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-523875</wp:posOffset>
                </wp:positionV>
                <wp:extent cx="6858000" cy="9906000"/>
                <wp:effectExtent l="0" t="0" r="0" b="0"/>
                <wp:wrapNone/>
                <wp:docPr id="135" name="矩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90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2.25pt;margin-top:-41.25pt;height:780pt;width:540pt;z-index:251771904;v-text-anchor:middle;mso-width-relative:page;mso-height-relative:page;" fillcolor="#FFFFFF [3212]" filled="t" stroked="f" coordsize="21600,21600" o:gfxdata="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2spKfaAAAADQEAAA8AAAAAAAAAAQAgAAAAIgAAAGRycy9kb3ducmV2LnhtbFBLAQIUABQAAAAI&#10;AIdO4kCpWfDq6wEAAMsDAAAOAAAAAAAAAAEAIAAAACkBAABkcnMvZTJvRG9jLnhtbFBLBQYAAAAA&#10;BgAGAFkBAACG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5044440</wp:posOffset>
                </wp:positionV>
                <wp:extent cx="3815715" cy="306070"/>
                <wp:effectExtent l="0" t="0" r="0" b="0"/>
                <wp:wrapNone/>
                <wp:docPr id="136" name="圆角矩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00" cy="306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1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280" w:lineRule="exact"/>
                              <w:jc w:val="center"/>
                            </w:pPr>
                            <w:r>
                              <w:rPr>
                                <w:rFonts w:ascii="Arial" w:hAnsi="Arial" w:eastAsia="微软雅黑" w:cs="Times New Roman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Experience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7pt;margin-top:397.2pt;height:24.1pt;width:300.45pt;z-index:251772928;v-text-anchor:middle;mso-width-relative:page;mso-height-relative:page;" fillcolor="#2A3D52 [3204]" filled="t" stroked="f" coordsize="21600,21600" arcsize="0.166666666666667" o:gfxdata="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M1dUo2QAAAAsBAAAPAAAA&#10;AAAAAAEAIAAAACIAAABkcnMvZG93bnJldi54bWxQSwECFAAUAAAACACHTuJALMtd3RQCAAAPBAAA&#10;DgAAAAAAAAABACAAAAAoAQAAZHJzL2Uyb0RvYy54bWxQSwUGAAAAAAYABgBZAQAArgUAAAAA&#10;">
                <v:fill on="t" opacity="9830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280" w:lineRule="exact"/>
                        <w:jc w:val="center"/>
                      </w:pPr>
                      <w:r>
                        <w:rPr>
                          <w:rFonts w:ascii="Arial" w:hAnsi="Arial" w:eastAsia="微软雅黑" w:cs="Times New Roman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Experience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7565390</wp:posOffset>
                </wp:positionV>
                <wp:extent cx="3815715" cy="306070"/>
                <wp:effectExtent l="0" t="0" r="0" b="0"/>
                <wp:wrapNone/>
                <wp:docPr id="137" name="圆角矩形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00" cy="306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1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28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Theme="minor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Awards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7pt;margin-top:595.7pt;height:24.1pt;width:300.45pt;z-index:251773952;v-text-anchor:middle;mso-width-relative:page;mso-height-relative:page;" fillcolor="#2A3D52 [3204]" filled="t" stroked="f" coordsize="21600,21600" arcsize="0.166666666666667" o:gfxdata="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aS/5+9kAAAANAQAADwAA&#10;AAAAAAABACAAAAAiAAAAZHJzL2Rvd25yZXYueG1sUEsBAhQAFAAAAAgAh07iQOGpNfYVAgAADwQA&#10;AA4AAAAAAAAAAQAgAAAAKAEAAGRycy9lMm9Eb2MueG1sUEsFBgAAAAAGAAYAWQEAAK8FAAAAAA==&#10;">
                <v:fill on="t" opacity="9830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280" w:lineRule="exact"/>
                        <w:jc w:val="center"/>
                      </w:pPr>
                      <w:r>
                        <w:rPr>
                          <w:rFonts w:hint="eastAsia" w:ascii="微软雅黑" w:hAnsi="微软雅黑" w:eastAsiaTheme="minorEastAsia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Awards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-244475</wp:posOffset>
                </wp:positionV>
                <wp:extent cx="3815715" cy="307340"/>
                <wp:effectExtent l="0" t="0" r="0" b="0"/>
                <wp:wrapNone/>
                <wp:docPr id="138" name="圆角矩形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6000" cy="307198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1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280" w:lineRule="exact"/>
                              <w:jc w:val="center"/>
                            </w:pPr>
                            <w:r>
                              <w:rPr>
                                <w:rFonts w:hAnsi="Lao UI" w:eastAsia="微软雅黑" w:cs="Times New Roman" w:asciiTheme="minorHAnsi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7pt;margin-top:-19.25pt;height:24.2pt;width:300.45pt;z-index:251774976;v-text-anchor:middle;mso-width-relative:page;mso-height-relative:page;" fillcolor="#2A3D52 [3204]" filled="t" stroked="f" coordsize="21600,21600" arcsize="0.166666666666667" o:gfxdata="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lDH/h2QAAAAkBAAAPAAAAAAAAAAEA&#10;IAAAACIAAABkcnMvZG93bnJldi54bWxQSwECFAAUAAAACACHTuJAyZCQREcCAABjBAAADgAAAAAA&#10;AAABACAAAAAoAQAAZHJzL2Uyb0RvYy54bWxQSwUGAAAAAAYABgBZAQAA4QUAAAAA&#10;">
                <v:fill on="t" opacity="9830f" focussize="0,0"/>
                <v:stroke on="f"/>
                <v:imagedata o:title=""/>
                <o:lock v:ext="edit" aspectratio="t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280" w:lineRule="exact"/>
                        <w:jc w:val="center"/>
                      </w:pPr>
                      <w:r>
                        <w:rPr>
                          <w:rFonts w:hAnsi="Lao UI" w:eastAsia="微软雅黑" w:cs="Times New Roman" w:asciiTheme="minorHAns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Education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1375410</wp:posOffset>
                </wp:positionV>
                <wp:extent cx="3815715" cy="306070"/>
                <wp:effectExtent l="0" t="0" r="0" b="0"/>
                <wp:wrapNone/>
                <wp:docPr id="139" name="圆角矩形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00" cy="306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1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280" w:lineRule="exact"/>
                              <w:jc w:val="center"/>
                            </w:pPr>
                            <w:r>
                              <w:rPr>
                                <w:rFonts w:ascii="Arial" w:hAnsi="Arial" w:eastAsia="微软雅黑" w:cs="Times New Roman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Employment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7pt;margin-top:108.3pt;height:24.1pt;width:300.45pt;z-index:251776000;v-text-anchor:middle;mso-width-relative:page;mso-height-relative:page;" fillcolor="#2A3D52 [3204]" filled="t" stroked="f" coordsize="21600,21600" arcsize="0.166666666666667" o:gfxdata="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G+OzN9kAAAALAQAADwAA&#10;AAAAAAABACAAAAAiAAAAZHJzL2Rvd25yZXYueG1sUEsBAhQAFAAAAAgAh07iQGb3do0VAgAADwQA&#10;AA4AAAAAAAAAAQAgAAAAKAEAAGRycy9lMm9Eb2MueG1sUEsFBgAAAAAGAAYAWQEAAK8FAAAAAA==&#10;">
                <v:fill on="t" opacity="9830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280" w:lineRule="exact"/>
                        <w:jc w:val="center"/>
                      </w:pPr>
                      <w:r>
                        <w:rPr>
                          <w:rFonts w:ascii="Arial" w:hAnsi="Arial" w:eastAsia="微软雅黑" w:cs="Times New Roman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Employment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2059940</wp:posOffset>
                </wp:positionH>
                <wp:positionV relativeFrom="paragraph">
                  <wp:posOffset>1454785</wp:posOffset>
                </wp:positionV>
                <wp:extent cx="173355" cy="147955"/>
                <wp:effectExtent l="0" t="0" r="0" b="4445"/>
                <wp:wrapNone/>
                <wp:docPr id="140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3103" cy="148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72" h="400516">
                              <a:moveTo>
                                <a:pt x="324036" y="0"/>
                              </a:moveTo>
                              <a:lnTo>
                                <a:pt x="648072" y="216024"/>
                              </a:lnTo>
                              <a:lnTo>
                                <a:pt x="520183" y="216024"/>
                              </a:lnTo>
                              <a:cubicBezTo>
                                <a:pt x="521934" y="217353"/>
                                <a:pt x="522036" y="218913"/>
                                <a:pt x="522036" y="220497"/>
                              </a:cubicBezTo>
                              <a:lnTo>
                                <a:pt x="522036" y="364511"/>
                              </a:lnTo>
                              <a:cubicBezTo>
                                <a:pt x="522036" y="384396"/>
                                <a:pt x="505916" y="400516"/>
                                <a:pt x="486031" y="400516"/>
                              </a:cubicBezTo>
                              <a:lnTo>
                                <a:pt x="378042" y="400516"/>
                              </a:lnTo>
                              <a:lnTo>
                                <a:pt x="378042" y="256516"/>
                              </a:lnTo>
                              <a:lnTo>
                                <a:pt x="270030" y="256516"/>
                              </a:lnTo>
                              <a:lnTo>
                                <a:pt x="270030" y="400516"/>
                              </a:lnTo>
                              <a:lnTo>
                                <a:pt x="162041" y="400516"/>
                              </a:lnTo>
                              <a:cubicBezTo>
                                <a:pt x="142156" y="400516"/>
                                <a:pt x="126036" y="384396"/>
                                <a:pt x="126036" y="364511"/>
                              </a:cubicBezTo>
                              <a:lnTo>
                                <a:pt x="126036" y="220497"/>
                              </a:lnTo>
                              <a:lnTo>
                                <a:pt x="127889" y="216024"/>
                              </a:lnTo>
                              <a:lnTo>
                                <a:pt x="0" y="21602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62.2pt;margin-top:114.55pt;height:11.65pt;width:13.65pt;z-index:251777024;v-text-anchor:middle;mso-width-relative:page;mso-height-relative:page;" fillcolor="#2A3D52 [3204]" filled="t" stroked="f" coordsize="648072,400516" o:gfxdata="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" path="m324036,0l648072,216024,520183,216024c521934,217353,522036,218913,522036,220497l522036,364511c522036,384396,505916,400516,486031,400516l378042,400516,378042,256516,270030,256516,270030,400516,162041,400516c142156,400516,126036,384396,126036,364511l126036,220497,127889,216024,0,216024xe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7603490</wp:posOffset>
                </wp:positionV>
                <wp:extent cx="167005" cy="212090"/>
                <wp:effectExtent l="0" t="0" r="5080" b="0"/>
                <wp:wrapNone/>
                <wp:docPr id="141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66808" cy="212044"/>
                        </a:xfrm>
                        <a:custGeom>
                          <a:avLst/>
                          <a:gdLst>
                            <a:gd name="T0" fmla="*/ 2147483646 w 4116"/>
                            <a:gd name="T1" fmla="*/ 2147483646 h 5239"/>
                            <a:gd name="T2" fmla="*/ 2147483646 w 4116"/>
                            <a:gd name="T3" fmla="*/ 2147483646 h 5239"/>
                            <a:gd name="T4" fmla="*/ 2147483646 w 4116"/>
                            <a:gd name="T5" fmla="*/ 2147483646 h 5239"/>
                            <a:gd name="T6" fmla="*/ 2147483646 w 4116"/>
                            <a:gd name="T7" fmla="*/ 2147483646 h 5239"/>
                            <a:gd name="T8" fmla="*/ 2147483646 w 4116"/>
                            <a:gd name="T9" fmla="*/ 2147483646 h 5239"/>
                            <a:gd name="T10" fmla="*/ 2147483646 w 4116"/>
                            <a:gd name="T11" fmla="*/ 2147483646 h 5239"/>
                            <a:gd name="T12" fmla="*/ 2147483646 w 4116"/>
                            <a:gd name="T13" fmla="*/ 2147483646 h 5239"/>
                            <a:gd name="T14" fmla="*/ 2147483646 w 4116"/>
                            <a:gd name="T15" fmla="*/ 2147483646 h 5239"/>
                            <a:gd name="T16" fmla="*/ 2147483646 w 4116"/>
                            <a:gd name="T17" fmla="*/ 2147483646 h 5239"/>
                            <a:gd name="T18" fmla="*/ 2147483646 w 4116"/>
                            <a:gd name="T19" fmla="*/ 2147483646 h 5239"/>
                            <a:gd name="T20" fmla="*/ 2147483646 w 4116"/>
                            <a:gd name="T21" fmla="*/ 2147483646 h 5239"/>
                            <a:gd name="T22" fmla="*/ 2147483646 w 4116"/>
                            <a:gd name="T23" fmla="*/ 2147483646 h 5239"/>
                            <a:gd name="T24" fmla="*/ 2147483646 w 4116"/>
                            <a:gd name="T25" fmla="*/ 2147483646 h 5239"/>
                            <a:gd name="T26" fmla="*/ 2147483646 w 4116"/>
                            <a:gd name="T27" fmla="*/ 2147483646 h 5239"/>
                            <a:gd name="T28" fmla="*/ 2147483646 w 4116"/>
                            <a:gd name="T29" fmla="*/ 2147483646 h 5239"/>
                            <a:gd name="T30" fmla="*/ 2147483646 w 4116"/>
                            <a:gd name="T31" fmla="*/ 2147483646 h 5239"/>
                            <a:gd name="T32" fmla="*/ 2147483646 w 4116"/>
                            <a:gd name="T33" fmla="*/ 2147483646 h 5239"/>
                            <a:gd name="T34" fmla="*/ 2147483646 w 4116"/>
                            <a:gd name="T35" fmla="*/ 2147483646 h 5239"/>
                            <a:gd name="T36" fmla="*/ 2147483646 w 4116"/>
                            <a:gd name="T37" fmla="*/ 2147483646 h 5239"/>
                            <a:gd name="T38" fmla="*/ 2147483646 w 4116"/>
                            <a:gd name="T39" fmla="*/ 2147483646 h 5239"/>
                            <a:gd name="T40" fmla="*/ 2147483646 w 4116"/>
                            <a:gd name="T41" fmla="*/ 2147483646 h 5239"/>
                            <a:gd name="T42" fmla="*/ 2147483646 w 4116"/>
                            <a:gd name="T43" fmla="*/ 2147483646 h 5239"/>
                            <a:gd name="T44" fmla="*/ 2147483646 w 4116"/>
                            <a:gd name="T45" fmla="*/ 2147483646 h 5239"/>
                            <a:gd name="T46" fmla="*/ 2147483646 w 4116"/>
                            <a:gd name="T47" fmla="*/ 2147483646 h 5239"/>
                            <a:gd name="T48" fmla="*/ 2147483646 w 4116"/>
                            <a:gd name="T49" fmla="*/ 2147483646 h 5239"/>
                            <a:gd name="T50" fmla="*/ 2147483646 w 4116"/>
                            <a:gd name="T51" fmla="*/ 2147483646 h 5239"/>
                            <a:gd name="T52" fmla="*/ 2147483646 w 4116"/>
                            <a:gd name="T53" fmla="*/ 2147483646 h 5239"/>
                            <a:gd name="T54" fmla="*/ 2147483646 w 4116"/>
                            <a:gd name="T55" fmla="*/ 2147483646 h 5239"/>
                            <a:gd name="T56" fmla="*/ 2147483646 w 4116"/>
                            <a:gd name="T57" fmla="*/ 2147483646 h 5239"/>
                            <a:gd name="T58" fmla="*/ 2147483646 w 4116"/>
                            <a:gd name="T59" fmla="*/ 2147483646 h 5239"/>
                            <a:gd name="T60" fmla="*/ 2147483646 w 4116"/>
                            <a:gd name="T61" fmla="*/ 2147483646 h 5239"/>
                            <a:gd name="T62" fmla="*/ 2147483646 w 4116"/>
                            <a:gd name="T63" fmla="*/ 2147483646 h 5239"/>
                            <a:gd name="T64" fmla="*/ 2147483646 w 4116"/>
                            <a:gd name="T65" fmla="*/ 2147483646 h 5239"/>
                            <a:gd name="T66" fmla="*/ 2147483646 w 4116"/>
                            <a:gd name="T67" fmla="*/ 2147483646 h 5239"/>
                            <a:gd name="T68" fmla="*/ 2147483646 w 4116"/>
                            <a:gd name="T69" fmla="*/ 2147483646 h 5239"/>
                            <a:gd name="T70" fmla="*/ 2147483646 w 4116"/>
                            <a:gd name="T71" fmla="*/ 2147483646 h 5239"/>
                            <a:gd name="T72" fmla="*/ 2147483646 w 4116"/>
                            <a:gd name="T73" fmla="*/ 2147483646 h 5239"/>
                            <a:gd name="T74" fmla="*/ 2147483646 w 4116"/>
                            <a:gd name="T75" fmla="*/ 2147483646 h 5239"/>
                            <a:gd name="T76" fmla="*/ 2147483646 w 4116"/>
                            <a:gd name="T77" fmla="*/ 2147483646 h 5239"/>
                            <a:gd name="T78" fmla="*/ 2147483646 w 4116"/>
                            <a:gd name="T79" fmla="*/ 2147483646 h 5239"/>
                            <a:gd name="T80" fmla="*/ 2147483646 w 4116"/>
                            <a:gd name="T81" fmla="*/ 2147483646 h 5239"/>
                            <a:gd name="T82" fmla="*/ 2147483646 w 4116"/>
                            <a:gd name="T83" fmla="*/ 2147483646 h 5239"/>
                            <a:gd name="T84" fmla="*/ 2147483646 w 4116"/>
                            <a:gd name="T85" fmla="*/ 2147483646 h 5239"/>
                            <a:gd name="T86" fmla="*/ 2147483646 w 4116"/>
                            <a:gd name="T87" fmla="*/ 2147483646 h 5239"/>
                            <a:gd name="T88" fmla="*/ 2147483646 w 4116"/>
                            <a:gd name="T89" fmla="*/ 2147483646 h 5239"/>
                            <a:gd name="T90" fmla="*/ 2147483646 w 4116"/>
                            <a:gd name="T91" fmla="*/ 2147483646 h 5239"/>
                            <a:gd name="T92" fmla="*/ 0 w 4116"/>
                            <a:gd name="T93" fmla="*/ 2147483646 h 5239"/>
                            <a:gd name="T94" fmla="*/ 2147483646 w 4116"/>
                            <a:gd name="T95" fmla="*/ 2147483646 h 5239"/>
                            <a:gd name="T96" fmla="*/ 2147483646 w 4116"/>
                            <a:gd name="T97" fmla="*/ 2147483646 h 5239"/>
                            <a:gd name="T98" fmla="*/ 2147483646 w 4116"/>
                            <a:gd name="T99" fmla="*/ 2147483646 h 5239"/>
                            <a:gd name="T100" fmla="*/ 2147483646 w 4116"/>
                            <a:gd name="T101" fmla="*/ 2147483646 h 5239"/>
                            <a:gd name="T102" fmla="*/ 2147483646 w 4116"/>
                            <a:gd name="T103" fmla="*/ 2147483646 h 5239"/>
                            <a:gd name="T104" fmla="*/ 2147483646 w 4116"/>
                            <a:gd name="T105" fmla="*/ 2147483646 h 5239"/>
                            <a:gd name="T106" fmla="*/ 2147483646 w 4116"/>
                            <a:gd name="T107" fmla="*/ 2147483646 h 5239"/>
                            <a:gd name="T108" fmla="*/ 2147483646 w 4116"/>
                            <a:gd name="T109" fmla="*/ 2147483646 h 5239"/>
                            <a:gd name="T110" fmla="*/ 2147483646 w 4116"/>
                            <a:gd name="T111" fmla="*/ 2147483646 h 5239"/>
                            <a:gd name="T112" fmla="*/ 2147483646 w 4116"/>
                            <a:gd name="T113" fmla="*/ 2147483646 h 5239"/>
                            <a:gd name="T114" fmla="*/ 2147483646 w 4116"/>
                            <a:gd name="T115" fmla="*/ 2147483646 h 5239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116" h="5239">
                              <a:moveTo>
                                <a:pt x="2496" y="2121"/>
                              </a:moveTo>
                              <a:lnTo>
                                <a:pt x="2496" y="2121"/>
                              </a:lnTo>
                              <a:lnTo>
                                <a:pt x="2443" y="2107"/>
                              </a:lnTo>
                              <a:lnTo>
                                <a:pt x="2390" y="2095"/>
                              </a:lnTo>
                              <a:lnTo>
                                <a:pt x="2336" y="2084"/>
                              </a:lnTo>
                              <a:lnTo>
                                <a:pt x="2282" y="2075"/>
                              </a:lnTo>
                              <a:lnTo>
                                <a:pt x="2227" y="2068"/>
                              </a:lnTo>
                              <a:lnTo>
                                <a:pt x="2171" y="2063"/>
                              </a:lnTo>
                              <a:lnTo>
                                <a:pt x="2115" y="2060"/>
                              </a:lnTo>
                              <a:lnTo>
                                <a:pt x="2058" y="2059"/>
                              </a:lnTo>
                              <a:lnTo>
                                <a:pt x="2002" y="2060"/>
                              </a:lnTo>
                              <a:lnTo>
                                <a:pt x="1945" y="2063"/>
                              </a:lnTo>
                              <a:lnTo>
                                <a:pt x="1890" y="2068"/>
                              </a:lnTo>
                              <a:lnTo>
                                <a:pt x="1835" y="2075"/>
                              </a:lnTo>
                              <a:lnTo>
                                <a:pt x="1780" y="2084"/>
                              </a:lnTo>
                              <a:lnTo>
                                <a:pt x="1726" y="2095"/>
                              </a:lnTo>
                              <a:lnTo>
                                <a:pt x="1673" y="2107"/>
                              </a:lnTo>
                              <a:lnTo>
                                <a:pt x="1621" y="2121"/>
                              </a:lnTo>
                              <a:lnTo>
                                <a:pt x="1621" y="761"/>
                              </a:lnTo>
                              <a:lnTo>
                                <a:pt x="452" y="761"/>
                              </a:lnTo>
                              <a:lnTo>
                                <a:pt x="452" y="1438"/>
                              </a:lnTo>
                              <a:lnTo>
                                <a:pt x="1020" y="2446"/>
                              </a:lnTo>
                              <a:lnTo>
                                <a:pt x="989" y="2473"/>
                              </a:lnTo>
                              <a:lnTo>
                                <a:pt x="958" y="2502"/>
                              </a:lnTo>
                              <a:lnTo>
                                <a:pt x="928" y="2532"/>
                              </a:lnTo>
                              <a:lnTo>
                                <a:pt x="900" y="2561"/>
                              </a:lnTo>
                              <a:lnTo>
                                <a:pt x="871" y="2593"/>
                              </a:lnTo>
                              <a:lnTo>
                                <a:pt x="844" y="2624"/>
                              </a:lnTo>
                              <a:lnTo>
                                <a:pt x="817" y="2656"/>
                              </a:lnTo>
                              <a:lnTo>
                                <a:pt x="792" y="2689"/>
                              </a:lnTo>
                              <a:lnTo>
                                <a:pt x="767" y="2723"/>
                              </a:lnTo>
                              <a:lnTo>
                                <a:pt x="743" y="2758"/>
                              </a:lnTo>
                              <a:lnTo>
                                <a:pt x="720" y="2792"/>
                              </a:lnTo>
                              <a:lnTo>
                                <a:pt x="697" y="2828"/>
                              </a:lnTo>
                              <a:lnTo>
                                <a:pt x="676" y="2864"/>
                              </a:lnTo>
                              <a:lnTo>
                                <a:pt x="655" y="2901"/>
                              </a:lnTo>
                              <a:lnTo>
                                <a:pt x="636" y="2938"/>
                              </a:lnTo>
                              <a:lnTo>
                                <a:pt x="618" y="2977"/>
                              </a:lnTo>
                              <a:lnTo>
                                <a:pt x="600" y="3015"/>
                              </a:lnTo>
                              <a:lnTo>
                                <a:pt x="584" y="3054"/>
                              </a:lnTo>
                              <a:lnTo>
                                <a:pt x="569" y="3094"/>
                              </a:lnTo>
                              <a:lnTo>
                                <a:pt x="554" y="3134"/>
                              </a:lnTo>
                              <a:lnTo>
                                <a:pt x="540" y="3174"/>
                              </a:lnTo>
                              <a:lnTo>
                                <a:pt x="528" y="3216"/>
                              </a:lnTo>
                              <a:lnTo>
                                <a:pt x="517" y="3257"/>
                              </a:lnTo>
                              <a:lnTo>
                                <a:pt x="507" y="3300"/>
                              </a:lnTo>
                              <a:lnTo>
                                <a:pt x="499" y="3341"/>
                              </a:lnTo>
                              <a:lnTo>
                                <a:pt x="490" y="3384"/>
                              </a:lnTo>
                              <a:lnTo>
                                <a:pt x="483" y="3428"/>
                              </a:lnTo>
                              <a:lnTo>
                                <a:pt x="478" y="3472"/>
                              </a:lnTo>
                              <a:lnTo>
                                <a:pt x="474" y="3515"/>
                              </a:lnTo>
                              <a:lnTo>
                                <a:pt x="471" y="3559"/>
                              </a:lnTo>
                              <a:lnTo>
                                <a:pt x="469" y="3604"/>
                              </a:lnTo>
                              <a:lnTo>
                                <a:pt x="468" y="3649"/>
                              </a:lnTo>
                              <a:lnTo>
                                <a:pt x="469" y="3691"/>
                              </a:lnTo>
                              <a:lnTo>
                                <a:pt x="470" y="3731"/>
                              </a:lnTo>
                              <a:lnTo>
                                <a:pt x="473" y="3771"/>
                              </a:lnTo>
                              <a:lnTo>
                                <a:pt x="476" y="3812"/>
                              </a:lnTo>
                              <a:lnTo>
                                <a:pt x="481" y="3852"/>
                              </a:lnTo>
                              <a:lnTo>
                                <a:pt x="486" y="3891"/>
                              </a:lnTo>
                              <a:lnTo>
                                <a:pt x="493" y="3931"/>
                              </a:lnTo>
                              <a:lnTo>
                                <a:pt x="501" y="3970"/>
                              </a:lnTo>
                              <a:lnTo>
                                <a:pt x="509" y="4008"/>
                              </a:lnTo>
                              <a:lnTo>
                                <a:pt x="519" y="4046"/>
                              </a:lnTo>
                              <a:lnTo>
                                <a:pt x="529" y="4085"/>
                              </a:lnTo>
                              <a:lnTo>
                                <a:pt x="540" y="4122"/>
                              </a:lnTo>
                              <a:lnTo>
                                <a:pt x="552" y="4159"/>
                              </a:lnTo>
                              <a:lnTo>
                                <a:pt x="565" y="4196"/>
                              </a:lnTo>
                              <a:lnTo>
                                <a:pt x="579" y="4233"/>
                              </a:lnTo>
                              <a:lnTo>
                                <a:pt x="593" y="4268"/>
                              </a:lnTo>
                              <a:lnTo>
                                <a:pt x="609" y="4304"/>
                              </a:lnTo>
                              <a:lnTo>
                                <a:pt x="625" y="4339"/>
                              </a:lnTo>
                              <a:lnTo>
                                <a:pt x="642" y="4373"/>
                              </a:lnTo>
                              <a:lnTo>
                                <a:pt x="661" y="4407"/>
                              </a:lnTo>
                              <a:lnTo>
                                <a:pt x="679" y="4440"/>
                              </a:lnTo>
                              <a:lnTo>
                                <a:pt x="698" y="4474"/>
                              </a:lnTo>
                              <a:lnTo>
                                <a:pt x="719" y="4507"/>
                              </a:lnTo>
                              <a:lnTo>
                                <a:pt x="740" y="4538"/>
                              </a:lnTo>
                              <a:lnTo>
                                <a:pt x="761" y="4570"/>
                              </a:lnTo>
                              <a:lnTo>
                                <a:pt x="785" y="4600"/>
                              </a:lnTo>
                              <a:lnTo>
                                <a:pt x="807" y="4631"/>
                              </a:lnTo>
                              <a:lnTo>
                                <a:pt x="832" y="4660"/>
                              </a:lnTo>
                              <a:lnTo>
                                <a:pt x="856" y="4690"/>
                              </a:lnTo>
                              <a:lnTo>
                                <a:pt x="882" y="4718"/>
                              </a:lnTo>
                              <a:lnTo>
                                <a:pt x="907" y="4746"/>
                              </a:lnTo>
                              <a:lnTo>
                                <a:pt x="935" y="4773"/>
                              </a:lnTo>
                              <a:lnTo>
                                <a:pt x="961" y="4800"/>
                              </a:lnTo>
                              <a:lnTo>
                                <a:pt x="990" y="4826"/>
                              </a:lnTo>
                              <a:lnTo>
                                <a:pt x="1018" y="4852"/>
                              </a:lnTo>
                              <a:lnTo>
                                <a:pt x="1047" y="4876"/>
                              </a:lnTo>
                              <a:lnTo>
                                <a:pt x="1077" y="4900"/>
                              </a:lnTo>
                              <a:lnTo>
                                <a:pt x="1107" y="4923"/>
                              </a:lnTo>
                              <a:lnTo>
                                <a:pt x="1138" y="4946"/>
                              </a:lnTo>
                              <a:lnTo>
                                <a:pt x="1170" y="4968"/>
                              </a:lnTo>
                              <a:lnTo>
                                <a:pt x="1201" y="4988"/>
                              </a:lnTo>
                              <a:lnTo>
                                <a:pt x="1234" y="5009"/>
                              </a:lnTo>
                              <a:lnTo>
                                <a:pt x="1267" y="5028"/>
                              </a:lnTo>
                              <a:lnTo>
                                <a:pt x="1300" y="5047"/>
                              </a:lnTo>
                              <a:lnTo>
                                <a:pt x="1335" y="5065"/>
                              </a:lnTo>
                              <a:lnTo>
                                <a:pt x="1370" y="5082"/>
                              </a:lnTo>
                              <a:lnTo>
                                <a:pt x="1404" y="5098"/>
                              </a:lnTo>
                              <a:lnTo>
                                <a:pt x="1440" y="5114"/>
                              </a:lnTo>
                              <a:lnTo>
                                <a:pt x="1476" y="5129"/>
                              </a:lnTo>
                              <a:lnTo>
                                <a:pt x="1512" y="5142"/>
                              </a:lnTo>
                              <a:lnTo>
                                <a:pt x="1549" y="5155"/>
                              </a:lnTo>
                              <a:lnTo>
                                <a:pt x="1586" y="5168"/>
                              </a:lnTo>
                              <a:lnTo>
                                <a:pt x="1623" y="5179"/>
                              </a:lnTo>
                              <a:lnTo>
                                <a:pt x="1661" y="5189"/>
                              </a:lnTo>
                              <a:lnTo>
                                <a:pt x="1700" y="5198"/>
                              </a:lnTo>
                              <a:lnTo>
                                <a:pt x="1738" y="5206"/>
                              </a:lnTo>
                              <a:lnTo>
                                <a:pt x="1777" y="5214"/>
                              </a:lnTo>
                              <a:lnTo>
                                <a:pt x="1817" y="5221"/>
                              </a:lnTo>
                              <a:lnTo>
                                <a:pt x="1855" y="5227"/>
                              </a:lnTo>
                              <a:lnTo>
                                <a:pt x="1896" y="5231"/>
                              </a:lnTo>
                              <a:lnTo>
                                <a:pt x="1936" y="5235"/>
                              </a:lnTo>
                              <a:lnTo>
                                <a:pt x="1977" y="5237"/>
                              </a:lnTo>
                              <a:lnTo>
                                <a:pt x="2017" y="5239"/>
                              </a:lnTo>
                              <a:lnTo>
                                <a:pt x="2058" y="5239"/>
                              </a:lnTo>
                              <a:lnTo>
                                <a:pt x="2099" y="5239"/>
                              </a:lnTo>
                              <a:lnTo>
                                <a:pt x="2141" y="5237"/>
                              </a:lnTo>
                              <a:lnTo>
                                <a:pt x="2180" y="5235"/>
                              </a:lnTo>
                              <a:lnTo>
                                <a:pt x="2221" y="5231"/>
                              </a:lnTo>
                              <a:lnTo>
                                <a:pt x="2261" y="5227"/>
                              </a:lnTo>
                              <a:lnTo>
                                <a:pt x="2301" y="5221"/>
                              </a:lnTo>
                              <a:lnTo>
                                <a:pt x="2339" y="5214"/>
                              </a:lnTo>
                              <a:lnTo>
                                <a:pt x="2379" y="5206"/>
                              </a:lnTo>
                              <a:lnTo>
                                <a:pt x="2418" y="5198"/>
                              </a:lnTo>
                              <a:lnTo>
                                <a:pt x="2456" y="5189"/>
                              </a:lnTo>
                              <a:lnTo>
                                <a:pt x="2494" y="5179"/>
                              </a:lnTo>
                              <a:lnTo>
                                <a:pt x="2531" y="5168"/>
                              </a:lnTo>
                              <a:lnTo>
                                <a:pt x="2569" y="5155"/>
                              </a:lnTo>
                              <a:lnTo>
                                <a:pt x="2605" y="5142"/>
                              </a:lnTo>
                              <a:lnTo>
                                <a:pt x="2642" y="5129"/>
                              </a:lnTo>
                              <a:lnTo>
                                <a:pt x="2678" y="5114"/>
                              </a:lnTo>
                              <a:lnTo>
                                <a:pt x="2713" y="5098"/>
                              </a:lnTo>
                              <a:lnTo>
                                <a:pt x="2748" y="5082"/>
                              </a:lnTo>
                              <a:lnTo>
                                <a:pt x="2783" y="5065"/>
                              </a:lnTo>
                              <a:lnTo>
                                <a:pt x="2816" y="5047"/>
                              </a:lnTo>
                              <a:lnTo>
                                <a:pt x="2850" y="5028"/>
                              </a:lnTo>
                              <a:lnTo>
                                <a:pt x="2883" y="5009"/>
                              </a:lnTo>
                              <a:lnTo>
                                <a:pt x="2915" y="4988"/>
                              </a:lnTo>
                              <a:lnTo>
                                <a:pt x="2948" y="4968"/>
                              </a:lnTo>
                              <a:lnTo>
                                <a:pt x="2979" y="4946"/>
                              </a:lnTo>
                              <a:lnTo>
                                <a:pt x="3010" y="4923"/>
                              </a:lnTo>
                              <a:lnTo>
                                <a:pt x="3040" y="4900"/>
                              </a:lnTo>
                              <a:lnTo>
                                <a:pt x="3070" y="4876"/>
                              </a:lnTo>
                              <a:lnTo>
                                <a:pt x="3099" y="4852"/>
                              </a:lnTo>
                              <a:lnTo>
                                <a:pt x="3128" y="4826"/>
                              </a:lnTo>
                              <a:lnTo>
                                <a:pt x="3155" y="4800"/>
                              </a:lnTo>
                              <a:lnTo>
                                <a:pt x="3183" y="4773"/>
                              </a:lnTo>
                              <a:lnTo>
                                <a:pt x="3209" y="4746"/>
                              </a:lnTo>
                              <a:lnTo>
                                <a:pt x="3236" y="4718"/>
                              </a:lnTo>
                              <a:lnTo>
                                <a:pt x="3260" y="4690"/>
                              </a:lnTo>
                              <a:lnTo>
                                <a:pt x="3286" y="4660"/>
                              </a:lnTo>
                              <a:lnTo>
                                <a:pt x="3309" y="4631"/>
                              </a:lnTo>
                              <a:lnTo>
                                <a:pt x="3333" y="4600"/>
                              </a:lnTo>
                              <a:lnTo>
                                <a:pt x="3355" y="4570"/>
                              </a:lnTo>
                              <a:lnTo>
                                <a:pt x="3376" y="4538"/>
                              </a:lnTo>
                              <a:lnTo>
                                <a:pt x="3398" y="4507"/>
                              </a:lnTo>
                              <a:lnTo>
                                <a:pt x="3418" y="4474"/>
                              </a:lnTo>
                              <a:lnTo>
                                <a:pt x="3438" y="4440"/>
                              </a:lnTo>
                              <a:lnTo>
                                <a:pt x="3457" y="4407"/>
                              </a:lnTo>
                              <a:lnTo>
                                <a:pt x="3474" y="4373"/>
                              </a:lnTo>
                              <a:lnTo>
                                <a:pt x="3492" y="4339"/>
                              </a:lnTo>
                              <a:lnTo>
                                <a:pt x="3508" y="4304"/>
                              </a:lnTo>
                              <a:lnTo>
                                <a:pt x="3523" y="4268"/>
                              </a:lnTo>
                              <a:lnTo>
                                <a:pt x="3538" y="4233"/>
                              </a:lnTo>
                              <a:lnTo>
                                <a:pt x="3552" y="4196"/>
                              </a:lnTo>
                              <a:lnTo>
                                <a:pt x="3565" y="4159"/>
                              </a:lnTo>
                              <a:lnTo>
                                <a:pt x="3577" y="4122"/>
                              </a:lnTo>
                              <a:lnTo>
                                <a:pt x="3588" y="4085"/>
                              </a:lnTo>
                              <a:lnTo>
                                <a:pt x="3599" y="4046"/>
                              </a:lnTo>
                              <a:lnTo>
                                <a:pt x="3608" y="4008"/>
                              </a:lnTo>
                              <a:lnTo>
                                <a:pt x="3616" y="3970"/>
                              </a:lnTo>
                              <a:lnTo>
                                <a:pt x="3624" y="3931"/>
                              </a:lnTo>
                              <a:lnTo>
                                <a:pt x="3630" y="3891"/>
                              </a:lnTo>
                              <a:lnTo>
                                <a:pt x="3635" y="3852"/>
                              </a:lnTo>
                              <a:lnTo>
                                <a:pt x="3640" y="3812"/>
                              </a:lnTo>
                              <a:lnTo>
                                <a:pt x="3643" y="3771"/>
                              </a:lnTo>
                              <a:lnTo>
                                <a:pt x="3646" y="3731"/>
                              </a:lnTo>
                              <a:lnTo>
                                <a:pt x="3648" y="3691"/>
                              </a:lnTo>
                              <a:lnTo>
                                <a:pt x="3648" y="3649"/>
                              </a:lnTo>
                              <a:lnTo>
                                <a:pt x="3647" y="3601"/>
                              </a:lnTo>
                              <a:lnTo>
                                <a:pt x="3645" y="3552"/>
                              </a:lnTo>
                              <a:lnTo>
                                <a:pt x="3642" y="3504"/>
                              </a:lnTo>
                              <a:lnTo>
                                <a:pt x="3637" y="3457"/>
                              </a:lnTo>
                              <a:lnTo>
                                <a:pt x="3631" y="3411"/>
                              </a:lnTo>
                              <a:lnTo>
                                <a:pt x="3623" y="3364"/>
                              </a:lnTo>
                              <a:lnTo>
                                <a:pt x="3614" y="3318"/>
                              </a:lnTo>
                              <a:lnTo>
                                <a:pt x="3604" y="3272"/>
                              </a:lnTo>
                              <a:lnTo>
                                <a:pt x="3591" y="3227"/>
                              </a:lnTo>
                              <a:lnTo>
                                <a:pt x="3579" y="3182"/>
                              </a:lnTo>
                              <a:lnTo>
                                <a:pt x="3565" y="3139"/>
                              </a:lnTo>
                              <a:lnTo>
                                <a:pt x="3550" y="3095"/>
                              </a:lnTo>
                              <a:lnTo>
                                <a:pt x="3532" y="3052"/>
                              </a:lnTo>
                              <a:lnTo>
                                <a:pt x="3515" y="3010"/>
                              </a:lnTo>
                              <a:lnTo>
                                <a:pt x="3496" y="2969"/>
                              </a:lnTo>
                              <a:lnTo>
                                <a:pt x="3475" y="2928"/>
                              </a:lnTo>
                              <a:lnTo>
                                <a:pt x="3454" y="2887"/>
                              </a:lnTo>
                              <a:lnTo>
                                <a:pt x="3431" y="2847"/>
                              </a:lnTo>
                              <a:lnTo>
                                <a:pt x="3408" y="2809"/>
                              </a:lnTo>
                              <a:lnTo>
                                <a:pt x="3384" y="2771"/>
                              </a:lnTo>
                              <a:lnTo>
                                <a:pt x="3358" y="2733"/>
                              </a:lnTo>
                              <a:lnTo>
                                <a:pt x="3332" y="2697"/>
                              </a:lnTo>
                              <a:lnTo>
                                <a:pt x="3304" y="2661"/>
                              </a:lnTo>
                              <a:lnTo>
                                <a:pt x="3276" y="2626"/>
                              </a:lnTo>
                              <a:lnTo>
                                <a:pt x="3246" y="2592"/>
                              </a:lnTo>
                              <a:lnTo>
                                <a:pt x="3215" y="2559"/>
                              </a:lnTo>
                              <a:lnTo>
                                <a:pt x="3184" y="2526"/>
                              </a:lnTo>
                              <a:lnTo>
                                <a:pt x="3151" y="2495"/>
                              </a:lnTo>
                              <a:lnTo>
                                <a:pt x="3118" y="2464"/>
                              </a:lnTo>
                              <a:lnTo>
                                <a:pt x="3084" y="2435"/>
                              </a:lnTo>
                              <a:lnTo>
                                <a:pt x="3049" y="2406"/>
                              </a:lnTo>
                              <a:lnTo>
                                <a:pt x="3014" y="2378"/>
                              </a:lnTo>
                              <a:lnTo>
                                <a:pt x="3666" y="1453"/>
                              </a:lnTo>
                              <a:lnTo>
                                <a:pt x="3666" y="761"/>
                              </a:lnTo>
                              <a:lnTo>
                                <a:pt x="2496" y="761"/>
                              </a:lnTo>
                              <a:lnTo>
                                <a:pt x="2496" y="2121"/>
                              </a:lnTo>
                              <a:close/>
                              <a:moveTo>
                                <a:pt x="3080" y="3649"/>
                              </a:moveTo>
                              <a:lnTo>
                                <a:pt x="3080" y="3649"/>
                              </a:lnTo>
                              <a:lnTo>
                                <a:pt x="3079" y="3675"/>
                              </a:lnTo>
                              <a:lnTo>
                                <a:pt x="3078" y="3702"/>
                              </a:lnTo>
                              <a:lnTo>
                                <a:pt x="3077" y="3727"/>
                              </a:lnTo>
                              <a:lnTo>
                                <a:pt x="3074" y="3754"/>
                              </a:lnTo>
                              <a:lnTo>
                                <a:pt x="3072" y="3779"/>
                              </a:lnTo>
                              <a:lnTo>
                                <a:pt x="3068" y="3805"/>
                              </a:lnTo>
                              <a:lnTo>
                                <a:pt x="3064" y="3829"/>
                              </a:lnTo>
                              <a:lnTo>
                                <a:pt x="3059" y="3855"/>
                              </a:lnTo>
                              <a:lnTo>
                                <a:pt x="3053" y="3879"/>
                              </a:lnTo>
                              <a:lnTo>
                                <a:pt x="3047" y="3905"/>
                              </a:lnTo>
                              <a:lnTo>
                                <a:pt x="3041" y="3928"/>
                              </a:lnTo>
                              <a:lnTo>
                                <a:pt x="3033" y="3952"/>
                              </a:lnTo>
                              <a:lnTo>
                                <a:pt x="3026" y="3976"/>
                              </a:lnTo>
                              <a:lnTo>
                                <a:pt x="3018" y="4000"/>
                              </a:lnTo>
                              <a:lnTo>
                                <a:pt x="3009" y="4023"/>
                              </a:lnTo>
                              <a:lnTo>
                                <a:pt x="3000" y="4046"/>
                              </a:lnTo>
                              <a:lnTo>
                                <a:pt x="2979" y="4091"/>
                              </a:lnTo>
                              <a:lnTo>
                                <a:pt x="2956" y="4136"/>
                              </a:lnTo>
                              <a:lnTo>
                                <a:pt x="2931" y="4179"/>
                              </a:lnTo>
                              <a:lnTo>
                                <a:pt x="2905" y="4219"/>
                              </a:lnTo>
                              <a:lnTo>
                                <a:pt x="2876" y="4260"/>
                              </a:lnTo>
                              <a:lnTo>
                                <a:pt x="2846" y="4299"/>
                              </a:lnTo>
                              <a:lnTo>
                                <a:pt x="2814" y="4335"/>
                              </a:lnTo>
                              <a:lnTo>
                                <a:pt x="2780" y="4371"/>
                              </a:lnTo>
                              <a:lnTo>
                                <a:pt x="2745" y="4405"/>
                              </a:lnTo>
                              <a:lnTo>
                                <a:pt x="2707" y="4437"/>
                              </a:lnTo>
                              <a:lnTo>
                                <a:pt x="2669" y="4467"/>
                              </a:lnTo>
                              <a:lnTo>
                                <a:pt x="2629" y="4495"/>
                              </a:lnTo>
                              <a:lnTo>
                                <a:pt x="2588" y="4522"/>
                              </a:lnTo>
                              <a:lnTo>
                                <a:pt x="2545" y="4547"/>
                              </a:lnTo>
                              <a:lnTo>
                                <a:pt x="2500" y="4570"/>
                              </a:lnTo>
                              <a:lnTo>
                                <a:pt x="2456" y="4590"/>
                              </a:lnTo>
                              <a:lnTo>
                                <a:pt x="2432" y="4599"/>
                              </a:lnTo>
                              <a:lnTo>
                                <a:pt x="2410" y="4608"/>
                              </a:lnTo>
                              <a:lnTo>
                                <a:pt x="2385" y="4617"/>
                              </a:lnTo>
                              <a:lnTo>
                                <a:pt x="2362" y="4625"/>
                              </a:lnTo>
                              <a:lnTo>
                                <a:pt x="2337" y="4632"/>
                              </a:lnTo>
                              <a:lnTo>
                                <a:pt x="2313" y="4638"/>
                              </a:lnTo>
                              <a:lnTo>
                                <a:pt x="2288" y="4644"/>
                              </a:lnTo>
                              <a:lnTo>
                                <a:pt x="2264" y="4649"/>
                              </a:lnTo>
                              <a:lnTo>
                                <a:pt x="2239" y="4654"/>
                              </a:lnTo>
                              <a:lnTo>
                                <a:pt x="2214" y="4658"/>
                              </a:lnTo>
                              <a:lnTo>
                                <a:pt x="2189" y="4662"/>
                              </a:lnTo>
                              <a:lnTo>
                                <a:pt x="2163" y="4665"/>
                              </a:lnTo>
                              <a:lnTo>
                                <a:pt x="2137" y="4668"/>
                              </a:lnTo>
                              <a:lnTo>
                                <a:pt x="2111" y="4669"/>
                              </a:lnTo>
                              <a:lnTo>
                                <a:pt x="2085" y="4670"/>
                              </a:lnTo>
                              <a:lnTo>
                                <a:pt x="2058" y="4671"/>
                              </a:lnTo>
                              <a:lnTo>
                                <a:pt x="2032" y="4670"/>
                              </a:lnTo>
                              <a:lnTo>
                                <a:pt x="2006" y="4669"/>
                              </a:lnTo>
                              <a:lnTo>
                                <a:pt x="1980" y="4668"/>
                              </a:lnTo>
                              <a:lnTo>
                                <a:pt x="1954" y="4665"/>
                              </a:lnTo>
                              <a:lnTo>
                                <a:pt x="1929" y="4662"/>
                              </a:lnTo>
                              <a:lnTo>
                                <a:pt x="1903" y="4658"/>
                              </a:lnTo>
                              <a:lnTo>
                                <a:pt x="1878" y="4654"/>
                              </a:lnTo>
                              <a:lnTo>
                                <a:pt x="1852" y="4649"/>
                              </a:lnTo>
                              <a:lnTo>
                                <a:pt x="1828" y="4644"/>
                              </a:lnTo>
                              <a:lnTo>
                                <a:pt x="1804" y="4638"/>
                              </a:lnTo>
                              <a:lnTo>
                                <a:pt x="1779" y="4632"/>
                              </a:lnTo>
                              <a:lnTo>
                                <a:pt x="1755" y="4625"/>
                              </a:lnTo>
                              <a:lnTo>
                                <a:pt x="1731" y="4617"/>
                              </a:lnTo>
                              <a:lnTo>
                                <a:pt x="1708" y="4608"/>
                              </a:lnTo>
                              <a:lnTo>
                                <a:pt x="1684" y="4599"/>
                              </a:lnTo>
                              <a:lnTo>
                                <a:pt x="1661" y="4590"/>
                              </a:lnTo>
                              <a:lnTo>
                                <a:pt x="1616" y="4570"/>
                              </a:lnTo>
                              <a:lnTo>
                                <a:pt x="1572" y="4547"/>
                              </a:lnTo>
                              <a:lnTo>
                                <a:pt x="1530" y="4522"/>
                              </a:lnTo>
                              <a:lnTo>
                                <a:pt x="1488" y="4495"/>
                              </a:lnTo>
                              <a:lnTo>
                                <a:pt x="1448" y="4467"/>
                              </a:lnTo>
                              <a:lnTo>
                                <a:pt x="1409" y="4437"/>
                              </a:lnTo>
                              <a:lnTo>
                                <a:pt x="1373" y="4405"/>
                              </a:lnTo>
                              <a:lnTo>
                                <a:pt x="1337" y="4371"/>
                              </a:lnTo>
                              <a:lnTo>
                                <a:pt x="1303" y="4335"/>
                              </a:lnTo>
                              <a:lnTo>
                                <a:pt x="1271" y="4299"/>
                              </a:lnTo>
                              <a:lnTo>
                                <a:pt x="1240" y="4260"/>
                              </a:lnTo>
                              <a:lnTo>
                                <a:pt x="1212" y="4219"/>
                              </a:lnTo>
                              <a:lnTo>
                                <a:pt x="1185" y="4179"/>
                              </a:lnTo>
                              <a:lnTo>
                                <a:pt x="1161" y="4136"/>
                              </a:lnTo>
                              <a:lnTo>
                                <a:pt x="1138" y="4091"/>
                              </a:lnTo>
                              <a:lnTo>
                                <a:pt x="1118" y="4046"/>
                              </a:lnTo>
                              <a:lnTo>
                                <a:pt x="1108" y="4023"/>
                              </a:lnTo>
                              <a:lnTo>
                                <a:pt x="1100" y="4000"/>
                              </a:lnTo>
                              <a:lnTo>
                                <a:pt x="1091" y="3976"/>
                              </a:lnTo>
                              <a:lnTo>
                                <a:pt x="1083" y="3952"/>
                              </a:lnTo>
                              <a:lnTo>
                                <a:pt x="1076" y="3928"/>
                              </a:lnTo>
                              <a:lnTo>
                                <a:pt x="1069" y="3905"/>
                              </a:lnTo>
                              <a:lnTo>
                                <a:pt x="1064" y="3879"/>
                              </a:lnTo>
                              <a:lnTo>
                                <a:pt x="1058" y="3855"/>
                              </a:lnTo>
                              <a:lnTo>
                                <a:pt x="1053" y="3829"/>
                              </a:lnTo>
                              <a:lnTo>
                                <a:pt x="1049" y="3805"/>
                              </a:lnTo>
                              <a:lnTo>
                                <a:pt x="1046" y="3779"/>
                              </a:lnTo>
                              <a:lnTo>
                                <a:pt x="1043" y="3754"/>
                              </a:lnTo>
                              <a:lnTo>
                                <a:pt x="1041" y="3727"/>
                              </a:lnTo>
                              <a:lnTo>
                                <a:pt x="1038" y="3702"/>
                              </a:lnTo>
                              <a:lnTo>
                                <a:pt x="1037" y="3675"/>
                              </a:lnTo>
                              <a:lnTo>
                                <a:pt x="1037" y="3649"/>
                              </a:lnTo>
                              <a:lnTo>
                                <a:pt x="1037" y="3622"/>
                              </a:lnTo>
                              <a:lnTo>
                                <a:pt x="1038" y="3597"/>
                              </a:lnTo>
                              <a:lnTo>
                                <a:pt x="1041" y="3571"/>
                              </a:lnTo>
                              <a:lnTo>
                                <a:pt x="1043" y="3545"/>
                              </a:lnTo>
                              <a:lnTo>
                                <a:pt x="1046" y="3520"/>
                              </a:lnTo>
                              <a:lnTo>
                                <a:pt x="1049" y="3494"/>
                              </a:lnTo>
                              <a:lnTo>
                                <a:pt x="1053" y="3469"/>
                              </a:lnTo>
                              <a:lnTo>
                                <a:pt x="1058" y="3444"/>
                              </a:lnTo>
                              <a:lnTo>
                                <a:pt x="1064" y="3419"/>
                              </a:lnTo>
                              <a:lnTo>
                                <a:pt x="1069" y="3394"/>
                              </a:lnTo>
                              <a:lnTo>
                                <a:pt x="1076" y="3370"/>
                              </a:lnTo>
                              <a:lnTo>
                                <a:pt x="1083" y="3346"/>
                              </a:lnTo>
                              <a:lnTo>
                                <a:pt x="1091" y="3322"/>
                              </a:lnTo>
                              <a:lnTo>
                                <a:pt x="1100" y="3299"/>
                              </a:lnTo>
                              <a:lnTo>
                                <a:pt x="1108" y="3275"/>
                              </a:lnTo>
                              <a:lnTo>
                                <a:pt x="1118" y="3252"/>
                              </a:lnTo>
                              <a:lnTo>
                                <a:pt x="1138" y="3207"/>
                              </a:lnTo>
                              <a:lnTo>
                                <a:pt x="1161" y="3163"/>
                              </a:lnTo>
                              <a:lnTo>
                                <a:pt x="1185" y="3120"/>
                              </a:lnTo>
                              <a:lnTo>
                                <a:pt x="1212" y="3079"/>
                              </a:lnTo>
                              <a:lnTo>
                                <a:pt x="1240" y="3039"/>
                              </a:lnTo>
                              <a:lnTo>
                                <a:pt x="1271" y="3000"/>
                              </a:lnTo>
                              <a:lnTo>
                                <a:pt x="1303" y="2963"/>
                              </a:lnTo>
                              <a:lnTo>
                                <a:pt x="1337" y="2928"/>
                              </a:lnTo>
                              <a:lnTo>
                                <a:pt x="1373" y="2894"/>
                              </a:lnTo>
                              <a:lnTo>
                                <a:pt x="1409" y="2862"/>
                              </a:lnTo>
                              <a:lnTo>
                                <a:pt x="1448" y="2831"/>
                              </a:lnTo>
                              <a:lnTo>
                                <a:pt x="1488" y="2802"/>
                              </a:lnTo>
                              <a:lnTo>
                                <a:pt x="1530" y="2776"/>
                              </a:lnTo>
                              <a:lnTo>
                                <a:pt x="1572" y="2752"/>
                              </a:lnTo>
                              <a:lnTo>
                                <a:pt x="1616" y="2729"/>
                              </a:lnTo>
                              <a:lnTo>
                                <a:pt x="1661" y="2709"/>
                              </a:lnTo>
                              <a:lnTo>
                                <a:pt x="1684" y="2700"/>
                              </a:lnTo>
                              <a:lnTo>
                                <a:pt x="1708" y="2690"/>
                              </a:lnTo>
                              <a:lnTo>
                                <a:pt x="1731" y="2682"/>
                              </a:lnTo>
                              <a:lnTo>
                                <a:pt x="1755" y="2674"/>
                              </a:lnTo>
                              <a:lnTo>
                                <a:pt x="1779" y="2667"/>
                              </a:lnTo>
                              <a:lnTo>
                                <a:pt x="1804" y="2661"/>
                              </a:lnTo>
                              <a:lnTo>
                                <a:pt x="1828" y="2655"/>
                              </a:lnTo>
                              <a:lnTo>
                                <a:pt x="1852" y="2649"/>
                              </a:lnTo>
                              <a:lnTo>
                                <a:pt x="1878" y="2645"/>
                              </a:lnTo>
                              <a:lnTo>
                                <a:pt x="1903" y="2640"/>
                              </a:lnTo>
                              <a:lnTo>
                                <a:pt x="1929" y="2636"/>
                              </a:lnTo>
                              <a:lnTo>
                                <a:pt x="1954" y="2633"/>
                              </a:lnTo>
                              <a:lnTo>
                                <a:pt x="1980" y="2631"/>
                              </a:lnTo>
                              <a:lnTo>
                                <a:pt x="2006" y="2629"/>
                              </a:lnTo>
                              <a:lnTo>
                                <a:pt x="2032" y="2628"/>
                              </a:lnTo>
                              <a:lnTo>
                                <a:pt x="2058" y="2628"/>
                              </a:lnTo>
                              <a:lnTo>
                                <a:pt x="2085" y="2628"/>
                              </a:lnTo>
                              <a:lnTo>
                                <a:pt x="2111" y="2629"/>
                              </a:lnTo>
                              <a:lnTo>
                                <a:pt x="2137" y="2631"/>
                              </a:lnTo>
                              <a:lnTo>
                                <a:pt x="2163" y="2633"/>
                              </a:lnTo>
                              <a:lnTo>
                                <a:pt x="2189" y="2636"/>
                              </a:lnTo>
                              <a:lnTo>
                                <a:pt x="2214" y="2640"/>
                              </a:lnTo>
                              <a:lnTo>
                                <a:pt x="2239" y="2645"/>
                              </a:lnTo>
                              <a:lnTo>
                                <a:pt x="2264" y="2649"/>
                              </a:lnTo>
                              <a:lnTo>
                                <a:pt x="2288" y="2655"/>
                              </a:lnTo>
                              <a:lnTo>
                                <a:pt x="2313" y="2661"/>
                              </a:lnTo>
                              <a:lnTo>
                                <a:pt x="2337" y="2667"/>
                              </a:lnTo>
                              <a:lnTo>
                                <a:pt x="2362" y="2674"/>
                              </a:lnTo>
                              <a:lnTo>
                                <a:pt x="2385" y="2682"/>
                              </a:lnTo>
                              <a:lnTo>
                                <a:pt x="2410" y="2690"/>
                              </a:lnTo>
                              <a:lnTo>
                                <a:pt x="2432" y="2700"/>
                              </a:lnTo>
                              <a:lnTo>
                                <a:pt x="2456" y="2709"/>
                              </a:lnTo>
                              <a:lnTo>
                                <a:pt x="2500" y="2729"/>
                              </a:lnTo>
                              <a:lnTo>
                                <a:pt x="2545" y="2752"/>
                              </a:lnTo>
                              <a:lnTo>
                                <a:pt x="2588" y="2776"/>
                              </a:lnTo>
                              <a:lnTo>
                                <a:pt x="2629" y="2802"/>
                              </a:lnTo>
                              <a:lnTo>
                                <a:pt x="2669" y="2831"/>
                              </a:lnTo>
                              <a:lnTo>
                                <a:pt x="2707" y="2862"/>
                              </a:lnTo>
                              <a:lnTo>
                                <a:pt x="2745" y="2894"/>
                              </a:lnTo>
                              <a:lnTo>
                                <a:pt x="2780" y="2928"/>
                              </a:lnTo>
                              <a:lnTo>
                                <a:pt x="2814" y="2963"/>
                              </a:lnTo>
                              <a:lnTo>
                                <a:pt x="2846" y="3000"/>
                              </a:lnTo>
                              <a:lnTo>
                                <a:pt x="2876" y="3039"/>
                              </a:lnTo>
                              <a:lnTo>
                                <a:pt x="2905" y="3079"/>
                              </a:lnTo>
                              <a:lnTo>
                                <a:pt x="2931" y="3120"/>
                              </a:lnTo>
                              <a:lnTo>
                                <a:pt x="2956" y="3163"/>
                              </a:lnTo>
                              <a:lnTo>
                                <a:pt x="2979" y="3207"/>
                              </a:lnTo>
                              <a:lnTo>
                                <a:pt x="3000" y="3252"/>
                              </a:lnTo>
                              <a:lnTo>
                                <a:pt x="3009" y="3275"/>
                              </a:lnTo>
                              <a:lnTo>
                                <a:pt x="3018" y="3299"/>
                              </a:lnTo>
                              <a:lnTo>
                                <a:pt x="3026" y="3322"/>
                              </a:lnTo>
                              <a:lnTo>
                                <a:pt x="3033" y="3346"/>
                              </a:lnTo>
                              <a:lnTo>
                                <a:pt x="3041" y="3370"/>
                              </a:lnTo>
                              <a:lnTo>
                                <a:pt x="3047" y="3394"/>
                              </a:lnTo>
                              <a:lnTo>
                                <a:pt x="3053" y="3419"/>
                              </a:lnTo>
                              <a:lnTo>
                                <a:pt x="3059" y="3444"/>
                              </a:lnTo>
                              <a:lnTo>
                                <a:pt x="3064" y="3469"/>
                              </a:lnTo>
                              <a:lnTo>
                                <a:pt x="3068" y="3494"/>
                              </a:lnTo>
                              <a:lnTo>
                                <a:pt x="3072" y="3520"/>
                              </a:lnTo>
                              <a:lnTo>
                                <a:pt x="3074" y="3545"/>
                              </a:lnTo>
                              <a:lnTo>
                                <a:pt x="3077" y="3571"/>
                              </a:lnTo>
                              <a:lnTo>
                                <a:pt x="3078" y="3597"/>
                              </a:lnTo>
                              <a:lnTo>
                                <a:pt x="3079" y="3622"/>
                              </a:lnTo>
                              <a:lnTo>
                                <a:pt x="3080" y="364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462"/>
                              </a:lnTo>
                              <a:lnTo>
                                <a:pt x="4116" y="462"/>
                              </a:lnTo>
                              <a:lnTo>
                                <a:pt x="4116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024" y="2698"/>
                              </a:moveTo>
                              <a:lnTo>
                                <a:pt x="1820" y="3321"/>
                              </a:lnTo>
                              <a:lnTo>
                                <a:pt x="1165" y="3321"/>
                              </a:lnTo>
                              <a:lnTo>
                                <a:pt x="1159" y="3321"/>
                              </a:lnTo>
                              <a:lnTo>
                                <a:pt x="1154" y="3323"/>
                              </a:lnTo>
                              <a:lnTo>
                                <a:pt x="1149" y="3325"/>
                              </a:lnTo>
                              <a:lnTo>
                                <a:pt x="1143" y="3328"/>
                              </a:lnTo>
                              <a:lnTo>
                                <a:pt x="1139" y="3331"/>
                              </a:lnTo>
                              <a:lnTo>
                                <a:pt x="1135" y="3335"/>
                              </a:lnTo>
                              <a:lnTo>
                                <a:pt x="1133" y="3340"/>
                              </a:lnTo>
                              <a:lnTo>
                                <a:pt x="1130" y="3345"/>
                              </a:lnTo>
                              <a:lnTo>
                                <a:pt x="1129" y="3352"/>
                              </a:lnTo>
                              <a:lnTo>
                                <a:pt x="1129" y="3357"/>
                              </a:lnTo>
                              <a:lnTo>
                                <a:pt x="1129" y="3363"/>
                              </a:lnTo>
                              <a:lnTo>
                                <a:pt x="1130" y="3368"/>
                              </a:lnTo>
                              <a:lnTo>
                                <a:pt x="1132" y="3373"/>
                              </a:lnTo>
                              <a:lnTo>
                                <a:pt x="1135" y="3378"/>
                              </a:lnTo>
                              <a:lnTo>
                                <a:pt x="1139" y="3382"/>
                              </a:lnTo>
                              <a:lnTo>
                                <a:pt x="1143" y="3386"/>
                              </a:lnTo>
                              <a:lnTo>
                                <a:pt x="1673" y="3772"/>
                              </a:lnTo>
                              <a:lnTo>
                                <a:pt x="1469" y="4400"/>
                              </a:lnTo>
                              <a:lnTo>
                                <a:pt x="1468" y="4405"/>
                              </a:lnTo>
                              <a:lnTo>
                                <a:pt x="1467" y="4411"/>
                              </a:lnTo>
                              <a:lnTo>
                                <a:pt x="1468" y="4416"/>
                              </a:lnTo>
                              <a:lnTo>
                                <a:pt x="1469" y="4422"/>
                              </a:lnTo>
                              <a:lnTo>
                                <a:pt x="1471" y="4427"/>
                              </a:lnTo>
                              <a:lnTo>
                                <a:pt x="1475" y="4431"/>
                              </a:lnTo>
                              <a:lnTo>
                                <a:pt x="1479" y="4436"/>
                              </a:lnTo>
                              <a:lnTo>
                                <a:pt x="1483" y="4439"/>
                              </a:lnTo>
                              <a:lnTo>
                                <a:pt x="1488" y="4442"/>
                              </a:lnTo>
                              <a:lnTo>
                                <a:pt x="1493" y="4444"/>
                              </a:lnTo>
                              <a:lnTo>
                                <a:pt x="1498" y="4446"/>
                              </a:lnTo>
                              <a:lnTo>
                                <a:pt x="1504" y="4446"/>
                              </a:lnTo>
                              <a:lnTo>
                                <a:pt x="1509" y="4446"/>
                              </a:lnTo>
                              <a:lnTo>
                                <a:pt x="1515" y="4444"/>
                              </a:lnTo>
                              <a:lnTo>
                                <a:pt x="1520" y="4442"/>
                              </a:lnTo>
                              <a:lnTo>
                                <a:pt x="1525" y="4439"/>
                              </a:lnTo>
                              <a:lnTo>
                                <a:pt x="2058" y="4052"/>
                              </a:lnTo>
                              <a:lnTo>
                                <a:pt x="2591" y="4439"/>
                              </a:lnTo>
                              <a:lnTo>
                                <a:pt x="2596" y="4442"/>
                              </a:lnTo>
                              <a:lnTo>
                                <a:pt x="2601" y="4444"/>
                              </a:lnTo>
                              <a:lnTo>
                                <a:pt x="2606" y="4446"/>
                              </a:lnTo>
                              <a:lnTo>
                                <a:pt x="2612" y="4446"/>
                              </a:lnTo>
                              <a:lnTo>
                                <a:pt x="2617" y="4446"/>
                              </a:lnTo>
                              <a:lnTo>
                                <a:pt x="2623" y="4444"/>
                              </a:lnTo>
                              <a:lnTo>
                                <a:pt x="2628" y="4442"/>
                              </a:lnTo>
                              <a:lnTo>
                                <a:pt x="2633" y="4439"/>
                              </a:lnTo>
                              <a:lnTo>
                                <a:pt x="2638" y="4436"/>
                              </a:lnTo>
                              <a:lnTo>
                                <a:pt x="2641" y="4431"/>
                              </a:lnTo>
                              <a:lnTo>
                                <a:pt x="2644" y="4427"/>
                              </a:lnTo>
                              <a:lnTo>
                                <a:pt x="2646" y="4422"/>
                              </a:lnTo>
                              <a:lnTo>
                                <a:pt x="2648" y="4416"/>
                              </a:lnTo>
                              <a:lnTo>
                                <a:pt x="2648" y="4411"/>
                              </a:lnTo>
                              <a:lnTo>
                                <a:pt x="2648" y="4405"/>
                              </a:lnTo>
                              <a:lnTo>
                                <a:pt x="2646" y="4400"/>
                              </a:lnTo>
                              <a:lnTo>
                                <a:pt x="2442" y="3772"/>
                              </a:lnTo>
                              <a:lnTo>
                                <a:pt x="2973" y="3386"/>
                              </a:lnTo>
                              <a:lnTo>
                                <a:pt x="2977" y="3382"/>
                              </a:lnTo>
                              <a:lnTo>
                                <a:pt x="2981" y="3378"/>
                              </a:lnTo>
                              <a:lnTo>
                                <a:pt x="2984" y="3373"/>
                              </a:lnTo>
                              <a:lnTo>
                                <a:pt x="2986" y="3368"/>
                              </a:lnTo>
                              <a:lnTo>
                                <a:pt x="2987" y="3363"/>
                              </a:lnTo>
                              <a:lnTo>
                                <a:pt x="2988" y="3357"/>
                              </a:lnTo>
                              <a:lnTo>
                                <a:pt x="2987" y="3352"/>
                              </a:lnTo>
                              <a:lnTo>
                                <a:pt x="2986" y="3345"/>
                              </a:lnTo>
                              <a:lnTo>
                                <a:pt x="2984" y="3340"/>
                              </a:lnTo>
                              <a:lnTo>
                                <a:pt x="2981" y="3335"/>
                              </a:lnTo>
                              <a:lnTo>
                                <a:pt x="2977" y="3331"/>
                              </a:lnTo>
                              <a:lnTo>
                                <a:pt x="2973" y="3328"/>
                              </a:lnTo>
                              <a:lnTo>
                                <a:pt x="2968" y="3325"/>
                              </a:lnTo>
                              <a:lnTo>
                                <a:pt x="2963" y="3323"/>
                              </a:lnTo>
                              <a:lnTo>
                                <a:pt x="2958" y="3321"/>
                              </a:lnTo>
                              <a:lnTo>
                                <a:pt x="2952" y="3321"/>
                              </a:lnTo>
                              <a:lnTo>
                                <a:pt x="2296" y="3321"/>
                              </a:lnTo>
                              <a:lnTo>
                                <a:pt x="2093" y="2698"/>
                              </a:lnTo>
                              <a:lnTo>
                                <a:pt x="2091" y="2691"/>
                              </a:lnTo>
                              <a:lnTo>
                                <a:pt x="2088" y="2687"/>
                              </a:lnTo>
                              <a:lnTo>
                                <a:pt x="2084" y="2682"/>
                              </a:lnTo>
                              <a:lnTo>
                                <a:pt x="2080" y="2679"/>
                              </a:lnTo>
                              <a:lnTo>
                                <a:pt x="2075" y="2676"/>
                              </a:lnTo>
                              <a:lnTo>
                                <a:pt x="2069" y="2674"/>
                              </a:lnTo>
                              <a:lnTo>
                                <a:pt x="2064" y="2673"/>
                              </a:lnTo>
                              <a:lnTo>
                                <a:pt x="2058" y="2672"/>
                              </a:lnTo>
                              <a:lnTo>
                                <a:pt x="2053" y="2673"/>
                              </a:lnTo>
                              <a:lnTo>
                                <a:pt x="2047" y="2674"/>
                              </a:lnTo>
                              <a:lnTo>
                                <a:pt x="2042" y="2676"/>
                              </a:lnTo>
                              <a:lnTo>
                                <a:pt x="2037" y="2679"/>
                              </a:lnTo>
                              <a:lnTo>
                                <a:pt x="2033" y="2682"/>
                              </a:lnTo>
                              <a:lnTo>
                                <a:pt x="2030" y="2687"/>
                              </a:lnTo>
                              <a:lnTo>
                                <a:pt x="2027" y="2691"/>
                              </a:lnTo>
                              <a:lnTo>
                                <a:pt x="2024" y="269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62.45pt;margin-top:598.7pt;height:16.7pt;width:13.15pt;z-index:251778048;v-text-anchor:middle;mso-width-relative:page;mso-height-relative:page;" fillcolor="#2A3D52 [3204]" filled="t" stroked="f" coordsize="4116,5239" o:gfxdata="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" path="m2496,2121l2496,2121,2443,2107,2390,2095,2336,2084,2282,2075,2227,2068,2171,2063,2115,2060,2058,2059,2002,2060,1945,2063,1890,2068,1835,2075,1780,2084,1726,2095,1673,2107,1621,2121,1621,761,452,761,452,1438,1020,2446,989,2473,958,2502,928,2532,900,2561,871,2593,844,2624,817,2656,792,2689,767,2723,743,2758,720,2792,697,2828,676,2864,655,2901,636,2938,618,2977,600,3015,584,3054,569,3094,554,3134,540,3174,528,3216,517,3257,507,3300,499,3341,490,3384,483,3428,478,3472,474,3515,471,3559,469,3604,468,3649,469,3691,470,3731,473,3771,476,3812,481,3852,486,3891,493,3931,501,3970,509,4008,519,4046,529,4085,540,4122,552,4159,565,4196,579,4233,593,4268,609,4304,625,4339,642,4373,661,4407,679,4440,698,4474,719,4507,740,4538,761,4570,785,4600,807,4631,832,4660,856,4690,882,4718,907,4746,935,4773,961,4800,990,4826,1018,4852,1047,4876,1077,4900,1107,4923,1138,4946,1170,4968,1201,4988,1234,5009,1267,5028,1300,5047,1335,5065,1370,5082,1404,5098,1440,5114,1476,5129,1512,5142,1549,5155,1586,5168,1623,5179,1661,5189,1700,5198,1738,5206,1777,5214,1817,5221,1855,5227,1896,5231,1936,5235,1977,5237,2017,5239,2058,5239,2099,5239,2141,5237,2180,5235,2221,5231,2261,5227,2301,5221,2339,5214,2379,5206,2418,5198,2456,5189,2494,5179,2531,5168,2569,5155,2605,5142,2642,5129,2678,5114,2713,5098,2748,5082,2783,5065,2816,5047,2850,5028,2883,5009,2915,4988,2948,4968,2979,4946,3010,4923,3040,4900,3070,4876,3099,4852,3128,4826,3155,4800,3183,4773,3209,4746,3236,4718,3260,4690,3286,4660,3309,4631,3333,4600,3355,4570,3376,4538,3398,4507,3418,4474,3438,4440,3457,4407,3474,4373,3492,4339,3508,4304,3523,4268,3538,4233,3552,4196,3565,4159,3577,4122,3588,4085,3599,4046,3608,4008,3616,3970,3624,3931,3630,3891,3635,3852,3640,3812,3643,3771,3646,3731,3648,3691,3648,3649,3647,3601,3645,3552,3642,3504,3637,3457,3631,3411,3623,3364,3614,3318,3604,3272,3591,3227,3579,3182,3565,3139,3550,3095,3532,3052,3515,3010,3496,2969,3475,2928,3454,2887,3431,2847,3408,2809,3384,2771,3358,2733,3332,2697,3304,2661,3276,2626,3246,2592,3215,2559,3184,2526,3151,2495,3118,2464,3084,2435,3049,2406,3014,2378,3666,1453,3666,761,2496,761,2496,2121xm3080,3649l3080,3649,3079,3675,3078,3702,3077,3727,3074,3754,3072,3779,3068,3805,3064,3829,3059,3855,3053,3879,3047,3905,3041,3928,3033,3952,3026,3976,3018,4000,3009,4023,3000,4046,2979,4091,2956,4136,2931,4179,2905,4219,2876,4260,2846,4299,2814,4335,2780,4371,2745,4405,2707,4437,2669,4467,2629,4495,2588,4522,2545,4547,2500,4570,2456,4590,2432,4599,2410,4608,2385,4617,2362,4625,2337,4632,2313,4638,2288,4644,2264,4649,2239,4654,2214,4658,2189,4662,2163,4665,2137,4668,2111,4669,2085,4670,2058,4671,2032,4670,2006,4669,1980,4668,1954,4665,1929,4662,1903,4658,1878,4654,1852,4649,1828,4644,1804,4638,1779,4632,1755,4625,1731,4617,1708,4608,1684,4599,1661,4590,1616,4570,1572,4547,1530,4522,1488,4495,1448,4467,1409,4437,1373,4405,1337,4371,1303,4335,1271,4299,1240,4260,1212,4219,1185,4179,1161,4136,1138,4091,1118,4046,1108,4023,1100,4000,1091,3976,1083,3952,1076,3928,1069,3905,1064,3879,1058,3855,1053,3829,1049,3805,1046,3779,1043,3754,1041,3727,1038,3702,1037,3675,1037,3649,1037,3622,1038,3597,1041,3571,1043,3545,1046,3520,1049,3494,1053,3469,1058,3444,1064,3419,1069,3394,1076,3370,1083,3346,1091,3322,1100,3299,1108,3275,1118,3252,1138,3207,1161,3163,1185,3120,1212,3079,1240,3039,1271,3000,1303,2963,1337,2928,1373,2894,1409,2862,1448,2831,1488,2802,1530,2776,1572,2752,1616,2729,1661,2709,1684,2700,1708,2690,1731,2682,1755,2674,1779,2667,1804,2661,1828,2655,1852,2649,1878,2645,1903,2640,1929,2636,1954,2633,1980,2631,2006,2629,2032,2628,2058,2628,2085,2628,2111,2629,2137,2631,2163,2633,2189,2636,2214,2640,2239,2645,2264,2649,2288,2655,2313,2661,2337,2667,2362,2674,2385,2682,2410,2690,2432,2700,2456,2709,2500,2729,2545,2752,2588,2776,2629,2802,2669,2831,2707,2862,2745,2894,2780,2928,2814,2963,2846,3000,2876,3039,2905,3079,2931,3120,2956,3163,2979,3207,3000,3252,3009,3275,3018,3299,3026,3322,3033,3346,3041,3370,3047,3394,3053,3419,3059,3444,3064,3469,3068,3494,3072,3520,3074,3545,3077,3571,3078,3597,3079,3622,3080,3649xm0,0l0,462,4116,462,4116,0,0,0xm2024,2698l1820,3321,1165,3321,1159,3321,1154,3323,1149,3325,1143,3328,1139,3331,1135,3335,1133,3340,1130,3345,1129,3352,1129,3357,1129,3363,1130,3368,1132,3373,1135,3378,1139,3382,1143,3386,1673,3772,1469,4400,1468,4405,1467,4411,1468,4416,1469,4422,1471,4427,1475,4431,1479,4436,1483,4439,1488,4442,1493,4444,1498,4446,1504,4446,1509,4446,1515,4444,1520,4442,1525,4439,2058,4052,2591,4439,2596,4442,2601,4444,2606,4446,2612,4446,2617,4446,2623,4444,2628,4442,2633,4439,2638,4436,2641,4431,2644,4427,2646,4422,2648,4416,2648,4411,2648,4405,2646,4400,2442,3772,2973,3386,2977,3382,2981,3378,2984,3373,2986,3368,2987,3363,2988,3357,2987,3352,2986,3345,2984,3340,2981,3335,2977,3331,2973,3328,2968,3325,2963,3323,2958,3321,2952,3321,2296,3321,2093,2698,2091,2691,2088,2687,2084,2682,2080,2679,2075,2676,2069,2674,2064,2673,2058,2672,2053,2673,2047,2674,2042,2676,2037,2679,2033,2682,2030,2687,2027,2691,2024,2698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0,@0;@0,@0;@0,@0;@0,@0;@0,@0;@0,@0;@0,@0;@0,@0;@0,@0;@0,@0;@0,@0;@0,@0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-576580</wp:posOffset>
                </wp:positionH>
                <wp:positionV relativeFrom="paragraph">
                  <wp:posOffset>6931660</wp:posOffset>
                </wp:positionV>
                <wp:extent cx="2087880" cy="306070"/>
                <wp:effectExtent l="0" t="0" r="7620" b="0"/>
                <wp:wrapNone/>
                <wp:docPr id="142" name="圆角矩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306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1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28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Theme="minor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Skills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45.4pt;margin-top:545.8pt;height:24.1pt;width:164.4pt;z-index:251779072;v-text-anchor:middle;mso-width-relative:page;mso-height-relative:page;" fillcolor="#2A3D52 [3204]" filled="t" stroked="f" coordsize="21600,21600" arcsize="0.166666666666667" o:gfxdata="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o3YfLZAAAADQEAAA8AAAAA&#10;AAAAAQAgAAAAIgAAAGRycy9kb3ducmV2LnhtbFBLAQIUABQAAAAIAIdO4kAzYyt/EwIAAA8EAAAO&#10;AAAAAAAAAAEAIAAAACgBAABkcnMvZTJvRG9jLnhtbFBLBQYAAAAABgAGAFkBAACtBQAAAAA=&#10;">
                <v:fill on="t" opacity="9830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280" w:lineRule="exact"/>
                        <w:jc w:val="center"/>
                      </w:pPr>
                      <w:r>
                        <w:rPr>
                          <w:rFonts w:hint="eastAsia" w:ascii="微软雅黑" w:hAnsi="微软雅黑" w:eastAsiaTheme="minorEastAsia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Skills</w:t>
                      </w:r>
                    </w:p>
                  </w:txbxContent>
                </v:textbox>
              </v:roundrect>
            </w:pict>
          </mc:Fallback>
        </mc:AlternateContent>
      </w:r>
      <w: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-231775</wp:posOffset>
            </wp:positionH>
            <wp:positionV relativeFrom="paragraph">
              <wp:posOffset>-130810</wp:posOffset>
            </wp:positionV>
            <wp:extent cx="1423035" cy="1423035"/>
            <wp:effectExtent l="0" t="0" r="5715" b="5715"/>
            <wp:wrapNone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92" cy="1423092"/>
                    </a:xfrm>
                    <a:prstGeom prst="ellipse">
                      <a:avLst/>
                    </a:prstGeom>
                    <a:solidFill>
                      <a:schemeClr val="bg1">
                        <a:lumMod val="95000"/>
                      </a:schemeClr>
                    </a:solidFill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-325120</wp:posOffset>
                </wp:positionH>
                <wp:positionV relativeFrom="paragraph">
                  <wp:posOffset>-224155</wp:posOffset>
                </wp:positionV>
                <wp:extent cx="1610360" cy="1610360"/>
                <wp:effectExtent l="0" t="0" r="28575" b="28575"/>
                <wp:wrapNone/>
                <wp:docPr id="144" name="椭圆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10167" cy="161016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25.6pt;margin-top:-17.65pt;height:126.8pt;width:126.8pt;z-index:251781120;v-text-anchor:middle;mso-width-relative:page;mso-height-relative:page;" filled="f" stroked="t" coordsize="21600,21600" o:gfxdata="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ecT1e2QAAAAsBAAAPAAAAAAAAAAEAIAAAACIAAABkcnMv&#10;ZG93bnJldi54bWxQSwECFAAUAAAACACHTuJA240UBQICAAD5AwAADgAAAAAAAAABACAAAAAoAQAA&#10;ZHJzL2Uyb0RvYy54bWxQSwUGAAAAAAYABgBZAQAAnAUAAAAA&#10;">
                <v:fill on="f" focussize="0,0"/>
                <v:stroke weight="1pt" color="#FFFFFF [3212]" miterlimit="8" joinstyle="miter" dashstyle="dash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5107940</wp:posOffset>
                </wp:positionV>
                <wp:extent cx="179705" cy="179070"/>
                <wp:effectExtent l="0" t="0" r="0" b="0"/>
                <wp:wrapNone/>
                <wp:docPr id="145" name="Freeform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0000" cy="178983"/>
                        </a:xfrm>
                        <a:custGeom>
                          <a:avLst/>
                          <a:gdLst>
                            <a:gd name="T0" fmla="*/ 132 w 144"/>
                            <a:gd name="T1" fmla="*/ 61 h 144"/>
                            <a:gd name="T2" fmla="*/ 121 w 144"/>
                            <a:gd name="T3" fmla="*/ 46 h 144"/>
                            <a:gd name="T4" fmla="*/ 127 w 144"/>
                            <a:gd name="T5" fmla="*/ 33 h 144"/>
                            <a:gd name="T6" fmla="*/ 119 w 144"/>
                            <a:gd name="T7" fmla="*/ 17 h 144"/>
                            <a:gd name="T8" fmla="*/ 106 w 144"/>
                            <a:gd name="T9" fmla="*/ 22 h 144"/>
                            <a:gd name="T10" fmla="*/ 88 w 144"/>
                            <a:gd name="T11" fmla="*/ 19 h 144"/>
                            <a:gd name="T12" fmla="*/ 83 w 144"/>
                            <a:gd name="T13" fmla="*/ 6 h 144"/>
                            <a:gd name="T14" fmla="*/ 66 w 144"/>
                            <a:gd name="T15" fmla="*/ 0 h 144"/>
                            <a:gd name="T16" fmla="*/ 61 w 144"/>
                            <a:gd name="T17" fmla="*/ 12 h 144"/>
                            <a:gd name="T18" fmla="*/ 46 w 144"/>
                            <a:gd name="T19" fmla="*/ 23 h 144"/>
                            <a:gd name="T20" fmla="*/ 33 w 144"/>
                            <a:gd name="T21" fmla="*/ 17 h 144"/>
                            <a:gd name="T22" fmla="*/ 17 w 144"/>
                            <a:gd name="T23" fmla="*/ 25 h 144"/>
                            <a:gd name="T24" fmla="*/ 22 w 144"/>
                            <a:gd name="T25" fmla="*/ 38 h 144"/>
                            <a:gd name="T26" fmla="*/ 19 w 144"/>
                            <a:gd name="T27" fmla="*/ 56 h 144"/>
                            <a:gd name="T28" fmla="*/ 6 w 144"/>
                            <a:gd name="T29" fmla="*/ 61 h 144"/>
                            <a:gd name="T30" fmla="*/ 0 w 144"/>
                            <a:gd name="T31" fmla="*/ 78 h 144"/>
                            <a:gd name="T32" fmla="*/ 12 w 144"/>
                            <a:gd name="T33" fmla="*/ 83 h 144"/>
                            <a:gd name="T34" fmla="*/ 23 w 144"/>
                            <a:gd name="T35" fmla="*/ 98 h 144"/>
                            <a:gd name="T36" fmla="*/ 17 w 144"/>
                            <a:gd name="T37" fmla="*/ 111 h 144"/>
                            <a:gd name="T38" fmla="*/ 25 w 144"/>
                            <a:gd name="T39" fmla="*/ 127 h 144"/>
                            <a:gd name="T40" fmla="*/ 38 w 144"/>
                            <a:gd name="T41" fmla="*/ 122 h 144"/>
                            <a:gd name="T42" fmla="*/ 56 w 144"/>
                            <a:gd name="T43" fmla="*/ 125 h 144"/>
                            <a:gd name="T44" fmla="*/ 61 w 144"/>
                            <a:gd name="T45" fmla="*/ 138 h 144"/>
                            <a:gd name="T46" fmla="*/ 78 w 144"/>
                            <a:gd name="T47" fmla="*/ 144 h 144"/>
                            <a:gd name="T48" fmla="*/ 83 w 144"/>
                            <a:gd name="T49" fmla="*/ 132 h 144"/>
                            <a:gd name="T50" fmla="*/ 98 w 144"/>
                            <a:gd name="T51" fmla="*/ 121 h 144"/>
                            <a:gd name="T52" fmla="*/ 111 w 144"/>
                            <a:gd name="T53" fmla="*/ 127 h 144"/>
                            <a:gd name="T54" fmla="*/ 127 w 144"/>
                            <a:gd name="T55" fmla="*/ 119 h 144"/>
                            <a:gd name="T56" fmla="*/ 122 w 144"/>
                            <a:gd name="T57" fmla="*/ 106 h 144"/>
                            <a:gd name="T58" fmla="*/ 125 w 144"/>
                            <a:gd name="T59" fmla="*/ 88 h 144"/>
                            <a:gd name="T60" fmla="*/ 138 w 144"/>
                            <a:gd name="T61" fmla="*/ 83 h 144"/>
                            <a:gd name="T62" fmla="*/ 144 w 144"/>
                            <a:gd name="T63" fmla="*/ 66 h 144"/>
                            <a:gd name="T64" fmla="*/ 100 w 144"/>
                            <a:gd name="T65" fmla="*/ 72 h 144"/>
                            <a:gd name="T66" fmla="*/ 44 w 144"/>
                            <a:gd name="T67" fmla="*/ 72 h 144"/>
                            <a:gd name="T68" fmla="*/ 100 w 144"/>
                            <a:gd name="T69" fmla="*/ 72 h 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44" h="144">
                              <a:moveTo>
                                <a:pt x="138" y="61"/>
                              </a:moveTo>
                              <a:cubicBezTo>
                                <a:pt x="132" y="61"/>
                                <a:pt x="132" y="61"/>
                                <a:pt x="132" y="61"/>
                              </a:cubicBezTo>
                              <a:cubicBezTo>
                                <a:pt x="129" y="61"/>
                                <a:pt x="126" y="59"/>
                                <a:pt x="125" y="56"/>
                              </a:cubicBezTo>
                              <a:cubicBezTo>
                                <a:pt x="121" y="46"/>
                                <a:pt x="121" y="46"/>
                                <a:pt x="121" y="46"/>
                              </a:cubicBezTo>
                              <a:cubicBezTo>
                                <a:pt x="119" y="44"/>
                                <a:pt x="120" y="40"/>
                                <a:pt x="122" y="38"/>
                              </a:cubicBezTo>
                              <a:cubicBezTo>
                                <a:pt x="127" y="33"/>
                                <a:pt x="127" y="33"/>
                                <a:pt x="127" y="33"/>
                              </a:cubicBezTo>
                              <a:cubicBezTo>
                                <a:pt x="129" y="31"/>
                                <a:pt x="129" y="27"/>
                                <a:pt x="127" y="25"/>
                              </a:cubicBezTo>
                              <a:cubicBezTo>
                                <a:pt x="119" y="17"/>
                                <a:pt x="119" y="17"/>
                                <a:pt x="119" y="17"/>
                              </a:cubicBezTo>
                              <a:cubicBezTo>
                                <a:pt x="117" y="15"/>
                                <a:pt x="113" y="15"/>
                                <a:pt x="111" y="17"/>
                              </a:cubicBezTo>
                              <a:cubicBezTo>
                                <a:pt x="106" y="22"/>
                                <a:pt x="106" y="22"/>
                                <a:pt x="106" y="22"/>
                              </a:cubicBezTo>
                              <a:cubicBezTo>
                                <a:pt x="104" y="24"/>
                                <a:pt x="100" y="25"/>
                                <a:pt x="98" y="23"/>
                              </a:cubicBezTo>
                              <a:cubicBezTo>
                                <a:pt x="88" y="19"/>
                                <a:pt x="88" y="19"/>
                                <a:pt x="88" y="19"/>
                              </a:cubicBezTo>
                              <a:cubicBezTo>
                                <a:pt x="85" y="18"/>
                                <a:pt x="83" y="15"/>
                                <a:pt x="83" y="12"/>
                              </a:cubicBezTo>
                              <a:cubicBezTo>
                                <a:pt x="83" y="6"/>
                                <a:pt x="83" y="6"/>
                                <a:pt x="83" y="6"/>
                              </a:cubicBezTo>
                              <a:cubicBezTo>
                                <a:pt x="83" y="2"/>
                                <a:pt x="81" y="0"/>
                                <a:pt x="78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cubicBezTo>
                                <a:pt x="63" y="0"/>
                                <a:pt x="61" y="2"/>
                                <a:pt x="61" y="6"/>
                              </a:cubicBezTo>
                              <a:cubicBezTo>
                                <a:pt x="61" y="12"/>
                                <a:pt x="61" y="12"/>
                                <a:pt x="61" y="12"/>
                              </a:cubicBezTo>
                              <a:cubicBezTo>
                                <a:pt x="61" y="15"/>
                                <a:pt x="59" y="18"/>
                                <a:pt x="56" y="19"/>
                              </a:cubicBezTo>
                              <a:cubicBezTo>
                                <a:pt x="46" y="23"/>
                                <a:pt x="46" y="23"/>
                                <a:pt x="46" y="23"/>
                              </a:cubicBezTo>
                              <a:cubicBezTo>
                                <a:pt x="44" y="25"/>
                                <a:pt x="40" y="24"/>
                                <a:pt x="38" y="22"/>
                              </a:cubicBezTo>
                              <a:cubicBezTo>
                                <a:pt x="33" y="17"/>
                                <a:pt x="33" y="17"/>
                                <a:pt x="33" y="17"/>
                              </a:cubicBezTo>
                              <a:cubicBezTo>
                                <a:pt x="31" y="15"/>
                                <a:pt x="27" y="15"/>
                                <a:pt x="25" y="17"/>
                              </a:cubicBezTo>
                              <a:cubicBezTo>
                                <a:pt x="17" y="25"/>
                                <a:pt x="17" y="25"/>
                                <a:pt x="17" y="25"/>
                              </a:cubicBezTo>
                              <a:cubicBezTo>
                                <a:pt x="15" y="27"/>
                                <a:pt x="15" y="31"/>
                                <a:pt x="17" y="33"/>
                              </a:cubicBezTo>
                              <a:cubicBezTo>
                                <a:pt x="22" y="38"/>
                                <a:pt x="22" y="38"/>
                                <a:pt x="22" y="38"/>
                              </a:cubicBezTo>
                              <a:cubicBezTo>
                                <a:pt x="24" y="40"/>
                                <a:pt x="25" y="44"/>
                                <a:pt x="23" y="46"/>
                              </a:cubicBezTo>
                              <a:cubicBezTo>
                                <a:pt x="19" y="56"/>
                                <a:pt x="19" y="56"/>
                                <a:pt x="19" y="56"/>
                              </a:cubicBezTo>
                              <a:cubicBezTo>
                                <a:pt x="18" y="59"/>
                                <a:pt x="15" y="61"/>
                                <a:pt x="12" y="61"/>
                              </a:cubicBezTo>
                              <a:cubicBezTo>
                                <a:pt x="6" y="61"/>
                                <a:pt x="6" y="61"/>
                                <a:pt x="6" y="61"/>
                              </a:cubicBezTo>
                              <a:cubicBezTo>
                                <a:pt x="2" y="61"/>
                                <a:pt x="0" y="63"/>
                                <a:pt x="0" y="66"/>
                              </a:cubicBezTo>
                              <a:cubicBezTo>
                                <a:pt x="0" y="78"/>
                                <a:pt x="0" y="78"/>
                                <a:pt x="0" y="78"/>
                              </a:cubicBezTo>
                              <a:cubicBezTo>
                                <a:pt x="0" y="81"/>
                                <a:pt x="2" y="83"/>
                                <a:pt x="6" y="83"/>
                              </a:cubicBezTo>
                              <a:cubicBezTo>
                                <a:pt x="12" y="83"/>
                                <a:pt x="12" y="83"/>
                                <a:pt x="12" y="83"/>
                              </a:cubicBezTo>
                              <a:cubicBezTo>
                                <a:pt x="15" y="83"/>
                                <a:pt x="18" y="85"/>
                                <a:pt x="19" y="88"/>
                              </a:cubicBezTo>
                              <a:cubicBezTo>
                                <a:pt x="23" y="98"/>
                                <a:pt x="23" y="98"/>
                                <a:pt x="23" y="98"/>
                              </a:cubicBezTo>
                              <a:cubicBezTo>
                                <a:pt x="25" y="100"/>
                                <a:pt x="24" y="104"/>
                                <a:pt x="22" y="106"/>
                              </a:cubicBezTo>
                              <a:cubicBezTo>
                                <a:pt x="17" y="111"/>
                                <a:pt x="17" y="111"/>
                                <a:pt x="17" y="111"/>
                              </a:cubicBezTo>
                              <a:cubicBezTo>
                                <a:pt x="15" y="113"/>
                                <a:pt x="15" y="117"/>
                                <a:pt x="17" y="119"/>
                              </a:cubicBezTo>
                              <a:cubicBezTo>
                                <a:pt x="25" y="127"/>
                                <a:pt x="25" y="127"/>
                                <a:pt x="25" y="127"/>
                              </a:cubicBezTo>
                              <a:cubicBezTo>
                                <a:pt x="27" y="129"/>
                                <a:pt x="31" y="129"/>
                                <a:pt x="33" y="127"/>
                              </a:cubicBezTo>
                              <a:cubicBezTo>
                                <a:pt x="38" y="122"/>
                                <a:pt x="38" y="122"/>
                                <a:pt x="38" y="122"/>
                              </a:cubicBezTo>
                              <a:cubicBezTo>
                                <a:pt x="40" y="120"/>
                                <a:pt x="44" y="119"/>
                                <a:pt x="46" y="121"/>
                              </a:cubicBezTo>
                              <a:cubicBezTo>
                                <a:pt x="56" y="125"/>
                                <a:pt x="56" y="125"/>
                                <a:pt x="56" y="125"/>
                              </a:cubicBezTo>
                              <a:cubicBezTo>
                                <a:pt x="59" y="126"/>
                                <a:pt x="61" y="129"/>
                                <a:pt x="61" y="132"/>
                              </a:cubicBezTo>
                              <a:cubicBezTo>
                                <a:pt x="61" y="138"/>
                                <a:pt x="61" y="138"/>
                                <a:pt x="61" y="138"/>
                              </a:cubicBezTo>
                              <a:cubicBezTo>
                                <a:pt x="61" y="142"/>
                                <a:pt x="63" y="144"/>
                                <a:pt x="66" y="144"/>
                              </a:cubicBezTo>
                              <a:cubicBezTo>
                                <a:pt x="78" y="144"/>
                                <a:pt x="78" y="144"/>
                                <a:pt x="78" y="144"/>
                              </a:cubicBezTo>
                              <a:cubicBezTo>
                                <a:pt x="81" y="144"/>
                                <a:pt x="83" y="142"/>
                                <a:pt x="83" y="138"/>
                              </a:cubicBezTo>
                              <a:cubicBezTo>
                                <a:pt x="83" y="132"/>
                                <a:pt x="83" y="132"/>
                                <a:pt x="83" y="132"/>
                              </a:cubicBezTo>
                              <a:cubicBezTo>
                                <a:pt x="83" y="129"/>
                                <a:pt x="85" y="126"/>
                                <a:pt x="88" y="125"/>
                              </a:cubicBezTo>
                              <a:cubicBezTo>
                                <a:pt x="98" y="121"/>
                                <a:pt x="98" y="121"/>
                                <a:pt x="98" y="121"/>
                              </a:cubicBezTo>
                              <a:cubicBezTo>
                                <a:pt x="100" y="119"/>
                                <a:pt x="104" y="120"/>
                                <a:pt x="106" y="122"/>
                              </a:cubicBezTo>
                              <a:cubicBezTo>
                                <a:pt x="111" y="127"/>
                                <a:pt x="111" y="127"/>
                                <a:pt x="111" y="127"/>
                              </a:cubicBezTo>
                              <a:cubicBezTo>
                                <a:pt x="113" y="129"/>
                                <a:pt x="117" y="129"/>
                                <a:pt x="119" y="127"/>
                              </a:cubicBezTo>
                              <a:cubicBezTo>
                                <a:pt x="127" y="119"/>
                                <a:pt x="127" y="119"/>
                                <a:pt x="127" y="119"/>
                              </a:cubicBezTo>
                              <a:cubicBezTo>
                                <a:pt x="129" y="117"/>
                                <a:pt x="129" y="113"/>
                                <a:pt x="127" y="111"/>
                              </a:cubicBezTo>
                              <a:cubicBezTo>
                                <a:pt x="122" y="106"/>
                                <a:pt x="122" y="106"/>
                                <a:pt x="122" y="106"/>
                              </a:cubicBezTo>
                              <a:cubicBezTo>
                                <a:pt x="120" y="104"/>
                                <a:pt x="119" y="100"/>
                                <a:pt x="121" y="98"/>
                              </a:cubicBezTo>
                              <a:cubicBezTo>
                                <a:pt x="125" y="88"/>
                                <a:pt x="125" y="88"/>
                                <a:pt x="125" y="88"/>
                              </a:cubicBezTo>
                              <a:cubicBezTo>
                                <a:pt x="126" y="85"/>
                                <a:pt x="129" y="83"/>
                                <a:pt x="132" y="83"/>
                              </a:cubicBezTo>
                              <a:cubicBezTo>
                                <a:pt x="138" y="83"/>
                                <a:pt x="138" y="83"/>
                                <a:pt x="138" y="83"/>
                              </a:cubicBezTo>
                              <a:cubicBezTo>
                                <a:pt x="142" y="83"/>
                                <a:pt x="144" y="81"/>
                                <a:pt x="144" y="78"/>
                              </a:cubicBezTo>
                              <a:cubicBezTo>
                                <a:pt x="144" y="66"/>
                                <a:pt x="144" y="66"/>
                                <a:pt x="144" y="66"/>
                              </a:cubicBezTo>
                              <a:cubicBezTo>
                                <a:pt x="144" y="63"/>
                                <a:pt x="142" y="61"/>
                                <a:pt x="138" y="61"/>
                              </a:cubicBezTo>
                              <a:moveTo>
                                <a:pt x="100" y="72"/>
                              </a:moveTo>
                              <a:cubicBezTo>
                                <a:pt x="100" y="87"/>
                                <a:pt x="87" y="100"/>
                                <a:pt x="72" y="100"/>
                              </a:cubicBezTo>
                              <a:cubicBezTo>
                                <a:pt x="57" y="100"/>
                                <a:pt x="44" y="87"/>
                                <a:pt x="44" y="72"/>
                              </a:cubicBezTo>
                              <a:cubicBezTo>
                                <a:pt x="44" y="57"/>
                                <a:pt x="57" y="44"/>
                                <a:pt x="72" y="44"/>
                              </a:cubicBezTo>
                              <a:cubicBezTo>
                                <a:pt x="87" y="44"/>
                                <a:pt x="100" y="57"/>
                                <a:pt x="100" y="72"/>
                              </a:cubicBezTo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8" o:spid="_x0000_s1026" o:spt="100" style="position:absolute;left:0pt;margin-left:161.95pt;margin-top:402.2pt;height:14.1pt;width:14.15pt;z-index:251782144;mso-width-relative:page;mso-height-relative:page;" fillcolor="#2A3D52 [3204]" filled="t" stroked="f" coordsize="144,144" o:gfxdata="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" path="m138,61c132,61,132,61,132,61c129,61,126,59,125,56c121,46,121,46,121,46c119,44,120,40,122,38c127,33,127,33,127,33c129,31,129,27,127,25c119,17,119,17,119,17c117,15,113,15,111,17c106,22,106,22,106,22c104,24,100,25,98,23c88,19,88,19,88,19c85,18,83,15,83,12c83,6,83,6,83,6c83,2,81,0,78,0c66,0,66,0,66,0c63,0,61,2,61,6c61,12,61,12,61,12c61,15,59,18,56,19c46,23,46,23,46,23c44,25,40,24,38,22c33,17,33,17,33,17c31,15,27,15,25,17c17,25,17,25,17,25c15,27,15,31,17,33c22,38,22,38,22,38c24,40,25,44,23,46c19,56,19,56,19,56c18,59,15,61,12,61c6,61,6,61,6,61c2,61,0,63,0,66c0,78,0,78,0,78c0,81,2,83,6,83c12,83,12,83,12,83c15,83,18,85,19,88c23,98,23,98,23,98c25,100,24,104,22,106c17,111,17,111,17,111c15,113,15,117,17,119c25,127,25,127,25,127c27,129,31,129,33,127c38,122,38,122,38,122c40,120,44,119,46,121c56,125,56,125,56,125c59,126,61,129,61,132c61,138,61,138,61,138c61,142,63,144,66,144c78,144,78,144,78,144c81,144,83,142,83,138c83,132,83,132,83,132c83,129,85,126,88,125c98,121,98,121,98,121c100,119,104,120,106,122c111,127,111,127,111,127c113,129,117,129,119,127c127,119,127,119,127,119c129,117,129,113,127,111c122,106,122,106,122,106c120,104,119,100,121,98c125,88,125,88,125,88c126,85,129,83,132,83c138,83,138,83,138,83c142,83,144,81,144,78c144,66,144,66,144,66c144,63,142,61,138,61m100,72c100,87,87,100,72,100c57,100,44,87,44,72c44,57,57,44,72,44c87,44,100,57,100,72e">
                <v:path o:connectlocs="165000,75819;151250,57175;158750,41016;148750,21129;132500,27344;110000,23615;103750,7457;82500,0;76250,14915;57500,28587;41250,21129;21250,31073;27500,47231;23750,69604;7500,75819;0,96949;15000,103163;28750,121807;21250,137966;31250,157853;47500,151638;70000,155367;76250,171525;97500,178983;103750,164067;122500,150395;138750,157853;158750,147909;152500,131751;156250,109378;172500,103163;180000,82033;125000,89491;55000,89491;125000,89491" o:connectangles="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-576580</wp:posOffset>
                </wp:positionH>
                <wp:positionV relativeFrom="paragraph">
                  <wp:posOffset>2430780</wp:posOffset>
                </wp:positionV>
                <wp:extent cx="2087880" cy="306070"/>
                <wp:effectExtent l="0" t="0" r="7620" b="0"/>
                <wp:wrapNone/>
                <wp:docPr id="146" name="圆角矩形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8000" cy="306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1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kinsoku w:val="0"/>
                              <w:overflowPunct w:val="0"/>
                              <w:spacing w:before="0" w:beforeAutospacing="0" w:after="0" w:afterAutospacing="0" w:line="280" w:lineRule="exact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eastAsiaTheme="minorEastAsia" w:cstheme="minorBidi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Information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45.4pt;margin-top:191.4pt;height:24.1pt;width:164.4pt;z-index:251783168;v-text-anchor:middle;mso-width-relative:page;mso-height-relative:page;" fillcolor="#2A3D52 [3204]" filled="t" stroked="f" coordsize="21600,21600" arcsize="0.166666666666667" o:gfxdata="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mXFe92QAAAAsBAAAPAAAAAAAAAAEAIAAAACIAAABkcnMv&#10;ZG93bnJldi54bWxQSwECFAAUAAAACACHTuJATUVTXzsCAABQBAAADgAAAAAAAAABACAAAAAoAQAA&#10;ZHJzL2Uyb0RvYy54bWxQSwUGAAAAAAYABgBZAQAA1QUAAAAA&#10;">
                <v:fill on="t" opacity="983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 w:val="0"/>
                        <w:overflowPunct w:val="0"/>
                        <w:spacing w:before="0" w:beforeAutospacing="0" w:after="0" w:afterAutospacing="0" w:line="280" w:lineRule="exact"/>
                        <w:jc w:val="center"/>
                        <w:textAlignment w:val="baseline"/>
                      </w:pPr>
                      <w:r>
                        <w:rPr>
                          <w:rFonts w:ascii="Arial" w:hAnsi="Arial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Information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-468630</wp:posOffset>
                </wp:positionH>
                <wp:positionV relativeFrom="paragraph">
                  <wp:posOffset>2492375</wp:posOffset>
                </wp:positionV>
                <wp:extent cx="144145" cy="182880"/>
                <wp:effectExtent l="0" t="0" r="8890" b="7620"/>
                <wp:wrapNone/>
                <wp:docPr id="147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4000" cy="18293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36.9pt;margin-top:196.25pt;height:14.4pt;width:11.35pt;z-index:251784192;v-text-anchor:middle;mso-width-relative:page;mso-height-relative:page;" fillcolor="#2A3D52 [3204]" filled="t" stroked="f" coordsize="1679575,2125662" o:gfxdata="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3594,80339;55329,86434;54695,90007;53963,94290;55377,98842;79188,144560;75967,97888;76870,93237;75894,89419;78627,86042;89897,79801;100217,80364;107804,87878;114342,96297;119806,105646;124051,116096;127076,127673;128760,140473;123441,149944;106535,157213;88800,161888;70503,163894;51133,163013;31982,159024;13661,152049;0,144266;1317,130683;4049,118470;8099,107506;13368,97741;19784,89101;27249,81441;36666,74050;71319,441;79490,2670;86880,6591;93198,11957;98198,18524;101734,26120;103564,34524;103344,44228;100515,53931;95417,62409;88368,69245;78465,74636;71782,76400;64562,76890;56489,75837;49074,73166;42415,69098;36391,63389;31464,56038;28342,47634;27195,38445;28171,29746;31001,21807;35391,14726;41147,8772;48074,4214;55953,1200;64489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-576580</wp:posOffset>
                </wp:positionH>
                <wp:positionV relativeFrom="paragraph">
                  <wp:posOffset>4712970</wp:posOffset>
                </wp:positionV>
                <wp:extent cx="2087880" cy="306070"/>
                <wp:effectExtent l="0" t="0" r="7620" b="0"/>
                <wp:wrapNone/>
                <wp:docPr id="148" name="圆角矩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8000" cy="306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1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kinsoku w:val="0"/>
                              <w:overflowPunct w:val="0"/>
                              <w:spacing w:before="0" w:beforeAutospacing="0" w:after="0" w:afterAutospacing="0" w:line="280" w:lineRule="exact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eastAsiaTheme="minorEastAsia" w:cstheme="minorBidi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Contact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45.4pt;margin-top:371.1pt;height:24.1pt;width:164.4pt;z-index:251785216;v-text-anchor:middle;mso-width-relative:page;mso-height-relative:page;" fillcolor="#2A3D52 [3204]" filled="t" stroked="f" coordsize="21600,21600" arcsize="0.166666666666667" o:gfxdata="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XYu59oAAAALAQAADwAAAAAAAAABACAAAAAiAAAAZHJz&#10;L2Rvd25yZXYueG1sUEsBAhQAFAAAAAgAh07iQO7b14E7AgAAUAQAAA4AAAAAAAAAAQAgAAAAKQEA&#10;AGRycy9lMm9Eb2MueG1sUEsFBgAAAAAGAAYAWQEAANYFAAAAAA==&#10;">
                <v:fill on="t" opacity="983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 w:val="0"/>
                        <w:overflowPunct w:val="0"/>
                        <w:spacing w:before="0" w:beforeAutospacing="0" w:after="0" w:afterAutospacing="0" w:line="280" w:lineRule="exact"/>
                        <w:jc w:val="center"/>
                        <w:textAlignment w:val="baseline"/>
                      </w:pPr>
                      <w:r>
                        <w:rPr>
                          <w:rFonts w:ascii="Arial" w:hAnsi="Arial" w:eastAsiaTheme="minorEastAsia" w:cstheme="minorBid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Contact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-482600</wp:posOffset>
                </wp:positionH>
                <wp:positionV relativeFrom="paragraph">
                  <wp:posOffset>4785360</wp:posOffset>
                </wp:positionV>
                <wp:extent cx="144780" cy="161925"/>
                <wp:effectExtent l="0" t="0" r="8255" b="9525"/>
                <wp:wrapNone/>
                <wp:docPr id="149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4574" cy="162000"/>
                        </a:xfrm>
                        <a:custGeom>
                          <a:avLst/>
                          <a:gdLst>
                            <a:gd name="T0" fmla="*/ 248428 w 2033587"/>
                            <a:gd name="T1" fmla="*/ 944529 h 2276475"/>
                            <a:gd name="T2" fmla="*/ 1175716 w 2033587"/>
                            <a:gd name="T3" fmla="*/ 709393 h 2276475"/>
                            <a:gd name="T4" fmla="*/ 1178374 w 2033587"/>
                            <a:gd name="T5" fmla="*/ 591162 h 2276475"/>
                            <a:gd name="T6" fmla="*/ 1585424 w 2033587"/>
                            <a:gd name="T7" fmla="*/ 232745 h 2276475"/>
                            <a:gd name="T8" fmla="*/ 1623685 w 2033587"/>
                            <a:gd name="T9" fmla="*/ 244701 h 2276475"/>
                            <a:gd name="T10" fmla="*/ 1656631 w 2033587"/>
                            <a:gd name="T11" fmla="*/ 266753 h 2276475"/>
                            <a:gd name="T12" fmla="*/ 1682138 w 2033587"/>
                            <a:gd name="T13" fmla="*/ 297308 h 2276475"/>
                            <a:gd name="T14" fmla="*/ 1697549 w 2033587"/>
                            <a:gd name="T15" fmla="*/ 334505 h 2276475"/>
                            <a:gd name="T16" fmla="*/ 1701800 w 2033587"/>
                            <a:gd name="T17" fmla="*/ 1767638 h 2276475"/>
                            <a:gd name="T18" fmla="*/ 1695689 w 2033587"/>
                            <a:gd name="T19" fmla="*/ 1808289 h 2276475"/>
                            <a:gd name="T20" fmla="*/ 1678419 w 2033587"/>
                            <a:gd name="T21" fmla="*/ 1844423 h 2276475"/>
                            <a:gd name="T22" fmla="*/ 1651849 w 2033587"/>
                            <a:gd name="T23" fmla="*/ 1873649 h 2276475"/>
                            <a:gd name="T24" fmla="*/ 1617839 w 2033587"/>
                            <a:gd name="T25" fmla="*/ 1894372 h 2276475"/>
                            <a:gd name="T26" fmla="*/ 1578251 w 2033587"/>
                            <a:gd name="T27" fmla="*/ 1904469 h 2276475"/>
                            <a:gd name="T28" fmla="*/ 381012 w 2033587"/>
                            <a:gd name="T29" fmla="*/ 1903672 h 2276475"/>
                            <a:gd name="T30" fmla="*/ 342220 w 2033587"/>
                            <a:gd name="T31" fmla="*/ 1891715 h 2276475"/>
                            <a:gd name="T32" fmla="*/ 309539 w 2033587"/>
                            <a:gd name="T33" fmla="*/ 1869397 h 2276475"/>
                            <a:gd name="T34" fmla="*/ 284298 w 2033587"/>
                            <a:gd name="T35" fmla="*/ 1838844 h 2276475"/>
                            <a:gd name="T36" fmla="*/ 268621 w 2033587"/>
                            <a:gd name="T37" fmla="*/ 1801912 h 2276475"/>
                            <a:gd name="T38" fmla="*/ 382075 w 2033587"/>
                            <a:gd name="T39" fmla="*/ 1767638 h 2276475"/>
                            <a:gd name="T40" fmla="*/ 385528 w 2033587"/>
                            <a:gd name="T41" fmla="*/ 1778531 h 2276475"/>
                            <a:gd name="T42" fmla="*/ 398017 w 2033587"/>
                            <a:gd name="T43" fmla="*/ 1786768 h 2276475"/>
                            <a:gd name="T44" fmla="*/ 1570013 w 2033587"/>
                            <a:gd name="T45" fmla="*/ 1786502 h 2276475"/>
                            <a:gd name="T46" fmla="*/ 1581704 w 2033587"/>
                            <a:gd name="T47" fmla="*/ 1776937 h 2276475"/>
                            <a:gd name="T48" fmla="*/ 1583830 w 2033587"/>
                            <a:gd name="T49" fmla="*/ 368513 h 2276475"/>
                            <a:gd name="T50" fmla="*/ 1580376 w 2033587"/>
                            <a:gd name="T51" fmla="*/ 357619 h 2276475"/>
                            <a:gd name="T52" fmla="*/ 1568419 w 2033587"/>
                            <a:gd name="T53" fmla="*/ 349383 h 2276475"/>
                            <a:gd name="T54" fmla="*/ 492697 w 2033587"/>
                            <a:gd name="T55" fmla="*/ 362402 h 2276475"/>
                            <a:gd name="T56" fmla="*/ 484724 w 2033587"/>
                            <a:gd name="T57" fmla="*/ 402787 h 2276475"/>
                            <a:gd name="T58" fmla="*/ 465590 w 2033587"/>
                            <a:gd name="T59" fmla="*/ 437592 h 2276475"/>
                            <a:gd name="T60" fmla="*/ 437421 w 2033587"/>
                            <a:gd name="T61" fmla="*/ 465490 h 2276475"/>
                            <a:gd name="T62" fmla="*/ 402608 w 2033587"/>
                            <a:gd name="T63" fmla="*/ 484619 h 2276475"/>
                            <a:gd name="T64" fmla="*/ 362480 w 2033587"/>
                            <a:gd name="T65" fmla="*/ 492856 h 2276475"/>
                            <a:gd name="T66" fmla="*/ 118789 w 2033587"/>
                            <a:gd name="T67" fmla="*/ 1542067 h 2276475"/>
                            <a:gd name="T68" fmla="*/ 128090 w 2033587"/>
                            <a:gd name="T69" fmla="*/ 1553757 h 2276475"/>
                            <a:gd name="T70" fmla="*/ 1299773 w 2033587"/>
                            <a:gd name="T71" fmla="*/ 1556149 h 2276475"/>
                            <a:gd name="T72" fmla="*/ 1310934 w 2033587"/>
                            <a:gd name="T73" fmla="*/ 1552695 h 2276475"/>
                            <a:gd name="T74" fmla="*/ 1319438 w 2033587"/>
                            <a:gd name="T75" fmla="*/ 1540208 h 2276475"/>
                            <a:gd name="T76" fmla="*/ 1318907 w 2033587"/>
                            <a:gd name="T77" fmla="*/ 131782 h 2276475"/>
                            <a:gd name="T78" fmla="*/ 1309340 w 2033587"/>
                            <a:gd name="T79" fmla="*/ 120357 h 2276475"/>
                            <a:gd name="T80" fmla="*/ 492963 w 2033587"/>
                            <a:gd name="T81" fmla="*/ 117967 h 2276475"/>
                            <a:gd name="T82" fmla="*/ 1327676 w 2033587"/>
                            <a:gd name="T83" fmla="*/ 2922 h 2276475"/>
                            <a:gd name="T84" fmla="*/ 1365413 w 2033587"/>
                            <a:gd name="T85" fmla="*/ 16738 h 2276475"/>
                            <a:gd name="T86" fmla="*/ 1397303 w 2033587"/>
                            <a:gd name="T87" fmla="*/ 40385 h 2276475"/>
                            <a:gd name="T88" fmla="*/ 1420954 w 2033587"/>
                            <a:gd name="T89" fmla="*/ 72268 h 2276475"/>
                            <a:gd name="T90" fmla="*/ 1434773 w 2033587"/>
                            <a:gd name="T91" fmla="*/ 109996 h 2276475"/>
                            <a:gd name="T92" fmla="*/ 1437430 w 2033587"/>
                            <a:gd name="T93" fmla="*/ 1543396 h 2276475"/>
                            <a:gd name="T94" fmla="*/ 1429192 w 2033587"/>
                            <a:gd name="T95" fmla="*/ 1583515 h 2276475"/>
                            <a:gd name="T96" fmla="*/ 1410324 w 2033587"/>
                            <a:gd name="T97" fmla="*/ 1618586 h 2276475"/>
                            <a:gd name="T98" fmla="*/ 1382155 w 2033587"/>
                            <a:gd name="T99" fmla="*/ 1646749 h 2276475"/>
                            <a:gd name="T100" fmla="*/ 1347076 w 2033587"/>
                            <a:gd name="T101" fmla="*/ 1665613 h 2276475"/>
                            <a:gd name="T102" fmla="*/ 1307214 w 2033587"/>
                            <a:gd name="T103" fmla="*/ 1673849 h 2276475"/>
                            <a:gd name="T104" fmla="*/ 109754 w 2033587"/>
                            <a:gd name="T105" fmla="*/ 1671192 h 2276475"/>
                            <a:gd name="T106" fmla="*/ 72017 w 2033587"/>
                            <a:gd name="T107" fmla="*/ 1657377 h 2276475"/>
                            <a:gd name="T108" fmla="*/ 40394 w 2033587"/>
                            <a:gd name="T109" fmla="*/ 1633731 h 2276475"/>
                            <a:gd name="T110" fmla="*/ 16476 w 2033587"/>
                            <a:gd name="T111" fmla="*/ 1601848 h 2276475"/>
                            <a:gd name="T112" fmla="*/ 2657 w 2033587"/>
                            <a:gd name="T113" fmla="*/ 1564120 h 2276475"/>
                            <a:gd name="T114" fmla="*/ 409517 w 2033587"/>
                            <a:gd name="T115" fmla="*/ 0 h 22764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033587" h="2276475">
                              <a:moveTo>
                                <a:pt x="312737" y="1411287"/>
                              </a:moveTo>
                              <a:lnTo>
                                <a:pt x="1422400" y="1411287"/>
                              </a:lnTo>
                              <a:lnTo>
                                <a:pt x="1422400" y="1552575"/>
                              </a:lnTo>
                              <a:lnTo>
                                <a:pt x="312737" y="1552575"/>
                              </a:lnTo>
                              <a:lnTo>
                                <a:pt x="312737" y="1411287"/>
                              </a:lnTo>
                              <a:close/>
                              <a:moveTo>
                                <a:pt x="296862" y="1128712"/>
                              </a:moveTo>
                              <a:lnTo>
                                <a:pt x="1404937" y="1128712"/>
                              </a:lnTo>
                              <a:lnTo>
                                <a:pt x="1404937" y="1270000"/>
                              </a:lnTo>
                              <a:lnTo>
                                <a:pt x="296862" y="1270000"/>
                              </a:lnTo>
                              <a:lnTo>
                                <a:pt x="296862" y="1128712"/>
                              </a:lnTo>
                              <a:close/>
                              <a:moveTo>
                                <a:pt x="296862" y="847725"/>
                              </a:moveTo>
                              <a:lnTo>
                                <a:pt x="1404937" y="847725"/>
                              </a:lnTo>
                              <a:lnTo>
                                <a:pt x="1404937" y="987425"/>
                              </a:lnTo>
                              <a:lnTo>
                                <a:pt x="296862" y="987425"/>
                              </a:lnTo>
                              <a:lnTo>
                                <a:pt x="296862" y="847725"/>
                              </a:lnTo>
                              <a:close/>
                              <a:moveTo>
                                <a:pt x="869950" y="565150"/>
                              </a:moveTo>
                              <a:lnTo>
                                <a:pt x="1408113" y="565150"/>
                              </a:lnTo>
                              <a:lnTo>
                                <a:pt x="1408113" y="706438"/>
                              </a:lnTo>
                              <a:lnTo>
                                <a:pt x="869950" y="706438"/>
                              </a:lnTo>
                              <a:lnTo>
                                <a:pt x="869950" y="565150"/>
                              </a:lnTo>
                              <a:close/>
                              <a:moveTo>
                                <a:pt x="1869440" y="276225"/>
                              </a:moveTo>
                              <a:lnTo>
                                <a:pt x="1877695" y="276543"/>
                              </a:lnTo>
                              <a:lnTo>
                                <a:pt x="1885950" y="276860"/>
                              </a:lnTo>
                              <a:lnTo>
                                <a:pt x="1894522" y="278130"/>
                              </a:lnTo>
                              <a:lnTo>
                                <a:pt x="1902460" y="279400"/>
                              </a:lnTo>
                              <a:lnTo>
                                <a:pt x="1910080" y="281305"/>
                              </a:lnTo>
                              <a:lnTo>
                                <a:pt x="1918017" y="283528"/>
                              </a:lnTo>
                              <a:lnTo>
                                <a:pt x="1925955" y="286068"/>
                              </a:lnTo>
                              <a:lnTo>
                                <a:pt x="1933257" y="288925"/>
                              </a:lnTo>
                              <a:lnTo>
                                <a:pt x="1940242" y="292418"/>
                              </a:lnTo>
                              <a:lnTo>
                                <a:pt x="1947545" y="296228"/>
                              </a:lnTo>
                              <a:lnTo>
                                <a:pt x="1954530" y="299720"/>
                              </a:lnTo>
                              <a:lnTo>
                                <a:pt x="1961197" y="304165"/>
                              </a:lnTo>
                              <a:lnTo>
                                <a:pt x="1967865" y="308928"/>
                              </a:lnTo>
                              <a:lnTo>
                                <a:pt x="1973897" y="313690"/>
                              </a:lnTo>
                              <a:lnTo>
                                <a:pt x="1979612" y="318770"/>
                              </a:lnTo>
                              <a:lnTo>
                                <a:pt x="1985645" y="324168"/>
                              </a:lnTo>
                              <a:lnTo>
                                <a:pt x="1991042" y="330200"/>
                              </a:lnTo>
                              <a:lnTo>
                                <a:pt x="1996122" y="335915"/>
                              </a:lnTo>
                              <a:lnTo>
                                <a:pt x="2000885" y="342265"/>
                              </a:lnTo>
                              <a:lnTo>
                                <a:pt x="2005647" y="348615"/>
                              </a:lnTo>
                              <a:lnTo>
                                <a:pt x="2010092" y="355283"/>
                              </a:lnTo>
                              <a:lnTo>
                                <a:pt x="2013585" y="362268"/>
                              </a:lnTo>
                              <a:lnTo>
                                <a:pt x="2017395" y="369570"/>
                              </a:lnTo>
                              <a:lnTo>
                                <a:pt x="2020570" y="376873"/>
                              </a:lnTo>
                              <a:lnTo>
                                <a:pt x="2023745" y="384175"/>
                              </a:lnTo>
                              <a:lnTo>
                                <a:pt x="2026285" y="391795"/>
                              </a:lnTo>
                              <a:lnTo>
                                <a:pt x="2028507" y="399733"/>
                              </a:lnTo>
                              <a:lnTo>
                                <a:pt x="2030412" y="407670"/>
                              </a:lnTo>
                              <a:lnTo>
                                <a:pt x="2032000" y="415608"/>
                              </a:lnTo>
                              <a:lnTo>
                                <a:pt x="2032952" y="423863"/>
                              </a:lnTo>
                              <a:lnTo>
                                <a:pt x="2033270" y="432118"/>
                              </a:lnTo>
                              <a:lnTo>
                                <a:pt x="2033587" y="440373"/>
                              </a:lnTo>
                              <a:lnTo>
                                <a:pt x="2033587" y="2112328"/>
                              </a:lnTo>
                              <a:lnTo>
                                <a:pt x="2033270" y="2120583"/>
                              </a:lnTo>
                              <a:lnTo>
                                <a:pt x="2032952" y="2128838"/>
                              </a:lnTo>
                              <a:lnTo>
                                <a:pt x="2032000" y="2137410"/>
                              </a:lnTo>
                              <a:lnTo>
                                <a:pt x="2030412" y="2145348"/>
                              </a:lnTo>
                              <a:lnTo>
                                <a:pt x="2028507" y="2153285"/>
                              </a:lnTo>
                              <a:lnTo>
                                <a:pt x="2026285" y="2160905"/>
                              </a:lnTo>
                              <a:lnTo>
                                <a:pt x="2023745" y="2168525"/>
                              </a:lnTo>
                              <a:lnTo>
                                <a:pt x="2020570" y="2175828"/>
                              </a:lnTo>
                              <a:lnTo>
                                <a:pt x="2017395" y="2183130"/>
                              </a:lnTo>
                              <a:lnTo>
                                <a:pt x="2013585" y="2190433"/>
                              </a:lnTo>
                              <a:lnTo>
                                <a:pt x="2010092" y="2197418"/>
                              </a:lnTo>
                              <a:lnTo>
                                <a:pt x="2005647" y="2204085"/>
                              </a:lnTo>
                              <a:lnTo>
                                <a:pt x="2000885" y="2210435"/>
                              </a:lnTo>
                              <a:lnTo>
                                <a:pt x="1996122" y="2216785"/>
                              </a:lnTo>
                              <a:lnTo>
                                <a:pt x="1991042" y="2222500"/>
                              </a:lnTo>
                              <a:lnTo>
                                <a:pt x="1985645" y="2228533"/>
                              </a:lnTo>
                              <a:lnTo>
                                <a:pt x="1979612" y="2233930"/>
                              </a:lnTo>
                              <a:lnTo>
                                <a:pt x="1973897" y="2239010"/>
                              </a:lnTo>
                              <a:lnTo>
                                <a:pt x="1967865" y="2243773"/>
                              </a:lnTo>
                              <a:lnTo>
                                <a:pt x="1961197" y="2248535"/>
                              </a:lnTo>
                              <a:lnTo>
                                <a:pt x="1954530" y="2252980"/>
                              </a:lnTo>
                              <a:lnTo>
                                <a:pt x="1947545" y="2256790"/>
                              </a:lnTo>
                              <a:lnTo>
                                <a:pt x="1940242" y="2260600"/>
                              </a:lnTo>
                              <a:lnTo>
                                <a:pt x="1933257" y="2263775"/>
                              </a:lnTo>
                              <a:lnTo>
                                <a:pt x="1925955" y="2266633"/>
                              </a:lnTo>
                              <a:lnTo>
                                <a:pt x="1918017" y="2269173"/>
                              </a:lnTo>
                              <a:lnTo>
                                <a:pt x="1910080" y="2271395"/>
                              </a:lnTo>
                              <a:lnTo>
                                <a:pt x="1902460" y="2273300"/>
                              </a:lnTo>
                              <a:lnTo>
                                <a:pt x="1894522" y="2274888"/>
                              </a:lnTo>
                              <a:lnTo>
                                <a:pt x="1885950" y="2275840"/>
                              </a:lnTo>
                              <a:lnTo>
                                <a:pt x="1877695" y="2276475"/>
                              </a:lnTo>
                              <a:lnTo>
                                <a:pt x="1869440" y="2276475"/>
                              </a:lnTo>
                              <a:lnTo>
                                <a:pt x="480377" y="2276475"/>
                              </a:lnTo>
                              <a:lnTo>
                                <a:pt x="471805" y="2276475"/>
                              </a:lnTo>
                              <a:lnTo>
                                <a:pt x="463550" y="2275840"/>
                              </a:lnTo>
                              <a:lnTo>
                                <a:pt x="455295" y="2274888"/>
                              </a:lnTo>
                              <a:lnTo>
                                <a:pt x="447040" y="2273300"/>
                              </a:lnTo>
                              <a:lnTo>
                                <a:pt x="439102" y="2271395"/>
                              </a:lnTo>
                              <a:lnTo>
                                <a:pt x="431482" y="2269173"/>
                              </a:lnTo>
                              <a:lnTo>
                                <a:pt x="423862" y="2266633"/>
                              </a:lnTo>
                              <a:lnTo>
                                <a:pt x="416242" y="2263775"/>
                              </a:lnTo>
                              <a:lnTo>
                                <a:pt x="408940" y="2260600"/>
                              </a:lnTo>
                              <a:lnTo>
                                <a:pt x="401955" y="2256790"/>
                              </a:lnTo>
                              <a:lnTo>
                                <a:pt x="394970" y="2252980"/>
                              </a:lnTo>
                              <a:lnTo>
                                <a:pt x="388620" y="2248535"/>
                              </a:lnTo>
                              <a:lnTo>
                                <a:pt x="381952" y="2243773"/>
                              </a:lnTo>
                              <a:lnTo>
                                <a:pt x="375602" y="2239010"/>
                              </a:lnTo>
                              <a:lnTo>
                                <a:pt x="369887" y="2233930"/>
                              </a:lnTo>
                              <a:lnTo>
                                <a:pt x="364172" y="2228533"/>
                              </a:lnTo>
                              <a:lnTo>
                                <a:pt x="358457" y="2222500"/>
                              </a:lnTo>
                              <a:lnTo>
                                <a:pt x="353377" y="2216785"/>
                              </a:lnTo>
                              <a:lnTo>
                                <a:pt x="348297" y="2210435"/>
                              </a:lnTo>
                              <a:lnTo>
                                <a:pt x="343852" y="2204085"/>
                              </a:lnTo>
                              <a:lnTo>
                                <a:pt x="339725" y="2197418"/>
                              </a:lnTo>
                              <a:lnTo>
                                <a:pt x="335597" y="2190433"/>
                              </a:lnTo>
                              <a:lnTo>
                                <a:pt x="332105" y="2183130"/>
                              </a:lnTo>
                              <a:lnTo>
                                <a:pt x="328612" y="2175828"/>
                              </a:lnTo>
                              <a:lnTo>
                                <a:pt x="325755" y="2168525"/>
                              </a:lnTo>
                              <a:lnTo>
                                <a:pt x="323215" y="2160905"/>
                              </a:lnTo>
                              <a:lnTo>
                                <a:pt x="320992" y="2153285"/>
                              </a:lnTo>
                              <a:lnTo>
                                <a:pt x="319087" y="2145348"/>
                              </a:lnTo>
                              <a:lnTo>
                                <a:pt x="317817" y="2137410"/>
                              </a:lnTo>
                              <a:lnTo>
                                <a:pt x="316547" y="2128838"/>
                              </a:lnTo>
                              <a:lnTo>
                                <a:pt x="315912" y="2120583"/>
                              </a:lnTo>
                              <a:lnTo>
                                <a:pt x="315912" y="2112328"/>
                              </a:lnTo>
                              <a:lnTo>
                                <a:pt x="456565" y="2112328"/>
                              </a:lnTo>
                              <a:lnTo>
                                <a:pt x="456882" y="2114868"/>
                              </a:lnTo>
                              <a:lnTo>
                                <a:pt x="457200" y="2116773"/>
                              </a:lnTo>
                              <a:lnTo>
                                <a:pt x="457835" y="2118995"/>
                              </a:lnTo>
                              <a:lnTo>
                                <a:pt x="458470" y="2121218"/>
                              </a:lnTo>
                              <a:lnTo>
                                <a:pt x="459422" y="2123440"/>
                              </a:lnTo>
                              <a:lnTo>
                                <a:pt x="460692" y="2125345"/>
                              </a:lnTo>
                              <a:lnTo>
                                <a:pt x="463550" y="2128838"/>
                              </a:lnTo>
                              <a:lnTo>
                                <a:pt x="467042" y="2132013"/>
                              </a:lnTo>
                              <a:lnTo>
                                <a:pt x="468947" y="2132965"/>
                              </a:lnTo>
                              <a:lnTo>
                                <a:pt x="471170" y="2133918"/>
                              </a:lnTo>
                              <a:lnTo>
                                <a:pt x="473392" y="2134870"/>
                              </a:lnTo>
                              <a:lnTo>
                                <a:pt x="475615" y="2135188"/>
                              </a:lnTo>
                              <a:lnTo>
                                <a:pt x="477837" y="2135505"/>
                              </a:lnTo>
                              <a:lnTo>
                                <a:pt x="480377" y="2135823"/>
                              </a:lnTo>
                              <a:lnTo>
                                <a:pt x="1869440" y="2135823"/>
                              </a:lnTo>
                              <a:lnTo>
                                <a:pt x="1871980" y="2135505"/>
                              </a:lnTo>
                              <a:lnTo>
                                <a:pt x="1874202" y="2135188"/>
                              </a:lnTo>
                              <a:lnTo>
                                <a:pt x="1876107" y="2134870"/>
                              </a:lnTo>
                              <a:lnTo>
                                <a:pt x="1878330" y="2133918"/>
                              </a:lnTo>
                              <a:lnTo>
                                <a:pt x="1880552" y="2132965"/>
                              </a:lnTo>
                              <a:lnTo>
                                <a:pt x="1882457" y="2132013"/>
                              </a:lnTo>
                              <a:lnTo>
                                <a:pt x="1885950" y="2128838"/>
                              </a:lnTo>
                              <a:lnTo>
                                <a:pt x="1888490" y="2125345"/>
                              </a:lnTo>
                              <a:lnTo>
                                <a:pt x="1890077" y="2123440"/>
                              </a:lnTo>
                              <a:lnTo>
                                <a:pt x="1890712" y="2121218"/>
                              </a:lnTo>
                              <a:lnTo>
                                <a:pt x="1891982" y="2118995"/>
                              </a:lnTo>
                              <a:lnTo>
                                <a:pt x="1892300" y="2116773"/>
                              </a:lnTo>
                              <a:lnTo>
                                <a:pt x="1892617" y="2114868"/>
                              </a:lnTo>
                              <a:lnTo>
                                <a:pt x="1892617" y="2112328"/>
                              </a:lnTo>
                              <a:lnTo>
                                <a:pt x="1892617" y="440373"/>
                              </a:lnTo>
                              <a:lnTo>
                                <a:pt x="1892617" y="438468"/>
                              </a:lnTo>
                              <a:lnTo>
                                <a:pt x="1892300" y="435928"/>
                              </a:lnTo>
                              <a:lnTo>
                                <a:pt x="1891982" y="433705"/>
                              </a:lnTo>
                              <a:lnTo>
                                <a:pt x="1890712" y="431483"/>
                              </a:lnTo>
                              <a:lnTo>
                                <a:pt x="1890077" y="429578"/>
                              </a:lnTo>
                              <a:lnTo>
                                <a:pt x="1888490" y="427355"/>
                              </a:lnTo>
                              <a:lnTo>
                                <a:pt x="1885950" y="424180"/>
                              </a:lnTo>
                              <a:lnTo>
                                <a:pt x="1882457" y="421323"/>
                              </a:lnTo>
                              <a:lnTo>
                                <a:pt x="1880552" y="420053"/>
                              </a:lnTo>
                              <a:lnTo>
                                <a:pt x="1878330" y="419100"/>
                              </a:lnTo>
                              <a:lnTo>
                                <a:pt x="1876107" y="418148"/>
                              </a:lnTo>
                              <a:lnTo>
                                <a:pt x="1874202" y="417513"/>
                              </a:lnTo>
                              <a:lnTo>
                                <a:pt x="1871980" y="417195"/>
                              </a:lnTo>
                              <a:lnTo>
                                <a:pt x="1869440" y="417195"/>
                              </a:lnTo>
                              <a:lnTo>
                                <a:pt x="1869440" y="276225"/>
                              </a:lnTo>
                              <a:close/>
                              <a:moveTo>
                                <a:pt x="589072" y="140970"/>
                              </a:moveTo>
                              <a:lnTo>
                                <a:pt x="589072" y="424815"/>
                              </a:lnTo>
                              <a:lnTo>
                                <a:pt x="588754" y="433070"/>
                              </a:lnTo>
                              <a:lnTo>
                                <a:pt x="588436" y="441643"/>
                              </a:lnTo>
                              <a:lnTo>
                                <a:pt x="587166" y="449580"/>
                              </a:lnTo>
                              <a:lnTo>
                                <a:pt x="585896" y="458153"/>
                              </a:lnTo>
                              <a:lnTo>
                                <a:pt x="583991" y="465773"/>
                              </a:lnTo>
                              <a:lnTo>
                                <a:pt x="581768" y="473710"/>
                              </a:lnTo>
                              <a:lnTo>
                                <a:pt x="579227" y="481330"/>
                              </a:lnTo>
                              <a:lnTo>
                                <a:pt x="576052" y="488633"/>
                              </a:lnTo>
                              <a:lnTo>
                                <a:pt x="572876" y="495935"/>
                              </a:lnTo>
                              <a:lnTo>
                                <a:pt x="569065" y="503238"/>
                              </a:lnTo>
                              <a:lnTo>
                                <a:pt x="565572" y="509905"/>
                              </a:lnTo>
                              <a:lnTo>
                                <a:pt x="561126" y="516573"/>
                              </a:lnTo>
                              <a:lnTo>
                                <a:pt x="556363" y="522923"/>
                              </a:lnTo>
                              <a:lnTo>
                                <a:pt x="551600" y="528955"/>
                              </a:lnTo>
                              <a:lnTo>
                                <a:pt x="546519" y="535305"/>
                              </a:lnTo>
                              <a:lnTo>
                                <a:pt x="541120" y="541020"/>
                              </a:lnTo>
                              <a:lnTo>
                                <a:pt x="535087" y="546100"/>
                              </a:lnTo>
                              <a:lnTo>
                                <a:pt x="529371" y="551815"/>
                              </a:lnTo>
                              <a:lnTo>
                                <a:pt x="522702" y="556260"/>
                              </a:lnTo>
                              <a:lnTo>
                                <a:pt x="516668" y="561023"/>
                              </a:lnTo>
                              <a:lnTo>
                                <a:pt x="509682" y="565150"/>
                              </a:lnTo>
                              <a:lnTo>
                                <a:pt x="503013" y="569278"/>
                              </a:lnTo>
                              <a:lnTo>
                                <a:pt x="495709" y="572770"/>
                              </a:lnTo>
                              <a:lnTo>
                                <a:pt x="488406" y="575945"/>
                              </a:lnTo>
                              <a:lnTo>
                                <a:pt x="481102" y="579120"/>
                              </a:lnTo>
                              <a:lnTo>
                                <a:pt x="473480" y="581978"/>
                              </a:lnTo>
                              <a:lnTo>
                                <a:pt x="465541" y="584200"/>
                              </a:lnTo>
                              <a:lnTo>
                                <a:pt x="457602" y="585788"/>
                              </a:lnTo>
                              <a:lnTo>
                                <a:pt x="449663" y="587375"/>
                              </a:lnTo>
                              <a:lnTo>
                                <a:pt x="441407" y="588328"/>
                              </a:lnTo>
                              <a:lnTo>
                                <a:pt x="433150" y="588963"/>
                              </a:lnTo>
                              <a:lnTo>
                                <a:pt x="424576" y="589280"/>
                              </a:lnTo>
                              <a:lnTo>
                                <a:pt x="140678" y="589280"/>
                              </a:lnTo>
                              <a:lnTo>
                                <a:pt x="140678" y="1836103"/>
                              </a:lnTo>
                              <a:lnTo>
                                <a:pt x="140678" y="1838643"/>
                              </a:lnTo>
                              <a:lnTo>
                                <a:pt x="140996" y="1840548"/>
                              </a:lnTo>
                              <a:lnTo>
                                <a:pt x="141948" y="1842770"/>
                              </a:lnTo>
                              <a:lnTo>
                                <a:pt x="142584" y="1844993"/>
                              </a:lnTo>
                              <a:lnTo>
                                <a:pt x="143536" y="1847215"/>
                              </a:lnTo>
                              <a:lnTo>
                                <a:pt x="144807" y="1849120"/>
                              </a:lnTo>
                              <a:lnTo>
                                <a:pt x="147665" y="1852613"/>
                              </a:lnTo>
                              <a:lnTo>
                                <a:pt x="151475" y="1855470"/>
                              </a:lnTo>
                              <a:lnTo>
                                <a:pt x="153063" y="1856740"/>
                              </a:lnTo>
                              <a:lnTo>
                                <a:pt x="155286" y="1857693"/>
                              </a:lnTo>
                              <a:lnTo>
                                <a:pt x="157191" y="1858645"/>
                              </a:lnTo>
                              <a:lnTo>
                                <a:pt x="159732" y="1858963"/>
                              </a:lnTo>
                              <a:lnTo>
                                <a:pt x="161955" y="1859280"/>
                              </a:lnTo>
                              <a:lnTo>
                                <a:pt x="164495" y="1859598"/>
                              </a:lnTo>
                              <a:lnTo>
                                <a:pt x="1553180" y="1859598"/>
                              </a:lnTo>
                              <a:lnTo>
                                <a:pt x="1556038" y="1859280"/>
                              </a:lnTo>
                              <a:lnTo>
                                <a:pt x="1557943" y="1858963"/>
                              </a:lnTo>
                              <a:lnTo>
                                <a:pt x="1560484" y="1858645"/>
                              </a:lnTo>
                              <a:lnTo>
                                <a:pt x="1562389" y="1857693"/>
                              </a:lnTo>
                              <a:lnTo>
                                <a:pt x="1564612" y="1856740"/>
                              </a:lnTo>
                              <a:lnTo>
                                <a:pt x="1566517" y="1855470"/>
                              </a:lnTo>
                              <a:lnTo>
                                <a:pt x="1570010" y="1852613"/>
                              </a:lnTo>
                              <a:lnTo>
                                <a:pt x="1572868" y="1849120"/>
                              </a:lnTo>
                              <a:lnTo>
                                <a:pt x="1574139" y="1847215"/>
                              </a:lnTo>
                              <a:lnTo>
                                <a:pt x="1575091" y="1844993"/>
                              </a:lnTo>
                              <a:lnTo>
                                <a:pt x="1576044" y="1842770"/>
                              </a:lnTo>
                              <a:lnTo>
                                <a:pt x="1576679" y="1840548"/>
                              </a:lnTo>
                              <a:lnTo>
                                <a:pt x="1576997" y="1838643"/>
                              </a:lnTo>
                              <a:lnTo>
                                <a:pt x="1576997" y="1836103"/>
                              </a:lnTo>
                              <a:lnTo>
                                <a:pt x="1576997" y="164782"/>
                              </a:lnTo>
                              <a:lnTo>
                                <a:pt x="1576997" y="161925"/>
                              </a:lnTo>
                              <a:lnTo>
                                <a:pt x="1576679" y="160020"/>
                              </a:lnTo>
                              <a:lnTo>
                                <a:pt x="1576044" y="157480"/>
                              </a:lnTo>
                              <a:lnTo>
                                <a:pt x="1575091" y="155257"/>
                              </a:lnTo>
                              <a:lnTo>
                                <a:pt x="1574139" y="153352"/>
                              </a:lnTo>
                              <a:lnTo>
                                <a:pt x="1572868" y="151447"/>
                              </a:lnTo>
                              <a:lnTo>
                                <a:pt x="1570010" y="147955"/>
                              </a:lnTo>
                              <a:lnTo>
                                <a:pt x="1566517" y="145097"/>
                              </a:lnTo>
                              <a:lnTo>
                                <a:pt x="1564612" y="143827"/>
                              </a:lnTo>
                              <a:lnTo>
                                <a:pt x="1562389" y="142875"/>
                              </a:lnTo>
                              <a:lnTo>
                                <a:pt x="1560484" y="141922"/>
                              </a:lnTo>
                              <a:lnTo>
                                <a:pt x="1557943" y="141287"/>
                              </a:lnTo>
                              <a:lnTo>
                                <a:pt x="1556038" y="140970"/>
                              </a:lnTo>
                              <a:lnTo>
                                <a:pt x="1553180" y="140970"/>
                              </a:lnTo>
                              <a:lnTo>
                                <a:pt x="589072" y="140970"/>
                              </a:lnTo>
                              <a:close/>
                              <a:moveTo>
                                <a:pt x="489358" y="0"/>
                              </a:moveTo>
                              <a:lnTo>
                                <a:pt x="1553180" y="0"/>
                              </a:lnTo>
                              <a:lnTo>
                                <a:pt x="1562071" y="317"/>
                              </a:lnTo>
                              <a:lnTo>
                                <a:pt x="1570010" y="952"/>
                              </a:lnTo>
                              <a:lnTo>
                                <a:pt x="1578584" y="2222"/>
                              </a:lnTo>
                              <a:lnTo>
                                <a:pt x="1586523" y="3492"/>
                              </a:lnTo>
                              <a:lnTo>
                                <a:pt x="1594462" y="5397"/>
                              </a:lnTo>
                              <a:lnTo>
                                <a:pt x="1602084" y="7620"/>
                              </a:lnTo>
                              <a:lnTo>
                                <a:pt x="1609705" y="10160"/>
                              </a:lnTo>
                              <a:lnTo>
                                <a:pt x="1617644" y="13017"/>
                              </a:lnTo>
                              <a:lnTo>
                                <a:pt x="1624630" y="16192"/>
                              </a:lnTo>
                              <a:lnTo>
                                <a:pt x="1631617" y="20002"/>
                              </a:lnTo>
                              <a:lnTo>
                                <a:pt x="1638603" y="23812"/>
                              </a:lnTo>
                              <a:lnTo>
                                <a:pt x="1645589" y="28257"/>
                              </a:lnTo>
                              <a:lnTo>
                                <a:pt x="1651623" y="32702"/>
                              </a:lnTo>
                              <a:lnTo>
                                <a:pt x="1657974" y="37782"/>
                              </a:lnTo>
                              <a:lnTo>
                                <a:pt x="1664008" y="42862"/>
                              </a:lnTo>
                              <a:lnTo>
                                <a:pt x="1669724" y="48260"/>
                              </a:lnTo>
                              <a:lnTo>
                                <a:pt x="1675122" y="53975"/>
                              </a:lnTo>
                              <a:lnTo>
                                <a:pt x="1680203" y="60007"/>
                              </a:lnTo>
                              <a:lnTo>
                                <a:pt x="1685284" y="66357"/>
                              </a:lnTo>
                              <a:lnTo>
                                <a:pt x="1689730" y="72390"/>
                              </a:lnTo>
                              <a:lnTo>
                                <a:pt x="1694176" y="79375"/>
                              </a:lnTo>
                              <a:lnTo>
                                <a:pt x="1697987" y="86360"/>
                              </a:lnTo>
                              <a:lnTo>
                                <a:pt x="1701797" y="93345"/>
                              </a:lnTo>
                              <a:lnTo>
                                <a:pt x="1704973" y="100647"/>
                              </a:lnTo>
                              <a:lnTo>
                                <a:pt x="1707831" y="108267"/>
                              </a:lnTo>
                              <a:lnTo>
                                <a:pt x="1710371" y="115570"/>
                              </a:lnTo>
                              <a:lnTo>
                                <a:pt x="1712594" y="123507"/>
                              </a:lnTo>
                              <a:lnTo>
                                <a:pt x="1714500" y="131445"/>
                              </a:lnTo>
                              <a:lnTo>
                                <a:pt x="1715770" y="139382"/>
                              </a:lnTo>
                              <a:lnTo>
                                <a:pt x="1717040" y="147637"/>
                              </a:lnTo>
                              <a:lnTo>
                                <a:pt x="1717675" y="155892"/>
                              </a:lnTo>
                              <a:lnTo>
                                <a:pt x="1717675" y="164782"/>
                              </a:lnTo>
                              <a:lnTo>
                                <a:pt x="1717675" y="1836103"/>
                              </a:lnTo>
                              <a:lnTo>
                                <a:pt x="1717675" y="1844358"/>
                              </a:lnTo>
                              <a:lnTo>
                                <a:pt x="1717040" y="1852613"/>
                              </a:lnTo>
                              <a:lnTo>
                                <a:pt x="1715770" y="1861185"/>
                              </a:lnTo>
                              <a:lnTo>
                                <a:pt x="1714500" y="1869123"/>
                              </a:lnTo>
                              <a:lnTo>
                                <a:pt x="1712594" y="1877060"/>
                              </a:lnTo>
                              <a:lnTo>
                                <a:pt x="1710371" y="1884680"/>
                              </a:lnTo>
                              <a:lnTo>
                                <a:pt x="1707831" y="1892300"/>
                              </a:lnTo>
                              <a:lnTo>
                                <a:pt x="1704973" y="1900238"/>
                              </a:lnTo>
                              <a:lnTo>
                                <a:pt x="1701797" y="1907223"/>
                              </a:lnTo>
                              <a:lnTo>
                                <a:pt x="1697987" y="1914208"/>
                              </a:lnTo>
                              <a:lnTo>
                                <a:pt x="1694176" y="1921193"/>
                              </a:lnTo>
                              <a:lnTo>
                                <a:pt x="1689730" y="1927860"/>
                              </a:lnTo>
                              <a:lnTo>
                                <a:pt x="1685284" y="1934210"/>
                              </a:lnTo>
                              <a:lnTo>
                                <a:pt x="1680203" y="1940560"/>
                              </a:lnTo>
                              <a:lnTo>
                                <a:pt x="1675122" y="1946275"/>
                              </a:lnTo>
                              <a:lnTo>
                                <a:pt x="1669724" y="1952308"/>
                              </a:lnTo>
                              <a:lnTo>
                                <a:pt x="1664008" y="1957705"/>
                              </a:lnTo>
                              <a:lnTo>
                                <a:pt x="1657974" y="1962785"/>
                              </a:lnTo>
                              <a:lnTo>
                                <a:pt x="1651623" y="1967865"/>
                              </a:lnTo>
                              <a:lnTo>
                                <a:pt x="1645589" y="1972310"/>
                              </a:lnTo>
                              <a:lnTo>
                                <a:pt x="1638603" y="1976755"/>
                              </a:lnTo>
                              <a:lnTo>
                                <a:pt x="1631617" y="1980565"/>
                              </a:lnTo>
                              <a:lnTo>
                                <a:pt x="1624630" y="1984375"/>
                              </a:lnTo>
                              <a:lnTo>
                                <a:pt x="1617644" y="1987550"/>
                              </a:lnTo>
                              <a:lnTo>
                                <a:pt x="1609705" y="1990408"/>
                              </a:lnTo>
                              <a:lnTo>
                                <a:pt x="1602084" y="1992948"/>
                              </a:lnTo>
                              <a:lnTo>
                                <a:pt x="1594462" y="1995170"/>
                              </a:lnTo>
                              <a:lnTo>
                                <a:pt x="1586523" y="1997075"/>
                              </a:lnTo>
                              <a:lnTo>
                                <a:pt x="1578584" y="1998345"/>
                              </a:lnTo>
                              <a:lnTo>
                                <a:pt x="1570010" y="1999615"/>
                              </a:lnTo>
                              <a:lnTo>
                                <a:pt x="1562071" y="2000250"/>
                              </a:lnTo>
                              <a:lnTo>
                                <a:pt x="1553180" y="2000250"/>
                              </a:lnTo>
                              <a:lnTo>
                                <a:pt x="164495" y="2000250"/>
                              </a:lnTo>
                              <a:lnTo>
                                <a:pt x="155604" y="2000250"/>
                              </a:lnTo>
                              <a:lnTo>
                                <a:pt x="147665" y="1999615"/>
                              </a:lnTo>
                              <a:lnTo>
                                <a:pt x="139408" y="1998345"/>
                              </a:lnTo>
                              <a:lnTo>
                                <a:pt x="131152" y="1997075"/>
                              </a:lnTo>
                              <a:lnTo>
                                <a:pt x="123213" y="1995170"/>
                              </a:lnTo>
                              <a:lnTo>
                                <a:pt x="115591" y="1992948"/>
                              </a:lnTo>
                              <a:lnTo>
                                <a:pt x="107970" y="1990408"/>
                              </a:lnTo>
                              <a:lnTo>
                                <a:pt x="100348" y="1987550"/>
                              </a:lnTo>
                              <a:lnTo>
                                <a:pt x="93044" y="1984375"/>
                              </a:lnTo>
                              <a:lnTo>
                                <a:pt x="86058" y="1980565"/>
                              </a:lnTo>
                              <a:lnTo>
                                <a:pt x="79072" y="1976755"/>
                              </a:lnTo>
                              <a:lnTo>
                                <a:pt x="72721" y="1972310"/>
                              </a:lnTo>
                              <a:lnTo>
                                <a:pt x="66052" y="1967865"/>
                              </a:lnTo>
                              <a:lnTo>
                                <a:pt x="59701" y="1962785"/>
                              </a:lnTo>
                              <a:lnTo>
                                <a:pt x="53667" y="1957705"/>
                              </a:lnTo>
                              <a:lnTo>
                                <a:pt x="48269" y="1952308"/>
                              </a:lnTo>
                              <a:lnTo>
                                <a:pt x="42553" y="1946275"/>
                              </a:lnTo>
                              <a:lnTo>
                                <a:pt x="37472" y="1940560"/>
                              </a:lnTo>
                              <a:lnTo>
                                <a:pt x="32391" y="1934210"/>
                              </a:lnTo>
                              <a:lnTo>
                                <a:pt x="27945" y="1927860"/>
                              </a:lnTo>
                              <a:lnTo>
                                <a:pt x="23817" y="1921193"/>
                              </a:lnTo>
                              <a:lnTo>
                                <a:pt x="19688" y="1914208"/>
                              </a:lnTo>
                              <a:lnTo>
                                <a:pt x="16195" y="1907223"/>
                              </a:lnTo>
                              <a:lnTo>
                                <a:pt x="12702" y="1900238"/>
                              </a:lnTo>
                              <a:lnTo>
                                <a:pt x="9844" y="1892300"/>
                              </a:lnTo>
                              <a:lnTo>
                                <a:pt x="7304" y="1884680"/>
                              </a:lnTo>
                              <a:lnTo>
                                <a:pt x="5081" y="1877060"/>
                              </a:lnTo>
                              <a:lnTo>
                                <a:pt x="3175" y="1869123"/>
                              </a:lnTo>
                              <a:lnTo>
                                <a:pt x="1905" y="1861185"/>
                              </a:lnTo>
                              <a:lnTo>
                                <a:pt x="635" y="1852613"/>
                              </a:lnTo>
                              <a:lnTo>
                                <a:pt x="0" y="1844358"/>
                              </a:lnTo>
                              <a:lnTo>
                                <a:pt x="0" y="1836103"/>
                              </a:lnTo>
                              <a:lnTo>
                                <a:pt x="0" y="489585"/>
                              </a:lnTo>
                              <a:lnTo>
                                <a:pt x="48935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38pt;margin-top:376.8pt;height:12.75pt;width:11.4pt;z-index:251786240;v-text-anchor:middle;mso-width-relative:page;mso-height-relative:page;" fillcolor="#2A3D52 [3204]" filled="t" stroked="f" coordsize="2033587,2276475" o:gfxdata="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" path="m312737,1411287l1422400,1411287,1422400,1552575,312737,1552575,312737,1411287xm296862,1128712l1404937,1128712,1404937,1270000,296862,1270000,296862,1128712xm296862,847725l1404937,847725,1404937,987425,296862,987425,296862,847725xm869950,565150l1408113,565150,1408113,706438,869950,706438,869950,565150xm1869440,276225l1877695,276543,1885950,276860,1894522,278130,1902460,279400,1910080,281305,1918017,283528,1925955,286068,1933257,288925,1940242,292418,1947545,296228,1954530,299720,1961197,304165,1967865,308928,1973897,313690,1979612,318770,1985645,324168,1991042,330200,1996122,335915,2000885,342265,2005647,348615,2010092,355283,2013585,362268,2017395,369570,2020570,376873,2023745,384175,2026285,391795,2028507,399733,2030412,407670,2032000,415608,2032952,423863,2033270,432118,2033587,440373,2033587,2112328,2033270,2120583,2032952,2128838,2032000,2137410,2030412,2145348,2028507,2153285,2026285,2160905,2023745,2168525,2020570,2175828,2017395,2183130,2013585,2190433,2010092,2197418,2005647,2204085,2000885,2210435,1996122,2216785,1991042,2222500,1985645,2228533,1979612,2233930,1973897,2239010,1967865,2243773,1961197,2248535,1954530,2252980,1947545,2256790,1940242,2260600,1933257,2263775,1925955,2266633,1918017,2269173,1910080,2271395,1902460,2273300,1894522,2274888,1885950,2275840,1877695,2276475,1869440,2276475,480377,2276475,471805,2276475,463550,2275840,455295,2274888,447040,2273300,439102,2271395,431482,2269173,423862,2266633,416242,2263775,408940,2260600,401955,2256790,394970,2252980,388620,2248535,381952,2243773,375602,2239010,369887,2233930,364172,2228533,358457,2222500,353377,2216785,348297,2210435,343852,2204085,339725,2197418,335597,2190433,332105,2183130,328612,2175828,325755,2168525,323215,2160905,320992,2153285,319087,2145348,317817,2137410,316547,2128838,315912,2120583,315912,2112328,456565,2112328,456882,2114868,457200,2116773,457835,2118995,458470,2121218,459422,2123440,460692,2125345,463550,2128838,467042,2132013,468947,2132965,471170,2133918,473392,2134870,475615,2135188,477837,2135505,480377,2135823,1869440,2135823,1871980,2135505,1874202,2135188,1876107,2134870,1878330,2133918,1880552,2132965,1882457,2132013,1885950,2128838,1888490,2125345,1890077,2123440,1890712,2121218,1891982,2118995,1892300,2116773,1892617,2114868,1892617,2112328,1892617,440373,1892617,438468,1892300,435928,1891982,433705,1890712,431483,1890077,429578,1888490,427355,1885950,424180,1882457,421323,1880552,420053,1878330,419100,1876107,418148,1874202,417513,1871980,417195,1869440,417195,1869440,276225xm589072,140970l589072,424815,588754,433070,588436,441643,587166,449580,585896,458153,583991,465773,581768,473710,579227,481330,576052,488633,572876,495935,569065,503238,565572,509905,561126,516573,556363,522923,551600,528955,546519,535305,541120,541020,535087,546100,529371,551815,522702,556260,516668,561023,509682,565150,503013,569278,495709,572770,488406,575945,481102,579120,473480,581978,465541,584200,457602,585788,449663,587375,441407,588328,433150,588963,424576,589280,140678,589280,140678,1836103,140678,1838643,140996,1840548,141948,1842770,142584,1844993,143536,1847215,144807,1849120,147665,1852613,151475,1855470,153063,1856740,155286,1857693,157191,1858645,159732,1858963,161955,1859280,164495,1859598,1553180,1859598,1556038,1859280,1557943,1858963,1560484,1858645,1562389,1857693,1564612,1856740,1566517,1855470,1570010,1852613,1572868,1849120,1574139,1847215,1575091,1844993,1576044,1842770,1576679,1840548,1576997,1838643,1576997,1836103,1576997,164782,1576997,161925,1576679,160020,1576044,157480,1575091,155257,1574139,153352,1572868,151447,1570010,147955,1566517,145097,1564612,143827,1562389,142875,1560484,141922,1557943,141287,1556038,140970,1553180,140970,589072,140970xm489358,0l1553180,0,1562071,317,1570010,952,1578584,2222,1586523,3492,1594462,5397,1602084,7620,1609705,10160,1617644,13017,1624630,16192,1631617,20002,1638603,23812,1645589,28257,1651623,32702,1657974,37782,1664008,42862,1669724,48260,1675122,53975,1680203,60007,1685284,66357,1689730,72390,1694176,79375,1697987,86360,1701797,93345,1704973,100647,1707831,108267,1710371,115570,1712594,123507,1714500,131445,1715770,139382,1717040,147637,1717675,155892,1717675,164782,1717675,1836103,1717675,1844358,1717040,1852613,1715770,1861185,1714500,1869123,1712594,1877060,1710371,1884680,1707831,1892300,1704973,1900238,1701797,1907223,1697987,1914208,1694176,1921193,1689730,1927860,1685284,1934210,1680203,1940560,1675122,1946275,1669724,1952308,1664008,1957705,1657974,1962785,1651623,1967865,1645589,1972310,1638603,1976755,1631617,1980565,1624630,1984375,1617644,1987550,1609705,1990408,1602084,1992948,1594462,1995170,1586523,1997075,1578584,1998345,1570010,1999615,1562071,2000250,1553180,2000250,164495,2000250,155604,2000250,147665,1999615,139408,1998345,131152,1997075,123213,1995170,115591,1992948,107970,1990408,100348,1987550,93044,1984375,86058,1980565,79072,1976755,72721,1972310,66052,1967865,59701,1962785,53667,1957705,48269,1952308,42553,1946275,37472,1940560,32391,1934210,27945,1927860,23817,1921193,19688,1914208,16195,1907223,12702,1900238,9844,1892300,7304,1884680,5081,1877060,3175,1869123,1905,1861185,635,1852613,0,1844358,0,1836103,0,489585,489358,0xe">
                <v:path o:connectlocs="17661,67215;83585,50482;83774,42068;112712,16562;115432,17413;117775,18982;119588,21157;120684,23804;120986,125789;120551,128682;119324,131254;117435,133333;115017,134808;112202,135527;27087,135470;24329,134619;22006,133031;20211,130857;19097,128228;27162,125789;27408,126564;28296,127151;111617,127132;112448,126451;112599,26224;112353,25449;111503,24863;35027,25789;34460,28663;33100,31140;31097,33125;28622,34486;25769,35072;8445,109737;9106,110569;92404,110739;93198,110493;93802,109605;93765,9377;93085,8564;35046,8394;94388,207;97071,1191;99338,2873;101020,5142;102002,7827;102191,109832;101605,112687;100264,115182;98261,117187;95767,118529;92933,119115;7802,118926;5119,117943;2871,116260;1171,113991;188,111306;29113,0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2036445</wp:posOffset>
                </wp:positionH>
                <wp:positionV relativeFrom="paragraph">
                  <wp:posOffset>-156210</wp:posOffset>
                </wp:positionV>
                <wp:extent cx="220345" cy="129540"/>
                <wp:effectExtent l="0" t="0" r="8890" b="3810"/>
                <wp:wrapNone/>
                <wp:docPr id="150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20283" cy="129600"/>
                        </a:xfrm>
                        <a:custGeom>
                          <a:avLst/>
                          <a:gdLst>
                            <a:gd name="T0" fmla="*/ 1905000 w 6649"/>
                            <a:gd name="T1" fmla="*/ 302090 h 3908"/>
                            <a:gd name="T2" fmla="*/ 952357 w 6649"/>
                            <a:gd name="T3" fmla="*/ 0 h 3908"/>
                            <a:gd name="T4" fmla="*/ 0 w 6649"/>
                            <a:gd name="T5" fmla="*/ 302090 h 3908"/>
                            <a:gd name="T6" fmla="*/ 488785 w 6649"/>
                            <a:gd name="T7" fmla="*/ 456861 h 3908"/>
                            <a:gd name="T8" fmla="*/ 400540 w 6649"/>
                            <a:gd name="T9" fmla="*/ 923753 h 3908"/>
                            <a:gd name="T10" fmla="*/ 952357 w 6649"/>
                            <a:gd name="T11" fmla="*/ 1120083 h 3908"/>
                            <a:gd name="T12" fmla="*/ 1504460 w 6649"/>
                            <a:gd name="T13" fmla="*/ 923753 h 3908"/>
                            <a:gd name="T14" fmla="*/ 1416215 w 6649"/>
                            <a:gd name="T15" fmla="*/ 456861 h 3908"/>
                            <a:gd name="T16" fmla="*/ 1905000 w 6649"/>
                            <a:gd name="T17" fmla="*/ 302090 h 390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6649" h="3908">
                              <a:moveTo>
                                <a:pt x="6649" y="1054"/>
                              </a:moveTo>
                              <a:lnTo>
                                <a:pt x="3324" y="0"/>
                              </a:lnTo>
                              <a:lnTo>
                                <a:pt x="0" y="1054"/>
                              </a:lnTo>
                              <a:lnTo>
                                <a:pt x="1706" y="1594"/>
                              </a:lnTo>
                              <a:lnTo>
                                <a:pt x="1398" y="3223"/>
                              </a:lnTo>
                              <a:lnTo>
                                <a:pt x="3324" y="3908"/>
                              </a:lnTo>
                              <a:lnTo>
                                <a:pt x="5251" y="3223"/>
                              </a:lnTo>
                              <a:lnTo>
                                <a:pt x="4943" y="1594"/>
                              </a:lnTo>
                              <a:lnTo>
                                <a:pt x="6649" y="105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60.35pt;margin-top:-12.3pt;height:10.2pt;width:17.35pt;z-index:251787264;v-text-anchor:middle;mso-width-relative:page;mso-height-relative:page;" fillcolor="#2A3D52 [3204]" filled="t" stroked="f" coordsize="6649,3908" o:gfxdata="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" path="m6649,1054l3324,0,0,1054,1706,1594,1398,3223,3324,3908,5251,3223,4943,1594,6649,1054xe">
                <v:path o:connectlocs="63113117,10018133;31551820,0;0,10018133;16193566,15150763;13269988,30634183;31551820,37145024;49843128,30634183;46919550,15150763;63113117,10018133" o:connectangles="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2005330</wp:posOffset>
                </wp:positionH>
                <wp:positionV relativeFrom="paragraph">
                  <wp:posOffset>180975</wp:posOffset>
                </wp:positionV>
                <wp:extent cx="3915410" cy="388620"/>
                <wp:effectExtent l="0" t="0" r="0" b="0"/>
                <wp:wrapNone/>
                <wp:docPr id="15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410" cy="388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hAnsi="Lao UI" w:asciiTheme="minorHAnsi" w:eastAsiaTheme="minorEastAsia" w:cstheme="minorBidi"/>
                                <w:b/>
                                <w:bCs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Financial Management / </w:t>
                            </w:r>
                            <w:r>
                              <w:rPr>
                                <w:rFonts w:hAnsi="Lao UI" w:asciiTheme="minorHAnsi" w:eastAsiaTheme="minorEastAsia" w:cstheme="minorBidi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2015-2018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1" o:spid="_x0000_s1026" o:spt="202" type="#_x0000_t202" style="position:absolute;left:0pt;margin-left:157.9pt;margin-top:14.25pt;height:30.6pt;width:308.3pt;z-index:251788288;mso-width-relative:page;mso-height-relative:page;" filled="f" stroked="f" coordsize="21600,21600" o:gfxdata="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RjFTrdgAAAAJAQAADwAAAAAAAAABACAAAAAiAAAAZHJzL2Rvd25yZXYueG1sUEsB&#10;AhQAFAAAAAgAh07iQGnOsx68AQAAYA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auto"/>
                      </w:pPr>
                      <w:r>
                        <w:rPr>
                          <w:rFonts w:hAnsi="Lao UI" w:asciiTheme="minorHAnsi" w:eastAsiaTheme="minorEastAsia" w:cstheme="minorBidi"/>
                          <w:b/>
                          <w:bCs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Financial Management / </w:t>
                      </w:r>
                      <w:r>
                        <w:rPr>
                          <w:rFonts w:hAnsi="Lao UI" w:asciiTheme="minorHAnsi" w:eastAsiaTheme="minorEastAsia" w:cstheme="minorBidi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2015-2018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2005330</wp:posOffset>
                </wp:positionH>
                <wp:positionV relativeFrom="paragraph">
                  <wp:posOffset>459105</wp:posOffset>
                </wp:positionV>
                <wp:extent cx="4061460" cy="599440"/>
                <wp:effectExtent l="0" t="0" r="0" b="0"/>
                <wp:wrapNone/>
                <wp:docPr id="152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1460" cy="59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int="eastAsia" w:ascii="微软雅黑" w:hAnsi="微软雅黑" w:cs="Times New Roman" w:eastAsiaTheme="minorEastAsia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Finance, International Finance, Financial Markets, Commercial Banking Management, Investment Banking,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7" o:spid="_x0000_s1026" o:spt="202" type="#_x0000_t202" style="position:absolute;left:0pt;margin-left:157.9pt;margin-top:36.15pt;height:47.2pt;width:319.8pt;z-index:251789312;mso-width-relative:page;mso-height-relative:page;" filled="f" stroked="f" coordsize="21600,21600" o:gfxdata="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OchUV3YAAAACgEAAA8AAAAAAAAAAQAgAAAAIgAAAGRycy9kb3ducmV2LnhtbFBL&#10;AQIUABQAAAAIAIdO4kA3n/S2vQEAAGA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int="eastAsia" w:ascii="微软雅黑" w:hAnsi="微软雅黑" w:cs="Times New Roman" w:eastAsiaTheme="minorEastAsia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Finance, International Finance, Financial Markets, Commercial Banking Management, Investment Banking,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-576580</wp:posOffset>
                </wp:positionH>
                <wp:positionV relativeFrom="paragraph">
                  <wp:posOffset>7391400</wp:posOffset>
                </wp:positionV>
                <wp:extent cx="2326640" cy="1551940"/>
                <wp:effectExtent l="0" t="0" r="0" b="0"/>
                <wp:wrapNone/>
                <wp:docPr id="153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640" cy="1551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</w:pPr>
                            <w:r>
                              <w:rPr>
                                <w:rFonts w:hAnsi="Lao UI" w:eastAsia="微软雅黑" w:cs="Times New Roman" w:asciiTheme="minorHAnsi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CET6(596)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</w:pPr>
                            <w:r>
                              <w:rPr>
                                <w:rFonts w:hAnsi="Lao UI" w:eastAsia="微软雅黑" w:cs="Times New Roman" w:asciiTheme="minorHAnsi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Driving license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</w:pPr>
                            <w:r>
                              <w:rPr>
                                <w:rFonts w:hAnsi="Lao UI" w:eastAsia="微软雅黑" w:cs="Times New Roman" w:asciiTheme="minorHAnsi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National Computer Secondary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</w:pPr>
                            <w:r>
                              <w:rPr>
                                <w:rFonts w:hAnsi="Lao UI" w:eastAsia="微软雅黑" w:cs="Times New Roman" w:asciiTheme="minorHAnsi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qualification certificate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</w:pPr>
                            <w:r>
                              <w:rPr>
                                <w:rFonts w:hAnsi="Lao UI" w:eastAsia="微软雅黑" w:cs="Times New Roman" w:asciiTheme="minorHAnsi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CPA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6" o:spid="_x0000_s1026" o:spt="202" type="#_x0000_t202" style="position:absolute;left:0pt;margin-left:-45.4pt;margin-top:582pt;height:122.2pt;width:183.2pt;z-index:251790336;mso-width-relative:page;mso-height-relative:page;" filled="f" stroked="f" coordsize="21600,21600" o:gfxdata="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r9Fq52gAAAA0BAAAPAAAAAAAAAAEAIAAAACIAAABkcnMvZG93bnJldi54bWxQ&#10;SwECFAAUAAAACACHTuJAWNH2aLwBAABhAwAADgAAAAAAAAABACAAAAAp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60" w:lineRule="exact"/>
                      </w:pPr>
                      <w:r>
                        <w:rPr>
                          <w:rFonts w:hAnsi="Lao UI" w:eastAsia="微软雅黑" w:cs="Times New Roman" w:asciiTheme="minorHAnsi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CET6(596)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60" w:lineRule="exact"/>
                      </w:pPr>
                      <w:r>
                        <w:rPr>
                          <w:rFonts w:hAnsi="Lao UI" w:eastAsia="微软雅黑" w:cs="Times New Roman" w:asciiTheme="minorHAnsi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Driving license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60" w:lineRule="exact"/>
                      </w:pPr>
                      <w:r>
                        <w:rPr>
                          <w:rFonts w:hAnsi="Lao UI" w:eastAsia="微软雅黑" w:cs="Times New Roman" w:asciiTheme="minorHAnsi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National Computer Secondary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60" w:lineRule="exact"/>
                      </w:pPr>
                      <w:r>
                        <w:rPr>
                          <w:rFonts w:hAnsi="Lao UI" w:eastAsia="微软雅黑" w:cs="Times New Roman" w:asciiTheme="minorHAnsi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qualification certificate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60" w:lineRule="exact"/>
                      </w:pPr>
                      <w:r>
                        <w:rPr>
                          <w:rFonts w:hAnsi="Lao UI" w:eastAsia="微软雅黑" w:cs="Times New Roman" w:asciiTheme="minorHAnsi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CPA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ragraph">
                  <wp:posOffset>5185410</wp:posOffset>
                </wp:positionV>
                <wp:extent cx="1979930" cy="345440"/>
                <wp:effectExtent l="0" t="0" r="0" b="0"/>
                <wp:wrapNone/>
                <wp:docPr id="154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4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Arial" w:hAnsi="Arial" w:cs="Arial" w:eastAsiaTheme="minorEastAsia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159 6666 6666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-20.9pt;margin-top:408.3pt;height:27.2pt;width:155.9pt;z-index:251791360;mso-width-relative:page;mso-height-relative:page;" filled="f" stroked="f" coordsize="21600,21600" o:gfxdata="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VHKhXYAAAACwEAAA8AAAAAAAAAAQAgAAAAIgAAAGRycy9kb3ducmV2LnhtbFBL&#10;AQIUABQAAAAIAIdO4kAWsneMvQEAAGA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Arial" w:hAnsi="Arial" w:cs="Arial" w:eastAsiaTheme="minorEastAsia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159 6666 6666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ragraph">
                  <wp:posOffset>5540375</wp:posOffset>
                </wp:positionV>
                <wp:extent cx="1979930" cy="345440"/>
                <wp:effectExtent l="0" t="0" r="0" b="0"/>
                <wp:wrapNone/>
                <wp:docPr id="155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4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Arial" w:hAnsi="Arial" w:cs="Arial" w:eastAsiaTheme="minorEastAsia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hr163@163.com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-20.9pt;margin-top:436.25pt;height:27.2pt;width:155.9pt;z-index:251792384;mso-width-relative:page;mso-height-relative:page;" filled="f" stroked="f" coordsize="21600,21600" o:gfxdata="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JisM3YAAAACwEAAA8AAAAAAAAAAQAgAAAAIgAAAGRycy9kb3ducmV2LnhtbFBL&#10;AQIUABQAAAAIAIdO4kDVg9OzvQEAAGA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Arial" w:hAnsi="Arial" w:cs="Arial" w:eastAsiaTheme="minorEastAsia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hr163@163.com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-471170</wp:posOffset>
                </wp:positionH>
                <wp:positionV relativeFrom="paragraph">
                  <wp:posOffset>3992880</wp:posOffset>
                </wp:positionV>
                <wp:extent cx="100965" cy="172720"/>
                <wp:effectExtent l="38100" t="0" r="33020" b="37465"/>
                <wp:wrapNone/>
                <wp:docPr id="156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0800" cy="17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37.1pt;margin-top:314.4pt;height:13.6pt;width:7.95pt;z-index:251793408;v-text-anchor:middle;mso-width-relative:page;mso-height-relative:page;" filled="f" stroked="t" coordsize="559792,955625" o:gfxdata="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f" focussize="0,0"/>
                <v:stroke weight="1pt" color="#2A3D52 [3204]" miterlimit="8" joinstyle="miter"/>
                <v:imagedata o:title=""/>
                <o:lock v:ext="edit" aspectratio="t"/>
                <v:textbox inset="2.54mm,1.27mm,2.54mm,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3641090</wp:posOffset>
                </wp:positionV>
                <wp:extent cx="179705" cy="170815"/>
                <wp:effectExtent l="0" t="0" r="10795" b="20320"/>
                <wp:wrapNone/>
                <wp:docPr id="157" name="Freefor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80000" cy="170710"/>
                        </a:xfrm>
                        <a:custGeom>
                          <a:avLst/>
                          <a:gdLst>
                            <a:gd name="T0" fmla="*/ 232 w 465"/>
                            <a:gd name="T1" fmla="*/ 0 h 441"/>
                            <a:gd name="T2" fmla="*/ 289 w 465"/>
                            <a:gd name="T3" fmla="*/ 164 h 441"/>
                            <a:gd name="T4" fmla="*/ 465 w 465"/>
                            <a:gd name="T5" fmla="*/ 167 h 441"/>
                            <a:gd name="T6" fmla="*/ 325 w 465"/>
                            <a:gd name="T7" fmla="*/ 274 h 441"/>
                            <a:gd name="T8" fmla="*/ 375 w 465"/>
                            <a:gd name="T9" fmla="*/ 441 h 441"/>
                            <a:gd name="T10" fmla="*/ 232 w 465"/>
                            <a:gd name="T11" fmla="*/ 343 h 441"/>
                            <a:gd name="T12" fmla="*/ 89 w 465"/>
                            <a:gd name="T13" fmla="*/ 441 h 441"/>
                            <a:gd name="T14" fmla="*/ 140 w 465"/>
                            <a:gd name="T15" fmla="*/ 274 h 441"/>
                            <a:gd name="T16" fmla="*/ 0 w 465"/>
                            <a:gd name="T17" fmla="*/ 167 h 441"/>
                            <a:gd name="T18" fmla="*/ 176 w 465"/>
                            <a:gd name="T19" fmla="*/ 164 h 441"/>
                            <a:gd name="T20" fmla="*/ 232 w 465"/>
                            <a:gd name="T21" fmla="*/ 0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65" h="441">
                              <a:moveTo>
                                <a:pt x="232" y="0"/>
                              </a:moveTo>
                              <a:lnTo>
                                <a:pt x="289" y="164"/>
                              </a:lnTo>
                              <a:lnTo>
                                <a:pt x="465" y="167"/>
                              </a:lnTo>
                              <a:lnTo>
                                <a:pt x="325" y="274"/>
                              </a:lnTo>
                              <a:lnTo>
                                <a:pt x="375" y="441"/>
                              </a:lnTo>
                              <a:lnTo>
                                <a:pt x="232" y="343"/>
                              </a:lnTo>
                              <a:lnTo>
                                <a:pt x="89" y="441"/>
                              </a:lnTo>
                              <a:lnTo>
                                <a:pt x="140" y="274"/>
                              </a:lnTo>
                              <a:lnTo>
                                <a:pt x="0" y="167"/>
                              </a:lnTo>
                              <a:lnTo>
                                <a:pt x="176" y="164"/>
                              </a:lnTo>
                              <a:lnTo>
                                <a:pt x="2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8" o:spid="_x0000_s1026" o:spt="100" style="position:absolute;left:0pt;margin-left:-40.2pt;margin-top:286.7pt;height:13.45pt;width:14.15pt;z-index:251794432;mso-width-relative:page;mso-height-relative:page;" filled="f" stroked="t" coordsize="465,441" o:gfxdata="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" path="m232,0l289,164,465,167,325,274,375,441,232,343,89,441,140,274,0,167,176,164,232,0xe">
                <v:path o:connectlocs="89806,0;111870,63483;180000,64645;125806,106064;145161,170710;89806,132774;34451,170710;54193,106064;0,64645;68129,63483;89806,0" o:connectangles="0,0,0,0,0,0,0,0,0,0,0"/>
                <v:fill on="f" focussize="0,0"/>
                <v:stroke color="#2A3D52 [3204]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-499745</wp:posOffset>
                </wp:positionH>
                <wp:positionV relativeFrom="paragraph">
                  <wp:posOffset>2980055</wp:posOffset>
                </wp:positionV>
                <wp:extent cx="158115" cy="158750"/>
                <wp:effectExtent l="0" t="0" r="0" b="0"/>
                <wp:wrapNone/>
                <wp:docPr id="158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58156" cy="158554"/>
                        </a:xfrm>
                        <a:custGeom>
                          <a:avLst/>
                          <a:gdLst>
                            <a:gd name="T0" fmla="*/ 3804 w 6725"/>
                            <a:gd name="T1" fmla="*/ 3784 h 6742"/>
                            <a:gd name="T2" fmla="*/ 4225 w 6725"/>
                            <a:gd name="T3" fmla="*/ 4205 h 6742"/>
                            <a:gd name="T4" fmla="*/ 4225 w 6725"/>
                            <a:gd name="T5" fmla="*/ 2523 h 6742"/>
                            <a:gd name="T6" fmla="*/ 3804 w 6725"/>
                            <a:gd name="T7" fmla="*/ 2944 h 6742"/>
                            <a:gd name="T8" fmla="*/ 4225 w 6725"/>
                            <a:gd name="T9" fmla="*/ 2523 h 6742"/>
                            <a:gd name="T10" fmla="*/ 3804 w 6725"/>
                            <a:gd name="T11" fmla="*/ 5047 h 6742"/>
                            <a:gd name="T12" fmla="*/ 4225 w 6725"/>
                            <a:gd name="T13" fmla="*/ 5465 h 6742"/>
                            <a:gd name="T14" fmla="*/ 5486 w 6725"/>
                            <a:gd name="T15" fmla="*/ 3784 h 6742"/>
                            <a:gd name="T16" fmla="*/ 5067 w 6725"/>
                            <a:gd name="T17" fmla="*/ 4205 h 6742"/>
                            <a:gd name="T18" fmla="*/ 5486 w 6725"/>
                            <a:gd name="T19" fmla="*/ 3784 h 6742"/>
                            <a:gd name="T20" fmla="*/ 2544 w 6725"/>
                            <a:gd name="T21" fmla="*/ 2523 h 6742"/>
                            <a:gd name="T22" fmla="*/ 2965 w 6725"/>
                            <a:gd name="T23" fmla="*/ 2944 h 6742"/>
                            <a:gd name="T24" fmla="*/ 5486 w 6725"/>
                            <a:gd name="T25" fmla="*/ 2523 h 6742"/>
                            <a:gd name="T26" fmla="*/ 5067 w 6725"/>
                            <a:gd name="T27" fmla="*/ 2944 h 6742"/>
                            <a:gd name="T28" fmla="*/ 5486 w 6725"/>
                            <a:gd name="T29" fmla="*/ 2523 h 6742"/>
                            <a:gd name="T30" fmla="*/ 5067 w 6725"/>
                            <a:gd name="T31" fmla="*/ 0 h 6742"/>
                            <a:gd name="T32" fmla="*/ 4646 w 6725"/>
                            <a:gd name="T33" fmla="*/ 438 h 6742"/>
                            <a:gd name="T34" fmla="*/ 2123 w 6725"/>
                            <a:gd name="T35" fmla="*/ 0 h 6742"/>
                            <a:gd name="T36" fmla="*/ 1704 w 6725"/>
                            <a:gd name="T37" fmla="*/ 438 h 6742"/>
                            <a:gd name="T38" fmla="*/ 0 w 6725"/>
                            <a:gd name="T39" fmla="*/ 6742 h 6742"/>
                            <a:gd name="T40" fmla="*/ 6725 w 6725"/>
                            <a:gd name="T41" fmla="*/ 438 h 6742"/>
                            <a:gd name="T42" fmla="*/ 6327 w 6725"/>
                            <a:gd name="T43" fmla="*/ 6307 h 6742"/>
                            <a:gd name="T44" fmla="*/ 442 w 6725"/>
                            <a:gd name="T45" fmla="*/ 2102 h 6742"/>
                            <a:gd name="T46" fmla="*/ 6327 w 6725"/>
                            <a:gd name="T47" fmla="*/ 6307 h 6742"/>
                            <a:gd name="T48" fmla="*/ 442 w 6725"/>
                            <a:gd name="T49" fmla="*/ 1681 h 6742"/>
                            <a:gd name="T50" fmla="*/ 1704 w 6725"/>
                            <a:gd name="T51" fmla="*/ 842 h 6742"/>
                            <a:gd name="T52" fmla="*/ 2123 w 6725"/>
                            <a:gd name="T53" fmla="*/ 1263 h 6742"/>
                            <a:gd name="T54" fmla="*/ 4646 w 6725"/>
                            <a:gd name="T55" fmla="*/ 842 h 6742"/>
                            <a:gd name="T56" fmla="*/ 5067 w 6725"/>
                            <a:gd name="T57" fmla="*/ 1263 h 6742"/>
                            <a:gd name="T58" fmla="*/ 6327 w 6725"/>
                            <a:gd name="T59" fmla="*/ 842 h 6742"/>
                            <a:gd name="T60" fmla="*/ 1704 w 6725"/>
                            <a:gd name="T61" fmla="*/ 5047 h 6742"/>
                            <a:gd name="T62" fmla="*/ 1284 w 6725"/>
                            <a:gd name="T63" fmla="*/ 5465 h 6742"/>
                            <a:gd name="T64" fmla="*/ 1704 w 6725"/>
                            <a:gd name="T65" fmla="*/ 5047 h 6742"/>
                            <a:gd name="T66" fmla="*/ 1284 w 6725"/>
                            <a:gd name="T67" fmla="*/ 3784 h 6742"/>
                            <a:gd name="T68" fmla="*/ 1704 w 6725"/>
                            <a:gd name="T69" fmla="*/ 4205 h 6742"/>
                            <a:gd name="T70" fmla="*/ 2965 w 6725"/>
                            <a:gd name="T71" fmla="*/ 5047 h 6742"/>
                            <a:gd name="T72" fmla="*/ 2544 w 6725"/>
                            <a:gd name="T73" fmla="*/ 5465 h 6742"/>
                            <a:gd name="T74" fmla="*/ 2965 w 6725"/>
                            <a:gd name="T75" fmla="*/ 5047 h 6742"/>
                            <a:gd name="T76" fmla="*/ 2544 w 6725"/>
                            <a:gd name="T77" fmla="*/ 3784 h 6742"/>
                            <a:gd name="T78" fmla="*/ 2965 w 6725"/>
                            <a:gd name="T79" fmla="*/ 4205 h 6742"/>
                            <a:gd name="T80" fmla="*/ 1704 w 6725"/>
                            <a:gd name="T81" fmla="*/ 2523 h 6742"/>
                            <a:gd name="T82" fmla="*/ 1284 w 6725"/>
                            <a:gd name="T83" fmla="*/ 2944 h 6742"/>
                            <a:gd name="T84" fmla="*/ 1704 w 6725"/>
                            <a:gd name="T85" fmla="*/ 2523 h 6742"/>
                            <a:gd name="T86" fmla="*/ 5067 w 6725"/>
                            <a:gd name="T87" fmla="*/ 5047 h 6742"/>
                            <a:gd name="T88" fmla="*/ 5486 w 6725"/>
                            <a:gd name="T89" fmla="*/ 5465 h 6742"/>
                            <a:gd name="T90" fmla="*/ 5486 w 6725"/>
                            <a:gd name="T91" fmla="*/ 5047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6725" h="6742">
                              <a:moveTo>
                                <a:pt x="4225" y="3784"/>
                              </a:moveTo>
                              <a:lnTo>
                                <a:pt x="3804" y="3784"/>
                              </a:lnTo>
                              <a:lnTo>
                                <a:pt x="3804" y="4205"/>
                              </a:lnTo>
                              <a:lnTo>
                                <a:pt x="4225" y="4205"/>
                              </a:lnTo>
                              <a:lnTo>
                                <a:pt x="4225" y="3784"/>
                              </a:lnTo>
                              <a:close/>
                              <a:moveTo>
                                <a:pt x="4225" y="2523"/>
                              </a:moveTo>
                              <a:lnTo>
                                <a:pt x="3804" y="2523"/>
                              </a:lnTo>
                              <a:lnTo>
                                <a:pt x="3804" y="2944"/>
                              </a:lnTo>
                              <a:lnTo>
                                <a:pt x="4225" y="2944"/>
                              </a:lnTo>
                              <a:lnTo>
                                <a:pt x="4225" y="2523"/>
                              </a:lnTo>
                              <a:close/>
                              <a:moveTo>
                                <a:pt x="4225" y="5047"/>
                              </a:moveTo>
                              <a:lnTo>
                                <a:pt x="3804" y="5047"/>
                              </a:lnTo>
                              <a:lnTo>
                                <a:pt x="3804" y="5465"/>
                              </a:lnTo>
                              <a:lnTo>
                                <a:pt x="4225" y="5465"/>
                              </a:lnTo>
                              <a:lnTo>
                                <a:pt x="4225" y="5047"/>
                              </a:lnTo>
                              <a:close/>
                              <a:moveTo>
                                <a:pt x="5486" y="3784"/>
                              </a:moveTo>
                              <a:lnTo>
                                <a:pt x="5067" y="3784"/>
                              </a:lnTo>
                              <a:lnTo>
                                <a:pt x="5067" y="4205"/>
                              </a:lnTo>
                              <a:lnTo>
                                <a:pt x="5486" y="4205"/>
                              </a:lnTo>
                              <a:lnTo>
                                <a:pt x="5486" y="3784"/>
                              </a:lnTo>
                              <a:close/>
                              <a:moveTo>
                                <a:pt x="2965" y="2523"/>
                              </a:moveTo>
                              <a:lnTo>
                                <a:pt x="2544" y="2523"/>
                              </a:lnTo>
                              <a:lnTo>
                                <a:pt x="2544" y="2944"/>
                              </a:lnTo>
                              <a:lnTo>
                                <a:pt x="2965" y="2944"/>
                              </a:lnTo>
                              <a:lnTo>
                                <a:pt x="2965" y="2523"/>
                              </a:lnTo>
                              <a:close/>
                              <a:moveTo>
                                <a:pt x="5486" y="2523"/>
                              </a:moveTo>
                              <a:lnTo>
                                <a:pt x="5067" y="2523"/>
                              </a:lnTo>
                              <a:lnTo>
                                <a:pt x="5067" y="2944"/>
                              </a:lnTo>
                              <a:lnTo>
                                <a:pt x="5486" y="2944"/>
                              </a:lnTo>
                              <a:lnTo>
                                <a:pt x="5486" y="2523"/>
                              </a:lnTo>
                              <a:close/>
                              <a:moveTo>
                                <a:pt x="5067" y="438"/>
                              </a:moveTo>
                              <a:lnTo>
                                <a:pt x="5067" y="0"/>
                              </a:lnTo>
                              <a:lnTo>
                                <a:pt x="4646" y="0"/>
                              </a:lnTo>
                              <a:lnTo>
                                <a:pt x="4646" y="438"/>
                              </a:lnTo>
                              <a:lnTo>
                                <a:pt x="2123" y="438"/>
                              </a:lnTo>
                              <a:lnTo>
                                <a:pt x="2123" y="0"/>
                              </a:lnTo>
                              <a:lnTo>
                                <a:pt x="1704" y="0"/>
                              </a:lnTo>
                              <a:lnTo>
                                <a:pt x="1704" y="438"/>
                              </a:lnTo>
                              <a:lnTo>
                                <a:pt x="0" y="438"/>
                              </a:lnTo>
                              <a:lnTo>
                                <a:pt x="0" y="6742"/>
                              </a:lnTo>
                              <a:lnTo>
                                <a:pt x="6725" y="6742"/>
                              </a:lnTo>
                              <a:lnTo>
                                <a:pt x="6725" y="438"/>
                              </a:lnTo>
                              <a:lnTo>
                                <a:pt x="5067" y="438"/>
                              </a:lnTo>
                              <a:close/>
                              <a:moveTo>
                                <a:pt x="6327" y="6307"/>
                              </a:moveTo>
                              <a:lnTo>
                                <a:pt x="442" y="6307"/>
                              </a:lnTo>
                              <a:lnTo>
                                <a:pt x="442" y="2102"/>
                              </a:lnTo>
                              <a:lnTo>
                                <a:pt x="6327" y="2102"/>
                              </a:lnTo>
                              <a:lnTo>
                                <a:pt x="6327" y="6307"/>
                              </a:lnTo>
                              <a:close/>
                              <a:moveTo>
                                <a:pt x="6327" y="1681"/>
                              </a:moveTo>
                              <a:lnTo>
                                <a:pt x="442" y="1681"/>
                              </a:lnTo>
                              <a:lnTo>
                                <a:pt x="442" y="842"/>
                              </a:lnTo>
                              <a:lnTo>
                                <a:pt x="1704" y="842"/>
                              </a:lnTo>
                              <a:lnTo>
                                <a:pt x="1704" y="1263"/>
                              </a:lnTo>
                              <a:lnTo>
                                <a:pt x="2123" y="1263"/>
                              </a:lnTo>
                              <a:lnTo>
                                <a:pt x="2123" y="842"/>
                              </a:lnTo>
                              <a:lnTo>
                                <a:pt x="4646" y="842"/>
                              </a:lnTo>
                              <a:lnTo>
                                <a:pt x="4646" y="1263"/>
                              </a:lnTo>
                              <a:lnTo>
                                <a:pt x="5067" y="1263"/>
                              </a:lnTo>
                              <a:lnTo>
                                <a:pt x="5067" y="842"/>
                              </a:lnTo>
                              <a:lnTo>
                                <a:pt x="6327" y="842"/>
                              </a:lnTo>
                              <a:lnTo>
                                <a:pt x="6327" y="1681"/>
                              </a:lnTo>
                              <a:close/>
                              <a:moveTo>
                                <a:pt x="1704" y="5047"/>
                              </a:moveTo>
                              <a:lnTo>
                                <a:pt x="1284" y="5047"/>
                              </a:lnTo>
                              <a:lnTo>
                                <a:pt x="1284" y="5465"/>
                              </a:lnTo>
                              <a:lnTo>
                                <a:pt x="1704" y="5465"/>
                              </a:lnTo>
                              <a:lnTo>
                                <a:pt x="1704" y="5047"/>
                              </a:lnTo>
                              <a:close/>
                              <a:moveTo>
                                <a:pt x="1704" y="3784"/>
                              </a:moveTo>
                              <a:lnTo>
                                <a:pt x="1284" y="3784"/>
                              </a:lnTo>
                              <a:lnTo>
                                <a:pt x="1284" y="4205"/>
                              </a:lnTo>
                              <a:lnTo>
                                <a:pt x="1704" y="4205"/>
                              </a:lnTo>
                              <a:lnTo>
                                <a:pt x="1704" y="3784"/>
                              </a:lnTo>
                              <a:close/>
                              <a:moveTo>
                                <a:pt x="2965" y="5047"/>
                              </a:moveTo>
                              <a:lnTo>
                                <a:pt x="2544" y="5047"/>
                              </a:lnTo>
                              <a:lnTo>
                                <a:pt x="2544" y="5465"/>
                              </a:lnTo>
                              <a:lnTo>
                                <a:pt x="2965" y="5465"/>
                              </a:lnTo>
                              <a:lnTo>
                                <a:pt x="2965" y="5047"/>
                              </a:lnTo>
                              <a:close/>
                              <a:moveTo>
                                <a:pt x="2965" y="3784"/>
                              </a:moveTo>
                              <a:lnTo>
                                <a:pt x="2544" y="3784"/>
                              </a:lnTo>
                              <a:lnTo>
                                <a:pt x="2544" y="4205"/>
                              </a:lnTo>
                              <a:lnTo>
                                <a:pt x="2965" y="4205"/>
                              </a:lnTo>
                              <a:lnTo>
                                <a:pt x="2965" y="3784"/>
                              </a:lnTo>
                              <a:close/>
                              <a:moveTo>
                                <a:pt x="1704" y="2523"/>
                              </a:moveTo>
                              <a:lnTo>
                                <a:pt x="1284" y="2523"/>
                              </a:lnTo>
                              <a:lnTo>
                                <a:pt x="1284" y="2944"/>
                              </a:lnTo>
                              <a:lnTo>
                                <a:pt x="1704" y="2944"/>
                              </a:lnTo>
                              <a:lnTo>
                                <a:pt x="1704" y="2523"/>
                              </a:lnTo>
                              <a:close/>
                              <a:moveTo>
                                <a:pt x="5486" y="5047"/>
                              </a:moveTo>
                              <a:lnTo>
                                <a:pt x="5067" y="5047"/>
                              </a:lnTo>
                              <a:lnTo>
                                <a:pt x="5067" y="5465"/>
                              </a:lnTo>
                              <a:lnTo>
                                <a:pt x="5486" y="5465"/>
                              </a:lnTo>
                              <a:lnTo>
                                <a:pt x="5486" y="5047"/>
                              </a:lnTo>
                              <a:close/>
                              <a:moveTo>
                                <a:pt x="5486" y="5047"/>
                              </a:moveTo>
                              <a:lnTo>
                                <a:pt x="5486" y="50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-39.35pt;margin-top:234.65pt;height:12.5pt;width:12.45pt;z-index:251795456;mso-width-relative:page;mso-height-relative:page;" fillcolor="#2A3D52 [3204]" filled="t" stroked="f" coordsize="6725,6742" o:gfxdata="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" path="m4225,3784l3804,3784,3804,4205,4225,4205,4225,3784xm4225,2523l3804,2523,3804,2944,4225,2944,4225,2523xm4225,5047l3804,5047,3804,5465,4225,5465,4225,5047xm5486,3784l5067,3784,5067,4205,5486,4205,5486,3784xm2965,2523l2544,2523,2544,2944,2965,2944,2965,2523xm5486,2523l5067,2523,5067,2944,5486,2944,5486,2523xm5067,438l5067,0,4646,0,4646,438,2123,438,2123,0,1704,0,1704,438,0,438,0,6742,6725,6742,6725,438,5067,438xm6327,6307l442,6307,442,2102,6327,2102,6327,6307xm6327,1681l442,1681,442,842,1704,842,1704,1263,2123,1263,2123,842,4646,842,4646,1263,5067,1263,5067,842,6327,842,6327,1681xm1704,5047l1284,5047,1284,5465,1704,5465,1704,5047xm1704,3784l1284,3784,1284,4205,1704,4205,1704,3784xm2965,5047l2544,5047,2544,5465,2965,5465,2965,5047xm2965,3784l2544,3784,2544,4205,2965,4205,2965,3784xm1704,2523l1284,2523,1284,2944,1704,2944,1704,2523xm5486,5047l5067,5047,5067,5465,5486,5465,5486,5047xm5486,5047l5486,5047xe">
                <v:path o:connectlocs="89461,88989;99361,98890;99361,59334;89461,69235;99361,59334;89461,118692;99361,128522;129017,88989;119163,98890;129017,88989;59828,59334;69729,69235;129017,59334;119163,69235;129017,59334;119163,0;109262,10300;49927,0;40074,10300;0,158554;158156,10300;148795,148323;10394,49433;148795,148323;10394,39532;40074,19801;49927,29702;109262,19801;119163,29702;148795,19801;40074,118692;30196,128522;40074,118692;30196,88989;40074,98890;69729,118692;59828,128522;69729,118692;59828,88989;69729,98890;40074,59334;30196,69235;40074,59334;119163,118692;129017,128522;129017,118692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-530860</wp:posOffset>
                </wp:positionH>
                <wp:positionV relativeFrom="paragraph">
                  <wp:posOffset>3331845</wp:posOffset>
                </wp:positionV>
                <wp:extent cx="220345" cy="129540"/>
                <wp:effectExtent l="0" t="0" r="27940" b="22860"/>
                <wp:wrapNone/>
                <wp:docPr id="159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20283" cy="129600"/>
                        </a:xfrm>
                        <a:custGeom>
                          <a:avLst/>
                          <a:gdLst>
                            <a:gd name="T0" fmla="*/ 1905000 w 6649"/>
                            <a:gd name="T1" fmla="*/ 302090 h 3908"/>
                            <a:gd name="T2" fmla="*/ 952357 w 6649"/>
                            <a:gd name="T3" fmla="*/ 0 h 3908"/>
                            <a:gd name="T4" fmla="*/ 0 w 6649"/>
                            <a:gd name="T5" fmla="*/ 302090 h 3908"/>
                            <a:gd name="T6" fmla="*/ 488785 w 6649"/>
                            <a:gd name="T7" fmla="*/ 456861 h 3908"/>
                            <a:gd name="T8" fmla="*/ 400540 w 6649"/>
                            <a:gd name="T9" fmla="*/ 923753 h 3908"/>
                            <a:gd name="T10" fmla="*/ 952357 w 6649"/>
                            <a:gd name="T11" fmla="*/ 1120083 h 3908"/>
                            <a:gd name="T12" fmla="*/ 1504460 w 6649"/>
                            <a:gd name="T13" fmla="*/ 923753 h 3908"/>
                            <a:gd name="T14" fmla="*/ 1416215 w 6649"/>
                            <a:gd name="T15" fmla="*/ 456861 h 3908"/>
                            <a:gd name="T16" fmla="*/ 1905000 w 6649"/>
                            <a:gd name="T17" fmla="*/ 302090 h 390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6649" h="3908">
                              <a:moveTo>
                                <a:pt x="6649" y="1054"/>
                              </a:moveTo>
                              <a:lnTo>
                                <a:pt x="3324" y="0"/>
                              </a:lnTo>
                              <a:lnTo>
                                <a:pt x="0" y="1054"/>
                              </a:lnTo>
                              <a:lnTo>
                                <a:pt x="1706" y="1594"/>
                              </a:lnTo>
                              <a:lnTo>
                                <a:pt x="1398" y="3223"/>
                              </a:lnTo>
                              <a:lnTo>
                                <a:pt x="3324" y="3908"/>
                              </a:lnTo>
                              <a:lnTo>
                                <a:pt x="5251" y="3223"/>
                              </a:lnTo>
                              <a:lnTo>
                                <a:pt x="4943" y="1594"/>
                              </a:lnTo>
                              <a:lnTo>
                                <a:pt x="6649" y="10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1.8pt;margin-top:262.35pt;height:10.2pt;width:17.35pt;z-index:251796480;v-text-anchor:middle;mso-width-relative:page;mso-height-relative:page;" filled="f" stroked="t" coordsize="6649,3908" o:gfxdata="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" path="m6649,1054l3324,0,0,1054,1706,1594,1398,3223,3324,3908,5251,3223,4943,1594,6649,1054xe">
                <v:path o:connectlocs="63113117,10018133;31551820,0;0,10018133;16193566,15150763;13269988,30634183;31551820,37145024;49843128,30634183;46919550,15150763;63113117,10018133" o:connectangles="0,0,0,0,0,0,0,0,0"/>
                <v:fill on="f" focussize="0,0"/>
                <v:stroke color="#2A3D52 [3204]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-492125</wp:posOffset>
                </wp:positionH>
                <wp:positionV relativeFrom="paragraph">
                  <wp:posOffset>5672455</wp:posOffset>
                </wp:positionV>
                <wp:extent cx="161925" cy="121920"/>
                <wp:effectExtent l="0" t="0" r="28575" b="12065"/>
                <wp:wrapNone/>
                <wp:docPr id="160" name="圆角矩形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2000" cy="121655"/>
                        </a:xfrm>
                        <a:custGeom>
                          <a:avLst/>
                          <a:gdLst>
                            <a:gd name="connsiteX0" fmla="*/ 328067 w 328067"/>
                            <a:gd name="connsiteY0" fmla="*/ 100011 h 246366"/>
                            <a:gd name="connsiteX1" fmla="*/ 325686 w 328067"/>
                            <a:gd name="connsiteY1" fmla="*/ 205304 h 246366"/>
                            <a:gd name="connsiteX2" fmla="*/ 284624 w 328067"/>
                            <a:gd name="connsiteY2" fmla="*/ 246366 h 246366"/>
                            <a:gd name="connsiteX3" fmla="*/ 41062 w 328067"/>
                            <a:gd name="connsiteY3" fmla="*/ 246366 h 246366"/>
                            <a:gd name="connsiteX4" fmla="*/ 0 w 328067"/>
                            <a:gd name="connsiteY4" fmla="*/ 205304 h 246366"/>
                            <a:gd name="connsiteX5" fmla="*/ 0 w 328067"/>
                            <a:gd name="connsiteY5" fmla="*/ 41062 h 246366"/>
                            <a:gd name="connsiteX6" fmla="*/ 41062 w 328067"/>
                            <a:gd name="connsiteY6" fmla="*/ 0 h 246366"/>
                            <a:gd name="connsiteX7" fmla="*/ 284624 w 328067"/>
                            <a:gd name="connsiteY7" fmla="*/ 0 h 246366"/>
                            <a:gd name="connsiteX8" fmla="*/ 325686 w 328067"/>
                            <a:gd name="connsiteY8" fmla="*/ 41062 h 246366"/>
                            <a:gd name="connsiteX9" fmla="*/ 168523 w 328067"/>
                            <a:gd name="connsiteY9" fmla="*/ 123825 h 246366"/>
                            <a:gd name="connsiteX10" fmla="*/ 57557 w 328067"/>
                            <a:gd name="connsiteY10" fmla="*/ 70008 h 2463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28067" h="246366">
                              <a:moveTo>
                                <a:pt x="328067" y="100011"/>
                              </a:moveTo>
                              <a:cubicBezTo>
                                <a:pt x="327273" y="135109"/>
                                <a:pt x="326480" y="170206"/>
                                <a:pt x="325686" y="205304"/>
                              </a:cubicBezTo>
                              <a:cubicBezTo>
                                <a:pt x="325686" y="227982"/>
                                <a:pt x="307302" y="246366"/>
                                <a:pt x="284624" y="246366"/>
                              </a:cubicBezTo>
                              <a:lnTo>
                                <a:pt x="41062" y="246366"/>
                              </a:lnTo>
                              <a:cubicBezTo>
                                <a:pt x="18384" y="246366"/>
                                <a:pt x="0" y="227982"/>
                                <a:pt x="0" y="205304"/>
                              </a:cubicBezTo>
                              <a:lnTo>
                                <a:pt x="0" y="41062"/>
                              </a:lnTo>
                              <a:cubicBezTo>
                                <a:pt x="0" y="18384"/>
                                <a:pt x="18384" y="0"/>
                                <a:pt x="41062" y="0"/>
                              </a:cubicBezTo>
                              <a:lnTo>
                                <a:pt x="284624" y="0"/>
                              </a:lnTo>
                              <a:cubicBezTo>
                                <a:pt x="307302" y="0"/>
                                <a:pt x="325686" y="18384"/>
                                <a:pt x="325686" y="41062"/>
                              </a:cubicBezTo>
                              <a:cubicBezTo>
                                <a:pt x="317845" y="55349"/>
                                <a:pt x="193368" y="111063"/>
                                <a:pt x="168523" y="123825"/>
                              </a:cubicBezTo>
                              <a:lnTo>
                                <a:pt x="57557" y="70008"/>
                              </a:lnTo>
                            </a:path>
                          </a:pathLst>
                        </a:custGeom>
                        <a:noFill/>
                        <a:ln w="12700" cap="rnd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圆角矩形 116" o:spid="_x0000_s1026" o:spt="100" style="position:absolute;left:0pt;margin-left:-38.75pt;margin-top:446.65pt;height:9.6pt;width:12.75pt;z-index:251797504;v-text-anchor:middle;mso-width-relative:page;mso-height-relative:page;" filled="f" stroked="t" coordsize="328067,246366" o:gfxdata="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" path="m328067,100011c327273,135109,326480,170206,325686,205304c325686,227982,307302,246366,284624,246366l41062,246366c18384,246366,0,227982,0,205304l0,41062c0,18384,18384,0,41062,0l284624,0c307302,0,325686,18384,325686,41062c317845,55349,193368,111063,168523,123825l57557,70008e">
                <v:path o:connectlocs="162000,49385;160824,101378;140547,121655;20276,121655;0,101378;0,20276;20276,0;140547,0;160824,20276;83216,61144;28421,34569" o:connectangles="0,0,0,0,0,0,0,0,0,0,0"/>
                <v:fill on="f" focussize="0,0"/>
                <v:stroke weight="1pt" color="#2A3D52 [3204]" miterlimit="8" joinstyle="miter" endcap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-473710</wp:posOffset>
                </wp:positionH>
                <wp:positionV relativeFrom="paragraph">
                  <wp:posOffset>5256530</wp:posOffset>
                </wp:positionV>
                <wp:extent cx="125730" cy="201295"/>
                <wp:effectExtent l="0" t="0" r="7620" b="8255"/>
                <wp:wrapNone/>
                <wp:docPr id="161" name="Freefor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6000" cy="201297"/>
                        </a:xfrm>
                        <a:custGeom>
                          <a:avLst/>
                          <a:gdLst>
                            <a:gd name="T0" fmla="*/ 1638 w 2048"/>
                            <a:gd name="T1" fmla="*/ 0 h 3277"/>
                            <a:gd name="T2" fmla="*/ 410 w 2048"/>
                            <a:gd name="T3" fmla="*/ 0 h 3277"/>
                            <a:gd name="T4" fmla="*/ 0 w 2048"/>
                            <a:gd name="T5" fmla="*/ 408 h 3277"/>
                            <a:gd name="T6" fmla="*/ 0 w 2048"/>
                            <a:gd name="T7" fmla="*/ 2868 h 3277"/>
                            <a:gd name="T8" fmla="*/ 410 w 2048"/>
                            <a:gd name="T9" fmla="*/ 3277 h 3277"/>
                            <a:gd name="T10" fmla="*/ 1638 w 2048"/>
                            <a:gd name="T11" fmla="*/ 3277 h 3277"/>
                            <a:gd name="T12" fmla="*/ 2048 w 2048"/>
                            <a:gd name="T13" fmla="*/ 2868 h 3277"/>
                            <a:gd name="T14" fmla="*/ 2048 w 2048"/>
                            <a:gd name="T15" fmla="*/ 408 h 3277"/>
                            <a:gd name="T16" fmla="*/ 1638 w 2048"/>
                            <a:gd name="T17" fmla="*/ 0 h 3277"/>
                            <a:gd name="T18" fmla="*/ 1024 w 2048"/>
                            <a:gd name="T19" fmla="*/ 3072 h 3277"/>
                            <a:gd name="T20" fmla="*/ 819 w 2048"/>
                            <a:gd name="T21" fmla="*/ 2867 h 3277"/>
                            <a:gd name="T22" fmla="*/ 1024 w 2048"/>
                            <a:gd name="T23" fmla="*/ 2662 h 3277"/>
                            <a:gd name="T24" fmla="*/ 1229 w 2048"/>
                            <a:gd name="T25" fmla="*/ 2867 h 3277"/>
                            <a:gd name="T26" fmla="*/ 1024 w 2048"/>
                            <a:gd name="T27" fmla="*/ 3072 h 3277"/>
                            <a:gd name="T28" fmla="*/ 1843 w 2048"/>
                            <a:gd name="T29" fmla="*/ 2458 h 3277"/>
                            <a:gd name="T30" fmla="*/ 205 w 2048"/>
                            <a:gd name="T31" fmla="*/ 2458 h 3277"/>
                            <a:gd name="T32" fmla="*/ 205 w 2048"/>
                            <a:gd name="T33" fmla="*/ 409 h 3277"/>
                            <a:gd name="T34" fmla="*/ 409 w 2048"/>
                            <a:gd name="T35" fmla="*/ 205 h 3277"/>
                            <a:gd name="T36" fmla="*/ 1639 w 2048"/>
                            <a:gd name="T37" fmla="*/ 205 h 3277"/>
                            <a:gd name="T38" fmla="*/ 1843 w 2048"/>
                            <a:gd name="T39" fmla="*/ 409 h 3277"/>
                            <a:gd name="T40" fmla="*/ 1843 w 2048"/>
                            <a:gd name="T41" fmla="*/ 2458 h 3277"/>
                            <a:gd name="T42" fmla="*/ 1843 w 2048"/>
                            <a:gd name="T43" fmla="*/ 2458 h 3277"/>
                            <a:gd name="T44" fmla="*/ 1843 w 2048"/>
                            <a:gd name="T45" fmla="*/ 2458 h 3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2048" h="3277">
                              <a:moveTo>
                                <a:pt x="1638" y="0"/>
                              </a:moveTo>
                              <a:cubicBezTo>
                                <a:pt x="410" y="0"/>
                                <a:pt x="410" y="0"/>
                                <a:pt x="410" y="0"/>
                              </a:cubicBezTo>
                              <a:cubicBezTo>
                                <a:pt x="182" y="0"/>
                                <a:pt x="0" y="183"/>
                                <a:pt x="0" y="408"/>
                              </a:cubicBezTo>
                              <a:cubicBezTo>
                                <a:pt x="0" y="2868"/>
                                <a:pt x="0" y="2868"/>
                                <a:pt x="0" y="2868"/>
                              </a:cubicBezTo>
                              <a:cubicBezTo>
                                <a:pt x="0" y="3094"/>
                                <a:pt x="183" y="3277"/>
                                <a:pt x="410" y="3277"/>
                              </a:cubicBezTo>
                              <a:cubicBezTo>
                                <a:pt x="1638" y="3277"/>
                                <a:pt x="1638" y="3277"/>
                                <a:pt x="1638" y="3277"/>
                              </a:cubicBezTo>
                              <a:cubicBezTo>
                                <a:pt x="1866" y="3277"/>
                                <a:pt x="2048" y="3094"/>
                                <a:pt x="2048" y="2868"/>
                              </a:cubicBezTo>
                              <a:cubicBezTo>
                                <a:pt x="2048" y="408"/>
                                <a:pt x="2048" y="408"/>
                                <a:pt x="2048" y="408"/>
                              </a:cubicBezTo>
                              <a:cubicBezTo>
                                <a:pt x="2048" y="183"/>
                                <a:pt x="1865" y="0"/>
                                <a:pt x="1638" y="0"/>
                              </a:cubicBezTo>
                              <a:close/>
                              <a:moveTo>
                                <a:pt x="1024" y="3072"/>
                              </a:moveTo>
                              <a:cubicBezTo>
                                <a:pt x="911" y="3072"/>
                                <a:pt x="819" y="2980"/>
                                <a:pt x="819" y="2867"/>
                              </a:cubicBezTo>
                              <a:cubicBezTo>
                                <a:pt x="819" y="2754"/>
                                <a:pt x="911" y="2662"/>
                                <a:pt x="1024" y="2662"/>
                              </a:cubicBezTo>
                              <a:cubicBezTo>
                                <a:pt x="1137" y="2662"/>
                                <a:pt x="1229" y="2754"/>
                                <a:pt x="1229" y="2867"/>
                              </a:cubicBezTo>
                              <a:cubicBezTo>
                                <a:pt x="1229" y="2980"/>
                                <a:pt x="1137" y="3072"/>
                                <a:pt x="1024" y="3072"/>
                              </a:cubicBezTo>
                              <a:close/>
                              <a:moveTo>
                                <a:pt x="1843" y="2458"/>
                              </a:moveTo>
                              <a:cubicBezTo>
                                <a:pt x="205" y="2458"/>
                                <a:pt x="205" y="2458"/>
                                <a:pt x="205" y="2458"/>
                              </a:cubicBezTo>
                              <a:cubicBezTo>
                                <a:pt x="205" y="409"/>
                                <a:pt x="205" y="409"/>
                                <a:pt x="205" y="409"/>
                              </a:cubicBezTo>
                              <a:cubicBezTo>
                                <a:pt x="205" y="296"/>
                                <a:pt x="298" y="205"/>
                                <a:pt x="409" y="205"/>
                              </a:cubicBezTo>
                              <a:cubicBezTo>
                                <a:pt x="1639" y="205"/>
                                <a:pt x="1639" y="205"/>
                                <a:pt x="1639" y="205"/>
                              </a:cubicBezTo>
                              <a:cubicBezTo>
                                <a:pt x="1752" y="205"/>
                                <a:pt x="1843" y="296"/>
                                <a:pt x="1843" y="409"/>
                              </a:cubicBezTo>
                              <a:lnTo>
                                <a:pt x="1843" y="2458"/>
                              </a:lnTo>
                              <a:close/>
                              <a:moveTo>
                                <a:pt x="1843" y="2458"/>
                              </a:moveTo>
                              <a:cubicBezTo>
                                <a:pt x="1843" y="2458"/>
                                <a:pt x="1843" y="2458"/>
                                <a:pt x="1843" y="2458"/>
                              </a:cubicBezTo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5" o:spid="_x0000_s1026" o:spt="100" style="position:absolute;left:0pt;margin-left:-37.3pt;margin-top:413.9pt;height:15.85pt;width:9.9pt;z-index:251798528;mso-width-relative:page;mso-height-relative:page;" fillcolor="#2A3D52 [3204]" filled="t" stroked="f" coordsize="2048,3277" o:gfxdata="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" path="m1638,0c410,0,410,0,410,0c182,0,0,183,0,408c0,2868,0,2868,0,2868c0,3094,183,3277,410,3277c1638,3277,1638,3277,1638,3277c1866,3277,2048,3094,2048,2868c2048,408,2048,408,2048,408c2048,183,1865,0,1638,0xm1024,3072c911,3072,819,2980,819,2867c819,2754,911,2662,1024,2662c1137,2662,1229,2754,1229,2867c1229,2980,1137,3072,1024,3072xm1843,2458c205,2458,205,2458,205,2458c205,409,205,409,205,409c205,296,298,205,409,205c1639,205,1639,205,1639,205c1752,205,1843,296,1843,409l1843,2458xm1843,2458c1843,2458,1843,2458,1843,2458e">
                <v:path o:connectlocs="100775,0;25224,0;0,25062;0,176173;25224,201297;100775,201297;126000,176173;126000,25062;100775,0;63000,188704;50387,176111;63000,163519;75612,176111;63000,188704;113387,150988;12612,150988;12612,25123;25163,12592;100836,12592;113387,25123;113387,150988;113387,150988;113387,150988" o:connectangles="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ragraph">
                  <wp:posOffset>5880735</wp:posOffset>
                </wp:positionV>
                <wp:extent cx="1979930" cy="345440"/>
                <wp:effectExtent l="0" t="0" r="0" b="0"/>
                <wp:wrapNone/>
                <wp:docPr id="162" name="文本框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4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Arial" w:hAnsi="Arial" w:cs="Arial" w:eastAsiaTheme="minorEastAsia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linyunerweixin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6" o:spid="_x0000_s1026" o:spt="202" type="#_x0000_t202" style="position:absolute;left:0pt;margin-left:-20.9pt;margin-top:463.05pt;height:27.2pt;width:155.9pt;z-index:251799552;mso-width-relative:page;mso-height-relative:page;" filled="f" stroked="f" coordsize="21600,21600" o:gfxdata="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T9F13YAAAACwEAAA8AAAAAAAAAAQAgAAAAIgAAAGRycy9kb3ducmV2LnhtbFBL&#10;AQIUABQAAAAIAIdO4kAabcbPvQEAAGE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Arial" w:hAnsi="Arial" w:cs="Arial" w:eastAsiaTheme="minorEastAsia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linyunerweixin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-492125</wp:posOffset>
                </wp:positionH>
                <wp:positionV relativeFrom="paragraph">
                  <wp:posOffset>6008370</wp:posOffset>
                </wp:positionV>
                <wp:extent cx="161925" cy="141605"/>
                <wp:effectExtent l="0" t="0" r="9525" b="0"/>
                <wp:wrapNone/>
                <wp:docPr id="163" name="圆角矩形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2000" cy="141416"/>
                        </a:xfrm>
                        <a:custGeom>
                          <a:avLst/>
                          <a:gdLst>
                            <a:gd name="connsiteX0" fmla="*/ 424975 w 608697"/>
                            <a:gd name="connsiteY0" fmla="*/ 168488 h 531358"/>
                            <a:gd name="connsiteX1" fmla="*/ 387604 w 608697"/>
                            <a:gd name="connsiteY1" fmla="*/ 205806 h 531358"/>
                            <a:gd name="connsiteX2" fmla="*/ 424975 w 608697"/>
                            <a:gd name="connsiteY2" fmla="*/ 243124 h 531358"/>
                            <a:gd name="connsiteX3" fmla="*/ 462346 w 608697"/>
                            <a:gd name="connsiteY3" fmla="*/ 205806 h 531358"/>
                            <a:gd name="connsiteX4" fmla="*/ 424975 w 608697"/>
                            <a:gd name="connsiteY4" fmla="*/ 168488 h 531358"/>
                            <a:gd name="connsiteX5" fmla="*/ 287947 w 608697"/>
                            <a:gd name="connsiteY5" fmla="*/ 168488 h 531358"/>
                            <a:gd name="connsiteX6" fmla="*/ 250576 w 608697"/>
                            <a:gd name="connsiteY6" fmla="*/ 205806 h 531358"/>
                            <a:gd name="connsiteX7" fmla="*/ 287947 w 608697"/>
                            <a:gd name="connsiteY7" fmla="*/ 243124 h 531358"/>
                            <a:gd name="connsiteX8" fmla="*/ 325318 w 608697"/>
                            <a:gd name="connsiteY8" fmla="*/ 205806 h 531358"/>
                            <a:gd name="connsiteX9" fmla="*/ 287947 w 608697"/>
                            <a:gd name="connsiteY9" fmla="*/ 168488 h 531358"/>
                            <a:gd name="connsiteX10" fmla="*/ 102356 w 608697"/>
                            <a:gd name="connsiteY10" fmla="*/ 121231 h 531358"/>
                            <a:gd name="connsiteX11" fmla="*/ 98850 w 608697"/>
                            <a:gd name="connsiteY11" fmla="*/ 127711 h 531358"/>
                            <a:gd name="connsiteX12" fmla="*/ 76842 w 608697"/>
                            <a:gd name="connsiteY12" fmla="*/ 217990 h 531358"/>
                            <a:gd name="connsiteX13" fmla="*/ 98850 w 608697"/>
                            <a:gd name="connsiteY13" fmla="*/ 308194 h 531358"/>
                            <a:gd name="connsiteX14" fmla="*/ 157488 w 608697"/>
                            <a:gd name="connsiteY14" fmla="*/ 380223 h 531358"/>
                            <a:gd name="connsiteX15" fmla="*/ 344668 w 608697"/>
                            <a:gd name="connsiteY15" fmla="*/ 444729 h 531358"/>
                            <a:gd name="connsiteX16" fmla="*/ 370257 w 608697"/>
                            <a:gd name="connsiteY16" fmla="*/ 443687 h 531358"/>
                            <a:gd name="connsiteX17" fmla="*/ 236717 w 608697"/>
                            <a:gd name="connsiteY17" fmla="*/ 477876 h 531358"/>
                            <a:gd name="connsiteX18" fmla="*/ 198072 w 608697"/>
                            <a:gd name="connsiteY18" fmla="*/ 475344 h 531358"/>
                            <a:gd name="connsiteX19" fmla="*/ 82437 w 608697"/>
                            <a:gd name="connsiteY19" fmla="*/ 531284 h 531358"/>
                            <a:gd name="connsiteX20" fmla="*/ 81542 w 608697"/>
                            <a:gd name="connsiteY20" fmla="*/ 531358 h 531358"/>
                            <a:gd name="connsiteX21" fmla="*/ 75051 w 608697"/>
                            <a:gd name="connsiteY21" fmla="*/ 527857 h 531358"/>
                            <a:gd name="connsiteX22" fmla="*/ 74753 w 608697"/>
                            <a:gd name="connsiteY22" fmla="*/ 519738 h 531358"/>
                            <a:gd name="connsiteX23" fmla="*/ 88778 w 608697"/>
                            <a:gd name="connsiteY23" fmla="*/ 435046 h 531358"/>
                            <a:gd name="connsiteX24" fmla="*/ 0 w 608697"/>
                            <a:gd name="connsiteY24" fmla="*/ 282198 h 531358"/>
                            <a:gd name="connsiteX25" fmla="*/ 102356 w 608697"/>
                            <a:gd name="connsiteY25" fmla="*/ 121231 h 531358"/>
                            <a:gd name="connsiteX26" fmla="*/ 356424 w 608697"/>
                            <a:gd name="connsiteY26" fmla="*/ 0 h 531358"/>
                            <a:gd name="connsiteX27" fmla="*/ 608697 w 608697"/>
                            <a:gd name="connsiteY27" fmla="*/ 211244 h 531358"/>
                            <a:gd name="connsiteX28" fmla="*/ 518290 w 608697"/>
                            <a:gd name="connsiteY28" fmla="*/ 373401 h 531358"/>
                            <a:gd name="connsiteX29" fmla="*/ 531941 w 608697"/>
                            <a:gd name="connsiteY29" fmla="*/ 441109 h 531358"/>
                            <a:gd name="connsiteX30" fmla="*/ 531120 w 608697"/>
                            <a:gd name="connsiteY30" fmla="*/ 465391 h 531358"/>
                            <a:gd name="connsiteX31" fmla="*/ 511577 w 608697"/>
                            <a:gd name="connsiteY31" fmla="*/ 475894 h 531358"/>
                            <a:gd name="connsiteX32" fmla="*/ 509041 w 608697"/>
                            <a:gd name="connsiteY32" fmla="*/ 475745 h 531358"/>
                            <a:gd name="connsiteX33" fmla="*/ 391408 w 608697"/>
                            <a:gd name="connsiteY33" fmla="*/ 420476 h 531358"/>
                            <a:gd name="connsiteX34" fmla="*/ 356424 w 608697"/>
                            <a:gd name="connsiteY34" fmla="*/ 422487 h 531358"/>
                            <a:gd name="connsiteX35" fmla="*/ 104225 w 608697"/>
                            <a:gd name="connsiteY35" fmla="*/ 211244 h 531358"/>
                            <a:gd name="connsiteX36" fmla="*/ 356424 w 608697"/>
                            <a:gd name="connsiteY36" fmla="*/ 0 h 5313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608697" h="531358">
                              <a:moveTo>
                                <a:pt x="424975" y="168488"/>
                              </a:moveTo>
                              <a:cubicBezTo>
                                <a:pt x="404312" y="168488"/>
                                <a:pt x="387604" y="185248"/>
                                <a:pt x="387604" y="205806"/>
                              </a:cubicBezTo>
                              <a:cubicBezTo>
                                <a:pt x="387604" y="226439"/>
                                <a:pt x="404312" y="243124"/>
                                <a:pt x="424975" y="243124"/>
                              </a:cubicBezTo>
                              <a:cubicBezTo>
                                <a:pt x="445562" y="243124"/>
                                <a:pt x="462346" y="226439"/>
                                <a:pt x="462346" y="205806"/>
                              </a:cubicBezTo>
                              <a:cubicBezTo>
                                <a:pt x="462346" y="185248"/>
                                <a:pt x="445637" y="168488"/>
                                <a:pt x="424975" y="168488"/>
                              </a:cubicBezTo>
                              <a:close/>
                              <a:moveTo>
                                <a:pt x="287947" y="168488"/>
                              </a:moveTo>
                              <a:cubicBezTo>
                                <a:pt x="267285" y="168488"/>
                                <a:pt x="250576" y="185248"/>
                                <a:pt x="250576" y="205806"/>
                              </a:cubicBezTo>
                              <a:cubicBezTo>
                                <a:pt x="250576" y="226439"/>
                                <a:pt x="267285" y="243124"/>
                                <a:pt x="287947" y="243124"/>
                              </a:cubicBezTo>
                              <a:cubicBezTo>
                                <a:pt x="308610" y="243124"/>
                                <a:pt x="325318" y="226439"/>
                                <a:pt x="325318" y="205806"/>
                              </a:cubicBezTo>
                              <a:cubicBezTo>
                                <a:pt x="325318" y="185248"/>
                                <a:pt x="308610" y="168488"/>
                                <a:pt x="287947" y="168488"/>
                              </a:cubicBezTo>
                              <a:close/>
                              <a:moveTo>
                                <a:pt x="102356" y="121231"/>
                              </a:moveTo>
                              <a:cubicBezTo>
                                <a:pt x="101162" y="123317"/>
                                <a:pt x="99969" y="125477"/>
                                <a:pt x="98850" y="127711"/>
                              </a:cubicBezTo>
                              <a:cubicBezTo>
                                <a:pt x="84227" y="156240"/>
                                <a:pt x="76842" y="186631"/>
                                <a:pt x="76842" y="217990"/>
                              </a:cubicBezTo>
                              <a:cubicBezTo>
                                <a:pt x="76842" y="249275"/>
                                <a:pt x="84227" y="279666"/>
                                <a:pt x="98850" y="308194"/>
                              </a:cubicBezTo>
                              <a:cubicBezTo>
                                <a:pt x="112726" y="335308"/>
                                <a:pt x="132496" y="359516"/>
                                <a:pt x="157488" y="380223"/>
                              </a:cubicBezTo>
                              <a:cubicBezTo>
                                <a:pt x="207845" y="421787"/>
                                <a:pt x="274317" y="444729"/>
                                <a:pt x="344668" y="444729"/>
                              </a:cubicBezTo>
                              <a:cubicBezTo>
                                <a:pt x="353173" y="444729"/>
                                <a:pt x="361752" y="444357"/>
                                <a:pt x="370257" y="443687"/>
                              </a:cubicBezTo>
                              <a:cubicBezTo>
                                <a:pt x="332209" y="465288"/>
                                <a:pt x="286254" y="477876"/>
                                <a:pt x="236717" y="477876"/>
                              </a:cubicBezTo>
                              <a:cubicBezTo>
                                <a:pt x="223736" y="477876"/>
                                <a:pt x="210755" y="477057"/>
                                <a:pt x="198072" y="475344"/>
                              </a:cubicBezTo>
                              <a:cubicBezTo>
                                <a:pt x="160397" y="499478"/>
                                <a:pt x="110637" y="528155"/>
                                <a:pt x="82437" y="531284"/>
                              </a:cubicBezTo>
                              <a:cubicBezTo>
                                <a:pt x="82138" y="531358"/>
                                <a:pt x="81840" y="531358"/>
                                <a:pt x="81542" y="531358"/>
                              </a:cubicBezTo>
                              <a:cubicBezTo>
                                <a:pt x="78930" y="531358"/>
                                <a:pt x="76469" y="530017"/>
                                <a:pt x="75051" y="527857"/>
                              </a:cubicBezTo>
                              <a:cubicBezTo>
                                <a:pt x="73410" y="525399"/>
                                <a:pt x="73335" y="522271"/>
                                <a:pt x="74753" y="519738"/>
                              </a:cubicBezTo>
                              <a:cubicBezTo>
                                <a:pt x="75051" y="519291"/>
                                <a:pt x="99223" y="476014"/>
                                <a:pt x="88778" y="435046"/>
                              </a:cubicBezTo>
                              <a:cubicBezTo>
                                <a:pt x="32303" y="397653"/>
                                <a:pt x="0" y="342160"/>
                                <a:pt x="0" y="282198"/>
                              </a:cubicBezTo>
                              <a:cubicBezTo>
                                <a:pt x="0" y="215532"/>
                                <a:pt x="40584" y="156538"/>
                                <a:pt x="102356" y="121231"/>
                              </a:cubicBezTo>
                              <a:close/>
                              <a:moveTo>
                                <a:pt x="356424" y="0"/>
                              </a:moveTo>
                              <a:cubicBezTo>
                                <a:pt x="495540" y="0"/>
                                <a:pt x="608697" y="94747"/>
                                <a:pt x="608697" y="211244"/>
                              </a:cubicBezTo>
                              <a:cubicBezTo>
                                <a:pt x="608697" y="274408"/>
                                <a:pt x="575802" y="333178"/>
                                <a:pt x="518290" y="373401"/>
                              </a:cubicBezTo>
                              <a:cubicBezTo>
                                <a:pt x="512845" y="406324"/>
                                <a:pt x="531717" y="440811"/>
                                <a:pt x="531941" y="441109"/>
                              </a:cubicBezTo>
                              <a:cubicBezTo>
                                <a:pt x="536267" y="448781"/>
                                <a:pt x="535969" y="458092"/>
                                <a:pt x="531120" y="465391"/>
                              </a:cubicBezTo>
                              <a:cubicBezTo>
                                <a:pt x="526794" y="472021"/>
                                <a:pt x="519484" y="475894"/>
                                <a:pt x="511577" y="475894"/>
                              </a:cubicBezTo>
                              <a:cubicBezTo>
                                <a:pt x="510756" y="475894"/>
                                <a:pt x="509936" y="475894"/>
                                <a:pt x="509041" y="475745"/>
                              </a:cubicBezTo>
                              <a:cubicBezTo>
                                <a:pt x="484574" y="473064"/>
                                <a:pt x="444966" y="454442"/>
                                <a:pt x="391408" y="420476"/>
                              </a:cubicBezTo>
                              <a:cubicBezTo>
                                <a:pt x="379920" y="421817"/>
                                <a:pt x="368135" y="422487"/>
                                <a:pt x="356424" y="422487"/>
                              </a:cubicBezTo>
                              <a:cubicBezTo>
                                <a:pt x="217382" y="422487"/>
                                <a:pt x="104225" y="327741"/>
                                <a:pt x="104225" y="211244"/>
                              </a:cubicBezTo>
                              <a:cubicBezTo>
                                <a:pt x="104225" y="94747"/>
                                <a:pt x="217382" y="0"/>
                                <a:pt x="3564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 cap="rnd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圆角矩形 116" o:spid="_x0000_s1026" o:spt="100" style="position:absolute;left:0pt;margin-left:-38.75pt;margin-top:473.1pt;height:11.15pt;width:12.75pt;z-index:251800576;v-text-anchor:middle;mso-width-relative:page;mso-height-relative:page;" fillcolor="#2A3D52 [3204]" filled="t" stroked="f" coordsize="608697,531358" o:gfxdata="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" path="m424975,168488c404312,168488,387604,185248,387604,205806c387604,226439,404312,243124,424975,243124c445562,243124,462346,226439,462346,205806c462346,185248,445637,168488,424975,168488xm287947,168488c267285,168488,250576,185248,250576,205806c250576,226439,267285,243124,287947,243124c308610,243124,325318,226439,325318,205806c325318,185248,308610,168488,287947,168488xm102356,121231c101162,123317,99969,125477,98850,127711c84227,156240,76842,186631,76842,217990c76842,249275,84227,279666,98850,308194c112726,335308,132496,359516,157488,380223c207845,421787,274317,444729,344668,444729c353173,444729,361752,444357,370257,443687c332209,465288,286254,477876,236717,477876c223736,477876,210755,477057,198072,475344c160397,499478,110637,528155,82437,531284c82138,531358,81840,531358,81542,531358c78930,531358,76469,530017,75051,527857c73410,525399,73335,522271,74753,519738c75051,519291,99223,476014,88778,435046c32303,397653,0,342160,0,282198c0,215532,40584,156538,102356,121231xm356424,0c495540,0,608697,94747,608697,211244c608697,274408,575802,333178,518290,373401c512845,406324,531717,440811,531941,441109c536267,448781,535969,458092,531120,465391c526794,472021,519484,475894,511577,475894c510756,475894,509936,475894,509041,475745c484574,473064,444966,454442,391408,420476c379920,421817,368135,422487,356424,422487c217382,422487,104225,327741,104225,211244c104225,94747,217382,0,356424,0xe">
                <v:path o:connectlocs="113103,44841;103157,54773;113103,64705;123049,54773;113103,44841;76634,44841;66688,54773;76634,64705;86580,54773;76634,44841;27241,32264;26308,33989;20450,58016;26308,82022;41914,101192;91730,118360;98541,118083;63000,127182;52715,126508;21939,141396;21701,141416;19974,140484;19894,138323;23627,115783;0,75104;27241,32264;94859,0;162000,56220;137938,99377;141571,117397;141353,123859;136152,126654;135477,126615;104170,111905;94859,112440;27738,56220;94859,0" o:connectangles="0,0,0,0,0,0,0,0,0,0,0,0,0,0,0,0,0,0,0,0,0,0,0,0,0,0,0,0,0,0,0,0,0,0,0,0,0"/>
                <v:fill on="t" focussize="0,0"/>
                <v:stroke on="f" weight="1pt" miterlimit="8" joinstyle="miter" endcap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ragraph">
                  <wp:posOffset>6223000</wp:posOffset>
                </wp:positionV>
                <wp:extent cx="1979930" cy="345440"/>
                <wp:effectExtent l="0" t="0" r="0" b="0"/>
                <wp:wrapNone/>
                <wp:docPr id="164" name="文本框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4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Arial" w:hAnsi="Arial" w:cs="Arial" w:eastAsiaTheme="minorEastAsia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www.hr163.com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8" o:spid="_x0000_s1026" o:spt="202" type="#_x0000_t202" style="position:absolute;left:0pt;margin-left:-20.9pt;margin-top:490pt;height:27.2pt;width:155.9pt;z-index:251801600;mso-width-relative:page;mso-height-relative:page;" filled="f" stroked="f" coordsize="21600,21600" o:gfxdata="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SU6TE2AAAAAwBAAAPAAAAAAAAAAEAIAAAACIAAABkcnMvZG93bnJldi54bWxQ&#10;SwECFAAUAAAACACHTuJANP+lxr4BAABhAwAADgAAAAAAAAABACAAAAAn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Arial" w:hAnsi="Arial" w:cs="Arial" w:eastAsiaTheme="minorEastAsia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www.hr163.com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-492125</wp:posOffset>
                </wp:positionH>
                <wp:positionV relativeFrom="paragraph">
                  <wp:posOffset>6326505</wp:posOffset>
                </wp:positionV>
                <wp:extent cx="161925" cy="161925"/>
                <wp:effectExtent l="0" t="0" r="9525" b="0"/>
                <wp:wrapNone/>
                <wp:docPr id="165" name="圆角矩形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2000" cy="161774"/>
                        </a:xfrm>
                        <a:custGeom>
                          <a:avLst/>
                          <a:gdLst>
                            <a:gd name="T0" fmla="*/ 0 w 8160"/>
                            <a:gd name="T1" fmla="*/ 4080 h 8160"/>
                            <a:gd name="T2" fmla="*/ 8160 w 8160"/>
                            <a:gd name="T3" fmla="*/ 4080 h 8160"/>
                            <a:gd name="T4" fmla="*/ 4080 w 8160"/>
                            <a:gd name="T5" fmla="*/ 7476 h 8160"/>
                            <a:gd name="T6" fmla="*/ 3113 w 8160"/>
                            <a:gd name="T7" fmla="*/ 6418 h 8160"/>
                            <a:gd name="T8" fmla="*/ 4977 w 8160"/>
                            <a:gd name="T9" fmla="*/ 6581 h 8160"/>
                            <a:gd name="T10" fmla="*/ 2897 w 8160"/>
                            <a:gd name="T11" fmla="*/ 5734 h 8160"/>
                            <a:gd name="T12" fmla="*/ 5440 w 8160"/>
                            <a:gd name="T13" fmla="*/ 4422 h 8160"/>
                            <a:gd name="T14" fmla="*/ 2897 w 8160"/>
                            <a:gd name="T15" fmla="*/ 5734 h 8160"/>
                            <a:gd name="T16" fmla="*/ 2036 w 8160"/>
                            <a:gd name="T17" fmla="*/ 4422 h 8160"/>
                            <a:gd name="T18" fmla="*/ 1115 w 8160"/>
                            <a:gd name="T19" fmla="*/ 5734 h 8160"/>
                            <a:gd name="T20" fmla="*/ 4080 w 8160"/>
                            <a:gd name="T21" fmla="*/ 684 h 8160"/>
                            <a:gd name="T22" fmla="*/ 5047 w 8160"/>
                            <a:gd name="T23" fmla="*/ 1742 h 8160"/>
                            <a:gd name="T24" fmla="*/ 3183 w 8160"/>
                            <a:gd name="T25" fmla="*/ 1579 h 8160"/>
                            <a:gd name="T26" fmla="*/ 5263 w 8160"/>
                            <a:gd name="T27" fmla="*/ 2426 h 8160"/>
                            <a:gd name="T28" fmla="*/ 2720 w 8160"/>
                            <a:gd name="T29" fmla="*/ 3738 h 8160"/>
                            <a:gd name="T30" fmla="*/ 5263 w 8160"/>
                            <a:gd name="T31" fmla="*/ 2426 h 8160"/>
                            <a:gd name="T32" fmla="*/ 701 w 8160"/>
                            <a:gd name="T33" fmla="*/ 3738 h 8160"/>
                            <a:gd name="T34" fmla="*/ 2197 w 8160"/>
                            <a:gd name="T35" fmla="*/ 2426 h 8160"/>
                            <a:gd name="T36" fmla="*/ 6124 w 8160"/>
                            <a:gd name="T37" fmla="*/ 4422 h 8160"/>
                            <a:gd name="T38" fmla="*/ 7045 w 8160"/>
                            <a:gd name="T39" fmla="*/ 5734 h 8160"/>
                            <a:gd name="T40" fmla="*/ 6124 w 8160"/>
                            <a:gd name="T41" fmla="*/ 4422 h 8160"/>
                            <a:gd name="T42" fmla="*/ 5963 w 8160"/>
                            <a:gd name="T43" fmla="*/ 2426 h 8160"/>
                            <a:gd name="T44" fmla="*/ 7459 w 8160"/>
                            <a:gd name="T45" fmla="*/ 3738 h 8160"/>
                            <a:gd name="T46" fmla="*/ 6541 w 8160"/>
                            <a:gd name="T47" fmla="*/ 1742 h 8160"/>
                            <a:gd name="T48" fmla="*/ 5599 w 8160"/>
                            <a:gd name="T49" fmla="*/ 1295 h 8160"/>
                            <a:gd name="T50" fmla="*/ 6541 w 8160"/>
                            <a:gd name="T51" fmla="*/ 1742 h 8160"/>
                            <a:gd name="T52" fmla="*/ 2561 w 8160"/>
                            <a:gd name="T53" fmla="*/ 1295 h 8160"/>
                            <a:gd name="T54" fmla="*/ 1619 w 8160"/>
                            <a:gd name="T55" fmla="*/ 1742 h 8160"/>
                            <a:gd name="T56" fmla="*/ 1619 w 8160"/>
                            <a:gd name="T57" fmla="*/ 6418 h 8160"/>
                            <a:gd name="T58" fmla="*/ 2561 w 8160"/>
                            <a:gd name="T59" fmla="*/ 6865 h 8160"/>
                            <a:gd name="T60" fmla="*/ 1619 w 8160"/>
                            <a:gd name="T61" fmla="*/ 6418 h 8160"/>
                            <a:gd name="T62" fmla="*/ 5599 w 8160"/>
                            <a:gd name="T63" fmla="*/ 6865 h 8160"/>
                            <a:gd name="T64" fmla="*/ 6541 w 8160"/>
                            <a:gd name="T65" fmla="*/ 6418 h 8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160" h="8160">
                              <a:moveTo>
                                <a:pt x="4080" y="0"/>
                              </a:moveTo>
                              <a:cubicBezTo>
                                <a:pt x="1830" y="0"/>
                                <a:pt x="0" y="1830"/>
                                <a:pt x="0" y="4080"/>
                              </a:cubicBezTo>
                              <a:cubicBezTo>
                                <a:pt x="0" y="6330"/>
                                <a:pt x="1830" y="8160"/>
                                <a:pt x="4080" y="8160"/>
                              </a:cubicBezTo>
                              <a:cubicBezTo>
                                <a:pt x="6330" y="8160"/>
                                <a:pt x="8160" y="6330"/>
                                <a:pt x="8160" y="4080"/>
                              </a:cubicBezTo>
                              <a:cubicBezTo>
                                <a:pt x="8160" y="1830"/>
                                <a:pt x="6330" y="0"/>
                                <a:pt x="4080" y="0"/>
                              </a:cubicBezTo>
                              <a:close/>
                              <a:moveTo>
                                <a:pt x="4080" y="7476"/>
                              </a:moveTo>
                              <a:cubicBezTo>
                                <a:pt x="3774" y="7476"/>
                                <a:pt x="3439" y="7142"/>
                                <a:pt x="3183" y="6581"/>
                              </a:cubicBezTo>
                              <a:cubicBezTo>
                                <a:pt x="3158" y="6528"/>
                                <a:pt x="3135" y="6474"/>
                                <a:pt x="3113" y="6418"/>
                              </a:cubicBezTo>
                              <a:lnTo>
                                <a:pt x="5047" y="6418"/>
                              </a:lnTo>
                              <a:cubicBezTo>
                                <a:pt x="5025" y="6474"/>
                                <a:pt x="5002" y="6528"/>
                                <a:pt x="4977" y="6581"/>
                              </a:cubicBezTo>
                              <a:cubicBezTo>
                                <a:pt x="4721" y="7142"/>
                                <a:pt x="4386" y="7476"/>
                                <a:pt x="4080" y="7476"/>
                              </a:cubicBezTo>
                              <a:close/>
                              <a:moveTo>
                                <a:pt x="2897" y="5734"/>
                              </a:moveTo>
                              <a:cubicBezTo>
                                <a:pt x="2801" y="5331"/>
                                <a:pt x="2740" y="4886"/>
                                <a:pt x="2720" y="4422"/>
                              </a:cubicBezTo>
                              <a:lnTo>
                                <a:pt x="5440" y="4422"/>
                              </a:lnTo>
                              <a:cubicBezTo>
                                <a:pt x="5420" y="4886"/>
                                <a:pt x="5359" y="5331"/>
                                <a:pt x="5263" y="5734"/>
                              </a:cubicBezTo>
                              <a:lnTo>
                                <a:pt x="2897" y="5734"/>
                              </a:lnTo>
                              <a:close/>
                              <a:moveTo>
                                <a:pt x="701" y="4422"/>
                              </a:moveTo>
                              <a:lnTo>
                                <a:pt x="2036" y="4422"/>
                              </a:lnTo>
                              <a:cubicBezTo>
                                <a:pt x="2054" y="4880"/>
                                <a:pt x="2109" y="5323"/>
                                <a:pt x="2197" y="5734"/>
                              </a:cubicBezTo>
                              <a:lnTo>
                                <a:pt x="1115" y="5734"/>
                              </a:lnTo>
                              <a:cubicBezTo>
                                <a:pt x="893" y="5339"/>
                                <a:pt x="748" y="4895"/>
                                <a:pt x="701" y="4422"/>
                              </a:cubicBezTo>
                              <a:close/>
                              <a:moveTo>
                                <a:pt x="4080" y="684"/>
                              </a:moveTo>
                              <a:cubicBezTo>
                                <a:pt x="4386" y="684"/>
                                <a:pt x="4721" y="1018"/>
                                <a:pt x="4977" y="1579"/>
                              </a:cubicBezTo>
                              <a:cubicBezTo>
                                <a:pt x="5002" y="1632"/>
                                <a:pt x="5025" y="1686"/>
                                <a:pt x="5047" y="1742"/>
                              </a:cubicBezTo>
                              <a:lnTo>
                                <a:pt x="3113" y="1742"/>
                              </a:lnTo>
                              <a:cubicBezTo>
                                <a:pt x="3135" y="1686"/>
                                <a:pt x="3158" y="1632"/>
                                <a:pt x="3183" y="1579"/>
                              </a:cubicBezTo>
                              <a:cubicBezTo>
                                <a:pt x="3439" y="1018"/>
                                <a:pt x="3774" y="684"/>
                                <a:pt x="4080" y="684"/>
                              </a:cubicBezTo>
                              <a:close/>
                              <a:moveTo>
                                <a:pt x="5263" y="2426"/>
                              </a:moveTo>
                              <a:cubicBezTo>
                                <a:pt x="5359" y="2829"/>
                                <a:pt x="5420" y="3274"/>
                                <a:pt x="5440" y="3738"/>
                              </a:cubicBezTo>
                              <a:lnTo>
                                <a:pt x="2720" y="3738"/>
                              </a:lnTo>
                              <a:cubicBezTo>
                                <a:pt x="2740" y="3274"/>
                                <a:pt x="2801" y="2829"/>
                                <a:pt x="2897" y="2426"/>
                              </a:cubicBezTo>
                              <a:lnTo>
                                <a:pt x="5263" y="2426"/>
                              </a:lnTo>
                              <a:close/>
                              <a:moveTo>
                                <a:pt x="2036" y="3738"/>
                              </a:moveTo>
                              <a:lnTo>
                                <a:pt x="701" y="3738"/>
                              </a:lnTo>
                              <a:cubicBezTo>
                                <a:pt x="748" y="3265"/>
                                <a:pt x="893" y="2821"/>
                                <a:pt x="1115" y="2426"/>
                              </a:cubicBezTo>
                              <a:lnTo>
                                <a:pt x="2197" y="2426"/>
                              </a:lnTo>
                              <a:cubicBezTo>
                                <a:pt x="2109" y="2837"/>
                                <a:pt x="2054" y="3280"/>
                                <a:pt x="2036" y="3738"/>
                              </a:cubicBezTo>
                              <a:close/>
                              <a:moveTo>
                                <a:pt x="6124" y="4422"/>
                              </a:moveTo>
                              <a:lnTo>
                                <a:pt x="7459" y="4422"/>
                              </a:lnTo>
                              <a:cubicBezTo>
                                <a:pt x="7412" y="4894"/>
                                <a:pt x="7267" y="5339"/>
                                <a:pt x="7045" y="5734"/>
                              </a:cubicBezTo>
                              <a:lnTo>
                                <a:pt x="5963" y="5734"/>
                              </a:lnTo>
                              <a:cubicBezTo>
                                <a:pt x="6051" y="5323"/>
                                <a:pt x="6106" y="4880"/>
                                <a:pt x="6124" y="4422"/>
                              </a:cubicBezTo>
                              <a:close/>
                              <a:moveTo>
                                <a:pt x="6124" y="3738"/>
                              </a:moveTo>
                              <a:cubicBezTo>
                                <a:pt x="6106" y="3280"/>
                                <a:pt x="6051" y="2837"/>
                                <a:pt x="5963" y="2426"/>
                              </a:cubicBezTo>
                              <a:lnTo>
                                <a:pt x="7045" y="2426"/>
                              </a:lnTo>
                              <a:cubicBezTo>
                                <a:pt x="7267" y="2821"/>
                                <a:pt x="7412" y="3266"/>
                                <a:pt x="7459" y="3738"/>
                              </a:cubicBezTo>
                              <a:lnTo>
                                <a:pt x="6124" y="3738"/>
                              </a:lnTo>
                              <a:close/>
                              <a:moveTo>
                                <a:pt x="6541" y="1742"/>
                              </a:moveTo>
                              <a:lnTo>
                                <a:pt x="5776" y="1742"/>
                              </a:lnTo>
                              <a:cubicBezTo>
                                <a:pt x="5723" y="1585"/>
                                <a:pt x="5664" y="1436"/>
                                <a:pt x="5599" y="1295"/>
                              </a:cubicBezTo>
                              <a:cubicBezTo>
                                <a:pt x="5545" y="1176"/>
                                <a:pt x="5488" y="1066"/>
                                <a:pt x="5428" y="963"/>
                              </a:cubicBezTo>
                              <a:cubicBezTo>
                                <a:pt x="5850" y="1146"/>
                                <a:pt x="6228" y="1413"/>
                                <a:pt x="6541" y="1742"/>
                              </a:cubicBezTo>
                              <a:close/>
                              <a:moveTo>
                                <a:pt x="2732" y="963"/>
                              </a:moveTo>
                              <a:cubicBezTo>
                                <a:pt x="2672" y="1066"/>
                                <a:pt x="2615" y="1176"/>
                                <a:pt x="2561" y="1295"/>
                              </a:cubicBezTo>
                              <a:cubicBezTo>
                                <a:pt x="2496" y="1436"/>
                                <a:pt x="2437" y="1585"/>
                                <a:pt x="2384" y="1742"/>
                              </a:cubicBezTo>
                              <a:lnTo>
                                <a:pt x="1619" y="1742"/>
                              </a:lnTo>
                              <a:cubicBezTo>
                                <a:pt x="1932" y="1413"/>
                                <a:pt x="2310" y="1146"/>
                                <a:pt x="2732" y="963"/>
                              </a:cubicBezTo>
                              <a:close/>
                              <a:moveTo>
                                <a:pt x="1619" y="6418"/>
                              </a:moveTo>
                              <a:lnTo>
                                <a:pt x="2384" y="6418"/>
                              </a:lnTo>
                              <a:cubicBezTo>
                                <a:pt x="2437" y="6575"/>
                                <a:pt x="2496" y="6724"/>
                                <a:pt x="2561" y="6865"/>
                              </a:cubicBezTo>
                              <a:cubicBezTo>
                                <a:pt x="2615" y="6984"/>
                                <a:pt x="2672" y="7094"/>
                                <a:pt x="2732" y="7197"/>
                              </a:cubicBezTo>
                              <a:cubicBezTo>
                                <a:pt x="2310" y="7014"/>
                                <a:pt x="1932" y="6747"/>
                                <a:pt x="1619" y="6418"/>
                              </a:cubicBezTo>
                              <a:close/>
                              <a:moveTo>
                                <a:pt x="5428" y="7197"/>
                              </a:moveTo>
                              <a:cubicBezTo>
                                <a:pt x="5488" y="7094"/>
                                <a:pt x="5545" y="6984"/>
                                <a:pt x="5599" y="6865"/>
                              </a:cubicBezTo>
                              <a:cubicBezTo>
                                <a:pt x="5664" y="6724"/>
                                <a:pt x="5723" y="6575"/>
                                <a:pt x="5776" y="6418"/>
                              </a:cubicBezTo>
                              <a:lnTo>
                                <a:pt x="6541" y="6418"/>
                              </a:lnTo>
                              <a:cubicBezTo>
                                <a:pt x="6228" y="6747"/>
                                <a:pt x="5850" y="7014"/>
                                <a:pt x="5428" y="719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 cap="rnd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圆角矩形 116" o:spid="_x0000_s1026" o:spt="100" style="position:absolute;left:0pt;margin-left:-38.75pt;margin-top:498.15pt;height:12.75pt;width:12.75pt;z-index:251802624;v-text-anchor:middle;mso-width-relative:page;mso-height-relative:page;" fillcolor="#2A3D52 [3204]" filled="t" stroked="f" coordsize="8160,8160" o:gfxdata="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" path="m4080,0c1830,0,0,1830,0,4080c0,6330,1830,8160,4080,8160c6330,8160,8160,6330,8160,4080c8160,1830,6330,0,4080,0xm4080,7476c3774,7476,3439,7142,3183,6581c3158,6528,3135,6474,3113,6418l5047,6418c5025,6474,5002,6528,4977,6581c4721,7142,4386,7476,4080,7476xm2897,5734c2801,5331,2740,4886,2720,4422l5440,4422c5420,4886,5359,5331,5263,5734l2897,5734xm701,4422l2036,4422c2054,4880,2109,5323,2197,5734l1115,5734c893,5339,748,4895,701,4422xm4080,684c4386,684,4721,1018,4977,1579c5002,1632,5025,1686,5047,1742l3113,1742c3135,1686,3158,1632,3183,1579c3439,1018,3774,684,4080,684xm5263,2426c5359,2829,5420,3274,5440,3738l2720,3738c2740,3274,2801,2829,2897,2426l5263,2426xm2036,3738l701,3738c748,3265,893,2821,1115,2426l2197,2426c2109,2837,2054,3280,2036,3738xm6124,4422l7459,4422c7412,4894,7267,5339,7045,5734l5963,5734c6051,5323,6106,4880,6124,4422xm6124,3738c6106,3280,6051,2837,5963,2426l7045,2426c7267,2821,7412,3266,7459,3738l6124,3738xm6541,1742l5776,1742c5723,1585,5664,1436,5599,1295c5545,1176,5488,1066,5428,963c5850,1146,6228,1413,6541,1742xm2732,963c2672,1066,2615,1176,2561,1295c2496,1436,2437,1585,2384,1742l1619,1742c1932,1413,2310,1146,2732,963xm1619,6418l2384,6418c2437,6575,2496,6724,2561,6865c2615,6984,2672,7094,2732,7197c2310,7014,1932,6747,1619,6418xm5428,7197c5488,7094,5545,6984,5599,6865c5664,6724,5723,6575,5776,6418l6541,6418c6228,6747,5850,7014,5428,7197xe">
                <v:path o:connectlocs="0,80887;162000,80887;81000,148213;61802,127238;98808,130469;57513,113677;108000,87667;57513,113677;40420,87667;22136,113677;81000,13560;100197,34535;63191,31304;104486,48096;54000,74106;104486,48096;13916,74106;43616,48096;121579,87667;139863,113677;121579,87667;118383,48096;148083,74106;129858,34535;111156,25673;129858,34535;50843,25673;32141,34535;32141,127238;50843,136100;32141,127238;111156,136100;129858,127238" o:connectangles="0,0,0,0,0,0,0,0,0,0,0,0,0,0,0,0,0,0,0,0,0,0,0,0,0,0,0,0,0,0,0,0,0"/>
                <v:fill on="t" focussize="0,0"/>
                <v:stroke on="f" weight="1pt" miterlimit="8" joinstyle="miter" endcap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-517525</wp:posOffset>
                </wp:positionH>
                <wp:positionV relativeFrom="paragraph">
                  <wp:posOffset>6998970</wp:posOffset>
                </wp:positionV>
                <wp:extent cx="179705" cy="171450"/>
                <wp:effectExtent l="0" t="0" r="0" b="635"/>
                <wp:wrapNone/>
                <wp:docPr id="166" name="Freeform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0000" cy="171431"/>
                        </a:xfrm>
                        <a:custGeom>
                          <a:avLst/>
                          <a:gdLst>
                            <a:gd name="T0" fmla="*/ 49 w 168"/>
                            <a:gd name="T1" fmla="*/ 73 h 160"/>
                            <a:gd name="T2" fmla="*/ 49 w 168"/>
                            <a:gd name="T3" fmla="*/ 73 h 160"/>
                            <a:gd name="T4" fmla="*/ 65 w 168"/>
                            <a:gd name="T5" fmla="*/ 89 h 160"/>
                            <a:gd name="T6" fmla="*/ 71 w 168"/>
                            <a:gd name="T7" fmla="*/ 84 h 160"/>
                            <a:gd name="T8" fmla="*/ 65 w 168"/>
                            <a:gd name="T9" fmla="*/ 77 h 160"/>
                            <a:gd name="T10" fmla="*/ 62 w 168"/>
                            <a:gd name="T11" fmla="*/ 75 h 160"/>
                            <a:gd name="T12" fmla="*/ 77 w 168"/>
                            <a:gd name="T13" fmla="*/ 60 h 160"/>
                            <a:gd name="T14" fmla="*/ 78 w 168"/>
                            <a:gd name="T15" fmla="*/ 60 h 160"/>
                            <a:gd name="T16" fmla="*/ 80 w 168"/>
                            <a:gd name="T17" fmla="*/ 60 h 160"/>
                            <a:gd name="T18" fmla="*/ 83 w 168"/>
                            <a:gd name="T19" fmla="*/ 60 h 160"/>
                            <a:gd name="T20" fmla="*/ 72 w 168"/>
                            <a:gd name="T21" fmla="*/ 49 h 160"/>
                            <a:gd name="T22" fmla="*/ 72 w 168"/>
                            <a:gd name="T23" fmla="*/ 49 h 160"/>
                            <a:gd name="T24" fmla="*/ 63 w 168"/>
                            <a:gd name="T25" fmla="*/ 14 h 160"/>
                            <a:gd name="T26" fmla="*/ 28 w 168"/>
                            <a:gd name="T27" fmla="*/ 5 h 160"/>
                            <a:gd name="T28" fmla="*/ 48 w 168"/>
                            <a:gd name="T29" fmla="*/ 25 h 160"/>
                            <a:gd name="T30" fmla="*/ 43 w 168"/>
                            <a:gd name="T31" fmla="*/ 45 h 160"/>
                            <a:gd name="T32" fmla="*/ 24 w 168"/>
                            <a:gd name="T33" fmla="*/ 50 h 160"/>
                            <a:gd name="T34" fmla="*/ 4 w 168"/>
                            <a:gd name="T35" fmla="*/ 30 h 160"/>
                            <a:gd name="T36" fmla="*/ 13 w 168"/>
                            <a:gd name="T37" fmla="*/ 64 h 160"/>
                            <a:gd name="T38" fmla="*/ 49 w 168"/>
                            <a:gd name="T39" fmla="*/ 73 h 160"/>
                            <a:gd name="T40" fmla="*/ 108 w 168"/>
                            <a:gd name="T41" fmla="*/ 85 h 160"/>
                            <a:gd name="T42" fmla="*/ 107 w 168"/>
                            <a:gd name="T43" fmla="*/ 89 h 160"/>
                            <a:gd name="T44" fmla="*/ 108 w 168"/>
                            <a:gd name="T45" fmla="*/ 91 h 160"/>
                            <a:gd name="T46" fmla="*/ 106 w 168"/>
                            <a:gd name="T47" fmla="*/ 92 h 160"/>
                            <a:gd name="T48" fmla="*/ 96 w 168"/>
                            <a:gd name="T49" fmla="*/ 103 h 160"/>
                            <a:gd name="T50" fmla="*/ 93 w 168"/>
                            <a:gd name="T51" fmla="*/ 105 h 160"/>
                            <a:gd name="T52" fmla="*/ 84 w 168"/>
                            <a:gd name="T53" fmla="*/ 96 h 160"/>
                            <a:gd name="T54" fmla="*/ 78 w 168"/>
                            <a:gd name="T55" fmla="*/ 102 h 160"/>
                            <a:gd name="T56" fmla="*/ 131 w 168"/>
                            <a:gd name="T57" fmla="*/ 155 h 160"/>
                            <a:gd name="T58" fmla="*/ 143 w 168"/>
                            <a:gd name="T59" fmla="*/ 160 h 160"/>
                            <a:gd name="T60" fmla="*/ 154 w 168"/>
                            <a:gd name="T61" fmla="*/ 155 h 160"/>
                            <a:gd name="T62" fmla="*/ 154 w 168"/>
                            <a:gd name="T63" fmla="*/ 131 h 160"/>
                            <a:gd name="T64" fmla="*/ 108 w 168"/>
                            <a:gd name="T65" fmla="*/ 85 h 160"/>
                            <a:gd name="T66" fmla="*/ 148 w 168"/>
                            <a:gd name="T67" fmla="*/ 149 h 160"/>
                            <a:gd name="T68" fmla="*/ 140 w 168"/>
                            <a:gd name="T69" fmla="*/ 152 h 160"/>
                            <a:gd name="T70" fmla="*/ 133 w 168"/>
                            <a:gd name="T71" fmla="*/ 145 h 160"/>
                            <a:gd name="T72" fmla="*/ 135 w 168"/>
                            <a:gd name="T73" fmla="*/ 136 h 160"/>
                            <a:gd name="T74" fmla="*/ 144 w 168"/>
                            <a:gd name="T75" fmla="*/ 134 h 160"/>
                            <a:gd name="T76" fmla="*/ 150 w 168"/>
                            <a:gd name="T77" fmla="*/ 141 h 160"/>
                            <a:gd name="T78" fmla="*/ 148 w 168"/>
                            <a:gd name="T79" fmla="*/ 149 h 160"/>
                            <a:gd name="T80" fmla="*/ 84 w 168"/>
                            <a:gd name="T81" fmla="*/ 91 h 160"/>
                            <a:gd name="T82" fmla="*/ 93 w 168"/>
                            <a:gd name="T83" fmla="*/ 100 h 160"/>
                            <a:gd name="T84" fmla="*/ 103 w 168"/>
                            <a:gd name="T85" fmla="*/ 90 h 160"/>
                            <a:gd name="T86" fmla="*/ 108 w 168"/>
                            <a:gd name="T87" fmla="*/ 75 h 160"/>
                            <a:gd name="T88" fmla="*/ 122 w 168"/>
                            <a:gd name="T89" fmla="*/ 70 h 160"/>
                            <a:gd name="T90" fmla="*/ 168 w 168"/>
                            <a:gd name="T91" fmla="*/ 25 h 160"/>
                            <a:gd name="T92" fmla="*/ 142 w 168"/>
                            <a:gd name="T93" fmla="*/ 0 h 160"/>
                            <a:gd name="T94" fmla="*/ 97 w 168"/>
                            <a:gd name="T95" fmla="*/ 45 h 160"/>
                            <a:gd name="T96" fmla="*/ 92 w 168"/>
                            <a:gd name="T97" fmla="*/ 59 h 160"/>
                            <a:gd name="T98" fmla="*/ 78 w 168"/>
                            <a:gd name="T99" fmla="*/ 64 h 160"/>
                            <a:gd name="T100" fmla="*/ 68 w 168"/>
                            <a:gd name="T101" fmla="*/ 75 h 160"/>
                            <a:gd name="T102" fmla="*/ 77 w 168"/>
                            <a:gd name="T103" fmla="*/ 84 h 160"/>
                            <a:gd name="T104" fmla="*/ 32 w 168"/>
                            <a:gd name="T105" fmla="*/ 128 h 160"/>
                            <a:gd name="T106" fmla="*/ 31 w 168"/>
                            <a:gd name="T107" fmla="*/ 127 h 160"/>
                            <a:gd name="T108" fmla="*/ 22 w 168"/>
                            <a:gd name="T109" fmla="*/ 134 h 160"/>
                            <a:gd name="T110" fmla="*/ 8 w 168"/>
                            <a:gd name="T111" fmla="*/ 156 h 160"/>
                            <a:gd name="T112" fmla="*/ 11 w 168"/>
                            <a:gd name="T113" fmla="*/ 160 h 160"/>
                            <a:gd name="T114" fmla="*/ 34 w 168"/>
                            <a:gd name="T115" fmla="*/ 146 h 160"/>
                            <a:gd name="T116" fmla="*/ 41 w 168"/>
                            <a:gd name="T117" fmla="*/ 137 h 160"/>
                            <a:gd name="T118" fmla="*/ 39 w 168"/>
                            <a:gd name="T119" fmla="*/ 135 h 160"/>
                            <a:gd name="T120" fmla="*/ 84 w 168"/>
                            <a:gd name="T121" fmla="*/ 91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68" h="160">
                              <a:moveTo>
                                <a:pt x="49" y="73"/>
                              </a:moveTo>
                              <a:cubicBezTo>
                                <a:pt x="49" y="73"/>
                                <a:pt x="49" y="73"/>
                                <a:pt x="49" y="73"/>
                              </a:cubicBezTo>
                              <a:cubicBezTo>
                                <a:pt x="65" y="89"/>
                                <a:pt x="65" y="89"/>
                                <a:pt x="65" y="89"/>
                              </a:cubicBezTo>
                              <a:cubicBezTo>
                                <a:pt x="71" y="84"/>
                                <a:pt x="71" y="84"/>
                                <a:pt x="71" y="84"/>
                              </a:cubicBezTo>
                              <a:cubicBezTo>
                                <a:pt x="65" y="77"/>
                                <a:pt x="65" y="77"/>
                                <a:pt x="65" y="77"/>
                              </a:cubicBezTo>
                              <a:cubicBezTo>
                                <a:pt x="62" y="75"/>
                                <a:pt x="62" y="75"/>
                                <a:pt x="62" y="75"/>
                              </a:cubicBezTo>
                              <a:cubicBezTo>
                                <a:pt x="77" y="60"/>
                                <a:pt x="77" y="60"/>
                                <a:pt x="77" y="60"/>
                              </a:cubicBezTo>
                              <a:cubicBezTo>
                                <a:pt x="78" y="60"/>
                                <a:pt x="78" y="60"/>
                                <a:pt x="78" y="60"/>
                              </a:cubicBezTo>
                              <a:cubicBezTo>
                                <a:pt x="79" y="60"/>
                                <a:pt x="79" y="60"/>
                                <a:pt x="80" y="60"/>
                              </a:cubicBezTo>
                              <a:cubicBezTo>
                                <a:pt x="81" y="60"/>
                                <a:pt x="82" y="60"/>
                                <a:pt x="83" y="60"/>
                              </a:cubicBezTo>
                              <a:cubicBezTo>
                                <a:pt x="72" y="49"/>
                                <a:pt x="72" y="49"/>
                                <a:pt x="72" y="49"/>
                              </a:cubicBezTo>
                              <a:cubicBezTo>
                                <a:pt x="72" y="49"/>
                                <a:pt x="72" y="49"/>
                                <a:pt x="72" y="49"/>
                              </a:cubicBezTo>
                              <a:cubicBezTo>
                                <a:pt x="75" y="37"/>
                                <a:pt x="72" y="24"/>
                                <a:pt x="63" y="14"/>
                              </a:cubicBezTo>
                              <a:cubicBezTo>
                                <a:pt x="53" y="5"/>
                                <a:pt x="40" y="2"/>
                                <a:pt x="28" y="5"/>
                              </a:cubicBezTo>
                              <a:cubicBezTo>
                                <a:pt x="48" y="25"/>
                                <a:pt x="48" y="25"/>
                                <a:pt x="48" y="25"/>
                              </a:cubicBezTo>
                              <a:cubicBezTo>
                                <a:pt x="43" y="45"/>
                                <a:pt x="43" y="45"/>
                                <a:pt x="43" y="45"/>
                              </a:cubicBezTo>
                              <a:cubicBezTo>
                                <a:pt x="24" y="50"/>
                                <a:pt x="24" y="50"/>
                                <a:pt x="24" y="50"/>
                              </a:cubicBezTo>
                              <a:cubicBezTo>
                                <a:pt x="4" y="30"/>
                                <a:pt x="4" y="30"/>
                                <a:pt x="4" y="30"/>
                              </a:cubicBezTo>
                              <a:cubicBezTo>
                                <a:pt x="0" y="42"/>
                                <a:pt x="4" y="55"/>
                                <a:pt x="13" y="64"/>
                              </a:cubicBezTo>
                              <a:cubicBezTo>
                                <a:pt x="22" y="74"/>
                                <a:pt x="36" y="77"/>
                                <a:pt x="49" y="73"/>
                              </a:cubicBezTo>
                              <a:close/>
                              <a:moveTo>
                                <a:pt x="108" y="85"/>
                              </a:moveTo>
                              <a:cubicBezTo>
                                <a:pt x="107" y="86"/>
                                <a:pt x="107" y="88"/>
                                <a:pt x="107" y="89"/>
                              </a:cubicBezTo>
                              <a:cubicBezTo>
                                <a:pt x="108" y="91"/>
                                <a:pt x="108" y="91"/>
                                <a:pt x="108" y="91"/>
                              </a:cubicBezTo>
                              <a:cubicBezTo>
                                <a:pt x="106" y="92"/>
                                <a:pt x="106" y="92"/>
                                <a:pt x="106" y="92"/>
                              </a:cubicBezTo>
                              <a:cubicBezTo>
                                <a:pt x="96" y="103"/>
                                <a:pt x="96" y="103"/>
                                <a:pt x="96" y="103"/>
                              </a:cubicBezTo>
                              <a:cubicBezTo>
                                <a:pt x="93" y="105"/>
                                <a:pt x="93" y="105"/>
                                <a:pt x="93" y="105"/>
                              </a:cubicBezTo>
                              <a:cubicBezTo>
                                <a:pt x="84" y="96"/>
                                <a:pt x="84" y="96"/>
                                <a:pt x="84" y="96"/>
                              </a:cubicBezTo>
                              <a:cubicBezTo>
                                <a:pt x="78" y="102"/>
                                <a:pt x="78" y="102"/>
                                <a:pt x="78" y="102"/>
                              </a:cubicBezTo>
                              <a:cubicBezTo>
                                <a:pt x="131" y="155"/>
                                <a:pt x="131" y="155"/>
                                <a:pt x="131" y="155"/>
                              </a:cubicBezTo>
                              <a:cubicBezTo>
                                <a:pt x="134" y="158"/>
                                <a:pt x="138" y="160"/>
                                <a:pt x="143" y="160"/>
                              </a:cubicBezTo>
                              <a:cubicBezTo>
                                <a:pt x="147" y="160"/>
                                <a:pt x="151" y="158"/>
                                <a:pt x="154" y="155"/>
                              </a:cubicBezTo>
                              <a:cubicBezTo>
                                <a:pt x="161" y="148"/>
                                <a:pt x="161" y="138"/>
                                <a:pt x="154" y="131"/>
                              </a:cubicBezTo>
                              <a:lnTo>
                                <a:pt x="108" y="85"/>
                              </a:lnTo>
                              <a:close/>
                              <a:moveTo>
                                <a:pt x="148" y="149"/>
                              </a:moveTo>
                              <a:cubicBezTo>
                                <a:pt x="140" y="152"/>
                                <a:pt x="140" y="152"/>
                                <a:pt x="140" y="152"/>
                              </a:cubicBezTo>
                              <a:cubicBezTo>
                                <a:pt x="133" y="145"/>
                                <a:pt x="133" y="145"/>
                                <a:pt x="133" y="145"/>
                              </a:cubicBezTo>
                              <a:cubicBezTo>
                                <a:pt x="135" y="136"/>
                                <a:pt x="135" y="136"/>
                                <a:pt x="135" y="136"/>
                              </a:cubicBezTo>
                              <a:cubicBezTo>
                                <a:pt x="144" y="134"/>
                                <a:pt x="144" y="134"/>
                                <a:pt x="144" y="134"/>
                              </a:cubicBezTo>
                              <a:cubicBezTo>
                                <a:pt x="150" y="141"/>
                                <a:pt x="150" y="141"/>
                                <a:pt x="150" y="141"/>
                              </a:cubicBezTo>
                              <a:lnTo>
                                <a:pt x="148" y="149"/>
                              </a:lnTo>
                              <a:close/>
                              <a:moveTo>
                                <a:pt x="84" y="91"/>
                              </a:moveTo>
                              <a:cubicBezTo>
                                <a:pt x="93" y="100"/>
                                <a:pt x="93" y="100"/>
                                <a:pt x="93" y="100"/>
                              </a:cubicBezTo>
                              <a:cubicBezTo>
                                <a:pt x="103" y="90"/>
                                <a:pt x="103" y="90"/>
                                <a:pt x="103" y="90"/>
                              </a:cubicBezTo>
                              <a:cubicBezTo>
                                <a:pt x="103" y="84"/>
                                <a:pt x="104" y="79"/>
                                <a:pt x="108" y="75"/>
                              </a:cubicBezTo>
                              <a:cubicBezTo>
                                <a:pt x="112" y="72"/>
                                <a:pt x="117" y="70"/>
                                <a:pt x="122" y="70"/>
                              </a:cubicBezTo>
                              <a:cubicBezTo>
                                <a:pt x="168" y="25"/>
                                <a:pt x="168" y="25"/>
                                <a:pt x="168" y="25"/>
                              </a:cubicBezTo>
                              <a:cubicBezTo>
                                <a:pt x="142" y="0"/>
                                <a:pt x="142" y="0"/>
                                <a:pt x="142" y="0"/>
                              </a:cubicBezTo>
                              <a:cubicBezTo>
                                <a:pt x="97" y="45"/>
                                <a:pt x="97" y="45"/>
                                <a:pt x="97" y="45"/>
                              </a:cubicBezTo>
                              <a:cubicBezTo>
                                <a:pt x="98" y="50"/>
                                <a:pt x="96" y="55"/>
                                <a:pt x="92" y="59"/>
                              </a:cubicBezTo>
                              <a:cubicBezTo>
                                <a:pt x="88" y="63"/>
                                <a:pt x="83" y="65"/>
                                <a:pt x="78" y="64"/>
                              </a:cubicBezTo>
                              <a:cubicBezTo>
                                <a:pt x="68" y="75"/>
                                <a:pt x="68" y="75"/>
                                <a:pt x="68" y="75"/>
                              </a:cubicBezTo>
                              <a:cubicBezTo>
                                <a:pt x="77" y="84"/>
                                <a:pt x="77" y="84"/>
                                <a:pt x="77" y="84"/>
                              </a:cubicBezTo>
                              <a:cubicBezTo>
                                <a:pt x="32" y="128"/>
                                <a:pt x="32" y="128"/>
                                <a:pt x="32" y="128"/>
                              </a:cubicBezTo>
                              <a:cubicBezTo>
                                <a:pt x="31" y="127"/>
                                <a:pt x="31" y="127"/>
                                <a:pt x="31" y="127"/>
                              </a:cubicBezTo>
                              <a:cubicBezTo>
                                <a:pt x="22" y="134"/>
                                <a:pt x="22" y="134"/>
                                <a:pt x="22" y="134"/>
                              </a:cubicBezTo>
                              <a:cubicBezTo>
                                <a:pt x="8" y="156"/>
                                <a:pt x="8" y="156"/>
                                <a:pt x="8" y="156"/>
                              </a:cubicBezTo>
                              <a:cubicBezTo>
                                <a:pt x="11" y="160"/>
                                <a:pt x="11" y="160"/>
                                <a:pt x="11" y="160"/>
                              </a:cubicBezTo>
                              <a:cubicBezTo>
                                <a:pt x="34" y="146"/>
                                <a:pt x="34" y="146"/>
                                <a:pt x="34" y="146"/>
                              </a:cubicBezTo>
                              <a:cubicBezTo>
                                <a:pt x="41" y="137"/>
                                <a:pt x="41" y="137"/>
                                <a:pt x="41" y="137"/>
                              </a:cubicBezTo>
                              <a:cubicBezTo>
                                <a:pt x="39" y="135"/>
                                <a:pt x="39" y="135"/>
                                <a:pt x="39" y="135"/>
                              </a:cubicBezTo>
                              <a:lnTo>
                                <a:pt x="84" y="9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4" o:spid="_x0000_s1026" o:spt="100" style="position:absolute;left:0pt;margin-left:-40.75pt;margin-top:551.1pt;height:13.5pt;width:14.15pt;z-index:251803648;mso-width-relative:page;mso-height-relative:page;" fillcolor="#2A3D52 [3204]" filled="t" stroked="f" coordsize="168,160" o:gfxdata="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" path="m49,73c49,73,49,73,49,73c65,89,65,89,65,89c71,84,71,84,71,84c65,77,65,77,65,77c62,75,62,75,62,75c77,60,77,60,77,60c78,60,78,60,78,60c79,60,79,60,80,60c81,60,82,60,83,60c72,49,72,49,72,49c72,49,72,49,72,49c75,37,72,24,63,14c53,5,40,2,28,5c48,25,48,25,48,25c43,45,43,45,43,45c24,50,24,50,24,50c4,30,4,30,4,30c0,42,4,55,13,64c22,74,36,77,49,73xm108,85c107,86,107,88,107,89c108,91,108,91,108,91c106,92,106,92,106,92c96,103,96,103,96,103c93,105,93,105,93,105c84,96,84,96,84,96c78,102,78,102,78,102c131,155,131,155,131,155c134,158,138,160,143,160c147,160,151,158,154,155c161,148,161,138,154,131l108,85xm148,149c140,152,140,152,140,152c133,145,133,145,133,145c135,136,135,136,135,136c144,134,144,134,144,134c150,141,150,141,150,141l148,149xm84,91c93,100,93,100,93,100c103,90,103,90,103,90c103,84,104,79,108,75c112,72,117,70,122,70c168,25,168,25,168,25c142,0,142,0,142,0c97,45,97,45,97,45c98,50,96,55,92,59c88,63,83,65,78,64c68,75,68,75,68,75c77,84,77,84,77,84c32,128,32,128,32,128c31,127,31,127,31,127c22,134,22,134,22,134c8,156,8,156,8,156c11,160,11,160,11,160c34,146,34,146,34,146c41,137,41,137,41,137c39,135,39,135,39,135l84,91xe">
                <v:path o:connectlocs="52500,78215;52500,78215;69642,95358;76071,90001;69642,82501;66428,80358;82500,64286;83571,64286;85714,64286;88928,64286;77142,52500;77142,52500;67500,15000;30000,5357;51428,26786;46071,48214;25714,53572;4285,32143;13928,68572;52500,78215;115714,91072;114642,95358;115714,97501;113571,98572;102857,110358;99642,112501;90000,102858;83571,109287;140357,166073;153214,171431;165000,166073;165000,140359;115714,91072;158571,159645;150000,162859;142500,155359;144642,145716;154285,143573;160714,151073;158571,159645;90000,97501;99642,107144;110357,96429;115714,80358;130714,75001;180000,26786;152142,0;103928,48214;98571,63215;83571,68572;72857,80358;82500,90001;34285,137144;33214,136073;23571,143573;8571,167145;11785,171431;36428,156430;43928,146787;41785,144644;90000,97501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1935480</wp:posOffset>
                </wp:positionH>
                <wp:positionV relativeFrom="paragraph">
                  <wp:posOffset>5462905</wp:posOffset>
                </wp:positionV>
                <wp:extent cx="3985895" cy="345440"/>
                <wp:effectExtent l="0" t="0" r="0" b="0"/>
                <wp:wrapNone/>
                <wp:docPr id="16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5895" cy="34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Ansi="Lao UI" w:cs="Vrinda" w:asciiTheme="minorHAnsi" w:eastAsiaTheme="minorEastAsia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Yale University / Graphic Design / </w:t>
                            </w:r>
                            <w:r>
                              <w:rPr>
                                <w:rFonts w:hAnsi="Lao UI" w:eastAsia="微软雅黑" w:asciiTheme="minorHAnsi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2004-2008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152.4pt;margin-top:430.15pt;height:27.2pt;width:313.85pt;z-index:251804672;mso-width-relative:page;mso-height-relative:page;" filled="f" stroked="f" coordsize="21600,21600" o:gfxdata="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JoyOy9kAAAALAQAADwAAAAAAAAABACAAAAAiAAAAZHJzL2Rvd25yZXYueG1s&#10;UEsBAhQAFAAAAAgAh07iQPkvqZ2+AQAAYAMAAA4AAAAAAAAAAQAgAAAAKA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Ansi="Lao UI" w:cs="Vrinda" w:asciiTheme="minorHAnsi" w:eastAsiaTheme="minorEastAsia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Yale University / Graphic Design / </w:t>
                      </w:r>
                      <w:r>
                        <w:rPr>
                          <w:rFonts w:hAnsi="Lao UI" w:eastAsia="微软雅黑" w:asciiTheme="minorHAnsi"/>
                          <w:color w:val="262626"/>
                          <w:kern w:val="24"/>
                          <w:sz w:val="22"/>
                          <w:szCs w:val="22"/>
                        </w:rPr>
                        <w:t>2004-2008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1935480</wp:posOffset>
                </wp:positionH>
                <wp:positionV relativeFrom="paragraph">
                  <wp:posOffset>5686425</wp:posOffset>
                </wp:positionV>
                <wp:extent cx="3940810" cy="599440"/>
                <wp:effectExtent l="0" t="0" r="0" b="0"/>
                <wp:wrapNone/>
                <wp:docPr id="16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0810" cy="59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Lorem ipsum dolor sit amet cons ectetuer adipiscing elit, sed diam nonummy nibh euismod</w:t>
                            </w: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Lorem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52.4pt;margin-top:447.75pt;height:47.2pt;width:310.3pt;z-index:251805696;mso-width-relative:page;mso-height-relative:page;" filled="f" stroked="f" coordsize="21600,21600" o:gfxdata="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Ec1tXZAAAACwEAAA8AAAAAAAAAAQAgAAAAIgAAAGRycy9kb3ducmV2LnhtbFBL&#10;AQIUABQAAAAIAIdO4kCVX1MdvAEAAGA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Lorem ipsum dolor sit amet cons ectetuer adipiscing elit, sed diam nonummy nibh euismod</w:t>
                      </w: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Lorem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1759585</wp:posOffset>
                </wp:positionV>
                <wp:extent cx="3604260" cy="345440"/>
                <wp:effectExtent l="0" t="0" r="0" b="0"/>
                <wp:wrapNone/>
                <wp:docPr id="169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260" cy="34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Ansi="Lao UI" w:eastAsia="微软雅黑" w:cs="Times New Roman" w:asciiTheme="minorHAns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Dell / </w:t>
                            </w:r>
                            <w:r>
                              <w:rPr>
                                <w:rFonts w:hAnsi="Lao UI" w:cs="Vrinda" w:asciiTheme="minorHAns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Graphic Designer</w:t>
                            </w:r>
                            <w:r>
                              <w:rPr>
                                <w:rFonts w:hAnsi="Lao UI" w:eastAsia="微软雅黑" w:cs="Times New Roman" w:asciiTheme="minorHAns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/ </w:t>
                            </w:r>
                            <w:r>
                              <w:rPr>
                                <w:rFonts w:hAnsi="Lao UI" w:eastAsia="微软雅黑" w:cs="Times New Roman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2010-2012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6" o:spid="_x0000_s1026" o:spt="202" type="#_x0000_t202" style="position:absolute;left:0pt;margin-left:155.15pt;margin-top:138.55pt;height:27.2pt;width:283.8pt;z-index:251806720;mso-width-relative:page;mso-height-relative:page;" filled="f" stroked="f" coordsize="21600,21600" o:gfxdata="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GxCdHYAAAACwEAAA8AAAAAAAAAAQAgAAAAIgAAAGRycy9kb3ducmV2LnhtbFBL&#10;AQIUABQAAAAIAIdO4kBIniimvQEAAGA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Ansi="Lao UI" w:eastAsia="微软雅黑" w:cs="Times New Roman" w:asciiTheme="minorHAns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Dell / </w:t>
                      </w:r>
                      <w:r>
                        <w:rPr>
                          <w:rFonts w:hAnsi="Lao UI" w:cs="Vrinda" w:asciiTheme="minorHAns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Graphic Designer</w:t>
                      </w:r>
                      <w:r>
                        <w:rPr>
                          <w:rFonts w:hAnsi="Lao UI" w:eastAsia="微软雅黑" w:cs="Times New Roman" w:asciiTheme="minorHAns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/ </w:t>
                      </w:r>
                      <w:r>
                        <w:rPr>
                          <w:rFonts w:hAnsi="Lao UI" w:eastAsia="微软雅黑" w:cs="Times New Roman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2010-2012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1976755</wp:posOffset>
                </wp:positionV>
                <wp:extent cx="4097020" cy="853440"/>
                <wp:effectExtent l="0" t="0" r="0" b="0"/>
                <wp:wrapNone/>
                <wp:docPr id="170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7020" cy="853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Lorem ipsum dolor sit amet cons ectetuer adipiscing elit, sed diam nonummy nibh euismod</w:t>
                            </w: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Lorem ipsum dolor sit amet cons ectetuer adipiscing elit, sed diam nonummy nibh </w:t>
                            </w:r>
                            <w:r>
                              <w:rPr>
                                <w:rFonts w:hAnsi="Lao UI" w:eastAsia="微软雅黑" w:cs="Times New Roman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7" o:spid="_x0000_s1026" o:spt="202" type="#_x0000_t202" style="position:absolute;left:0pt;margin-left:155.15pt;margin-top:155.65pt;height:67.2pt;width:322.6pt;z-index:251807744;mso-width-relative:page;mso-height-relative:page;" filled="f" stroked="f" coordsize="21600,21600" o:gfxdata="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l4X3O1wAAAAsBAAAPAAAAAAAAAAEAIAAAACIAAABkcnMvZG93bnJldi54bWxQSwEC&#10;FAAUAAAACACHTuJA1FaH+LwBAABgAwAADgAAAAAAAAABACAAAAAm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Lorem ipsum dolor sit amet cons ectetuer adipiscing elit, sed diam nonummy nibh euismod</w:t>
                      </w: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Lorem ipsum dolor sit amet cons ectetuer adipiscing elit, sed diam nonummy nibh </w:t>
                      </w:r>
                      <w:r>
                        <w:rPr>
                          <w:rFonts w:hAnsi="Lao UI" w:eastAsia="微软雅黑" w:cs="Times New Roman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2824480</wp:posOffset>
                </wp:positionV>
                <wp:extent cx="2772410" cy="345440"/>
                <wp:effectExtent l="0" t="0" r="0" b="0"/>
                <wp:wrapNone/>
                <wp:docPr id="171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2410" cy="34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Ansi="Lao UI" w:eastAsia="微软雅黑" w:cs="Arial" w:asciiTheme="minorHAns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IBM</w:t>
                            </w:r>
                            <w:r>
                              <w:rPr>
                                <w:rFonts w:hAnsi="Lao UI" w:eastAsia="微软雅黑" w:asciiTheme="minorHAns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/ </w:t>
                            </w:r>
                            <w:r>
                              <w:rPr>
                                <w:rFonts w:hAnsi="Lao UI" w:cs="Vrinda" w:asciiTheme="minorHAns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Web Designer</w:t>
                            </w:r>
                            <w:r>
                              <w:rPr>
                                <w:rFonts w:hAnsi="Lao UI" w:eastAsia="微软雅黑" w:asciiTheme="minorHAns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/ </w:t>
                            </w:r>
                            <w:r>
                              <w:rPr>
                                <w:rFonts w:hAnsi="Lao UI" w:eastAsia="微软雅黑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2012-2014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9" o:spid="_x0000_s1026" o:spt="202" type="#_x0000_t202" style="position:absolute;left:0pt;margin-left:155.15pt;margin-top:222.4pt;height:27.2pt;width:218.3pt;z-index:251808768;mso-width-relative:page;mso-height-relative:page;" filled="f" stroked="f" coordsize="21600,21600" o:gfxdata="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dPXFN2QAAAAsBAAAPAAAAAAAAAAEAIAAAACIAAABkcnMvZG93bnJldi54bWxQ&#10;SwECFAAUAAAACACHTuJALkgT/L0BAABg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Ansi="Lao UI" w:eastAsia="微软雅黑" w:cs="Arial" w:asciiTheme="minorHAns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IBM</w:t>
                      </w:r>
                      <w:r>
                        <w:rPr>
                          <w:rFonts w:hAnsi="Lao UI" w:eastAsia="微软雅黑" w:asciiTheme="minorHAns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/ </w:t>
                      </w:r>
                      <w:r>
                        <w:rPr>
                          <w:rFonts w:hAnsi="Lao UI" w:cs="Vrinda" w:asciiTheme="minorHAns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Web Designer</w:t>
                      </w:r>
                      <w:r>
                        <w:rPr>
                          <w:rFonts w:hAnsi="Lao UI" w:eastAsia="微软雅黑" w:asciiTheme="minorHAns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/ </w:t>
                      </w:r>
                      <w:r>
                        <w:rPr>
                          <w:rFonts w:hAnsi="Lao UI" w:eastAsia="微软雅黑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2012-2014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3041015</wp:posOffset>
                </wp:positionV>
                <wp:extent cx="4097020" cy="599440"/>
                <wp:effectExtent l="0" t="0" r="0" b="0"/>
                <wp:wrapNone/>
                <wp:docPr id="172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7020" cy="59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Lorem ipsum dolor sit amet cons ectetuer adipiscing elit, sed diam nonummy nibh euismod</w:t>
                            </w: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Lorem ipsum dolor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0" o:spid="_x0000_s1026" o:spt="202" type="#_x0000_t202" style="position:absolute;left:0pt;margin-left:155.15pt;margin-top:239.45pt;height:47.2pt;width:322.6pt;z-index:251809792;mso-width-relative:page;mso-height-relative:page;" filled="f" stroked="f" coordsize="21600,21600" o:gfxdata="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pNmkddkAAAALAQAADwAAAAAAAAABACAAAAAiAAAAZHJzL2Rvd25yZXYueG1sUEsB&#10;AhQAFAAAAAgAh07iQItRCoC7AQAAYQ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Lorem ipsum dolor sit amet cons ectetuer adipiscing elit, sed diam nonummy nibh euismod</w:t>
                      </w: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Lorem ipsum dolor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3716020</wp:posOffset>
                </wp:positionV>
                <wp:extent cx="2954020" cy="348615"/>
                <wp:effectExtent l="0" t="0" r="0" b="0"/>
                <wp:wrapNone/>
                <wp:docPr id="173" name="文本框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3982" cy="34881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Ansi="Lao UI" w:eastAsia="微软雅黑" w:cs="Arial" w:asciiTheme="minorHAns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Facebook</w:t>
                            </w:r>
                            <w:r>
                              <w:rPr>
                                <w:rFonts w:hAnsi="Lao UI" w:eastAsia="微软雅黑" w:asciiTheme="minorHAns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/ </w:t>
                            </w:r>
                            <w:r>
                              <w:rPr>
                                <w:rFonts w:hAnsi="Lao UI" w:cs="Vrinda" w:asciiTheme="minorHAns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Creative Director</w:t>
                            </w:r>
                            <w:r>
                              <w:rPr>
                                <w:rFonts w:hAnsi="Lao UI" w:eastAsia="Arial" w:asciiTheme="minorHAns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Ansi="Lao UI" w:eastAsia="微软雅黑" w:asciiTheme="minorHAns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/ </w:t>
                            </w:r>
                            <w:r>
                              <w:rPr>
                                <w:rFonts w:hAnsi="Lao UI" w:eastAsia="微软雅黑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2014-2016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1" o:spid="_x0000_s1026" o:spt="202" type="#_x0000_t202" style="position:absolute;left:0pt;margin-left:155.15pt;margin-top:292.6pt;height:27.45pt;width:232.6pt;z-index:251810816;mso-width-relative:page;mso-height-relative:page;" filled="f" stroked="f" coordsize="21600,21600" o:gfxdata="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sda+ptkAAAALAQAADwAAAAAAAAABACAAAAAiAAAAZHJzL2Rvd25yZXYueG1s&#10;UEsBAhQAFAAAAAgAh07iQKuWJPC+AQAAYQMAAA4AAAAAAAAAAQAgAAAAKA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Ansi="Lao UI" w:eastAsia="微软雅黑" w:cs="Arial" w:asciiTheme="minorHAns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Facebook</w:t>
                      </w:r>
                      <w:r>
                        <w:rPr>
                          <w:rFonts w:hAnsi="Lao UI" w:eastAsia="微软雅黑" w:asciiTheme="minorHAns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/ </w:t>
                      </w:r>
                      <w:r>
                        <w:rPr>
                          <w:rFonts w:hAnsi="Lao UI" w:cs="Vrinda" w:asciiTheme="minorHAns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Creative Director</w:t>
                      </w:r>
                      <w:r>
                        <w:rPr>
                          <w:rFonts w:hAnsi="Lao UI" w:eastAsia="Arial" w:asciiTheme="minorHAns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Ansi="Lao UI" w:eastAsia="微软雅黑" w:asciiTheme="minorHAns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/ </w:t>
                      </w:r>
                      <w:r>
                        <w:rPr>
                          <w:rFonts w:hAnsi="Lao UI" w:eastAsia="微软雅黑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2014-2016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3933190</wp:posOffset>
                </wp:positionV>
                <wp:extent cx="4097020" cy="599440"/>
                <wp:effectExtent l="0" t="0" r="0" b="0"/>
                <wp:wrapNone/>
                <wp:docPr id="174" name="文本框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7020" cy="59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Lorem ipsum dolor sit amet cons ectetuer adipiscing elit, sed diam nonummy nibh euismod</w:t>
                            </w: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Lorem ipsum dolor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2" o:spid="_x0000_s1026" o:spt="202" type="#_x0000_t202" style="position:absolute;left:0pt;margin-left:155.15pt;margin-top:309.7pt;height:47.2pt;width:322.6pt;z-index:251811840;mso-width-relative:page;mso-height-relative:page;" filled="f" stroked="f" coordsize="21600,21600" o:gfxdata="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KggxB2QAAAAsBAAAPAAAAAAAAAAEAIAAAACIAAABkcnMvZG93bnJldi54bWxQ&#10;SwECFAAUAAAACACHTuJABVNktr0BAABh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Lorem ipsum dolor sit amet cons ectetuer adipiscing elit, sed diam nonummy nibh euismod</w:t>
                      </w: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Lorem ipsum dolor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1935480</wp:posOffset>
                </wp:positionH>
                <wp:positionV relativeFrom="paragraph">
                  <wp:posOffset>6267450</wp:posOffset>
                </wp:positionV>
                <wp:extent cx="3985895" cy="348615"/>
                <wp:effectExtent l="0" t="0" r="0" b="0"/>
                <wp:wrapNone/>
                <wp:docPr id="175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5843" cy="34881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Ansi="Lao UI" w:cs="Vrinda" w:asciiTheme="minorHAnsi" w:eastAsiaTheme="minorEastAsia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Harvard University / Web Design</w:t>
                            </w:r>
                            <w:r>
                              <w:rPr>
                                <w:rFonts w:hAnsi="Lao UI" w:cs="Vrinda" w:asciiTheme="minorHAnsi" w:eastAsiaTheme="minorEastAsi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Ansi="Lao UI" w:cs="Vrinda" w:asciiTheme="minorHAnsi" w:eastAsiaTheme="minorEastAsia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/ </w:t>
                            </w:r>
                            <w:r>
                              <w:rPr>
                                <w:rFonts w:hAnsi="Lao UI" w:eastAsia="微软雅黑" w:asciiTheme="minorHAnsi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2008-2010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152.4pt;margin-top:493.5pt;height:27.45pt;width:313.85pt;z-index:251812864;mso-width-relative:page;mso-height-relative:page;" filled="f" stroked="f" coordsize="21600,21600" o:gfxdata="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qaUz/ZAAAADAEAAA8AAAAAAAAAAQAgAAAAIgAAAGRycy9kb3ducmV2LnhtbFBL&#10;AQIUABQAAAAIAIdO4kAfxkqavAEAAGA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Ansi="Lao UI" w:cs="Vrinda" w:asciiTheme="minorHAnsi" w:eastAsiaTheme="minorEastAsia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Harvard University / Web Design</w:t>
                      </w:r>
                      <w:r>
                        <w:rPr>
                          <w:rFonts w:hAnsi="Lao UI" w:cs="Vrinda" w:asciiTheme="minorHAnsi" w:eastAsiaTheme="minorEastAsia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Ansi="Lao UI" w:cs="Vrinda" w:asciiTheme="minorHAnsi" w:eastAsiaTheme="minorEastAsia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/ </w:t>
                      </w:r>
                      <w:r>
                        <w:rPr>
                          <w:rFonts w:hAnsi="Lao UI" w:eastAsia="微软雅黑" w:asciiTheme="minorHAnsi"/>
                          <w:color w:val="262626"/>
                          <w:kern w:val="24"/>
                          <w:sz w:val="22"/>
                          <w:szCs w:val="22"/>
                        </w:rPr>
                        <w:t>2008-2010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1935480</wp:posOffset>
                </wp:positionH>
                <wp:positionV relativeFrom="paragraph">
                  <wp:posOffset>6452870</wp:posOffset>
                </wp:positionV>
                <wp:extent cx="3940810" cy="599440"/>
                <wp:effectExtent l="0" t="0" r="0" b="0"/>
                <wp:wrapNone/>
                <wp:docPr id="176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0810" cy="59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Lorem ipsum dolor sit amet cons ectetuer adipiscing elit, sed diam nonummy nibh euismod</w:t>
                            </w: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Lorem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52.4pt;margin-top:508.1pt;height:47.2pt;width:310.3pt;z-index:251813888;mso-width-relative:page;mso-height-relative:page;" filled="f" stroked="f" coordsize="21600,21600" o:gfxdata="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eyI0f2QAAAA0BAAAPAAAAAAAAAAEAIAAAACIAAABkcnMvZG93bnJldi54bWxQ&#10;SwECFAAUAAAACACHTuJASjf8lr0BAABg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Lorem ipsum dolor sit amet cons ectetuer adipiscing elit, sed diam nonummy nibh euismod</w:t>
                      </w: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Lorem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1935480</wp:posOffset>
                </wp:positionH>
                <wp:positionV relativeFrom="paragraph">
                  <wp:posOffset>7919720</wp:posOffset>
                </wp:positionV>
                <wp:extent cx="3985895" cy="1107440"/>
                <wp:effectExtent l="0" t="0" r="0" b="0"/>
                <wp:wrapNone/>
                <wp:docPr id="177" name="文本框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5895" cy="1107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Lorem ipsum dolor sit amet cons ectetuer adipiscing elit, sed diam nonummy nibh euismod</w:t>
                            </w: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Lorem ipsum dolor sit amet cons ectetuer adipiscing elit, sed diam nonummy nibh </w:t>
                            </w:r>
                            <w:r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Lorem ipsum dolor sit amet cons ectetuer adipiscing elit,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5" o:spid="_x0000_s1026" o:spt="202" type="#_x0000_t202" style="position:absolute;left:0pt;margin-left:152.4pt;margin-top:623.6pt;height:87.2pt;width:313.85pt;z-index:251814912;mso-width-relative:page;mso-height-relative:page;" filled="f" stroked="f" coordsize="21600,21600" o:gfxdata="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E462o2gAAAA0BAAAPAAAAAAAAAAEAIAAAACIAAABkcnMvZG93bnJldi54&#10;bWxQSwECFAAUAAAACACHTuJAn54Mo78BAABiAwAADgAAAAAAAAABACAAAAApAQAAZHJzL2Uyb0Rv&#10;Yy54bWxQSwUGAAAAAAYABgBZAQAAW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Lorem ipsum dolor sit amet cons ectetuer adipiscing elit, sed diam nonummy nibh euismod</w:t>
                      </w: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Lorem ipsum dolor sit amet cons ectetuer adipiscing elit, sed diam nonummy nibh </w:t>
                      </w:r>
                      <w:r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Lorem ipsum dolor sit amet cons ectetuer adipiscing elit,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ragraph">
                  <wp:posOffset>2834005</wp:posOffset>
                </wp:positionV>
                <wp:extent cx="1821815" cy="1412240"/>
                <wp:effectExtent l="0" t="0" r="0" b="0"/>
                <wp:wrapNone/>
                <wp:docPr id="17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1815" cy="1412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20" w:lineRule="exact"/>
                            </w:pPr>
                            <w:r>
                              <w:rPr>
                                <w:rFonts w:ascii="Arial" w:hAnsi="Arial" w:cs="Arial" w:eastAsiaTheme="minorEastAsia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1996.08.16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20" w:lineRule="exact"/>
                            </w:pPr>
                            <w:r>
                              <w:rPr>
                                <w:rFonts w:ascii="Arial" w:hAnsi="Arial" w:cs="Arial" w:eastAsiaTheme="minorEastAsia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Undergraduate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20" w:lineRule="exact"/>
                            </w:pPr>
                            <w:r>
                              <w:rPr>
                                <w:rFonts w:ascii="Arial" w:hAnsi="Arial" w:cs="Arial" w:eastAsiaTheme="minorEastAsia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CPC member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20" w:lineRule="exact"/>
                            </w:pPr>
                            <w:r>
                              <w:rPr>
                                <w:rFonts w:ascii="Arial" w:hAnsi="Arial" w:cs="Arial" w:eastAsiaTheme="minorEastAsia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Chengdu, Sichuan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8" o:spid="_x0000_s1026" o:spt="202" type="#_x0000_t202" style="position:absolute;left:0pt;margin-left:-20.9pt;margin-top:223.15pt;height:111.2pt;width:143.45pt;z-index:251815936;mso-width-relative:page;mso-height-relative:page;" filled="f" stroked="f" coordsize="21600,21600" o:gfxdata="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gdMGnZAAAACwEAAA8AAAAAAAAAAQAgAAAAIgAAAGRycy9kb3ducmV2LnhtbFBL&#10;AQIUABQAAAAIAIdO4kA1twBkvAEAAGE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20" w:lineRule="exact"/>
                      </w:pPr>
                      <w:r>
                        <w:rPr>
                          <w:rFonts w:ascii="Arial" w:hAnsi="Arial" w:cs="Arial" w:eastAsiaTheme="minorEastAsia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1996.08.16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20" w:lineRule="exact"/>
                      </w:pPr>
                      <w:r>
                        <w:rPr>
                          <w:rFonts w:ascii="Arial" w:hAnsi="Arial" w:cs="Arial" w:eastAsiaTheme="minorEastAsia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Undergraduate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20" w:lineRule="exact"/>
                      </w:pPr>
                      <w:r>
                        <w:rPr>
                          <w:rFonts w:ascii="Arial" w:hAnsi="Arial" w:cs="Arial" w:eastAsiaTheme="minorEastAsia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CPC member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20" w:lineRule="exact"/>
                      </w:pPr>
                      <w:r>
                        <w:rPr>
                          <w:rFonts w:ascii="Arial" w:hAnsi="Arial" w:cs="Arial" w:eastAsiaTheme="minorEastAsia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Chengdu, Sichuan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-434975</wp:posOffset>
                </wp:positionH>
                <wp:positionV relativeFrom="paragraph">
                  <wp:posOffset>1532255</wp:posOffset>
                </wp:positionV>
                <wp:extent cx="1830070" cy="348615"/>
                <wp:effectExtent l="0" t="0" r="0" b="0"/>
                <wp:wrapNone/>
                <wp:docPr id="179" name="文本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9843" cy="34881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  <w:jc w:val="center"/>
                            </w:pPr>
                            <w:r>
                              <w:rPr>
                                <w:rFonts w:hAnsi="Lao UI" w:eastAsia="华文细黑" w:asciiTheme="minorHAnsi" w:cstheme="minorBidi"/>
                                <w:color w:val="262626" w:themeColor="text1" w:themeTint="D9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Howard Allen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7" o:spid="_x0000_s1026" o:spt="202" type="#_x0000_t202" style="position:absolute;left:0pt;margin-left:-34.25pt;margin-top:120.65pt;height:27.45pt;width:144.1pt;z-index:251816960;mso-width-relative:page;mso-height-relative:page;" filled="f" stroked="f" coordsize="21600,21600" o:gfxdata="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BOzrQ2QAAAAsBAAAPAAAAAAAAAAEAIAAAACIAAABkcnMvZG93bnJldi54bWxQ&#10;SwECFAAUAAAACACHTuJALqyt7b0BAABh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  <w:jc w:val="center"/>
                      </w:pPr>
                      <w:r>
                        <w:rPr>
                          <w:rFonts w:hAnsi="Lao UI" w:eastAsia="华文细黑" w:asciiTheme="minorHAnsi" w:cstheme="minorBidi"/>
                          <w:color w:val="262626" w:themeColor="text1" w:themeTint="D9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Howard Allen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-521335</wp:posOffset>
                </wp:positionH>
                <wp:positionV relativeFrom="paragraph">
                  <wp:posOffset>1890395</wp:posOffset>
                </wp:positionV>
                <wp:extent cx="2002790" cy="345440"/>
                <wp:effectExtent l="0" t="0" r="0" b="0"/>
                <wp:wrapNone/>
                <wp:docPr id="180" name="文本框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790" cy="34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  <w:jc w:val="center"/>
                            </w:pPr>
                            <w:r>
                              <w:rPr>
                                <w:rFonts w:hAnsi="Lao UI" w:eastAsia="华文细黑" w:cs="Times New Roman" w:asciiTheme="minorHAnsi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UX/UI Designer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1" o:spid="_x0000_s1026" o:spt="202" type="#_x0000_t202" style="position:absolute;left:0pt;margin-left:-41.05pt;margin-top:148.85pt;height:27.2pt;width:157.7pt;z-index:251817984;mso-width-relative:page;mso-height-relative:page;" filled="f" stroked="f" coordsize="21600,21600" o:gfxdata="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Aezb42QAAAAsBAAAPAAAAAAAAAAEAIAAAACIAAABkcnMvZG93bnJldi54bWxQ&#10;SwECFAAUAAAACACHTuJANGiqvr0BAABh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  <w:jc w:val="center"/>
                      </w:pPr>
                      <w:r>
                        <w:rPr>
                          <w:rFonts w:hAnsi="Lao UI" w:eastAsia="华文细黑" w:cs="Times New Roman" w:asciiTheme="minorHAns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UX/UI Designer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widowControl/>
        <w:jc w:val="left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2772410</wp:posOffset>
                </wp:positionH>
                <wp:positionV relativeFrom="paragraph">
                  <wp:posOffset>712470</wp:posOffset>
                </wp:positionV>
                <wp:extent cx="497840" cy="497840"/>
                <wp:effectExtent l="0" t="0" r="0" b="0"/>
                <wp:wrapNone/>
                <wp:docPr id="3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97911" cy="497926"/>
                        </a:xfrm>
                        <a:custGeom>
                          <a:avLst/>
                          <a:gdLst>
                            <a:gd name="T0" fmla="*/ 1818595 w 3473450"/>
                            <a:gd name="T1" fmla="*/ 3471632 h 3473450"/>
                            <a:gd name="T2" fmla="*/ 2385333 w 3473450"/>
                            <a:gd name="T3" fmla="*/ 3055772 h 3473450"/>
                            <a:gd name="T4" fmla="*/ 1619956 w 3473450"/>
                            <a:gd name="T5" fmla="*/ 3201664 h 3473450"/>
                            <a:gd name="T6" fmla="*/ 1014153 w 3473450"/>
                            <a:gd name="T7" fmla="*/ 3316196 h 3473450"/>
                            <a:gd name="T8" fmla="*/ 2797307 w 3473450"/>
                            <a:gd name="T9" fmla="*/ 3112258 h 3473450"/>
                            <a:gd name="T10" fmla="*/ 2873256 w 3473450"/>
                            <a:gd name="T11" fmla="*/ 2668111 h 3473450"/>
                            <a:gd name="T12" fmla="*/ 805262 w 3473450"/>
                            <a:gd name="T13" fmla="*/ 2872246 h 3473450"/>
                            <a:gd name="T14" fmla="*/ 425491 w 3473450"/>
                            <a:gd name="T15" fmla="*/ 2875198 h 3473450"/>
                            <a:gd name="T16" fmla="*/ 2040619 w 3473450"/>
                            <a:gd name="T17" fmla="*/ 3016188 h 3473450"/>
                            <a:gd name="T18" fmla="*/ 1953987 w 3473450"/>
                            <a:gd name="T19" fmla="*/ 2468207 h 3473450"/>
                            <a:gd name="T20" fmla="*/ 1711326 w 3473450"/>
                            <a:gd name="T21" fmla="*/ 2499105 h 3473450"/>
                            <a:gd name="T22" fmla="*/ 1126439 w 3473450"/>
                            <a:gd name="T23" fmla="*/ 2900776 h 3473450"/>
                            <a:gd name="T24" fmla="*/ 2475820 w 3473450"/>
                            <a:gd name="T25" fmla="*/ 2822843 h 3473450"/>
                            <a:gd name="T26" fmla="*/ 1161086 w 3473450"/>
                            <a:gd name="T27" fmla="*/ 2237840 h 3473450"/>
                            <a:gd name="T28" fmla="*/ 815356 w 3473450"/>
                            <a:gd name="T29" fmla="*/ 2673307 h 3473450"/>
                            <a:gd name="T30" fmla="*/ 1812881 w 3473450"/>
                            <a:gd name="T31" fmla="*/ 2339299 h 3473450"/>
                            <a:gd name="T32" fmla="*/ 1551507 w 3473450"/>
                            <a:gd name="T33" fmla="*/ 2314607 h 3473450"/>
                            <a:gd name="T34" fmla="*/ 1892111 w 3473450"/>
                            <a:gd name="T35" fmla="*/ 1886404 h 3473450"/>
                            <a:gd name="T36" fmla="*/ 3472316 w 3473450"/>
                            <a:gd name="T37" fmla="*/ 1805887 h 3473450"/>
                            <a:gd name="T38" fmla="*/ 3016250 w 3473450"/>
                            <a:gd name="T39" fmla="*/ 2460436 h 3473450"/>
                            <a:gd name="T40" fmla="*/ 3206750 w 3473450"/>
                            <a:gd name="T41" fmla="*/ 1778000 h 3473450"/>
                            <a:gd name="T42" fmla="*/ 2900272 w 3473450"/>
                            <a:gd name="T43" fmla="*/ 2348606 h 3473450"/>
                            <a:gd name="T44" fmla="*/ 1949419 w 3473450"/>
                            <a:gd name="T45" fmla="*/ 1778000 h 3473450"/>
                            <a:gd name="T46" fmla="*/ 1533267 w 3473450"/>
                            <a:gd name="T47" fmla="*/ 1806880 h 3473450"/>
                            <a:gd name="T48" fmla="*/ 986519 w 3473450"/>
                            <a:gd name="T49" fmla="*/ 1876615 h 3473450"/>
                            <a:gd name="T50" fmla="*/ 503011 w 3473450"/>
                            <a:gd name="T51" fmla="*/ 2188782 h 3473450"/>
                            <a:gd name="T52" fmla="*/ 288472 w 3473450"/>
                            <a:gd name="T53" fmla="*/ 1982958 h 3473450"/>
                            <a:gd name="T54" fmla="*/ 134938 w 3473450"/>
                            <a:gd name="T55" fmla="*/ 2406249 h 3473450"/>
                            <a:gd name="T56" fmla="*/ 1784273 w 3473450"/>
                            <a:gd name="T57" fmla="*/ 1606989 h 3473450"/>
                            <a:gd name="T58" fmla="*/ 1866461 w 3473450"/>
                            <a:gd name="T59" fmla="*/ 1784272 h 3473450"/>
                            <a:gd name="T60" fmla="*/ 1689179 w 3473450"/>
                            <a:gd name="T61" fmla="*/ 1866686 h 3473450"/>
                            <a:gd name="T62" fmla="*/ 1606991 w 3473450"/>
                            <a:gd name="T63" fmla="*/ 1689404 h 3473450"/>
                            <a:gd name="T64" fmla="*/ 2318599 w 3473450"/>
                            <a:gd name="T65" fmla="*/ 1559576 h 3473450"/>
                            <a:gd name="T66" fmla="*/ 1130753 w 3473450"/>
                            <a:gd name="T67" fmla="*/ 1708242 h 3473450"/>
                            <a:gd name="T68" fmla="*/ 2257425 w 3473450"/>
                            <a:gd name="T69" fmla="*/ 1422063 h 3473450"/>
                            <a:gd name="T70" fmla="*/ 1337426 w 3473450"/>
                            <a:gd name="T71" fmla="*/ 1280056 h 3473450"/>
                            <a:gd name="T72" fmla="*/ 1763713 w 3473450"/>
                            <a:gd name="T73" fmla="*/ 1128712 h 3473450"/>
                            <a:gd name="T74" fmla="*/ 2929383 w 3473450"/>
                            <a:gd name="T75" fmla="*/ 1184120 h 3473450"/>
                            <a:gd name="T76" fmla="*/ 2499713 w 3473450"/>
                            <a:gd name="T77" fmla="*/ 1691897 h 3473450"/>
                            <a:gd name="T78" fmla="*/ 1057275 w 3473450"/>
                            <a:gd name="T79" fmla="*/ 1389584 h 3473450"/>
                            <a:gd name="T80" fmla="*/ 973955 w 3473450"/>
                            <a:gd name="T81" fmla="*/ 1725613 h 3473450"/>
                            <a:gd name="T82" fmla="*/ 570298 w 3473450"/>
                            <a:gd name="T83" fmla="*/ 1131622 h 3473450"/>
                            <a:gd name="T84" fmla="*/ 3472316 w 3473450"/>
                            <a:gd name="T85" fmla="*/ 1669824 h 3473450"/>
                            <a:gd name="T86" fmla="*/ 3059355 w 3473450"/>
                            <a:gd name="T87" fmla="*/ 1093787 h 3473450"/>
                            <a:gd name="T88" fmla="*/ 274324 w 3473450"/>
                            <a:gd name="T89" fmla="*/ 1587047 h 3473450"/>
                            <a:gd name="T90" fmla="*/ 133418 w 3473450"/>
                            <a:gd name="T91" fmla="*/ 1067254 h 3473450"/>
                            <a:gd name="T92" fmla="*/ 2778636 w 3473450"/>
                            <a:gd name="T93" fmla="*/ 936044 h 3473450"/>
                            <a:gd name="T94" fmla="*/ 2227893 w 3473450"/>
                            <a:gd name="T95" fmla="*/ 1152465 h 3473450"/>
                            <a:gd name="T96" fmla="*/ 1160428 w 3473450"/>
                            <a:gd name="T97" fmla="*/ 1237537 h 3473450"/>
                            <a:gd name="T98" fmla="*/ 843337 w 3473450"/>
                            <a:gd name="T99" fmla="*/ 773388 h 3473450"/>
                            <a:gd name="T100" fmla="*/ 2124224 w 3473450"/>
                            <a:gd name="T101" fmla="*/ 480146 h 3473450"/>
                            <a:gd name="T102" fmla="*/ 1930382 w 3473450"/>
                            <a:gd name="T103" fmla="*/ 998035 h 3473450"/>
                            <a:gd name="T104" fmla="*/ 1554500 w 3473450"/>
                            <a:gd name="T105" fmla="*/ 995312 h 3473450"/>
                            <a:gd name="T106" fmla="*/ 1330725 w 3473450"/>
                            <a:gd name="T107" fmla="*/ 486047 h 3473450"/>
                            <a:gd name="T108" fmla="*/ 2895252 w 3473450"/>
                            <a:gd name="T109" fmla="*/ 441660 h 3473450"/>
                            <a:gd name="T110" fmla="*/ 2860111 w 3473450"/>
                            <a:gd name="T111" fmla="*/ 787977 h 3473450"/>
                            <a:gd name="T112" fmla="*/ 824731 w 3473450"/>
                            <a:gd name="T113" fmla="*/ 584221 h 3473450"/>
                            <a:gd name="T114" fmla="*/ 344391 w 3473450"/>
                            <a:gd name="T115" fmla="*/ 699585 h 3473450"/>
                            <a:gd name="T116" fmla="*/ 1929991 w 3473450"/>
                            <a:gd name="T117" fmla="*/ 10416 h 3473450"/>
                            <a:gd name="T118" fmla="*/ 2357466 w 3473450"/>
                            <a:gd name="T119" fmla="*/ 403301 h 3473450"/>
                            <a:gd name="T120" fmla="*/ 1664356 w 3473450"/>
                            <a:gd name="T121" fmla="*/ 267886 h 3473450"/>
                            <a:gd name="T122" fmla="*/ 907156 w 3473450"/>
                            <a:gd name="T123" fmla="*/ 210369 h 3473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3473450" h="3473450">
                              <a:moveTo>
                                <a:pt x="2443163" y="3025775"/>
                              </a:moveTo>
                              <a:lnTo>
                                <a:pt x="2576513" y="3257566"/>
                              </a:lnTo>
                              <a:lnTo>
                                <a:pt x="2553835" y="3270065"/>
                              </a:lnTo>
                              <a:lnTo>
                                <a:pt x="2530929" y="3281882"/>
                              </a:lnTo>
                              <a:lnTo>
                                <a:pt x="2507797" y="3293698"/>
                              </a:lnTo>
                              <a:lnTo>
                                <a:pt x="2484211" y="3305061"/>
                              </a:lnTo>
                              <a:lnTo>
                                <a:pt x="2460626" y="3316196"/>
                              </a:lnTo>
                              <a:lnTo>
                                <a:pt x="2437267" y="3326876"/>
                              </a:lnTo>
                              <a:lnTo>
                                <a:pt x="2413228" y="3337103"/>
                              </a:lnTo>
                              <a:lnTo>
                                <a:pt x="2389188" y="3347329"/>
                              </a:lnTo>
                              <a:lnTo>
                                <a:pt x="2364695" y="3356646"/>
                              </a:lnTo>
                              <a:lnTo>
                                <a:pt x="2340203" y="3366190"/>
                              </a:lnTo>
                              <a:lnTo>
                                <a:pt x="2315710" y="3375053"/>
                              </a:lnTo>
                              <a:lnTo>
                                <a:pt x="2290990" y="3383461"/>
                              </a:lnTo>
                              <a:lnTo>
                                <a:pt x="2265817" y="3391642"/>
                              </a:lnTo>
                              <a:lnTo>
                                <a:pt x="2240870" y="3399368"/>
                              </a:lnTo>
                              <a:lnTo>
                                <a:pt x="2215470" y="3406867"/>
                              </a:lnTo>
                              <a:lnTo>
                                <a:pt x="2190070" y="3414139"/>
                              </a:lnTo>
                              <a:lnTo>
                                <a:pt x="2164217" y="3420729"/>
                              </a:lnTo>
                              <a:lnTo>
                                <a:pt x="2138363" y="3426865"/>
                              </a:lnTo>
                              <a:lnTo>
                                <a:pt x="2112736" y="3433000"/>
                              </a:lnTo>
                              <a:lnTo>
                                <a:pt x="2086656" y="3438454"/>
                              </a:lnTo>
                              <a:lnTo>
                                <a:pt x="2060349" y="3443681"/>
                              </a:lnTo>
                              <a:lnTo>
                                <a:pt x="2034042" y="3448226"/>
                              </a:lnTo>
                              <a:lnTo>
                                <a:pt x="2007508" y="3452771"/>
                              </a:lnTo>
                              <a:lnTo>
                                <a:pt x="1980747" y="3456634"/>
                              </a:lnTo>
                              <a:lnTo>
                                <a:pt x="1954213" y="3460270"/>
                              </a:lnTo>
                              <a:lnTo>
                                <a:pt x="1927226" y="3463224"/>
                              </a:lnTo>
                              <a:lnTo>
                                <a:pt x="1900238" y="3465951"/>
                              </a:lnTo>
                              <a:lnTo>
                                <a:pt x="1873251" y="3468451"/>
                              </a:lnTo>
                              <a:lnTo>
                                <a:pt x="1846036" y="3470269"/>
                              </a:lnTo>
                              <a:lnTo>
                                <a:pt x="1818595" y="3471632"/>
                              </a:lnTo>
                              <a:lnTo>
                                <a:pt x="1791154" y="3472768"/>
                              </a:lnTo>
                              <a:lnTo>
                                <a:pt x="1763713" y="3473450"/>
                              </a:lnTo>
                              <a:lnTo>
                                <a:pt x="1763713" y="3206209"/>
                              </a:lnTo>
                              <a:lnTo>
                                <a:pt x="1786392" y="3205527"/>
                              </a:lnTo>
                              <a:lnTo>
                                <a:pt x="1809524" y="3204618"/>
                              </a:lnTo>
                              <a:lnTo>
                                <a:pt x="1832203" y="3203482"/>
                              </a:lnTo>
                              <a:lnTo>
                                <a:pt x="1855108" y="3201664"/>
                              </a:lnTo>
                              <a:lnTo>
                                <a:pt x="1877560" y="3199619"/>
                              </a:lnTo>
                              <a:lnTo>
                                <a:pt x="1900238" y="3197346"/>
                              </a:lnTo>
                              <a:lnTo>
                                <a:pt x="1922463" y="3194846"/>
                              </a:lnTo>
                              <a:lnTo>
                                <a:pt x="1944915" y="3191892"/>
                              </a:lnTo>
                              <a:lnTo>
                                <a:pt x="1967140" y="3188484"/>
                              </a:lnTo>
                              <a:lnTo>
                                <a:pt x="1989138" y="3184848"/>
                              </a:lnTo>
                              <a:lnTo>
                                <a:pt x="2011363" y="3180757"/>
                              </a:lnTo>
                              <a:lnTo>
                                <a:pt x="2033135" y="3176439"/>
                              </a:lnTo>
                              <a:lnTo>
                                <a:pt x="2054906" y="3171895"/>
                              </a:lnTo>
                              <a:lnTo>
                                <a:pt x="2076451" y="3167122"/>
                              </a:lnTo>
                              <a:lnTo>
                                <a:pt x="2097995" y="3161668"/>
                              </a:lnTo>
                              <a:lnTo>
                                <a:pt x="2119540" y="3156215"/>
                              </a:lnTo>
                              <a:lnTo>
                                <a:pt x="2140858" y="3150306"/>
                              </a:lnTo>
                              <a:lnTo>
                                <a:pt x="2161949" y="3143943"/>
                              </a:lnTo>
                              <a:lnTo>
                                <a:pt x="2183040" y="3137580"/>
                              </a:lnTo>
                              <a:lnTo>
                                <a:pt x="2203904" y="3130536"/>
                              </a:lnTo>
                              <a:lnTo>
                                <a:pt x="2224769" y="3123718"/>
                              </a:lnTo>
                              <a:lnTo>
                                <a:pt x="2245406" y="3116219"/>
                              </a:lnTo>
                              <a:lnTo>
                                <a:pt x="2265590" y="3108493"/>
                              </a:lnTo>
                              <a:lnTo>
                                <a:pt x="2286001" y="3100312"/>
                              </a:lnTo>
                              <a:lnTo>
                                <a:pt x="2306185" y="3092131"/>
                              </a:lnTo>
                              <a:lnTo>
                                <a:pt x="2326142" y="3083269"/>
                              </a:lnTo>
                              <a:lnTo>
                                <a:pt x="2346099" y="3074406"/>
                              </a:lnTo>
                              <a:lnTo>
                                <a:pt x="2365829" y="3065316"/>
                              </a:lnTo>
                              <a:lnTo>
                                <a:pt x="2385333" y="3055772"/>
                              </a:lnTo>
                              <a:lnTo>
                                <a:pt x="2404610" y="3046000"/>
                              </a:lnTo>
                              <a:lnTo>
                                <a:pt x="2424113" y="3036229"/>
                              </a:lnTo>
                              <a:lnTo>
                                <a:pt x="2443163" y="3025775"/>
                              </a:lnTo>
                              <a:close/>
                              <a:moveTo>
                                <a:pt x="1031838" y="3025775"/>
                              </a:moveTo>
                              <a:lnTo>
                                <a:pt x="1050882" y="3036001"/>
                              </a:lnTo>
                              <a:lnTo>
                                <a:pt x="1070154" y="3046000"/>
                              </a:lnTo>
                              <a:lnTo>
                                <a:pt x="1089652" y="3055772"/>
                              </a:lnTo>
                              <a:lnTo>
                                <a:pt x="1109150" y="3065316"/>
                              </a:lnTo>
                              <a:lnTo>
                                <a:pt x="1128648" y="3074406"/>
                              </a:lnTo>
                              <a:lnTo>
                                <a:pt x="1148826" y="3083269"/>
                              </a:lnTo>
                              <a:lnTo>
                                <a:pt x="1168551" y="3092131"/>
                              </a:lnTo>
                              <a:lnTo>
                                <a:pt x="1188956" y="3100312"/>
                              </a:lnTo>
                              <a:lnTo>
                                <a:pt x="1209361" y="3108493"/>
                              </a:lnTo>
                              <a:lnTo>
                                <a:pt x="1229540" y="3116219"/>
                              </a:lnTo>
                              <a:lnTo>
                                <a:pt x="1250171" y="3123718"/>
                              </a:lnTo>
                              <a:lnTo>
                                <a:pt x="1271030" y="3130536"/>
                              </a:lnTo>
                              <a:lnTo>
                                <a:pt x="1291888" y="3137580"/>
                              </a:lnTo>
                              <a:lnTo>
                                <a:pt x="1312747" y="3143943"/>
                              </a:lnTo>
                              <a:lnTo>
                                <a:pt x="1333832" y="3150306"/>
                              </a:lnTo>
                              <a:lnTo>
                                <a:pt x="1355144" y="3156215"/>
                              </a:lnTo>
                              <a:lnTo>
                                <a:pt x="1376909" y="3161668"/>
                              </a:lnTo>
                              <a:lnTo>
                                <a:pt x="1398448" y="3166895"/>
                              </a:lnTo>
                              <a:lnTo>
                                <a:pt x="1419986" y="3171895"/>
                              </a:lnTo>
                              <a:lnTo>
                                <a:pt x="1441752" y="3176439"/>
                              </a:lnTo>
                              <a:lnTo>
                                <a:pt x="1463517" y="3180757"/>
                              </a:lnTo>
                              <a:lnTo>
                                <a:pt x="1485509" y="3184848"/>
                              </a:lnTo>
                              <a:lnTo>
                                <a:pt x="1507728" y="3188484"/>
                              </a:lnTo>
                              <a:lnTo>
                                <a:pt x="1529947" y="3191665"/>
                              </a:lnTo>
                              <a:lnTo>
                                <a:pt x="1552166" y="3194619"/>
                              </a:lnTo>
                              <a:lnTo>
                                <a:pt x="1574611" y="3197346"/>
                              </a:lnTo>
                              <a:lnTo>
                                <a:pt x="1597057" y="3199619"/>
                              </a:lnTo>
                              <a:lnTo>
                                <a:pt x="1619956" y="3201664"/>
                              </a:lnTo>
                              <a:lnTo>
                                <a:pt x="1642402" y="3203482"/>
                              </a:lnTo>
                              <a:lnTo>
                                <a:pt x="1665301" y="3204618"/>
                              </a:lnTo>
                              <a:lnTo>
                                <a:pt x="1688426" y="3205527"/>
                              </a:lnTo>
                              <a:lnTo>
                                <a:pt x="1711325" y="3206209"/>
                              </a:lnTo>
                              <a:lnTo>
                                <a:pt x="1711325" y="3473450"/>
                              </a:lnTo>
                              <a:lnTo>
                                <a:pt x="1683665" y="3472768"/>
                              </a:lnTo>
                              <a:lnTo>
                                <a:pt x="1656458" y="3471632"/>
                              </a:lnTo>
                              <a:lnTo>
                                <a:pt x="1628798" y="3470269"/>
                              </a:lnTo>
                              <a:lnTo>
                                <a:pt x="1601592" y="3468451"/>
                              </a:lnTo>
                              <a:lnTo>
                                <a:pt x="1574611" y="3465951"/>
                              </a:lnTo>
                              <a:lnTo>
                                <a:pt x="1547631" y="3463224"/>
                              </a:lnTo>
                              <a:lnTo>
                                <a:pt x="1520878" y="3460270"/>
                              </a:lnTo>
                              <a:lnTo>
                                <a:pt x="1494125" y="3456634"/>
                              </a:lnTo>
                              <a:lnTo>
                                <a:pt x="1467145" y="3452771"/>
                              </a:lnTo>
                              <a:lnTo>
                                <a:pt x="1441072" y="3448226"/>
                              </a:lnTo>
                              <a:lnTo>
                                <a:pt x="1414545" y="3443681"/>
                              </a:lnTo>
                              <a:lnTo>
                                <a:pt x="1388245" y="3438454"/>
                              </a:lnTo>
                              <a:lnTo>
                                <a:pt x="1362172" y="3433000"/>
                              </a:lnTo>
                              <a:lnTo>
                                <a:pt x="1336326" y="3426865"/>
                              </a:lnTo>
                              <a:lnTo>
                                <a:pt x="1310706" y="3420729"/>
                              </a:lnTo>
                              <a:lnTo>
                                <a:pt x="1284860" y="3414139"/>
                              </a:lnTo>
                              <a:lnTo>
                                <a:pt x="1259467" y="3406867"/>
                              </a:lnTo>
                              <a:lnTo>
                                <a:pt x="1234301" y="3399368"/>
                              </a:lnTo>
                              <a:lnTo>
                                <a:pt x="1208908" y="3391642"/>
                              </a:lnTo>
                              <a:lnTo>
                                <a:pt x="1183968" y="3383461"/>
                              </a:lnTo>
                              <a:lnTo>
                                <a:pt x="1159256" y="3375053"/>
                              </a:lnTo>
                              <a:lnTo>
                                <a:pt x="1134770" y="3366190"/>
                              </a:lnTo>
                              <a:lnTo>
                                <a:pt x="1110057" y="3356646"/>
                              </a:lnTo>
                              <a:lnTo>
                                <a:pt x="1085798" y="3347329"/>
                              </a:lnTo>
                              <a:lnTo>
                                <a:pt x="1061765" y="3337103"/>
                              </a:lnTo>
                              <a:lnTo>
                                <a:pt x="1037732" y="3326876"/>
                              </a:lnTo>
                              <a:lnTo>
                                <a:pt x="1014153" y="3316196"/>
                              </a:lnTo>
                              <a:lnTo>
                                <a:pt x="990574" y="3305061"/>
                              </a:lnTo>
                              <a:lnTo>
                                <a:pt x="967222" y="3293698"/>
                              </a:lnTo>
                              <a:lnTo>
                                <a:pt x="944096" y="3281882"/>
                              </a:lnTo>
                              <a:lnTo>
                                <a:pt x="920970" y="3270065"/>
                              </a:lnTo>
                              <a:lnTo>
                                <a:pt x="898525" y="3257566"/>
                              </a:lnTo>
                              <a:lnTo>
                                <a:pt x="1031838" y="3025775"/>
                              </a:lnTo>
                              <a:close/>
                              <a:moveTo>
                                <a:pt x="2989335" y="2505075"/>
                              </a:moveTo>
                              <a:lnTo>
                                <a:pt x="3221038" y="2638819"/>
                              </a:lnTo>
                              <a:lnTo>
                                <a:pt x="3206982" y="2661526"/>
                              </a:lnTo>
                              <a:lnTo>
                                <a:pt x="3192699" y="2684006"/>
                              </a:lnTo>
                              <a:lnTo>
                                <a:pt x="3177735" y="2706485"/>
                              </a:lnTo>
                              <a:lnTo>
                                <a:pt x="3162545" y="2728284"/>
                              </a:lnTo>
                              <a:lnTo>
                                <a:pt x="3147355" y="2750083"/>
                              </a:lnTo>
                              <a:lnTo>
                                <a:pt x="3131712" y="2771654"/>
                              </a:lnTo>
                              <a:lnTo>
                                <a:pt x="3115615" y="2792772"/>
                              </a:lnTo>
                              <a:lnTo>
                                <a:pt x="3099292" y="2813889"/>
                              </a:lnTo>
                              <a:lnTo>
                                <a:pt x="3082515" y="2834552"/>
                              </a:lnTo>
                              <a:lnTo>
                                <a:pt x="3065511" y="2854989"/>
                              </a:lnTo>
                              <a:lnTo>
                                <a:pt x="3048281" y="2875198"/>
                              </a:lnTo>
                              <a:lnTo>
                                <a:pt x="3030824" y="2895407"/>
                              </a:lnTo>
                              <a:lnTo>
                                <a:pt x="3012913" y="2914935"/>
                              </a:lnTo>
                              <a:lnTo>
                                <a:pt x="2994549" y="2934236"/>
                              </a:lnTo>
                              <a:lnTo>
                                <a:pt x="2976185" y="2953309"/>
                              </a:lnTo>
                              <a:lnTo>
                                <a:pt x="2957368" y="2972383"/>
                              </a:lnTo>
                              <a:lnTo>
                                <a:pt x="2938324" y="2990776"/>
                              </a:lnTo>
                              <a:lnTo>
                                <a:pt x="2919053" y="3008941"/>
                              </a:lnTo>
                              <a:lnTo>
                                <a:pt x="2899329" y="3026880"/>
                              </a:lnTo>
                              <a:lnTo>
                                <a:pt x="2879605" y="3044818"/>
                              </a:lnTo>
                              <a:lnTo>
                                <a:pt x="2859427" y="3062076"/>
                              </a:lnTo>
                              <a:lnTo>
                                <a:pt x="2839022" y="3079106"/>
                              </a:lnTo>
                              <a:lnTo>
                                <a:pt x="2818391" y="3095909"/>
                              </a:lnTo>
                              <a:lnTo>
                                <a:pt x="2797307" y="3112258"/>
                              </a:lnTo>
                              <a:lnTo>
                                <a:pt x="2776222" y="3128380"/>
                              </a:lnTo>
                              <a:lnTo>
                                <a:pt x="2754684" y="3144047"/>
                              </a:lnTo>
                              <a:lnTo>
                                <a:pt x="2733146" y="3159715"/>
                              </a:lnTo>
                              <a:lnTo>
                                <a:pt x="2711155" y="3174929"/>
                              </a:lnTo>
                              <a:lnTo>
                                <a:pt x="2688937" y="3189688"/>
                              </a:lnTo>
                              <a:lnTo>
                                <a:pt x="2666719" y="3204221"/>
                              </a:lnTo>
                              <a:lnTo>
                                <a:pt x="2643820" y="3218299"/>
                              </a:lnTo>
                              <a:lnTo>
                                <a:pt x="2621149" y="3232150"/>
                              </a:lnTo>
                              <a:lnTo>
                                <a:pt x="2487613" y="3000313"/>
                              </a:lnTo>
                              <a:lnTo>
                                <a:pt x="2506657" y="2988959"/>
                              </a:lnTo>
                              <a:lnTo>
                                <a:pt x="2525475" y="2976925"/>
                              </a:lnTo>
                              <a:lnTo>
                                <a:pt x="2544292" y="2964890"/>
                              </a:lnTo>
                              <a:lnTo>
                                <a:pt x="2562656" y="2952401"/>
                              </a:lnTo>
                              <a:lnTo>
                                <a:pt x="2581020" y="2939685"/>
                              </a:lnTo>
                              <a:lnTo>
                                <a:pt x="2599157" y="2926742"/>
                              </a:lnTo>
                              <a:lnTo>
                                <a:pt x="2616841" y="2913345"/>
                              </a:lnTo>
                              <a:lnTo>
                                <a:pt x="2634752" y="2899948"/>
                              </a:lnTo>
                              <a:lnTo>
                                <a:pt x="2652209" y="2886324"/>
                              </a:lnTo>
                              <a:lnTo>
                                <a:pt x="2669439" y="2872246"/>
                              </a:lnTo>
                              <a:lnTo>
                                <a:pt x="2686443" y="2858168"/>
                              </a:lnTo>
                              <a:lnTo>
                                <a:pt x="2703447" y="2843408"/>
                              </a:lnTo>
                              <a:lnTo>
                                <a:pt x="2719997" y="2828876"/>
                              </a:lnTo>
                              <a:lnTo>
                                <a:pt x="2736320" y="2813662"/>
                              </a:lnTo>
                              <a:lnTo>
                                <a:pt x="2752417" y="2798448"/>
                              </a:lnTo>
                              <a:lnTo>
                                <a:pt x="2768287" y="2783008"/>
                              </a:lnTo>
                              <a:lnTo>
                                <a:pt x="2784157" y="2767113"/>
                              </a:lnTo>
                              <a:lnTo>
                                <a:pt x="2799574" y="2751218"/>
                              </a:lnTo>
                              <a:lnTo>
                                <a:pt x="2814764" y="2735096"/>
                              </a:lnTo>
                              <a:lnTo>
                                <a:pt x="2829727" y="2718747"/>
                              </a:lnTo>
                              <a:lnTo>
                                <a:pt x="2844464" y="2702171"/>
                              </a:lnTo>
                              <a:lnTo>
                                <a:pt x="2858973" y="2685368"/>
                              </a:lnTo>
                              <a:lnTo>
                                <a:pt x="2873256" y="2668111"/>
                              </a:lnTo>
                              <a:lnTo>
                                <a:pt x="2887086" y="2650854"/>
                              </a:lnTo>
                              <a:lnTo>
                                <a:pt x="2900916" y="2633369"/>
                              </a:lnTo>
                              <a:lnTo>
                                <a:pt x="2914292" y="2615431"/>
                              </a:lnTo>
                              <a:lnTo>
                                <a:pt x="2927442" y="2597719"/>
                              </a:lnTo>
                              <a:lnTo>
                                <a:pt x="2940591" y="2579554"/>
                              </a:lnTo>
                              <a:lnTo>
                                <a:pt x="2953287" y="2561161"/>
                              </a:lnTo>
                              <a:lnTo>
                                <a:pt x="2965530" y="2542769"/>
                              </a:lnTo>
                              <a:lnTo>
                                <a:pt x="2977772" y="2523922"/>
                              </a:lnTo>
                              <a:lnTo>
                                <a:pt x="2989335" y="2505075"/>
                              </a:lnTo>
                              <a:close/>
                              <a:moveTo>
                                <a:pt x="484773" y="2505075"/>
                              </a:moveTo>
                              <a:lnTo>
                                <a:pt x="496357" y="2523922"/>
                              </a:lnTo>
                              <a:lnTo>
                                <a:pt x="508395" y="2542769"/>
                              </a:lnTo>
                              <a:lnTo>
                                <a:pt x="520888" y="2561161"/>
                              </a:lnTo>
                              <a:lnTo>
                                <a:pt x="533607" y="2579554"/>
                              </a:lnTo>
                              <a:lnTo>
                                <a:pt x="546781" y="2597719"/>
                              </a:lnTo>
                              <a:lnTo>
                                <a:pt x="559955" y="2615431"/>
                              </a:lnTo>
                              <a:lnTo>
                                <a:pt x="573356" y="2633369"/>
                              </a:lnTo>
                              <a:lnTo>
                                <a:pt x="586985" y="2650854"/>
                              </a:lnTo>
                              <a:lnTo>
                                <a:pt x="601067" y="2668111"/>
                              </a:lnTo>
                              <a:lnTo>
                                <a:pt x="615149" y="2685368"/>
                              </a:lnTo>
                              <a:lnTo>
                                <a:pt x="629913" y="2702171"/>
                              </a:lnTo>
                              <a:lnTo>
                                <a:pt x="644450" y="2718747"/>
                              </a:lnTo>
                              <a:lnTo>
                                <a:pt x="659668" y="2735096"/>
                              </a:lnTo>
                              <a:lnTo>
                                <a:pt x="674886" y="2751218"/>
                              </a:lnTo>
                              <a:lnTo>
                                <a:pt x="690332" y="2767113"/>
                              </a:lnTo>
                              <a:lnTo>
                                <a:pt x="706231" y="2783008"/>
                              </a:lnTo>
                              <a:lnTo>
                                <a:pt x="722131" y="2798448"/>
                              </a:lnTo>
                              <a:lnTo>
                                <a:pt x="738257" y="2813662"/>
                              </a:lnTo>
                              <a:lnTo>
                                <a:pt x="754611" y="2828876"/>
                              </a:lnTo>
                              <a:lnTo>
                                <a:pt x="771192" y="2843408"/>
                              </a:lnTo>
                              <a:lnTo>
                                <a:pt x="788000" y="2858168"/>
                              </a:lnTo>
                              <a:lnTo>
                                <a:pt x="805262" y="2872246"/>
                              </a:lnTo>
                              <a:lnTo>
                                <a:pt x="822525" y="2886324"/>
                              </a:lnTo>
                              <a:lnTo>
                                <a:pt x="840014" y="2899948"/>
                              </a:lnTo>
                              <a:lnTo>
                                <a:pt x="857504" y="2913345"/>
                              </a:lnTo>
                              <a:lnTo>
                                <a:pt x="875675" y="2926742"/>
                              </a:lnTo>
                              <a:lnTo>
                                <a:pt x="893846" y="2939685"/>
                              </a:lnTo>
                              <a:lnTo>
                                <a:pt x="912244" y="2952401"/>
                              </a:lnTo>
                              <a:lnTo>
                                <a:pt x="930642" y="2964890"/>
                              </a:lnTo>
                              <a:lnTo>
                                <a:pt x="949494" y="2976925"/>
                              </a:lnTo>
                              <a:lnTo>
                                <a:pt x="968346" y="2988959"/>
                              </a:lnTo>
                              <a:lnTo>
                                <a:pt x="987426" y="3000313"/>
                              </a:lnTo>
                              <a:lnTo>
                                <a:pt x="853643" y="3232150"/>
                              </a:lnTo>
                              <a:lnTo>
                                <a:pt x="830702" y="3218299"/>
                              </a:lnTo>
                              <a:lnTo>
                                <a:pt x="807988" y="3204221"/>
                              </a:lnTo>
                              <a:lnTo>
                                <a:pt x="785502" y="3189688"/>
                              </a:lnTo>
                              <a:lnTo>
                                <a:pt x="763469" y="3174929"/>
                              </a:lnTo>
                              <a:lnTo>
                                <a:pt x="741437" y="3159715"/>
                              </a:lnTo>
                              <a:lnTo>
                                <a:pt x="719859" y="3144047"/>
                              </a:lnTo>
                              <a:lnTo>
                                <a:pt x="698281" y="3128380"/>
                              </a:lnTo>
                              <a:lnTo>
                                <a:pt x="677158" y="3112258"/>
                              </a:lnTo>
                              <a:lnTo>
                                <a:pt x="656034" y="3095909"/>
                              </a:lnTo>
                              <a:lnTo>
                                <a:pt x="635365" y="3079106"/>
                              </a:lnTo>
                              <a:lnTo>
                                <a:pt x="614695" y="3062076"/>
                              </a:lnTo>
                              <a:lnTo>
                                <a:pt x="594707" y="3044818"/>
                              </a:lnTo>
                              <a:lnTo>
                                <a:pt x="574719" y="3026880"/>
                              </a:lnTo>
                              <a:lnTo>
                                <a:pt x="555185" y="3008941"/>
                              </a:lnTo>
                              <a:lnTo>
                                <a:pt x="535879" y="2990776"/>
                              </a:lnTo>
                              <a:lnTo>
                                <a:pt x="516799" y="2972383"/>
                              </a:lnTo>
                              <a:lnTo>
                                <a:pt x="497720" y="2953309"/>
                              </a:lnTo>
                              <a:lnTo>
                                <a:pt x="479549" y="2934236"/>
                              </a:lnTo>
                              <a:lnTo>
                                <a:pt x="461151" y="2914935"/>
                              </a:lnTo>
                              <a:lnTo>
                                <a:pt x="443207" y="2895407"/>
                              </a:lnTo>
                              <a:lnTo>
                                <a:pt x="425491" y="2875198"/>
                              </a:lnTo>
                              <a:lnTo>
                                <a:pt x="408228" y="2854989"/>
                              </a:lnTo>
                              <a:lnTo>
                                <a:pt x="391193" y="2834552"/>
                              </a:lnTo>
                              <a:lnTo>
                                <a:pt x="374612" y="2813889"/>
                              </a:lnTo>
                              <a:lnTo>
                                <a:pt x="358258" y="2792772"/>
                              </a:lnTo>
                              <a:lnTo>
                                <a:pt x="342132" y="2771654"/>
                              </a:lnTo>
                              <a:lnTo>
                                <a:pt x="326232" y="2750083"/>
                              </a:lnTo>
                              <a:lnTo>
                                <a:pt x="310787" y="2728284"/>
                              </a:lnTo>
                              <a:lnTo>
                                <a:pt x="296023" y="2706485"/>
                              </a:lnTo>
                              <a:lnTo>
                                <a:pt x="281032" y="2684006"/>
                              </a:lnTo>
                              <a:lnTo>
                                <a:pt x="266722" y="2661526"/>
                              </a:lnTo>
                              <a:lnTo>
                                <a:pt x="252413" y="2638819"/>
                              </a:lnTo>
                              <a:lnTo>
                                <a:pt x="484773" y="2505075"/>
                              </a:lnTo>
                              <a:close/>
                              <a:moveTo>
                                <a:pt x="2089605" y="2413000"/>
                              </a:moveTo>
                              <a:lnTo>
                                <a:pt x="2365376" y="2891688"/>
                              </a:lnTo>
                              <a:lnTo>
                                <a:pt x="2348367" y="2900776"/>
                              </a:lnTo>
                              <a:lnTo>
                                <a:pt x="2331358" y="2909636"/>
                              </a:lnTo>
                              <a:lnTo>
                                <a:pt x="2314123" y="2918042"/>
                              </a:lnTo>
                              <a:lnTo>
                                <a:pt x="2296887" y="2926448"/>
                              </a:lnTo>
                              <a:lnTo>
                                <a:pt x="2279198" y="2934400"/>
                              </a:lnTo>
                              <a:lnTo>
                                <a:pt x="2261735" y="2942352"/>
                              </a:lnTo>
                              <a:lnTo>
                                <a:pt x="2244046" y="2950076"/>
                              </a:lnTo>
                              <a:lnTo>
                                <a:pt x="2226130" y="2957346"/>
                              </a:lnTo>
                              <a:lnTo>
                                <a:pt x="2208214" y="2964616"/>
                              </a:lnTo>
                              <a:lnTo>
                                <a:pt x="2190071" y="2971205"/>
                              </a:lnTo>
                              <a:lnTo>
                                <a:pt x="2171701" y="2977566"/>
                              </a:lnTo>
                              <a:lnTo>
                                <a:pt x="2153331" y="2984154"/>
                              </a:lnTo>
                              <a:lnTo>
                                <a:pt x="2134735" y="2990061"/>
                              </a:lnTo>
                              <a:lnTo>
                                <a:pt x="2116139" y="2995741"/>
                              </a:lnTo>
                              <a:lnTo>
                                <a:pt x="2097542" y="3001194"/>
                              </a:lnTo>
                              <a:lnTo>
                                <a:pt x="2078719" y="3006419"/>
                              </a:lnTo>
                              <a:lnTo>
                                <a:pt x="2059669" y="3011417"/>
                              </a:lnTo>
                              <a:lnTo>
                                <a:pt x="2040619" y="3016188"/>
                              </a:lnTo>
                              <a:lnTo>
                                <a:pt x="2021342" y="3020732"/>
                              </a:lnTo>
                              <a:lnTo>
                                <a:pt x="2002065" y="3024594"/>
                              </a:lnTo>
                              <a:lnTo>
                                <a:pt x="1982788" y="3028683"/>
                              </a:lnTo>
                              <a:lnTo>
                                <a:pt x="1963285" y="3032091"/>
                              </a:lnTo>
                              <a:lnTo>
                                <a:pt x="1943554" y="3035272"/>
                              </a:lnTo>
                              <a:lnTo>
                                <a:pt x="1924051" y="3038225"/>
                              </a:lnTo>
                              <a:lnTo>
                                <a:pt x="1904094" y="3040725"/>
                              </a:lnTo>
                              <a:lnTo>
                                <a:pt x="1884363" y="3043224"/>
                              </a:lnTo>
                              <a:lnTo>
                                <a:pt x="1864633" y="3045268"/>
                              </a:lnTo>
                              <a:lnTo>
                                <a:pt x="1844449" y="3046859"/>
                              </a:lnTo>
                              <a:lnTo>
                                <a:pt x="1824265" y="3048449"/>
                              </a:lnTo>
                              <a:lnTo>
                                <a:pt x="1804081" y="3049812"/>
                              </a:lnTo>
                              <a:lnTo>
                                <a:pt x="1783897" y="3050494"/>
                              </a:lnTo>
                              <a:lnTo>
                                <a:pt x="1763713" y="3051175"/>
                              </a:lnTo>
                              <a:lnTo>
                                <a:pt x="1763713" y="2499105"/>
                              </a:lnTo>
                              <a:lnTo>
                                <a:pt x="1774599" y="2498651"/>
                              </a:lnTo>
                              <a:lnTo>
                                <a:pt x="1785485" y="2497969"/>
                              </a:lnTo>
                              <a:lnTo>
                                <a:pt x="1796370" y="2497288"/>
                              </a:lnTo>
                              <a:lnTo>
                                <a:pt x="1807256" y="2496379"/>
                              </a:lnTo>
                              <a:lnTo>
                                <a:pt x="1817915" y="2495243"/>
                              </a:lnTo>
                              <a:lnTo>
                                <a:pt x="1828801" y="2494107"/>
                              </a:lnTo>
                              <a:lnTo>
                                <a:pt x="1839460" y="2492517"/>
                              </a:lnTo>
                              <a:lnTo>
                                <a:pt x="1850119" y="2491153"/>
                              </a:lnTo>
                              <a:lnTo>
                                <a:pt x="1860778" y="2489563"/>
                              </a:lnTo>
                              <a:lnTo>
                                <a:pt x="1871437" y="2487518"/>
                              </a:lnTo>
                              <a:lnTo>
                                <a:pt x="1881869" y="2485928"/>
                              </a:lnTo>
                              <a:lnTo>
                                <a:pt x="1892301" y="2483656"/>
                              </a:lnTo>
                              <a:lnTo>
                                <a:pt x="1902733" y="2481384"/>
                              </a:lnTo>
                              <a:lnTo>
                                <a:pt x="1913165" y="2479112"/>
                              </a:lnTo>
                              <a:lnTo>
                                <a:pt x="1923597" y="2476386"/>
                              </a:lnTo>
                              <a:lnTo>
                                <a:pt x="1933803" y="2473887"/>
                              </a:lnTo>
                              <a:lnTo>
                                <a:pt x="1953987" y="2468207"/>
                              </a:lnTo>
                              <a:lnTo>
                                <a:pt x="1974171" y="2461846"/>
                              </a:lnTo>
                              <a:lnTo>
                                <a:pt x="1994128" y="2455030"/>
                              </a:lnTo>
                              <a:lnTo>
                                <a:pt x="2013858" y="2447533"/>
                              </a:lnTo>
                              <a:lnTo>
                                <a:pt x="2033135" y="2440036"/>
                              </a:lnTo>
                              <a:lnTo>
                                <a:pt x="2052185" y="2431403"/>
                              </a:lnTo>
                              <a:lnTo>
                                <a:pt x="2071008" y="2422542"/>
                              </a:lnTo>
                              <a:lnTo>
                                <a:pt x="2089605" y="2413000"/>
                              </a:lnTo>
                              <a:close/>
                              <a:moveTo>
                                <a:pt x="1385331" y="2413000"/>
                              </a:moveTo>
                              <a:lnTo>
                                <a:pt x="1403920" y="2422542"/>
                              </a:lnTo>
                              <a:lnTo>
                                <a:pt x="1422736" y="2431403"/>
                              </a:lnTo>
                              <a:lnTo>
                                <a:pt x="1441779" y="2440036"/>
                              </a:lnTo>
                              <a:lnTo>
                                <a:pt x="1461048" y="2447533"/>
                              </a:lnTo>
                              <a:lnTo>
                                <a:pt x="1480771" y="2455030"/>
                              </a:lnTo>
                              <a:lnTo>
                                <a:pt x="1500721" y="2461846"/>
                              </a:lnTo>
                              <a:lnTo>
                                <a:pt x="1520897" y="2468207"/>
                              </a:lnTo>
                              <a:lnTo>
                                <a:pt x="1541074" y="2473887"/>
                              </a:lnTo>
                              <a:lnTo>
                                <a:pt x="1551275" y="2476386"/>
                              </a:lnTo>
                              <a:lnTo>
                                <a:pt x="1561703" y="2479112"/>
                              </a:lnTo>
                              <a:lnTo>
                                <a:pt x="1572132" y="2481384"/>
                              </a:lnTo>
                              <a:lnTo>
                                <a:pt x="1582560" y="2483656"/>
                              </a:lnTo>
                              <a:lnTo>
                                <a:pt x="1592988" y="2485928"/>
                              </a:lnTo>
                              <a:lnTo>
                                <a:pt x="1603644" y="2487518"/>
                              </a:lnTo>
                              <a:lnTo>
                                <a:pt x="1614072" y="2489563"/>
                              </a:lnTo>
                              <a:lnTo>
                                <a:pt x="1624727" y="2491153"/>
                              </a:lnTo>
                              <a:lnTo>
                                <a:pt x="1635382" y="2492517"/>
                              </a:lnTo>
                              <a:lnTo>
                                <a:pt x="1646036" y="2494107"/>
                              </a:lnTo>
                              <a:lnTo>
                                <a:pt x="1656918" y="2495243"/>
                              </a:lnTo>
                              <a:lnTo>
                                <a:pt x="1667800" y="2496379"/>
                              </a:lnTo>
                              <a:lnTo>
                                <a:pt x="1678455" y="2497288"/>
                              </a:lnTo>
                              <a:lnTo>
                                <a:pt x="1689336" y="2497969"/>
                              </a:lnTo>
                              <a:lnTo>
                                <a:pt x="1700218" y="2498651"/>
                              </a:lnTo>
                              <a:lnTo>
                                <a:pt x="1711326" y="2499105"/>
                              </a:lnTo>
                              <a:lnTo>
                                <a:pt x="1711326" y="3051175"/>
                              </a:lnTo>
                              <a:lnTo>
                                <a:pt x="1691150" y="3050494"/>
                              </a:lnTo>
                              <a:lnTo>
                                <a:pt x="1670747" y="3049812"/>
                              </a:lnTo>
                              <a:lnTo>
                                <a:pt x="1650344" y="3048449"/>
                              </a:lnTo>
                              <a:lnTo>
                                <a:pt x="1630394" y="3046859"/>
                              </a:lnTo>
                              <a:lnTo>
                                <a:pt x="1610218" y="3045268"/>
                              </a:lnTo>
                              <a:lnTo>
                                <a:pt x="1590494" y="3043224"/>
                              </a:lnTo>
                              <a:lnTo>
                                <a:pt x="1570545" y="3040725"/>
                              </a:lnTo>
                              <a:lnTo>
                                <a:pt x="1550822" y="3038225"/>
                              </a:lnTo>
                              <a:lnTo>
                                <a:pt x="1531326" y="3035272"/>
                              </a:lnTo>
                              <a:lnTo>
                                <a:pt x="1511603" y="3032091"/>
                              </a:lnTo>
                              <a:lnTo>
                                <a:pt x="1492106" y="3028683"/>
                              </a:lnTo>
                              <a:lnTo>
                                <a:pt x="1472837" y="3024594"/>
                              </a:lnTo>
                              <a:lnTo>
                                <a:pt x="1453341" y="3020732"/>
                              </a:lnTo>
                              <a:lnTo>
                                <a:pt x="1434298" y="3016188"/>
                              </a:lnTo>
                              <a:lnTo>
                                <a:pt x="1415255" y="3011417"/>
                              </a:lnTo>
                              <a:lnTo>
                                <a:pt x="1396212" y="3006419"/>
                              </a:lnTo>
                              <a:lnTo>
                                <a:pt x="1377396" y="3001194"/>
                              </a:lnTo>
                              <a:lnTo>
                                <a:pt x="1358807" y="2995741"/>
                              </a:lnTo>
                              <a:lnTo>
                                <a:pt x="1340217" y="2990061"/>
                              </a:lnTo>
                              <a:lnTo>
                                <a:pt x="1321628" y="2984154"/>
                              </a:lnTo>
                              <a:lnTo>
                                <a:pt x="1303265" y="2977566"/>
                              </a:lnTo>
                              <a:lnTo>
                                <a:pt x="1284902" y="2971205"/>
                              </a:lnTo>
                              <a:lnTo>
                                <a:pt x="1266766" y="2964616"/>
                              </a:lnTo>
                              <a:lnTo>
                                <a:pt x="1248630" y="2957346"/>
                              </a:lnTo>
                              <a:lnTo>
                                <a:pt x="1230947" y="2950076"/>
                              </a:lnTo>
                              <a:lnTo>
                                <a:pt x="1213265" y="2942352"/>
                              </a:lnTo>
                              <a:lnTo>
                                <a:pt x="1195582" y="2934400"/>
                              </a:lnTo>
                              <a:lnTo>
                                <a:pt x="1178126" y="2926448"/>
                              </a:lnTo>
                              <a:lnTo>
                                <a:pt x="1160670" y="2918042"/>
                              </a:lnTo>
                              <a:lnTo>
                                <a:pt x="1143668" y="2909636"/>
                              </a:lnTo>
                              <a:lnTo>
                                <a:pt x="1126439" y="2900776"/>
                              </a:lnTo>
                              <a:lnTo>
                                <a:pt x="1109663" y="2891688"/>
                              </a:lnTo>
                              <a:lnTo>
                                <a:pt x="1385331" y="2413000"/>
                              </a:lnTo>
                              <a:close/>
                              <a:moveTo>
                                <a:pt x="2376715" y="2152650"/>
                              </a:moveTo>
                              <a:lnTo>
                                <a:pt x="2854325" y="2428159"/>
                              </a:lnTo>
                              <a:lnTo>
                                <a:pt x="2843666" y="2444698"/>
                              </a:lnTo>
                              <a:lnTo>
                                <a:pt x="2833007" y="2461238"/>
                              </a:lnTo>
                              <a:lnTo>
                                <a:pt x="2821895" y="2477551"/>
                              </a:lnTo>
                              <a:lnTo>
                                <a:pt x="2810556" y="2493638"/>
                              </a:lnTo>
                              <a:lnTo>
                                <a:pt x="2798990" y="2509724"/>
                              </a:lnTo>
                              <a:lnTo>
                                <a:pt x="2787423" y="2525357"/>
                              </a:lnTo>
                              <a:lnTo>
                                <a:pt x="2775404" y="2541217"/>
                              </a:lnTo>
                              <a:lnTo>
                                <a:pt x="2763384" y="2556624"/>
                              </a:lnTo>
                              <a:lnTo>
                                <a:pt x="2750911" y="2572031"/>
                              </a:lnTo>
                              <a:lnTo>
                                <a:pt x="2738211" y="2586758"/>
                              </a:lnTo>
                              <a:lnTo>
                                <a:pt x="2725284" y="2601938"/>
                              </a:lnTo>
                              <a:lnTo>
                                <a:pt x="2712131" y="2616665"/>
                              </a:lnTo>
                              <a:lnTo>
                                <a:pt x="2698977" y="2630939"/>
                              </a:lnTo>
                              <a:lnTo>
                                <a:pt x="2685370" y="2645213"/>
                              </a:lnTo>
                              <a:lnTo>
                                <a:pt x="2671763" y="2659486"/>
                              </a:lnTo>
                              <a:lnTo>
                                <a:pt x="2657929" y="2673307"/>
                              </a:lnTo>
                              <a:lnTo>
                                <a:pt x="2643868" y="2686901"/>
                              </a:lnTo>
                              <a:lnTo>
                                <a:pt x="2629354" y="2700269"/>
                              </a:lnTo>
                              <a:lnTo>
                                <a:pt x="2614840" y="2713637"/>
                              </a:lnTo>
                              <a:lnTo>
                                <a:pt x="2600098" y="2726778"/>
                              </a:lnTo>
                              <a:lnTo>
                                <a:pt x="2585357" y="2739466"/>
                              </a:lnTo>
                              <a:lnTo>
                                <a:pt x="2570163" y="2752153"/>
                              </a:lnTo>
                              <a:lnTo>
                                <a:pt x="2554741" y="2764388"/>
                              </a:lnTo>
                              <a:lnTo>
                                <a:pt x="2539320" y="2776623"/>
                              </a:lnTo>
                              <a:lnTo>
                                <a:pt x="2523898" y="2788405"/>
                              </a:lnTo>
                              <a:lnTo>
                                <a:pt x="2508023" y="2800413"/>
                              </a:lnTo>
                              <a:lnTo>
                                <a:pt x="2491922" y="2811741"/>
                              </a:lnTo>
                              <a:lnTo>
                                <a:pt x="2475820" y="2822843"/>
                              </a:lnTo>
                              <a:lnTo>
                                <a:pt x="2459265" y="2834172"/>
                              </a:lnTo>
                              <a:lnTo>
                                <a:pt x="2442709" y="2844820"/>
                              </a:lnTo>
                              <a:lnTo>
                                <a:pt x="2425927" y="2855469"/>
                              </a:lnTo>
                              <a:lnTo>
                                <a:pt x="2408918" y="2865438"/>
                              </a:lnTo>
                              <a:lnTo>
                                <a:pt x="2133600" y="2388962"/>
                              </a:lnTo>
                              <a:lnTo>
                                <a:pt x="2142672" y="2383298"/>
                              </a:lnTo>
                              <a:lnTo>
                                <a:pt x="2151743" y="2377634"/>
                              </a:lnTo>
                              <a:lnTo>
                                <a:pt x="2160588" y="2371516"/>
                              </a:lnTo>
                              <a:lnTo>
                                <a:pt x="2169659" y="2365626"/>
                              </a:lnTo>
                              <a:lnTo>
                                <a:pt x="2178277" y="2359508"/>
                              </a:lnTo>
                              <a:lnTo>
                                <a:pt x="2186895" y="2352938"/>
                              </a:lnTo>
                              <a:lnTo>
                                <a:pt x="2195513" y="2346820"/>
                              </a:lnTo>
                              <a:lnTo>
                                <a:pt x="2203904" y="2340250"/>
                              </a:lnTo>
                              <a:lnTo>
                                <a:pt x="2212522" y="2333679"/>
                              </a:lnTo>
                              <a:lnTo>
                                <a:pt x="2220686" y="2327109"/>
                              </a:lnTo>
                              <a:lnTo>
                                <a:pt x="2237015" y="2313062"/>
                              </a:lnTo>
                              <a:lnTo>
                                <a:pt x="2252890" y="2298788"/>
                              </a:lnTo>
                              <a:lnTo>
                                <a:pt x="2268538" y="2284061"/>
                              </a:lnTo>
                              <a:lnTo>
                                <a:pt x="2283506" y="2269107"/>
                              </a:lnTo>
                              <a:lnTo>
                                <a:pt x="2298247" y="2253700"/>
                              </a:lnTo>
                              <a:lnTo>
                                <a:pt x="2312307" y="2237840"/>
                              </a:lnTo>
                              <a:lnTo>
                                <a:pt x="2326141" y="2221527"/>
                              </a:lnTo>
                              <a:lnTo>
                                <a:pt x="2339522" y="2204761"/>
                              </a:lnTo>
                              <a:lnTo>
                                <a:pt x="2352448" y="2187769"/>
                              </a:lnTo>
                              <a:lnTo>
                                <a:pt x="2364922" y="2170323"/>
                              </a:lnTo>
                              <a:lnTo>
                                <a:pt x="2376715" y="2152650"/>
                              </a:lnTo>
                              <a:close/>
                              <a:moveTo>
                                <a:pt x="1096432" y="2152650"/>
                              </a:moveTo>
                              <a:lnTo>
                                <a:pt x="1108682" y="2170323"/>
                              </a:lnTo>
                              <a:lnTo>
                                <a:pt x="1121160" y="2187769"/>
                              </a:lnTo>
                              <a:lnTo>
                                <a:pt x="1133864" y="2204761"/>
                              </a:lnTo>
                              <a:lnTo>
                                <a:pt x="1147021" y="2221527"/>
                              </a:lnTo>
                              <a:lnTo>
                                <a:pt x="1161086" y="2237840"/>
                              </a:lnTo>
                              <a:lnTo>
                                <a:pt x="1175152" y="2253700"/>
                              </a:lnTo>
                              <a:lnTo>
                                <a:pt x="1189897" y="2269107"/>
                              </a:lnTo>
                              <a:lnTo>
                                <a:pt x="1204870" y="2284061"/>
                              </a:lnTo>
                              <a:lnTo>
                                <a:pt x="1220523" y="2298788"/>
                              </a:lnTo>
                              <a:lnTo>
                                <a:pt x="1236403" y="2313062"/>
                              </a:lnTo>
                              <a:lnTo>
                                <a:pt x="1252737" y="2327109"/>
                              </a:lnTo>
                              <a:lnTo>
                                <a:pt x="1269297" y="2340250"/>
                              </a:lnTo>
                              <a:lnTo>
                                <a:pt x="1277691" y="2346820"/>
                              </a:lnTo>
                              <a:lnTo>
                                <a:pt x="1286538" y="2352938"/>
                              </a:lnTo>
                              <a:lnTo>
                                <a:pt x="1295159" y="2359508"/>
                              </a:lnTo>
                              <a:lnTo>
                                <a:pt x="1303780" y="2365626"/>
                              </a:lnTo>
                              <a:lnTo>
                                <a:pt x="1312854" y="2371516"/>
                              </a:lnTo>
                              <a:lnTo>
                                <a:pt x="1321701" y="2377634"/>
                              </a:lnTo>
                              <a:lnTo>
                                <a:pt x="1330549" y="2383298"/>
                              </a:lnTo>
                              <a:lnTo>
                                <a:pt x="1339850" y="2388962"/>
                              </a:lnTo>
                              <a:lnTo>
                                <a:pt x="1064218" y="2865438"/>
                              </a:lnTo>
                              <a:lnTo>
                                <a:pt x="1047204" y="2855469"/>
                              </a:lnTo>
                              <a:lnTo>
                                <a:pt x="1030644" y="2844820"/>
                              </a:lnTo>
                              <a:lnTo>
                                <a:pt x="1013856" y="2834172"/>
                              </a:lnTo>
                              <a:lnTo>
                                <a:pt x="997522" y="2822843"/>
                              </a:lnTo>
                              <a:lnTo>
                                <a:pt x="981416" y="2811741"/>
                              </a:lnTo>
                              <a:lnTo>
                                <a:pt x="965309" y="2800413"/>
                              </a:lnTo>
                              <a:lnTo>
                                <a:pt x="949429" y="2788405"/>
                              </a:lnTo>
                              <a:lnTo>
                                <a:pt x="933776" y="2776623"/>
                              </a:lnTo>
                              <a:lnTo>
                                <a:pt x="918576" y="2764388"/>
                              </a:lnTo>
                              <a:lnTo>
                                <a:pt x="903150" y="2752153"/>
                              </a:lnTo>
                              <a:lnTo>
                                <a:pt x="887950" y="2739466"/>
                              </a:lnTo>
                              <a:lnTo>
                                <a:pt x="872978" y="2726778"/>
                              </a:lnTo>
                              <a:lnTo>
                                <a:pt x="858232" y="2713637"/>
                              </a:lnTo>
                              <a:lnTo>
                                <a:pt x="843940" y="2700269"/>
                              </a:lnTo>
                              <a:lnTo>
                                <a:pt x="829421" y="2686901"/>
                              </a:lnTo>
                              <a:lnTo>
                                <a:pt x="815356" y="2673307"/>
                              </a:lnTo>
                              <a:lnTo>
                                <a:pt x="801518" y="2659486"/>
                              </a:lnTo>
                              <a:lnTo>
                                <a:pt x="787680" y="2645213"/>
                              </a:lnTo>
                              <a:lnTo>
                                <a:pt x="774068" y="2630939"/>
                              </a:lnTo>
                              <a:lnTo>
                                <a:pt x="760910" y="2616665"/>
                              </a:lnTo>
                              <a:lnTo>
                                <a:pt x="747753" y="2601938"/>
                              </a:lnTo>
                              <a:lnTo>
                                <a:pt x="735049" y="2586758"/>
                              </a:lnTo>
                              <a:lnTo>
                                <a:pt x="722345" y="2572031"/>
                              </a:lnTo>
                              <a:lnTo>
                                <a:pt x="709868" y="2556624"/>
                              </a:lnTo>
                              <a:lnTo>
                                <a:pt x="697844" y="2541217"/>
                              </a:lnTo>
                              <a:lnTo>
                                <a:pt x="685821" y="2525357"/>
                              </a:lnTo>
                              <a:lnTo>
                                <a:pt x="674251" y="2509724"/>
                              </a:lnTo>
                              <a:lnTo>
                                <a:pt x="662454" y="2493638"/>
                              </a:lnTo>
                              <a:lnTo>
                                <a:pt x="651338" y="2477551"/>
                              </a:lnTo>
                              <a:lnTo>
                                <a:pt x="640222" y="2461238"/>
                              </a:lnTo>
                              <a:lnTo>
                                <a:pt x="629560" y="2444698"/>
                              </a:lnTo>
                              <a:lnTo>
                                <a:pt x="619125" y="2428159"/>
                              </a:lnTo>
                              <a:lnTo>
                                <a:pt x="1096432" y="2152650"/>
                              </a:lnTo>
                              <a:close/>
                              <a:moveTo>
                                <a:pt x="1814920" y="1938337"/>
                              </a:moveTo>
                              <a:lnTo>
                                <a:pt x="2011363" y="2278589"/>
                              </a:lnTo>
                              <a:lnTo>
                                <a:pt x="1997089" y="2285385"/>
                              </a:lnTo>
                              <a:lnTo>
                                <a:pt x="1982814" y="2291954"/>
                              </a:lnTo>
                              <a:lnTo>
                                <a:pt x="1968313" y="2298297"/>
                              </a:lnTo>
                              <a:lnTo>
                                <a:pt x="1953586" y="2303960"/>
                              </a:lnTo>
                              <a:lnTo>
                                <a:pt x="1938405" y="2309397"/>
                              </a:lnTo>
                              <a:lnTo>
                                <a:pt x="1923451" y="2314607"/>
                              </a:lnTo>
                              <a:lnTo>
                                <a:pt x="1908044" y="2319364"/>
                              </a:lnTo>
                              <a:lnTo>
                                <a:pt x="1892636" y="2323668"/>
                              </a:lnTo>
                              <a:lnTo>
                                <a:pt x="1877002" y="2327520"/>
                              </a:lnTo>
                              <a:lnTo>
                                <a:pt x="1861142" y="2330917"/>
                              </a:lnTo>
                              <a:lnTo>
                                <a:pt x="1845281" y="2334315"/>
                              </a:lnTo>
                              <a:lnTo>
                                <a:pt x="1829194" y="2337034"/>
                              </a:lnTo>
                              <a:lnTo>
                                <a:pt x="1812881" y="2339299"/>
                              </a:lnTo>
                              <a:lnTo>
                                <a:pt x="1796567" y="2340885"/>
                              </a:lnTo>
                              <a:lnTo>
                                <a:pt x="1780253" y="2342471"/>
                              </a:lnTo>
                              <a:lnTo>
                                <a:pt x="1763713" y="2343150"/>
                              </a:lnTo>
                              <a:lnTo>
                                <a:pt x="1763713" y="1950797"/>
                              </a:lnTo>
                              <a:lnTo>
                                <a:pt x="1770284" y="1950117"/>
                              </a:lnTo>
                              <a:lnTo>
                                <a:pt x="1776855" y="1948984"/>
                              </a:lnTo>
                              <a:lnTo>
                                <a:pt x="1783426" y="1947625"/>
                              </a:lnTo>
                              <a:lnTo>
                                <a:pt x="1789996" y="1946266"/>
                              </a:lnTo>
                              <a:lnTo>
                                <a:pt x="1796114" y="1944454"/>
                              </a:lnTo>
                              <a:lnTo>
                                <a:pt x="1802458" y="1942415"/>
                              </a:lnTo>
                              <a:lnTo>
                                <a:pt x="1808802" y="1940376"/>
                              </a:lnTo>
                              <a:lnTo>
                                <a:pt x="1814920" y="1938337"/>
                              </a:lnTo>
                              <a:close/>
                              <a:moveTo>
                                <a:pt x="1659939" y="1938337"/>
                              </a:moveTo>
                              <a:lnTo>
                                <a:pt x="1666051" y="1940376"/>
                              </a:lnTo>
                              <a:lnTo>
                                <a:pt x="1672163" y="1942415"/>
                              </a:lnTo>
                              <a:lnTo>
                                <a:pt x="1678501" y="1944454"/>
                              </a:lnTo>
                              <a:lnTo>
                                <a:pt x="1684840" y="1946266"/>
                              </a:lnTo>
                              <a:lnTo>
                                <a:pt x="1691405" y="1947625"/>
                              </a:lnTo>
                              <a:lnTo>
                                <a:pt x="1697969" y="1948984"/>
                              </a:lnTo>
                              <a:lnTo>
                                <a:pt x="1704760" y="1950117"/>
                              </a:lnTo>
                              <a:lnTo>
                                <a:pt x="1711325" y="1950797"/>
                              </a:lnTo>
                              <a:lnTo>
                                <a:pt x="1711325" y="2343150"/>
                              </a:lnTo>
                              <a:lnTo>
                                <a:pt x="1694800" y="2342471"/>
                              </a:lnTo>
                              <a:lnTo>
                                <a:pt x="1678275" y="2340885"/>
                              </a:lnTo>
                              <a:lnTo>
                                <a:pt x="1661976" y="2339299"/>
                              </a:lnTo>
                              <a:lnTo>
                                <a:pt x="1645451" y="2337034"/>
                              </a:lnTo>
                              <a:lnTo>
                                <a:pt x="1629379" y="2334315"/>
                              </a:lnTo>
                              <a:lnTo>
                                <a:pt x="1613533" y="2331371"/>
                              </a:lnTo>
                              <a:lnTo>
                                <a:pt x="1597686" y="2327520"/>
                              </a:lnTo>
                              <a:lnTo>
                                <a:pt x="1582293" y="2323895"/>
                              </a:lnTo>
                              <a:lnTo>
                                <a:pt x="1566900" y="2319364"/>
                              </a:lnTo>
                              <a:lnTo>
                                <a:pt x="1551507" y="2314607"/>
                              </a:lnTo>
                              <a:lnTo>
                                <a:pt x="1536340" y="2309623"/>
                              </a:lnTo>
                              <a:lnTo>
                                <a:pt x="1521399" y="2303960"/>
                              </a:lnTo>
                              <a:lnTo>
                                <a:pt x="1506685" y="2298297"/>
                              </a:lnTo>
                              <a:lnTo>
                                <a:pt x="1492198" y="2292180"/>
                              </a:lnTo>
                              <a:lnTo>
                                <a:pt x="1477710" y="2285385"/>
                              </a:lnTo>
                              <a:lnTo>
                                <a:pt x="1463675" y="2278589"/>
                              </a:lnTo>
                              <a:lnTo>
                                <a:pt x="1659939" y="1938337"/>
                              </a:lnTo>
                              <a:close/>
                              <a:moveTo>
                                <a:pt x="1901647" y="1876425"/>
                              </a:moveTo>
                              <a:lnTo>
                                <a:pt x="2243138" y="2073276"/>
                              </a:lnTo>
                              <a:lnTo>
                                <a:pt x="2233829" y="2086883"/>
                              </a:lnTo>
                              <a:lnTo>
                                <a:pt x="2224293" y="2100036"/>
                              </a:lnTo>
                              <a:lnTo>
                                <a:pt x="2214302" y="2112736"/>
                              </a:lnTo>
                              <a:lnTo>
                                <a:pt x="2203858" y="2125210"/>
                              </a:lnTo>
                              <a:lnTo>
                                <a:pt x="2193413" y="2137683"/>
                              </a:lnTo>
                              <a:lnTo>
                                <a:pt x="2182514" y="2149702"/>
                              </a:lnTo>
                              <a:lnTo>
                                <a:pt x="2171162" y="2161495"/>
                              </a:lnTo>
                              <a:lnTo>
                                <a:pt x="2159582" y="2172835"/>
                              </a:lnTo>
                              <a:lnTo>
                                <a:pt x="2147775" y="2183947"/>
                              </a:lnTo>
                              <a:lnTo>
                                <a:pt x="2135514" y="2194833"/>
                              </a:lnTo>
                              <a:lnTo>
                                <a:pt x="2123253" y="2205265"/>
                              </a:lnTo>
                              <a:lnTo>
                                <a:pt x="2110538" y="2215470"/>
                              </a:lnTo>
                              <a:lnTo>
                                <a:pt x="2097369" y="2225449"/>
                              </a:lnTo>
                              <a:lnTo>
                                <a:pt x="2084200" y="2234747"/>
                              </a:lnTo>
                              <a:lnTo>
                                <a:pt x="2070576" y="2244045"/>
                              </a:lnTo>
                              <a:lnTo>
                                <a:pt x="2056953" y="2252663"/>
                              </a:lnTo>
                              <a:lnTo>
                                <a:pt x="1860550" y="1913165"/>
                              </a:lnTo>
                              <a:lnTo>
                                <a:pt x="1866227" y="1909309"/>
                              </a:lnTo>
                              <a:lnTo>
                                <a:pt x="1871676" y="1904774"/>
                              </a:lnTo>
                              <a:lnTo>
                                <a:pt x="1876898" y="1900691"/>
                              </a:lnTo>
                              <a:lnTo>
                                <a:pt x="1882120" y="1895929"/>
                              </a:lnTo>
                              <a:lnTo>
                                <a:pt x="1887116" y="1891166"/>
                              </a:lnTo>
                              <a:lnTo>
                                <a:pt x="1892111" y="1886404"/>
                              </a:lnTo>
                              <a:lnTo>
                                <a:pt x="1896879" y="1881415"/>
                              </a:lnTo>
                              <a:lnTo>
                                <a:pt x="1901647" y="1876425"/>
                              </a:lnTo>
                              <a:close/>
                              <a:moveTo>
                                <a:pt x="1573391" y="1876425"/>
                              </a:moveTo>
                              <a:lnTo>
                                <a:pt x="1578159" y="1881415"/>
                              </a:lnTo>
                              <a:lnTo>
                                <a:pt x="1582927" y="1886404"/>
                              </a:lnTo>
                              <a:lnTo>
                                <a:pt x="1587695" y="1891393"/>
                              </a:lnTo>
                              <a:lnTo>
                                <a:pt x="1592918" y="1896156"/>
                              </a:lnTo>
                              <a:lnTo>
                                <a:pt x="1597913" y="1900691"/>
                              </a:lnTo>
                              <a:lnTo>
                                <a:pt x="1603135" y="1905000"/>
                              </a:lnTo>
                              <a:lnTo>
                                <a:pt x="1608585" y="1909309"/>
                              </a:lnTo>
                              <a:lnTo>
                                <a:pt x="1614488" y="1913165"/>
                              </a:lnTo>
                              <a:lnTo>
                                <a:pt x="1418085" y="2252663"/>
                              </a:lnTo>
                              <a:lnTo>
                                <a:pt x="1404462" y="2244045"/>
                              </a:lnTo>
                              <a:lnTo>
                                <a:pt x="1390838" y="2234747"/>
                              </a:lnTo>
                              <a:lnTo>
                                <a:pt x="1377669" y="2225449"/>
                              </a:lnTo>
                              <a:lnTo>
                                <a:pt x="1364500" y="2215470"/>
                              </a:lnTo>
                              <a:lnTo>
                                <a:pt x="1351785" y="2205265"/>
                              </a:lnTo>
                              <a:lnTo>
                                <a:pt x="1339297" y="2194833"/>
                              </a:lnTo>
                              <a:lnTo>
                                <a:pt x="1327263" y="2183947"/>
                              </a:lnTo>
                              <a:lnTo>
                                <a:pt x="1315229" y="2172835"/>
                              </a:lnTo>
                              <a:lnTo>
                                <a:pt x="1303876" y="2161495"/>
                              </a:lnTo>
                              <a:lnTo>
                                <a:pt x="1292523" y="2149702"/>
                              </a:lnTo>
                              <a:lnTo>
                                <a:pt x="1281625" y="2137683"/>
                              </a:lnTo>
                              <a:lnTo>
                                <a:pt x="1271180" y="2125436"/>
                              </a:lnTo>
                              <a:lnTo>
                                <a:pt x="1260736" y="2112736"/>
                              </a:lnTo>
                              <a:lnTo>
                                <a:pt x="1250745" y="2100036"/>
                              </a:lnTo>
                              <a:lnTo>
                                <a:pt x="1241209" y="2086883"/>
                              </a:lnTo>
                              <a:lnTo>
                                <a:pt x="1231900" y="2073276"/>
                              </a:lnTo>
                              <a:lnTo>
                                <a:pt x="1573391" y="1876425"/>
                              </a:lnTo>
                              <a:close/>
                              <a:moveTo>
                                <a:pt x="3206750" y="1778000"/>
                              </a:moveTo>
                              <a:lnTo>
                                <a:pt x="3473450" y="1778000"/>
                              </a:lnTo>
                              <a:lnTo>
                                <a:pt x="3472316" y="1805887"/>
                              </a:lnTo>
                              <a:lnTo>
                                <a:pt x="3471182" y="1833547"/>
                              </a:lnTo>
                              <a:lnTo>
                                <a:pt x="3469368" y="1861207"/>
                              </a:lnTo>
                              <a:lnTo>
                                <a:pt x="3467100" y="1888414"/>
                              </a:lnTo>
                              <a:lnTo>
                                <a:pt x="3464832" y="1915621"/>
                              </a:lnTo>
                              <a:lnTo>
                                <a:pt x="3461657" y="1942828"/>
                              </a:lnTo>
                              <a:lnTo>
                                <a:pt x="3458255" y="1969581"/>
                              </a:lnTo>
                              <a:lnTo>
                                <a:pt x="3454627" y="1996788"/>
                              </a:lnTo>
                              <a:lnTo>
                                <a:pt x="3450091" y="2023541"/>
                              </a:lnTo>
                              <a:lnTo>
                                <a:pt x="3445555" y="2050067"/>
                              </a:lnTo>
                              <a:lnTo>
                                <a:pt x="3440339" y="2076594"/>
                              </a:lnTo>
                              <a:lnTo>
                                <a:pt x="3435123" y="2102667"/>
                              </a:lnTo>
                              <a:lnTo>
                                <a:pt x="3429227" y="2128967"/>
                              </a:lnTo>
                              <a:lnTo>
                                <a:pt x="3423104" y="2155040"/>
                              </a:lnTo>
                              <a:lnTo>
                                <a:pt x="3416300" y="2180886"/>
                              </a:lnTo>
                              <a:lnTo>
                                <a:pt x="3409496" y="2206733"/>
                              </a:lnTo>
                              <a:lnTo>
                                <a:pt x="3402012" y="2232126"/>
                              </a:lnTo>
                              <a:lnTo>
                                <a:pt x="3394302" y="2257519"/>
                              </a:lnTo>
                              <a:lnTo>
                                <a:pt x="3386138" y="2282685"/>
                              </a:lnTo>
                              <a:lnTo>
                                <a:pt x="3377746" y="2307851"/>
                              </a:lnTo>
                              <a:lnTo>
                                <a:pt x="3368902" y="2332791"/>
                              </a:lnTo>
                              <a:lnTo>
                                <a:pt x="3359604" y="2357277"/>
                              </a:lnTo>
                              <a:lnTo>
                                <a:pt x="3349852" y="2381989"/>
                              </a:lnTo>
                              <a:lnTo>
                                <a:pt x="3340100" y="2406249"/>
                              </a:lnTo>
                              <a:lnTo>
                                <a:pt x="3329668" y="2430508"/>
                              </a:lnTo>
                              <a:lnTo>
                                <a:pt x="3319009" y="2454314"/>
                              </a:lnTo>
                              <a:lnTo>
                                <a:pt x="3308123" y="2478120"/>
                              </a:lnTo>
                              <a:lnTo>
                                <a:pt x="3296557" y="2501699"/>
                              </a:lnTo>
                              <a:lnTo>
                                <a:pt x="3284764" y="2525052"/>
                              </a:lnTo>
                              <a:lnTo>
                                <a:pt x="3272745" y="2548177"/>
                              </a:lnTo>
                              <a:lnTo>
                                <a:pt x="3260498" y="2571303"/>
                              </a:lnTo>
                              <a:lnTo>
                                <a:pt x="3247571" y="2593975"/>
                              </a:lnTo>
                              <a:lnTo>
                                <a:pt x="3016250" y="2460436"/>
                              </a:lnTo>
                              <a:lnTo>
                                <a:pt x="3026909" y="2441391"/>
                              </a:lnTo>
                              <a:lnTo>
                                <a:pt x="3037341" y="2422346"/>
                              </a:lnTo>
                              <a:lnTo>
                                <a:pt x="3047547" y="2402621"/>
                              </a:lnTo>
                              <a:lnTo>
                                <a:pt x="3057072" y="2383123"/>
                              </a:lnTo>
                              <a:lnTo>
                                <a:pt x="3066823" y="2363625"/>
                              </a:lnTo>
                              <a:lnTo>
                                <a:pt x="3076122" y="2343447"/>
                              </a:lnTo>
                              <a:lnTo>
                                <a:pt x="3084966" y="2323268"/>
                              </a:lnTo>
                              <a:lnTo>
                                <a:pt x="3093584" y="2303317"/>
                              </a:lnTo>
                              <a:lnTo>
                                <a:pt x="3101975" y="2282912"/>
                              </a:lnTo>
                              <a:lnTo>
                                <a:pt x="3110140" y="2262507"/>
                              </a:lnTo>
                              <a:lnTo>
                                <a:pt x="3117850" y="2241648"/>
                              </a:lnTo>
                              <a:lnTo>
                                <a:pt x="3125334" y="2220790"/>
                              </a:lnTo>
                              <a:lnTo>
                                <a:pt x="3132591" y="2199931"/>
                              </a:lnTo>
                              <a:lnTo>
                                <a:pt x="3139168" y="2178846"/>
                              </a:lnTo>
                              <a:lnTo>
                                <a:pt x="3145971" y="2157534"/>
                              </a:lnTo>
                              <a:lnTo>
                                <a:pt x="3152095" y="2136222"/>
                              </a:lnTo>
                              <a:lnTo>
                                <a:pt x="3157991" y="2114683"/>
                              </a:lnTo>
                              <a:lnTo>
                                <a:pt x="3163434" y="2093145"/>
                              </a:lnTo>
                              <a:lnTo>
                                <a:pt x="3168650" y="2071379"/>
                              </a:lnTo>
                              <a:lnTo>
                                <a:pt x="3173639" y="2049387"/>
                              </a:lnTo>
                              <a:lnTo>
                                <a:pt x="3178402" y="2027395"/>
                              </a:lnTo>
                              <a:lnTo>
                                <a:pt x="3182711" y="2005403"/>
                              </a:lnTo>
                              <a:lnTo>
                                <a:pt x="3186566" y="1982958"/>
                              </a:lnTo>
                              <a:lnTo>
                                <a:pt x="3190195" y="1960739"/>
                              </a:lnTo>
                              <a:lnTo>
                                <a:pt x="3193596" y="1938293"/>
                              </a:lnTo>
                              <a:lnTo>
                                <a:pt x="3196545" y="1915621"/>
                              </a:lnTo>
                              <a:lnTo>
                                <a:pt x="3199039" y="1893175"/>
                              </a:lnTo>
                              <a:lnTo>
                                <a:pt x="3201307" y="1870276"/>
                              </a:lnTo>
                              <a:lnTo>
                                <a:pt x="3203121" y="1847151"/>
                              </a:lnTo>
                              <a:lnTo>
                                <a:pt x="3204709" y="1824478"/>
                              </a:lnTo>
                              <a:lnTo>
                                <a:pt x="3205843" y="1801353"/>
                              </a:lnTo>
                              <a:lnTo>
                                <a:pt x="3206750" y="1778000"/>
                              </a:lnTo>
                              <a:close/>
                              <a:moveTo>
                                <a:pt x="2498926" y="1778000"/>
                              </a:moveTo>
                              <a:lnTo>
                                <a:pt x="3051175" y="1778000"/>
                              </a:lnTo>
                              <a:lnTo>
                                <a:pt x="3050493" y="1798630"/>
                              </a:lnTo>
                              <a:lnTo>
                                <a:pt x="3049584" y="1819033"/>
                              </a:lnTo>
                              <a:lnTo>
                                <a:pt x="3047994" y="1839436"/>
                              </a:lnTo>
                              <a:lnTo>
                                <a:pt x="3046175" y="1859613"/>
                              </a:lnTo>
                              <a:lnTo>
                                <a:pt x="3044357" y="1880016"/>
                              </a:lnTo>
                              <a:lnTo>
                                <a:pt x="3041857" y="1899965"/>
                              </a:lnTo>
                              <a:lnTo>
                                <a:pt x="3039358" y="1919915"/>
                              </a:lnTo>
                              <a:lnTo>
                                <a:pt x="3036403" y="1939865"/>
                              </a:lnTo>
                              <a:lnTo>
                                <a:pt x="3032994" y="1959588"/>
                              </a:lnTo>
                              <a:lnTo>
                                <a:pt x="3029358" y="1979311"/>
                              </a:lnTo>
                              <a:lnTo>
                                <a:pt x="3025722" y="1998807"/>
                              </a:lnTo>
                              <a:lnTo>
                                <a:pt x="3021404" y="2018530"/>
                              </a:lnTo>
                              <a:lnTo>
                                <a:pt x="3017086" y="2037799"/>
                              </a:lnTo>
                              <a:lnTo>
                                <a:pt x="3012540" y="2056842"/>
                              </a:lnTo>
                              <a:lnTo>
                                <a:pt x="3007541" y="2076112"/>
                              </a:lnTo>
                              <a:lnTo>
                                <a:pt x="3002086" y="2095381"/>
                              </a:lnTo>
                              <a:lnTo>
                                <a:pt x="2996632" y="2114198"/>
                              </a:lnTo>
                              <a:lnTo>
                                <a:pt x="2990950" y="2133014"/>
                              </a:lnTo>
                              <a:lnTo>
                                <a:pt x="2984587" y="2151603"/>
                              </a:lnTo>
                              <a:lnTo>
                                <a:pt x="2978224" y="2170193"/>
                              </a:lnTo>
                              <a:lnTo>
                                <a:pt x="2971633" y="2188782"/>
                              </a:lnTo>
                              <a:lnTo>
                                <a:pt x="2964815" y="2207145"/>
                              </a:lnTo>
                              <a:lnTo>
                                <a:pt x="2957543" y="2225281"/>
                              </a:lnTo>
                              <a:lnTo>
                                <a:pt x="2950043" y="2243190"/>
                              </a:lnTo>
                              <a:lnTo>
                                <a:pt x="2942316" y="2261100"/>
                              </a:lnTo>
                              <a:lnTo>
                                <a:pt x="2934362" y="2279009"/>
                              </a:lnTo>
                              <a:lnTo>
                                <a:pt x="2926180" y="2296465"/>
                              </a:lnTo>
                              <a:lnTo>
                                <a:pt x="2917772" y="2314148"/>
                              </a:lnTo>
                              <a:lnTo>
                                <a:pt x="2909136" y="2331604"/>
                              </a:lnTo>
                              <a:lnTo>
                                <a:pt x="2900272" y="2348606"/>
                              </a:lnTo>
                              <a:lnTo>
                                <a:pt x="2890955" y="2365609"/>
                              </a:lnTo>
                              <a:lnTo>
                                <a:pt x="2881637" y="2382838"/>
                              </a:lnTo>
                              <a:lnTo>
                                <a:pt x="2403475" y="2107397"/>
                              </a:lnTo>
                              <a:lnTo>
                                <a:pt x="2413475" y="2088807"/>
                              </a:lnTo>
                              <a:lnTo>
                                <a:pt x="2423247" y="2069764"/>
                              </a:lnTo>
                              <a:lnTo>
                                <a:pt x="2432110" y="2050721"/>
                              </a:lnTo>
                              <a:lnTo>
                                <a:pt x="2440746" y="2031225"/>
                              </a:lnTo>
                              <a:lnTo>
                                <a:pt x="2444837" y="2021250"/>
                              </a:lnTo>
                              <a:lnTo>
                                <a:pt x="2448701" y="2011275"/>
                              </a:lnTo>
                              <a:lnTo>
                                <a:pt x="2452564" y="2001301"/>
                              </a:lnTo>
                              <a:lnTo>
                                <a:pt x="2456200" y="1991326"/>
                              </a:lnTo>
                              <a:lnTo>
                                <a:pt x="2459609" y="1981351"/>
                              </a:lnTo>
                              <a:lnTo>
                                <a:pt x="2463245" y="1970923"/>
                              </a:lnTo>
                              <a:lnTo>
                                <a:pt x="2466427" y="1960721"/>
                              </a:lnTo>
                              <a:lnTo>
                                <a:pt x="2469382" y="1950293"/>
                              </a:lnTo>
                              <a:lnTo>
                                <a:pt x="2472336" y="1940091"/>
                              </a:lnTo>
                              <a:lnTo>
                                <a:pt x="2475290" y="1929663"/>
                              </a:lnTo>
                              <a:lnTo>
                                <a:pt x="2477790" y="1919008"/>
                              </a:lnTo>
                              <a:lnTo>
                                <a:pt x="2480517" y="1908580"/>
                              </a:lnTo>
                              <a:lnTo>
                                <a:pt x="2482790" y="1897925"/>
                              </a:lnTo>
                              <a:lnTo>
                                <a:pt x="2485063" y="1887270"/>
                              </a:lnTo>
                              <a:lnTo>
                                <a:pt x="2487108" y="1876615"/>
                              </a:lnTo>
                              <a:lnTo>
                                <a:pt x="2488926" y="1865733"/>
                              </a:lnTo>
                              <a:lnTo>
                                <a:pt x="2490744" y="1855079"/>
                              </a:lnTo>
                              <a:lnTo>
                                <a:pt x="2492562" y="1844197"/>
                              </a:lnTo>
                              <a:lnTo>
                                <a:pt x="2493926" y="1833315"/>
                              </a:lnTo>
                              <a:lnTo>
                                <a:pt x="2495290" y="1822434"/>
                              </a:lnTo>
                              <a:lnTo>
                                <a:pt x="2496426" y="1811325"/>
                              </a:lnTo>
                              <a:lnTo>
                                <a:pt x="2497562" y="1800444"/>
                              </a:lnTo>
                              <a:lnTo>
                                <a:pt x="2498244" y="1789109"/>
                              </a:lnTo>
                              <a:lnTo>
                                <a:pt x="2498926" y="1778000"/>
                              </a:lnTo>
                              <a:close/>
                              <a:moveTo>
                                <a:pt x="1949419" y="1778000"/>
                              </a:moveTo>
                              <a:lnTo>
                                <a:pt x="2343150" y="1778000"/>
                              </a:lnTo>
                              <a:lnTo>
                                <a:pt x="2341792" y="1795189"/>
                              </a:lnTo>
                              <a:lnTo>
                                <a:pt x="2339754" y="1811700"/>
                              </a:lnTo>
                              <a:lnTo>
                                <a:pt x="2337490" y="1828437"/>
                              </a:lnTo>
                              <a:lnTo>
                                <a:pt x="2334773" y="1844721"/>
                              </a:lnTo>
                              <a:lnTo>
                                <a:pt x="2331603" y="1861232"/>
                              </a:lnTo>
                              <a:lnTo>
                                <a:pt x="2327981" y="1877516"/>
                              </a:lnTo>
                              <a:lnTo>
                                <a:pt x="2323905" y="1893348"/>
                              </a:lnTo>
                              <a:lnTo>
                                <a:pt x="2319603" y="1909180"/>
                              </a:lnTo>
                              <a:lnTo>
                                <a:pt x="2314622" y="1925012"/>
                              </a:lnTo>
                              <a:lnTo>
                                <a:pt x="2309415" y="1940166"/>
                              </a:lnTo>
                              <a:lnTo>
                                <a:pt x="2303754" y="1955545"/>
                              </a:lnTo>
                              <a:lnTo>
                                <a:pt x="2297415" y="1970699"/>
                              </a:lnTo>
                              <a:lnTo>
                                <a:pt x="2291075" y="1985626"/>
                              </a:lnTo>
                              <a:lnTo>
                                <a:pt x="2284057" y="2000101"/>
                              </a:lnTo>
                              <a:lnTo>
                                <a:pt x="2277038" y="2014803"/>
                              </a:lnTo>
                              <a:lnTo>
                                <a:pt x="2269340" y="2028825"/>
                              </a:lnTo>
                              <a:lnTo>
                                <a:pt x="1930400" y="1833412"/>
                              </a:lnTo>
                              <a:lnTo>
                                <a:pt x="1933796" y="1827080"/>
                              </a:lnTo>
                              <a:lnTo>
                                <a:pt x="1936740" y="1820294"/>
                              </a:lnTo>
                              <a:lnTo>
                                <a:pt x="1939457" y="1813509"/>
                              </a:lnTo>
                              <a:lnTo>
                                <a:pt x="1941947" y="1806724"/>
                              </a:lnTo>
                              <a:lnTo>
                                <a:pt x="1943985" y="1799487"/>
                              </a:lnTo>
                              <a:lnTo>
                                <a:pt x="1946249" y="1792701"/>
                              </a:lnTo>
                              <a:lnTo>
                                <a:pt x="1948060" y="1785464"/>
                              </a:lnTo>
                              <a:lnTo>
                                <a:pt x="1949419" y="1778000"/>
                              </a:lnTo>
                              <a:close/>
                              <a:moveTo>
                                <a:pt x="1130300" y="1778000"/>
                              </a:moveTo>
                              <a:lnTo>
                                <a:pt x="1525535" y="1778000"/>
                              </a:lnTo>
                              <a:lnTo>
                                <a:pt x="1527127" y="1785504"/>
                              </a:lnTo>
                              <a:lnTo>
                                <a:pt x="1528719" y="1792781"/>
                              </a:lnTo>
                              <a:lnTo>
                                <a:pt x="1530993" y="1799603"/>
                              </a:lnTo>
                              <a:lnTo>
                                <a:pt x="1533267" y="1806880"/>
                              </a:lnTo>
                              <a:lnTo>
                                <a:pt x="1535769" y="1813702"/>
                              </a:lnTo>
                              <a:lnTo>
                                <a:pt x="1538498" y="1820524"/>
                              </a:lnTo>
                              <a:lnTo>
                                <a:pt x="1541454" y="1827346"/>
                              </a:lnTo>
                              <a:lnTo>
                                <a:pt x="1544638" y="1833713"/>
                              </a:lnTo>
                              <a:lnTo>
                                <a:pt x="1204435" y="2030413"/>
                              </a:lnTo>
                              <a:lnTo>
                                <a:pt x="1196703" y="2016087"/>
                              </a:lnTo>
                              <a:lnTo>
                                <a:pt x="1189426" y="2001534"/>
                              </a:lnTo>
                              <a:lnTo>
                                <a:pt x="1182604" y="1986753"/>
                              </a:lnTo>
                              <a:lnTo>
                                <a:pt x="1176009" y="1971744"/>
                              </a:lnTo>
                              <a:lnTo>
                                <a:pt x="1169869" y="1956509"/>
                              </a:lnTo>
                              <a:lnTo>
                                <a:pt x="1164184" y="1941045"/>
                              </a:lnTo>
                              <a:lnTo>
                                <a:pt x="1158953" y="1925810"/>
                              </a:lnTo>
                              <a:lnTo>
                                <a:pt x="1153950" y="1909892"/>
                              </a:lnTo>
                              <a:lnTo>
                                <a:pt x="1149402" y="1893974"/>
                              </a:lnTo>
                              <a:lnTo>
                                <a:pt x="1145536" y="1878056"/>
                              </a:lnTo>
                              <a:lnTo>
                                <a:pt x="1141898" y="1861683"/>
                              </a:lnTo>
                              <a:lnTo>
                                <a:pt x="1138486" y="1845083"/>
                              </a:lnTo>
                              <a:lnTo>
                                <a:pt x="1135758" y="1828710"/>
                              </a:lnTo>
                              <a:lnTo>
                                <a:pt x="1133483" y="1811883"/>
                              </a:lnTo>
                              <a:lnTo>
                                <a:pt x="1131664" y="1795283"/>
                              </a:lnTo>
                              <a:lnTo>
                                <a:pt x="1130300" y="1778000"/>
                              </a:lnTo>
                              <a:close/>
                              <a:moveTo>
                                <a:pt x="423863" y="1778000"/>
                              </a:moveTo>
                              <a:lnTo>
                                <a:pt x="974952" y="1778000"/>
                              </a:lnTo>
                              <a:lnTo>
                                <a:pt x="975406" y="1789109"/>
                              </a:lnTo>
                              <a:lnTo>
                                <a:pt x="976313" y="1800444"/>
                              </a:lnTo>
                              <a:lnTo>
                                <a:pt x="977447" y="1811325"/>
                              </a:lnTo>
                              <a:lnTo>
                                <a:pt x="978581" y="1822434"/>
                              </a:lnTo>
                              <a:lnTo>
                                <a:pt x="979715" y="1833315"/>
                              </a:lnTo>
                              <a:lnTo>
                                <a:pt x="981302" y="1844197"/>
                              </a:lnTo>
                              <a:lnTo>
                                <a:pt x="982890" y="1855079"/>
                              </a:lnTo>
                              <a:lnTo>
                                <a:pt x="984478" y="1865733"/>
                              </a:lnTo>
                              <a:lnTo>
                                <a:pt x="986519" y="1876615"/>
                              </a:lnTo>
                              <a:lnTo>
                                <a:pt x="988786" y="1887270"/>
                              </a:lnTo>
                              <a:lnTo>
                                <a:pt x="991054" y="1897925"/>
                              </a:lnTo>
                              <a:lnTo>
                                <a:pt x="993095" y="1908580"/>
                              </a:lnTo>
                              <a:lnTo>
                                <a:pt x="995590" y="1919008"/>
                              </a:lnTo>
                              <a:lnTo>
                                <a:pt x="998311" y="1929663"/>
                              </a:lnTo>
                              <a:lnTo>
                                <a:pt x="1001033" y="1940091"/>
                              </a:lnTo>
                              <a:lnTo>
                                <a:pt x="1004208" y="1950293"/>
                              </a:lnTo>
                              <a:lnTo>
                                <a:pt x="1007383" y="1960721"/>
                              </a:lnTo>
                              <a:lnTo>
                                <a:pt x="1010558" y="1970923"/>
                              </a:lnTo>
                              <a:lnTo>
                                <a:pt x="1013960" y="1981351"/>
                              </a:lnTo>
                              <a:lnTo>
                                <a:pt x="1017588" y="1991326"/>
                              </a:lnTo>
                              <a:lnTo>
                                <a:pt x="1021217" y="2001301"/>
                              </a:lnTo>
                              <a:lnTo>
                                <a:pt x="1024845" y="2011275"/>
                              </a:lnTo>
                              <a:lnTo>
                                <a:pt x="1028928" y="2021250"/>
                              </a:lnTo>
                              <a:lnTo>
                                <a:pt x="1032783" y="2031225"/>
                              </a:lnTo>
                              <a:lnTo>
                                <a:pt x="1037092" y="2040973"/>
                              </a:lnTo>
                              <a:lnTo>
                                <a:pt x="1041401" y="2050721"/>
                              </a:lnTo>
                              <a:lnTo>
                                <a:pt x="1050472" y="2069764"/>
                              </a:lnTo>
                              <a:lnTo>
                                <a:pt x="1059997" y="2088807"/>
                              </a:lnTo>
                              <a:lnTo>
                                <a:pt x="1069976" y="2107397"/>
                              </a:lnTo>
                              <a:lnTo>
                                <a:pt x="593045" y="2382838"/>
                              </a:lnTo>
                              <a:lnTo>
                                <a:pt x="583747" y="2365609"/>
                              </a:lnTo>
                              <a:lnTo>
                                <a:pt x="574449" y="2348606"/>
                              </a:lnTo>
                              <a:lnTo>
                                <a:pt x="565604" y="2331604"/>
                              </a:lnTo>
                              <a:lnTo>
                                <a:pt x="556986" y="2314148"/>
                              </a:lnTo>
                              <a:lnTo>
                                <a:pt x="548368" y="2296465"/>
                              </a:lnTo>
                              <a:lnTo>
                                <a:pt x="540204" y="2279009"/>
                              </a:lnTo>
                              <a:lnTo>
                                <a:pt x="532266" y="2261100"/>
                              </a:lnTo>
                              <a:lnTo>
                                <a:pt x="524556" y="2243190"/>
                              </a:lnTo>
                              <a:lnTo>
                                <a:pt x="517299" y="2225281"/>
                              </a:lnTo>
                              <a:lnTo>
                                <a:pt x="510041" y="2207145"/>
                              </a:lnTo>
                              <a:lnTo>
                                <a:pt x="503011" y="2188782"/>
                              </a:lnTo>
                              <a:lnTo>
                                <a:pt x="496661" y="2170193"/>
                              </a:lnTo>
                              <a:lnTo>
                                <a:pt x="490311" y="2151603"/>
                              </a:lnTo>
                              <a:lnTo>
                                <a:pt x="483961" y="2133014"/>
                              </a:lnTo>
                              <a:lnTo>
                                <a:pt x="478291" y="2114198"/>
                              </a:lnTo>
                              <a:lnTo>
                                <a:pt x="472849" y="2095381"/>
                              </a:lnTo>
                              <a:lnTo>
                                <a:pt x="467406" y="2076112"/>
                              </a:lnTo>
                              <a:lnTo>
                                <a:pt x="462416" y="2056842"/>
                              </a:lnTo>
                              <a:lnTo>
                                <a:pt x="457881" y="2037799"/>
                              </a:lnTo>
                              <a:lnTo>
                                <a:pt x="453572" y="2018530"/>
                              </a:lnTo>
                              <a:lnTo>
                                <a:pt x="449263" y="1998807"/>
                              </a:lnTo>
                              <a:lnTo>
                                <a:pt x="445634" y="1979311"/>
                              </a:lnTo>
                              <a:lnTo>
                                <a:pt x="441779" y="1959588"/>
                              </a:lnTo>
                              <a:lnTo>
                                <a:pt x="438604" y="1939865"/>
                              </a:lnTo>
                              <a:lnTo>
                                <a:pt x="435882" y="1919915"/>
                              </a:lnTo>
                              <a:lnTo>
                                <a:pt x="433161" y="1899965"/>
                              </a:lnTo>
                              <a:lnTo>
                                <a:pt x="430666" y="1880016"/>
                              </a:lnTo>
                              <a:lnTo>
                                <a:pt x="428625" y="1859613"/>
                              </a:lnTo>
                              <a:lnTo>
                                <a:pt x="427038" y="1839436"/>
                              </a:lnTo>
                              <a:lnTo>
                                <a:pt x="425450" y="1819033"/>
                              </a:lnTo>
                              <a:lnTo>
                                <a:pt x="424543" y="1798630"/>
                              </a:lnTo>
                              <a:lnTo>
                                <a:pt x="423863" y="1778000"/>
                              </a:lnTo>
                              <a:close/>
                              <a:moveTo>
                                <a:pt x="1588" y="1778000"/>
                              </a:moveTo>
                              <a:lnTo>
                                <a:pt x="268288" y="1778000"/>
                              </a:lnTo>
                              <a:lnTo>
                                <a:pt x="268968" y="1801353"/>
                              </a:lnTo>
                              <a:lnTo>
                                <a:pt x="270329" y="1824478"/>
                              </a:lnTo>
                              <a:lnTo>
                                <a:pt x="271690" y="1847151"/>
                              </a:lnTo>
                              <a:lnTo>
                                <a:pt x="273731" y="1870276"/>
                              </a:lnTo>
                              <a:lnTo>
                                <a:pt x="275998" y="1893175"/>
                              </a:lnTo>
                              <a:lnTo>
                                <a:pt x="278493" y="1915621"/>
                              </a:lnTo>
                              <a:lnTo>
                                <a:pt x="281441" y="1938293"/>
                              </a:lnTo>
                              <a:lnTo>
                                <a:pt x="284616" y="1960739"/>
                              </a:lnTo>
                              <a:lnTo>
                                <a:pt x="288472" y="1982958"/>
                              </a:lnTo>
                              <a:lnTo>
                                <a:pt x="292327" y="2005403"/>
                              </a:lnTo>
                              <a:lnTo>
                                <a:pt x="296636" y="2027395"/>
                              </a:lnTo>
                              <a:lnTo>
                                <a:pt x="301398" y="2049387"/>
                              </a:lnTo>
                              <a:lnTo>
                                <a:pt x="306161" y="2071379"/>
                              </a:lnTo>
                              <a:lnTo>
                                <a:pt x="311377" y="2093145"/>
                              </a:lnTo>
                              <a:lnTo>
                                <a:pt x="316820" y="2114683"/>
                              </a:lnTo>
                              <a:lnTo>
                                <a:pt x="322943" y="2136222"/>
                              </a:lnTo>
                              <a:lnTo>
                                <a:pt x="329066" y="2157534"/>
                              </a:lnTo>
                              <a:lnTo>
                                <a:pt x="335643" y="2178846"/>
                              </a:lnTo>
                              <a:lnTo>
                                <a:pt x="342447" y="2199931"/>
                              </a:lnTo>
                              <a:lnTo>
                                <a:pt x="349704" y="2220790"/>
                              </a:lnTo>
                              <a:lnTo>
                                <a:pt x="356961" y="2241648"/>
                              </a:lnTo>
                              <a:lnTo>
                                <a:pt x="364898" y="2262507"/>
                              </a:lnTo>
                              <a:lnTo>
                                <a:pt x="372836" y="2282912"/>
                              </a:lnTo>
                              <a:lnTo>
                                <a:pt x="381454" y="2303317"/>
                              </a:lnTo>
                              <a:lnTo>
                                <a:pt x="390072" y="2323268"/>
                              </a:lnTo>
                              <a:lnTo>
                                <a:pt x="398916" y="2343447"/>
                              </a:lnTo>
                              <a:lnTo>
                                <a:pt x="408215" y="2363625"/>
                              </a:lnTo>
                              <a:lnTo>
                                <a:pt x="417740" y="2383123"/>
                              </a:lnTo>
                              <a:lnTo>
                                <a:pt x="427491" y="2402621"/>
                              </a:lnTo>
                              <a:lnTo>
                                <a:pt x="437697" y="2422346"/>
                              </a:lnTo>
                              <a:lnTo>
                                <a:pt x="448129" y="2441391"/>
                              </a:lnTo>
                              <a:lnTo>
                                <a:pt x="458788" y="2460436"/>
                              </a:lnTo>
                              <a:lnTo>
                                <a:pt x="227466" y="2593975"/>
                              </a:lnTo>
                              <a:lnTo>
                                <a:pt x="214540" y="2571303"/>
                              </a:lnTo>
                              <a:lnTo>
                                <a:pt x="202066" y="2548177"/>
                              </a:lnTo>
                              <a:lnTo>
                                <a:pt x="190273" y="2525052"/>
                              </a:lnTo>
                              <a:lnTo>
                                <a:pt x="178254" y="2501699"/>
                              </a:lnTo>
                              <a:lnTo>
                                <a:pt x="166915" y="2478120"/>
                              </a:lnTo>
                              <a:lnTo>
                                <a:pt x="156029" y="2454314"/>
                              </a:lnTo>
                              <a:lnTo>
                                <a:pt x="145370" y="2430508"/>
                              </a:lnTo>
                              <a:lnTo>
                                <a:pt x="134938" y="2406249"/>
                              </a:lnTo>
                              <a:lnTo>
                                <a:pt x="124959" y="2381989"/>
                              </a:lnTo>
                              <a:lnTo>
                                <a:pt x="115434" y="2357277"/>
                              </a:lnTo>
                              <a:lnTo>
                                <a:pt x="106136" y="2332564"/>
                              </a:lnTo>
                              <a:lnTo>
                                <a:pt x="97291" y="2307851"/>
                              </a:lnTo>
                              <a:lnTo>
                                <a:pt x="88900" y="2282685"/>
                              </a:lnTo>
                              <a:lnTo>
                                <a:pt x="80736" y="2257519"/>
                              </a:lnTo>
                              <a:lnTo>
                                <a:pt x="73025" y="2232126"/>
                              </a:lnTo>
                              <a:lnTo>
                                <a:pt x="65541" y="2206733"/>
                              </a:lnTo>
                              <a:lnTo>
                                <a:pt x="58511" y="2180886"/>
                              </a:lnTo>
                              <a:lnTo>
                                <a:pt x="51934" y="2155040"/>
                              </a:lnTo>
                              <a:lnTo>
                                <a:pt x="45811" y="2128967"/>
                              </a:lnTo>
                              <a:lnTo>
                                <a:pt x="39688" y="2102667"/>
                              </a:lnTo>
                              <a:lnTo>
                                <a:pt x="34472" y="2076594"/>
                              </a:lnTo>
                              <a:lnTo>
                                <a:pt x="29256" y="2050067"/>
                              </a:lnTo>
                              <a:lnTo>
                                <a:pt x="24947" y="2023541"/>
                              </a:lnTo>
                              <a:lnTo>
                                <a:pt x="20411" y="1996788"/>
                              </a:lnTo>
                              <a:lnTo>
                                <a:pt x="16782" y="1969581"/>
                              </a:lnTo>
                              <a:lnTo>
                                <a:pt x="13154" y="1942601"/>
                              </a:lnTo>
                              <a:lnTo>
                                <a:pt x="10206" y="1915621"/>
                              </a:lnTo>
                              <a:lnTo>
                                <a:pt x="7711" y="1888414"/>
                              </a:lnTo>
                              <a:lnTo>
                                <a:pt x="5443" y="1861207"/>
                              </a:lnTo>
                              <a:lnTo>
                                <a:pt x="3856" y="1833547"/>
                              </a:lnTo>
                              <a:lnTo>
                                <a:pt x="2495" y="1805887"/>
                              </a:lnTo>
                              <a:lnTo>
                                <a:pt x="1588" y="1778000"/>
                              </a:lnTo>
                              <a:close/>
                              <a:moveTo>
                                <a:pt x="1736726" y="1598612"/>
                              </a:moveTo>
                              <a:lnTo>
                                <a:pt x="1743971" y="1598839"/>
                              </a:lnTo>
                              <a:lnTo>
                                <a:pt x="1750763" y="1599291"/>
                              </a:lnTo>
                              <a:lnTo>
                                <a:pt x="1757782" y="1600197"/>
                              </a:lnTo>
                              <a:lnTo>
                                <a:pt x="1764348" y="1601556"/>
                              </a:lnTo>
                              <a:lnTo>
                                <a:pt x="1771141" y="1602914"/>
                              </a:lnTo>
                              <a:lnTo>
                                <a:pt x="1777707" y="1604952"/>
                              </a:lnTo>
                              <a:lnTo>
                                <a:pt x="1784273" y="1606989"/>
                              </a:lnTo>
                              <a:lnTo>
                                <a:pt x="1790386" y="1609480"/>
                              </a:lnTo>
                              <a:lnTo>
                                <a:pt x="1796499" y="1612423"/>
                              </a:lnTo>
                              <a:lnTo>
                                <a:pt x="1802612" y="1615367"/>
                              </a:lnTo>
                              <a:lnTo>
                                <a:pt x="1808273" y="1618537"/>
                              </a:lnTo>
                              <a:lnTo>
                                <a:pt x="1813933" y="1622386"/>
                              </a:lnTo>
                              <a:lnTo>
                                <a:pt x="1819367" y="1626008"/>
                              </a:lnTo>
                              <a:lnTo>
                                <a:pt x="1824574" y="1630310"/>
                              </a:lnTo>
                              <a:lnTo>
                                <a:pt x="1829555" y="1634612"/>
                              </a:lnTo>
                              <a:lnTo>
                                <a:pt x="1834310" y="1639140"/>
                              </a:lnTo>
                              <a:lnTo>
                                <a:pt x="1838838" y="1643895"/>
                              </a:lnTo>
                              <a:lnTo>
                                <a:pt x="1843140" y="1649102"/>
                              </a:lnTo>
                              <a:lnTo>
                                <a:pt x="1847216" y="1654310"/>
                              </a:lnTo>
                              <a:lnTo>
                                <a:pt x="1851291" y="1659744"/>
                              </a:lnTo>
                              <a:lnTo>
                                <a:pt x="1854687" y="1665178"/>
                              </a:lnTo>
                              <a:lnTo>
                                <a:pt x="1858310" y="1671065"/>
                              </a:lnTo>
                              <a:lnTo>
                                <a:pt x="1861253" y="1676951"/>
                              </a:lnTo>
                              <a:lnTo>
                                <a:pt x="1863970" y="1682838"/>
                              </a:lnTo>
                              <a:lnTo>
                                <a:pt x="1866461" y="1689404"/>
                              </a:lnTo>
                              <a:lnTo>
                                <a:pt x="1868725" y="1695744"/>
                              </a:lnTo>
                              <a:lnTo>
                                <a:pt x="1870310" y="1702310"/>
                              </a:lnTo>
                              <a:lnTo>
                                <a:pt x="1872121" y="1708876"/>
                              </a:lnTo>
                              <a:lnTo>
                                <a:pt x="1873253" y="1715895"/>
                              </a:lnTo>
                              <a:lnTo>
                                <a:pt x="1874159" y="1722687"/>
                              </a:lnTo>
                              <a:lnTo>
                                <a:pt x="1874612" y="1729706"/>
                              </a:lnTo>
                              <a:lnTo>
                                <a:pt x="1874838" y="1736951"/>
                              </a:lnTo>
                              <a:lnTo>
                                <a:pt x="1874612" y="1743744"/>
                              </a:lnTo>
                              <a:lnTo>
                                <a:pt x="1874159" y="1750989"/>
                              </a:lnTo>
                              <a:lnTo>
                                <a:pt x="1873253" y="1757781"/>
                              </a:lnTo>
                              <a:lnTo>
                                <a:pt x="1872121" y="1764574"/>
                              </a:lnTo>
                              <a:lnTo>
                                <a:pt x="1870310" y="1771366"/>
                              </a:lnTo>
                              <a:lnTo>
                                <a:pt x="1868725" y="1777706"/>
                              </a:lnTo>
                              <a:lnTo>
                                <a:pt x="1866461" y="1784272"/>
                              </a:lnTo>
                              <a:lnTo>
                                <a:pt x="1863970" y="1790611"/>
                              </a:lnTo>
                              <a:lnTo>
                                <a:pt x="1861253" y="1796498"/>
                              </a:lnTo>
                              <a:lnTo>
                                <a:pt x="1858310" y="1802385"/>
                              </a:lnTo>
                              <a:lnTo>
                                <a:pt x="1854687" y="1808498"/>
                              </a:lnTo>
                              <a:lnTo>
                                <a:pt x="1851291" y="1813932"/>
                              </a:lnTo>
                              <a:lnTo>
                                <a:pt x="1847216" y="1819366"/>
                              </a:lnTo>
                              <a:lnTo>
                                <a:pt x="1843140" y="1824573"/>
                              </a:lnTo>
                              <a:lnTo>
                                <a:pt x="1838838" y="1829781"/>
                              </a:lnTo>
                              <a:lnTo>
                                <a:pt x="1834310" y="1834309"/>
                              </a:lnTo>
                              <a:lnTo>
                                <a:pt x="1829555" y="1838837"/>
                              </a:lnTo>
                              <a:lnTo>
                                <a:pt x="1824574" y="1843366"/>
                              </a:lnTo>
                              <a:lnTo>
                                <a:pt x="1819367" y="1847215"/>
                              </a:lnTo>
                              <a:lnTo>
                                <a:pt x="1813933" y="1851290"/>
                              </a:lnTo>
                              <a:lnTo>
                                <a:pt x="1808273" y="1854913"/>
                              </a:lnTo>
                              <a:lnTo>
                                <a:pt x="1802612" y="1858083"/>
                              </a:lnTo>
                              <a:lnTo>
                                <a:pt x="1796499" y="1861252"/>
                              </a:lnTo>
                              <a:lnTo>
                                <a:pt x="1790386" y="1864196"/>
                              </a:lnTo>
                              <a:lnTo>
                                <a:pt x="1784273" y="1866686"/>
                              </a:lnTo>
                              <a:lnTo>
                                <a:pt x="1777707" y="1868498"/>
                              </a:lnTo>
                              <a:lnTo>
                                <a:pt x="1771141" y="1870535"/>
                              </a:lnTo>
                              <a:lnTo>
                                <a:pt x="1764348" y="1872120"/>
                              </a:lnTo>
                              <a:lnTo>
                                <a:pt x="1757782" y="1873252"/>
                              </a:lnTo>
                              <a:lnTo>
                                <a:pt x="1750763" y="1874158"/>
                              </a:lnTo>
                              <a:lnTo>
                                <a:pt x="1743971" y="1874837"/>
                              </a:lnTo>
                              <a:lnTo>
                                <a:pt x="1736726" y="1874837"/>
                              </a:lnTo>
                              <a:lnTo>
                                <a:pt x="1729481" y="1874837"/>
                              </a:lnTo>
                              <a:lnTo>
                                <a:pt x="1722688" y="1874158"/>
                              </a:lnTo>
                              <a:lnTo>
                                <a:pt x="1715669" y="1873252"/>
                              </a:lnTo>
                              <a:lnTo>
                                <a:pt x="1708877" y="1872120"/>
                              </a:lnTo>
                              <a:lnTo>
                                <a:pt x="1702311" y="1870535"/>
                              </a:lnTo>
                              <a:lnTo>
                                <a:pt x="1695518" y="1868498"/>
                              </a:lnTo>
                              <a:lnTo>
                                <a:pt x="1689179" y="1866686"/>
                              </a:lnTo>
                              <a:lnTo>
                                <a:pt x="1683066" y="1864196"/>
                              </a:lnTo>
                              <a:lnTo>
                                <a:pt x="1676726" y="1861252"/>
                              </a:lnTo>
                              <a:lnTo>
                                <a:pt x="1670839" y="1858083"/>
                              </a:lnTo>
                              <a:lnTo>
                                <a:pt x="1665179" y="1854913"/>
                              </a:lnTo>
                              <a:lnTo>
                                <a:pt x="1659519" y="1851290"/>
                              </a:lnTo>
                              <a:lnTo>
                                <a:pt x="1654085" y="1847215"/>
                              </a:lnTo>
                              <a:lnTo>
                                <a:pt x="1648877" y="1843366"/>
                              </a:lnTo>
                              <a:lnTo>
                                <a:pt x="1643896" y="1838837"/>
                              </a:lnTo>
                              <a:lnTo>
                                <a:pt x="1638915" y="1834309"/>
                              </a:lnTo>
                              <a:lnTo>
                                <a:pt x="1634387" y="1829781"/>
                              </a:lnTo>
                              <a:lnTo>
                                <a:pt x="1630085" y="1824573"/>
                              </a:lnTo>
                              <a:lnTo>
                                <a:pt x="1626009" y="1819366"/>
                              </a:lnTo>
                              <a:lnTo>
                                <a:pt x="1622160" y="1813932"/>
                              </a:lnTo>
                              <a:lnTo>
                                <a:pt x="1618538" y="1808498"/>
                              </a:lnTo>
                              <a:lnTo>
                                <a:pt x="1615141" y="1802385"/>
                              </a:lnTo>
                              <a:lnTo>
                                <a:pt x="1612198" y="1796498"/>
                              </a:lnTo>
                              <a:lnTo>
                                <a:pt x="1609481" y="1790611"/>
                              </a:lnTo>
                              <a:lnTo>
                                <a:pt x="1606991" y="1784272"/>
                              </a:lnTo>
                              <a:lnTo>
                                <a:pt x="1604726" y="1777706"/>
                              </a:lnTo>
                              <a:lnTo>
                                <a:pt x="1602915" y="1771366"/>
                              </a:lnTo>
                              <a:lnTo>
                                <a:pt x="1601330" y="1764574"/>
                              </a:lnTo>
                              <a:lnTo>
                                <a:pt x="1599972" y="1757781"/>
                              </a:lnTo>
                              <a:lnTo>
                                <a:pt x="1599292" y="1750989"/>
                              </a:lnTo>
                              <a:lnTo>
                                <a:pt x="1598840" y="1743744"/>
                              </a:lnTo>
                              <a:lnTo>
                                <a:pt x="1598613" y="1736951"/>
                              </a:lnTo>
                              <a:lnTo>
                                <a:pt x="1598840" y="1729706"/>
                              </a:lnTo>
                              <a:lnTo>
                                <a:pt x="1599292" y="1722687"/>
                              </a:lnTo>
                              <a:lnTo>
                                <a:pt x="1599972" y="1715895"/>
                              </a:lnTo>
                              <a:lnTo>
                                <a:pt x="1601330" y="1708876"/>
                              </a:lnTo>
                              <a:lnTo>
                                <a:pt x="1602915" y="1702310"/>
                              </a:lnTo>
                              <a:lnTo>
                                <a:pt x="1604726" y="1695744"/>
                              </a:lnTo>
                              <a:lnTo>
                                <a:pt x="1606991" y="1689404"/>
                              </a:lnTo>
                              <a:lnTo>
                                <a:pt x="1609481" y="1682838"/>
                              </a:lnTo>
                              <a:lnTo>
                                <a:pt x="1612198" y="1676951"/>
                              </a:lnTo>
                              <a:lnTo>
                                <a:pt x="1615141" y="1671065"/>
                              </a:lnTo>
                              <a:lnTo>
                                <a:pt x="1618538" y="1665178"/>
                              </a:lnTo>
                              <a:lnTo>
                                <a:pt x="1622160" y="1659744"/>
                              </a:lnTo>
                              <a:lnTo>
                                <a:pt x="1626009" y="1654310"/>
                              </a:lnTo>
                              <a:lnTo>
                                <a:pt x="1630085" y="1649102"/>
                              </a:lnTo>
                              <a:lnTo>
                                <a:pt x="1634387" y="1643895"/>
                              </a:lnTo>
                              <a:lnTo>
                                <a:pt x="1638915" y="1639140"/>
                              </a:lnTo>
                              <a:lnTo>
                                <a:pt x="1643896" y="1634612"/>
                              </a:lnTo>
                              <a:lnTo>
                                <a:pt x="1648877" y="1630310"/>
                              </a:lnTo>
                              <a:lnTo>
                                <a:pt x="1654085" y="1626008"/>
                              </a:lnTo>
                              <a:lnTo>
                                <a:pt x="1659519" y="1622386"/>
                              </a:lnTo>
                              <a:lnTo>
                                <a:pt x="1665179" y="1618537"/>
                              </a:lnTo>
                              <a:lnTo>
                                <a:pt x="1670839" y="1615367"/>
                              </a:lnTo>
                              <a:lnTo>
                                <a:pt x="1676726" y="1612423"/>
                              </a:lnTo>
                              <a:lnTo>
                                <a:pt x="1683066" y="1609480"/>
                              </a:lnTo>
                              <a:lnTo>
                                <a:pt x="1689179" y="1606989"/>
                              </a:lnTo>
                              <a:lnTo>
                                <a:pt x="1695518" y="1604952"/>
                              </a:lnTo>
                              <a:lnTo>
                                <a:pt x="1702311" y="1602914"/>
                              </a:lnTo>
                              <a:lnTo>
                                <a:pt x="1708877" y="1601556"/>
                              </a:lnTo>
                              <a:lnTo>
                                <a:pt x="1715669" y="1600197"/>
                              </a:lnTo>
                              <a:lnTo>
                                <a:pt x="1722688" y="1599291"/>
                              </a:lnTo>
                              <a:lnTo>
                                <a:pt x="1729481" y="1598839"/>
                              </a:lnTo>
                              <a:lnTo>
                                <a:pt x="1736726" y="1598612"/>
                              </a:lnTo>
                              <a:close/>
                              <a:moveTo>
                                <a:pt x="2282232" y="1468437"/>
                              </a:moveTo>
                              <a:lnTo>
                                <a:pt x="2289051" y="1483100"/>
                              </a:lnTo>
                              <a:lnTo>
                                <a:pt x="2295870" y="1497989"/>
                              </a:lnTo>
                              <a:lnTo>
                                <a:pt x="2302234" y="1512879"/>
                              </a:lnTo>
                              <a:lnTo>
                                <a:pt x="2307916" y="1528219"/>
                              </a:lnTo>
                              <a:lnTo>
                                <a:pt x="2313371" y="1543785"/>
                              </a:lnTo>
                              <a:lnTo>
                                <a:pt x="2318599" y="1559576"/>
                              </a:lnTo>
                              <a:lnTo>
                                <a:pt x="2323145" y="1575593"/>
                              </a:lnTo>
                              <a:lnTo>
                                <a:pt x="2327236" y="1591610"/>
                              </a:lnTo>
                              <a:lnTo>
                                <a:pt x="2331328" y="1607853"/>
                              </a:lnTo>
                              <a:lnTo>
                                <a:pt x="2334510" y="1624096"/>
                              </a:lnTo>
                              <a:lnTo>
                                <a:pt x="2337465" y="1640790"/>
                              </a:lnTo>
                              <a:lnTo>
                                <a:pt x="2339738" y="1657483"/>
                              </a:lnTo>
                              <a:lnTo>
                                <a:pt x="2341783" y="1674177"/>
                              </a:lnTo>
                              <a:lnTo>
                                <a:pt x="2343147" y="1691322"/>
                              </a:lnTo>
                              <a:lnTo>
                                <a:pt x="2344284" y="1708467"/>
                              </a:lnTo>
                              <a:lnTo>
                                <a:pt x="2344738" y="1725612"/>
                              </a:lnTo>
                              <a:lnTo>
                                <a:pt x="1952199" y="1725612"/>
                              </a:lnTo>
                              <a:lnTo>
                                <a:pt x="1951745" y="1717717"/>
                              </a:lnTo>
                              <a:lnTo>
                                <a:pt x="1950608" y="1709821"/>
                              </a:lnTo>
                              <a:lnTo>
                                <a:pt x="1949699" y="1701925"/>
                              </a:lnTo>
                              <a:lnTo>
                                <a:pt x="1948108" y="1694255"/>
                              </a:lnTo>
                              <a:lnTo>
                                <a:pt x="1946744" y="1686585"/>
                              </a:lnTo>
                              <a:lnTo>
                                <a:pt x="1944698" y="1678915"/>
                              </a:lnTo>
                              <a:lnTo>
                                <a:pt x="1942425" y="1671470"/>
                              </a:lnTo>
                              <a:lnTo>
                                <a:pt x="1939925" y="1664477"/>
                              </a:lnTo>
                              <a:lnTo>
                                <a:pt x="2282232" y="1468437"/>
                              </a:lnTo>
                              <a:close/>
                              <a:moveTo>
                                <a:pt x="1192596" y="1468437"/>
                              </a:moveTo>
                              <a:lnTo>
                                <a:pt x="1533525" y="1664251"/>
                              </a:lnTo>
                              <a:lnTo>
                                <a:pt x="1531259" y="1671470"/>
                              </a:lnTo>
                              <a:lnTo>
                                <a:pt x="1528994" y="1678915"/>
                              </a:lnTo>
                              <a:lnTo>
                                <a:pt x="1526955" y="1686585"/>
                              </a:lnTo>
                              <a:lnTo>
                                <a:pt x="1525370" y="1694255"/>
                              </a:lnTo>
                              <a:lnTo>
                                <a:pt x="1524010" y="1701925"/>
                              </a:lnTo>
                              <a:lnTo>
                                <a:pt x="1522878" y="1709821"/>
                              </a:lnTo>
                              <a:lnTo>
                                <a:pt x="1521972" y="1717717"/>
                              </a:lnTo>
                              <a:lnTo>
                                <a:pt x="1521519" y="1725612"/>
                              </a:lnTo>
                              <a:lnTo>
                                <a:pt x="1130300" y="1725612"/>
                              </a:lnTo>
                              <a:lnTo>
                                <a:pt x="1130753" y="1708242"/>
                              </a:lnTo>
                              <a:lnTo>
                                <a:pt x="1131659" y="1691322"/>
                              </a:lnTo>
                              <a:lnTo>
                                <a:pt x="1133245" y="1674177"/>
                              </a:lnTo>
                              <a:lnTo>
                                <a:pt x="1135283" y="1657483"/>
                              </a:lnTo>
                              <a:lnTo>
                                <a:pt x="1137322" y="1640790"/>
                              </a:lnTo>
                              <a:lnTo>
                                <a:pt x="1140494" y="1624096"/>
                              </a:lnTo>
                              <a:lnTo>
                                <a:pt x="1143665" y="1607627"/>
                              </a:lnTo>
                              <a:lnTo>
                                <a:pt x="1147290" y="1591610"/>
                              </a:lnTo>
                              <a:lnTo>
                                <a:pt x="1151594" y="1575368"/>
                              </a:lnTo>
                              <a:lnTo>
                                <a:pt x="1156351" y="1559576"/>
                              </a:lnTo>
                              <a:lnTo>
                                <a:pt x="1161108" y="1543785"/>
                              </a:lnTo>
                              <a:lnTo>
                                <a:pt x="1166998" y="1528219"/>
                              </a:lnTo>
                              <a:lnTo>
                                <a:pt x="1172661" y="1512879"/>
                              </a:lnTo>
                              <a:lnTo>
                                <a:pt x="1179004" y="1497989"/>
                              </a:lnTo>
                              <a:lnTo>
                                <a:pt x="1185800" y="1483100"/>
                              </a:lnTo>
                              <a:lnTo>
                                <a:pt x="1192596" y="1468437"/>
                              </a:lnTo>
                              <a:close/>
                              <a:moveTo>
                                <a:pt x="2069990" y="1228725"/>
                              </a:moveTo>
                              <a:lnTo>
                                <a:pt x="2084059" y="1238222"/>
                              </a:lnTo>
                              <a:lnTo>
                                <a:pt x="2097901" y="1248172"/>
                              </a:lnTo>
                              <a:lnTo>
                                <a:pt x="2111516" y="1258574"/>
                              </a:lnTo>
                              <a:lnTo>
                                <a:pt x="2124677" y="1269202"/>
                              </a:lnTo>
                              <a:lnTo>
                                <a:pt x="2137612" y="1280056"/>
                              </a:lnTo>
                              <a:lnTo>
                                <a:pt x="2150319" y="1291362"/>
                              </a:lnTo>
                              <a:lnTo>
                                <a:pt x="2162346" y="1302894"/>
                              </a:lnTo>
                              <a:lnTo>
                                <a:pt x="2174600" y="1315105"/>
                              </a:lnTo>
                              <a:lnTo>
                                <a:pt x="2186172" y="1327542"/>
                              </a:lnTo>
                              <a:lnTo>
                                <a:pt x="2197518" y="1339979"/>
                              </a:lnTo>
                              <a:lnTo>
                                <a:pt x="2208411" y="1352868"/>
                              </a:lnTo>
                              <a:lnTo>
                                <a:pt x="2219076" y="1366210"/>
                              </a:lnTo>
                              <a:lnTo>
                                <a:pt x="2229287" y="1379778"/>
                              </a:lnTo>
                              <a:lnTo>
                                <a:pt x="2239045" y="1393797"/>
                              </a:lnTo>
                              <a:lnTo>
                                <a:pt x="2248575" y="1407817"/>
                              </a:lnTo>
                              <a:lnTo>
                                <a:pt x="2257425" y="1422063"/>
                              </a:lnTo>
                              <a:lnTo>
                                <a:pt x="1918180" y="1617663"/>
                              </a:lnTo>
                              <a:lnTo>
                                <a:pt x="1913188" y="1610879"/>
                              </a:lnTo>
                              <a:lnTo>
                                <a:pt x="1908196" y="1604096"/>
                              </a:lnTo>
                              <a:lnTo>
                                <a:pt x="1902977" y="1597311"/>
                              </a:lnTo>
                              <a:lnTo>
                                <a:pt x="1897531" y="1591206"/>
                              </a:lnTo>
                              <a:lnTo>
                                <a:pt x="1891858" y="1585327"/>
                              </a:lnTo>
                              <a:lnTo>
                                <a:pt x="1885958" y="1579447"/>
                              </a:lnTo>
                              <a:lnTo>
                                <a:pt x="1879604" y="1573794"/>
                              </a:lnTo>
                              <a:lnTo>
                                <a:pt x="1873250" y="1568593"/>
                              </a:lnTo>
                              <a:lnTo>
                                <a:pt x="2069990" y="1228725"/>
                              </a:lnTo>
                              <a:close/>
                              <a:moveTo>
                                <a:pt x="1405048" y="1228725"/>
                              </a:moveTo>
                              <a:lnTo>
                                <a:pt x="1601788" y="1568593"/>
                              </a:lnTo>
                              <a:lnTo>
                                <a:pt x="1595207" y="1573794"/>
                              </a:lnTo>
                              <a:lnTo>
                                <a:pt x="1589080" y="1579447"/>
                              </a:lnTo>
                              <a:lnTo>
                                <a:pt x="1583180" y="1585101"/>
                              </a:lnTo>
                              <a:lnTo>
                                <a:pt x="1577507" y="1591206"/>
                              </a:lnTo>
                              <a:lnTo>
                                <a:pt x="1572061" y="1597311"/>
                              </a:lnTo>
                              <a:lnTo>
                                <a:pt x="1566842" y="1604096"/>
                              </a:lnTo>
                              <a:lnTo>
                                <a:pt x="1561850" y="1610879"/>
                              </a:lnTo>
                              <a:lnTo>
                                <a:pt x="1557085" y="1617663"/>
                              </a:lnTo>
                              <a:lnTo>
                                <a:pt x="1217613" y="1422063"/>
                              </a:lnTo>
                              <a:lnTo>
                                <a:pt x="1226463" y="1407817"/>
                              </a:lnTo>
                              <a:lnTo>
                                <a:pt x="1235993" y="1393797"/>
                              </a:lnTo>
                              <a:lnTo>
                                <a:pt x="1245751" y="1379778"/>
                              </a:lnTo>
                              <a:lnTo>
                                <a:pt x="1255962" y="1366210"/>
                              </a:lnTo>
                              <a:lnTo>
                                <a:pt x="1266627" y="1352868"/>
                              </a:lnTo>
                              <a:lnTo>
                                <a:pt x="1277520" y="1339979"/>
                              </a:lnTo>
                              <a:lnTo>
                                <a:pt x="1288639" y="1327542"/>
                              </a:lnTo>
                              <a:lnTo>
                                <a:pt x="1300438" y="1315105"/>
                              </a:lnTo>
                              <a:lnTo>
                                <a:pt x="1312238" y="1302894"/>
                              </a:lnTo>
                              <a:lnTo>
                                <a:pt x="1324719" y="1291362"/>
                              </a:lnTo>
                              <a:lnTo>
                                <a:pt x="1337426" y="1280056"/>
                              </a:lnTo>
                              <a:lnTo>
                                <a:pt x="1350134" y="1269202"/>
                              </a:lnTo>
                              <a:lnTo>
                                <a:pt x="1363295" y="1258574"/>
                              </a:lnTo>
                              <a:lnTo>
                                <a:pt x="1377137" y="1248172"/>
                              </a:lnTo>
                              <a:lnTo>
                                <a:pt x="1390979" y="1238222"/>
                              </a:lnTo>
                              <a:lnTo>
                                <a:pt x="1405048" y="1228725"/>
                              </a:lnTo>
                              <a:close/>
                              <a:moveTo>
                                <a:pt x="1763713" y="1128712"/>
                              </a:moveTo>
                              <a:lnTo>
                                <a:pt x="1781176" y="1129848"/>
                              </a:lnTo>
                              <a:lnTo>
                                <a:pt x="1798638" y="1131438"/>
                              </a:lnTo>
                              <a:lnTo>
                                <a:pt x="1816101" y="1133482"/>
                              </a:lnTo>
                              <a:lnTo>
                                <a:pt x="1833337" y="1135981"/>
                              </a:lnTo>
                              <a:lnTo>
                                <a:pt x="1850346" y="1138707"/>
                              </a:lnTo>
                              <a:lnTo>
                                <a:pt x="1867355" y="1142114"/>
                              </a:lnTo>
                              <a:lnTo>
                                <a:pt x="1884137" y="1146203"/>
                              </a:lnTo>
                              <a:lnTo>
                                <a:pt x="1900465" y="1150519"/>
                              </a:lnTo>
                              <a:lnTo>
                                <a:pt x="1916794" y="1155290"/>
                              </a:lnTo>
                              <a:lnTo>
                                <a:pt x="1933122" y="1160514"/>
                              </a:lnTo>
                              <a:lnTo>
                                <a:pt x="1948998" y="1166193"/>
                              </a:lnTo>
                              <a:lnTo>
                                <a:pt x="1964873" y="1172554"/>
                              </a:lnTo>
                              <a:lnTo>
                                <a:pt x="1980294" y="1178914"/>
                              </a:lnTo>
                              <a:lnTo>
                                <a:pt x="1995715" y="1185956"/>
                              </a:lnTo>
                              <a:lnTo>
                                <a:pt x="2010683" y="1193225"/>
                              </a:lnTo>
                              <a:lnTo>
                                <a:pt x="2025651" y="1200949"/>
                              </a:lnTo>
                              <a:lnTo>
                                <a:pt x="1829481" y="1541462"/>
                              </a:lnTo>
                              <a:lnTo>
                                <a:pt x="1821997" y="1538054"/>
                              </a:lnTo>
                              <a:lnTo>
                                <a:pt x="1814060" y="1534874"/>
                              </a:lnTo>
                              <a:lnTo>
                                <a:pt x="1805669" y="1531921"/>
                              </a:lnTo>
                              <a:lnTo>
                                <a:pt x="1797504" y="1529422"/>
                              </a:lnTo>
                              <a:lnTo>
                                <a:pt x="1789113" y="1527151"/>
                              </a:lnTo>
                              <a:lnTo>
                                <a:pt x="1780722" y="1525106"/>
                              </a:lnTo>
                              <a:lnTo>
                                <a:pt x="1772331" y="1523516"/>
                              </a:lnTo>
                              <a:lnTo>
                                <a:pt x="1763713" y="1522380"/>
                              </a:lnTo>
                              <a:lnTo>
                                <a:pt x="1763713" y="1128712"/>
                              </a:lnTo>
                              <a:close/>
                              <a:moveTo>
                                <a:pt x="1711326" y="1128712"/>
                              </a:moveTo>
                              <a:lnTo>
                                <a:pt x="1711326" y="1522380"/>
                              </a:lnTo>
                              <a:lnTo>
                                <a:pt x="1702489" y="1523516"/>
                              </a:lnTo>
                              <a:lnTo>
                                <a:pt x="1694105" y="1525106"/>
                              </a:lnTo>
                              <a:lnTo>
                                <a:pt x="1685722" y="1527151"/>
                              </a:lnTo>
                              <a:lnTo>
                                <a:pt x="1677111" y="1529422"/>
                              </a:lnTo>
                              <a:lnTo>
                                <a:pt x="1668954" y="1531921"/>
                              </a:lnTo>
                              <a:lnTo>
                                <a:pt x="1661023" y="1534874"/>
                              </a:lnTo>
                              <a:lnTo>
                                <a:pt x="1653093" y="1538054"/>
                              </a:lnTo>
                              <a:lnTo>
                                <a:pt x="1645162" y="1541462"/>
                              </a:lnTo>
                              <a:lnTo>
                                <a:pt x="1449388" y="1200949"/>
                              </a:lnTo>
                              <a:lnTo>
                                <a:pt x="1464116" y="1193225"/>
                              </a:lnTo>
                              <a:lnTo>
                                <a:pt x="1479298" y="1185956"/>
                              </a:lnTo>
                              <a:lnTo>
                                <a:pt x="1494706" y="1178914"/>
                              </a:lnTo>
                              <a:lnTo>
                                <a:pt x="1510340" y="1172554"/>
                              </a:lnTo>
                              <a:lnTo>
                                <a:pt x="1525749" y="1166193"/>
                              </a:lnTo>
                              <a:lnTo>
                                <a:pt x="1542063" y="1160514"/>
                              </a:lnTo>
                              <a:lnTo>
                                <a:pt x="1558151" y="1155290"/>
                              </a:lnTo>
                              <a:lnTo>
                                <a:pt x="1574465" y="1150519"/>
                              </a:lnTo>
                              <a:lnTo>
                                <a:pt x="1591006" y="1146203"/>
                              </a:lnTo>
                              <a:lnTo>
                                <a:pt x="1607548" y="1142114"/>
                              </a:lnTo>
                              <a:lnTo>
                                <a:pt x="1624542" y="1138707"/>
                              </a:lnTo>
                              <a:lnTo>
                                <a:pt x="1641537" y="1135981"/>
                              </a:lnTo>
                              <a:lnTo>
                                <a:pt x="1658757" y="1133482"/>
                              </a:lnTo>
                              <a:lnTo>
                                <a:pt x="1676205" y="1131438"/>
                              </a:lnTo>
                              <a:lnTo>
                                <a:pt x="1693426" y="1129848"/>
                              </a:lnTo>
                              <a:lnTo>
                                <a:pt x="1711326" y="1128712"/>
                              </a:lnTo>
                              <a:close/>
                              <a:moveTo>
                                <a:pt x="2894521" y="1114425"/>
                              </a:moveTo>
                              <a:lnTo>
                                <a:pt x="2903576" y="1131622"/>
                              </a:lnTo>
                              <a:lnTo>
                                <a:pt x="2912179" y="1148820"/>
                              </a:lnTo>
                              <a:lnTo>
                                <a:pt x="2921007" y="1166470"/>
                              </a:lnTo>
                              <a:lnTo>
                                <a:pt x="2929383" y="1184120"/>
                              </a:lnTo>
                              <a:lnTo>
                                <a:pt x="2937533" y="1201770"/>
                              </a:lnTo>
                              <a:lnTo>
                                <a:pt x="2945230" y="1219646"/>
                              </a:lnTo>
                              <a:lnTo>
                                <a:pt x="2952927" y="1237749"/>
                              </a:lnTo>
                              <a:lnTo>
                                <a:pt x="2960171" y="1255851"/>
                              </a:lnTo>
                              <a:lnTo>
                                <a:pt x="2967189" y="1274180"/>
                              </a:lnTo>
                              <a:lnTo>
                                <a:pt x="2974207" y="1292283"/>
                              </a:lnTo>
                              <a:lnTo>
                                <a:pt x="2980545" y="1310838"/>
                              </a:lnTo>
                              <a:lnTo>
                                <a:pt x="2986658" y="1329845"/>
                              </a:lnTo>
                              <a:lnTo>
                                <a:pt x="2992770" y="1348627"/>
                              </a:lnTo>
                              <a:lnTo>
                                <a:pt x="2998430" y="1367408"/>
                              </a:lnTo>
                              <a:lnTo>
                                <a:pt x="3003863" y="1386416"/>
                              </a:lnTo>
                              <a:lnTo>
                                <a:pt x="3009069" y="1405650"/>
                              </a:lnTo>
                              <a:lnTo>
                                <a:pt x="3013597" y="1424658"/>
                              </a:lnTo>
                              <a:lnTo>
                                <a:pt x="3018351" y="1444344"/>
                              </a:lnTo>
                              <a:lnTo>
                                <a:pt x="3022652" y="1463578"/>
                              </a:lnTo>
                              <a:lnTo>
                                <a:pt x="3026501" y="1483265"/>
                              </a:lnTo>
                              <a:lnTo>
                                <a:pt x="3030349" y="1502951"/>
                              </a:lnTo>
                              <a:lnTo>
                                <a:pt x="3033745" y="1522638"/>
                              </a:lnTo>
                              <a:lnTo>
                                <a:pt x="3036688" y="1542777"/>
                              </a:lnTo>
                              <a:lnTo>
                                <a:pt x="3039631" y="1562463"/>
                              </a:lnTo>
                              <a:lnTo>
                                <a:pt x="3042121" y="1582603"/>
                              </a:lnTo>
                              <a:lnTo>
                                <a:pt x="3044385" y="1602968"/>
                              </a:lnTo>
                              <a:lnTo>
                                <a:pt x="3046196" y="1623107"/>
                              </a:lnTo>
                              <a:lnTo>
                                <a:pt x="3047781" y="1643473"/>
                              </a:lnTo>
                              <a:lnTo>
                                <a:pt x="3049139" y="1664064"/>
                              </a:lnTo>
                              <a:lnTo>
                                <a:pt x="3050044" y="1684430"/>
                              </a:lnTo>
                              <a:lnTo>
                                <a:pt x="3050497" y="1705022"/>
                              </a:lnTo>
                              <a:lnTo>
                                <a:pt x="3051176" y="1725613"/>
                              </a:lnTo>
                              <a:lnTo>
                                <a:pt x="2501071" y="1725613"/>
                              </a:lnTo>
                              <a:lnTo>
                                <a:pt x="2500619" y="1714525"/>
                              </a:lnTo>
                              <a:lnTo>
                                <a:pt x="2500166" y="1702985"/>
                              </a:lnTo>
                              <a:lnTo>
                                <a:pt x="2499713" y="1691897"/>
                              </a:lnTo>
                              <a:lnTo>
                                <a:pt x="2499034" y="1680809"/>
                              </a:lnTo>
                              <a:lnTo>
                                <a:pt x="2498355" y="1669722"/>
                              </a:lnTo>
                              <a:lnTo>
                                <a:pt x="2497223" y="1658634"/>
                              </a:lnTo>
                              <a:lnTo>
                                <a:pt x="2496091" y="1647320"/>
                              </a:lnTo>
                              <a:lnTo>
                                <a:pt x="2494506" y="1636458"/>
                              </a:lnTo>
                              <a:lnTo>
                                <a:pt x="2493148" y="1625370"/>
                              </a:lnTo>
                              <a:lnTo>
                                <a:pt x="2491337" y="1614509"/>
                              </a:lnTo>
                              <a:lnTo>
                                <a:pt x="2489526" y="1603873"/>
                              </a:lnTo>
                              <a:lnTo>
                                <a:pt x="2487715" y="1593012"/>
                              </a:lnTo>
                              <a:lnTo>
                                <a:pt x="2485451" y="1582150"/>
                              </a:lnTo>
                              <a:lnTo>
                                <a:pt x="2483187" y="1571515"/>
                              </a:lnTo>
                              <a:lnTo>
                                <a:pt x="2480697" y="1560879"/>
                              </a:lnTo>
                              <a:lnTo>
                                <a:pt x="2478207" y="1550471"/>
                              </a:lnTo>
                              <a:lnTo>
                                <a:pt x="2475490" y="1539835"/>
                              </a:lnTo>
                              <a:lnTo>
                                <a:pt x="2472547" y="1529426"/>
                              </a:lnTo>
                              <a:lnTo>
                                <a:pt x="2469604" y="1519017"/>
                              </a:lnTo>
                              <a:lnTo>
                                <a:pt x="2466435" y="1508608"/>
                              </a:lnTo>
                              <a:lnTo>
                                <a:pt x="2463039" y="1498199"/>
                              </a:lnTo>
                              <a:lnTo>
                                <a:pt x="2459644" y="1488017"/>
                              </a:lnTo>
                              <a:lnTo>
                                <a:pt x="2456248" y="1477834"/>
                              </a:lnTo>
                              <a:lnTo>
                                <a:pt x="2452399" y="1467878"/>
                              </a:lnTo>
                              <a:lnTo>
                                <a:pt x="2448551" y="1457921"/>
                              </a:lnTo>
                              <a:lnTo>
                                <a:pt x="2444476" y="1447965"/>
                              </a:lnTo>
                              <a:lnTo>
                                <a:pt x="2440401" y="1438008"/>
                              </a:lnTo>
                              <a:lnTo>
                                <a:pt x="2436100" y="1428278"/>
                              </a:lnTo>
                              <a:lnTo>
                                <a:pt x="2431572" y="1418548"/>
                              </a:lnTo>
                              <a:lnTo>
                                <a:pt x="2427271" y="1408818"/>
                              </a:lnTo>
                              <a:lnTo>
                                <a:pt x="2422517" y="1399314"/>
                              </a:lnTo>
                              <a:lnTo>
                                <a:pt x="2417763" y="1389584"/>
                              </a:lnTo>
                              <a:lnTo>
                                <a:pt x="2894521" y="1114425"/>
                              </a:lnTo>
                              <a:close/>
                              <a:moveTo>
                                <a:pt x="579379" y="1114425"/>
                              </a:moveTo>
                              <a:lnTo>
                                <a:pt x="1057275" y="1389584"/>
                              </a:lnTo>
                              <a:lnTo>
                                <a:pt x="1052734" y="1399314"/>
                              </a:lnTo>
                              <a:lnTo>
                                <a:pt x="1047967" y="1408592"/>
                              </a:lnTo>
                              <a:lnTo>
                                <a:pt x="1043426" y="1418548"/>
                              </a:lnTo>
                              <a:lnTo>
                                <a:pt x="1039112" y="1428278"/>
                              </a:lnTo>
                              <a:lnTo>
                                <a:pt x="1034799" y="1438008"/>
                              </a:lnTo>
                              <a:lnTo>
                                <a:pt x="1030485" y="1447738"/>
                              </a:lnTo>
                              <a:lnTo>
                                <a:pt x="1026626" y="1457921"/>
                              </a:lnTo>
                              <a:lnTo>
                                <a:pt x="1022539" y="1467878"/>
                              </a:lnTo>
                              <a:lnTo>
                                <a:pt x="1018907" y="1477834"/>
                              </a:lnTo>
                              <a:lnTo>
                                <a:pt x="1015501" y="1488017"/>
                              </a:lnTo>
                              <a:lnTo>
                                <a:pt x="1011869" y="1498199"/>
                              </a:lnTo>
                              <a:lnTo>
                                <a:pt x="1008691" y="1508608"/>
                              </a:lnTo>
                              <a:lnTo>
                                <a:pt x="1005512" y="1519017"/>
                              </a:lnTo>
                              <a:lnTo>
                                <a:pt x="1002561" y="1529426"/>
                              </a:lnTo>
                              <a:lnTo>
                                <a:pt x="999609" y="1539835"/>
                              </a:lnTo>
                              <a:lnTo>
                                <a:pt x="996885" y="1550244"/>
                              </a:lnTo>
                              <a:lnTo>
                                <a:pt x="994388" y="1560879"/>
                              </a:lnTo>
                              <a:lnTo>
                                <a:pt x="991890" y="1571515"/>
                              </a:lnTo>
                              <a:lnTo>
                                <a:pt x="989620" y="1582150"/>
                              </a:lnTo>
                              <a:lnTo>
                                <a:pt x="987350" y="1593012"/>
                              </a:lnTo>
                              <a:lnTo>
                                <a:pt x="985307" y="1603647"/>
                              </a:lnTo>
                              <a:lnTo>
                                <a:pt x="983717" y="1614509"/>
                              </a:lnTo>
                              <a:lnTo>
                                <a:pt x="981901" y="1625370"/>
                              </a:lnTo>
                              <a:lnTo>
                                <a:pt x="980539" y="1636458"/>
                              </a:lnTo>
                              <a:lnTo>
                                <a:pt x="978950" y="1647320"/>
                              </a:lnTo>
                              <a:lnTo>
                                <a:pt x="978042" y="1658634"/>
                              </a:lnTo>
                              <a:lnTo>
                                <a:pt x="976680" y="1669722"/>
                              </a:lnTo>
                              <a:lnTo>
                                <a:pt x="975998" y="1680809"/>
                              </a:lnTo>
                              <a:lnTo>
                                <a:pt x="975317" y="1691897"/>
                              </a:lnTo>
                              <a:lnTo>
                                <a:pt x="974636" y="1702985"/>
                              </a:lnTo>
                              <a:lnTo>
                                <a:pt x="974182" y="1714525"/>
                              </a:lnTo>
                              <a:lnTo>
                                <a:pt x="973955" y="1725613"/>
                              </a:lnTo>
                              <a:lnTo>
                                <a:pt x="422275" y="1725613"/>
                              </a:lnTo>
                              <a:lnTo>
                                <a:pt x="422729" y="1705022"/>
                              </a:lnTo>
                              <a:lnTo>
                                <a:pt x="423410" y="1684430"/>
                              </a:lnTo>
                              <a:lnTo>
                                <a:pt x="424318" y="1664064"/>
                              </a:lnTo>
                              <a:lnTo>
                                <a:pt x="425453" y="1643473"/>
                              </a:lnTo>
                              <a:lnTo>
                                <a:pt x="427269" y="1623107"/>
                              </a:lnTo>
                              <a:lnTo>
                                <a:pt x="429086" y="1602968"/>
                              </a:lnTo>
                              <a:lnTo>
                                <a:pt x="431356" y="1582603"/>
                              </a:lnTo>
                              <a:lnTo>
                                <a:pt x="433853" y="1562463"/>
                              </a:lnTo>
                              <a:lnTo>
                                <a:pt x="436805" y="1542777"/>
                              </a:lnTo>
                              <a:lnTo>
                                <a:pt x="439756" y="1522638"/>
                              </a:lnTo>
                              <a:lnTo>
                                <a:pt x="443161" y="1502951"/>
                              </a:lnTo>
                              <a:lnTo>
                                <a:pt x="446794" y="1483265"/>
                              </a:lnTo>
                              <a:lnTo>
                                <a:pt x="450880" y="1463578"/>
                              </a:lnTo>
                              <a:lnTo>
                                <a:pt x="455194" y="1444344"/>
                              </a:lnTo>
                              <a:lnTo>
                                <a:pt x="459735" y="1424658"/>
                              </a:lnTo>
                              <a:lnTo>
                                <a:pt x="464502" y="1405650"/>
                              </a:lnTo>
                              <a:lnTo>
                                <a:pt x="469724" y="1386416"/>
                              </a:lnTo>
                              <a:lnTo>
                                <a:pt x="475172" y="1367408"/>
                              </a:lnTo>
                              <a:lnTo>
                                <a:pt x="480848" y="1348627"/>
                              </a:lnTo>
                              <a:lnTo>
                                <a:pt x="486751" y="1329845"/>
                              </a:lnTo>
                              <a:lnTo>
                                <a:pt x="493108" y="1310838"/>
                              </a:lnTo>
                              <a:lnTo>
                                <a:pt x="499692" y="1292283"/>
                              </a:lnTo>
                              <a:lnTo>
                                <a:pt x="506502" y="1274180"/>
                              </a:lnTo>
                              <a:lnTo>
                                <a:pt x="513313" y="1255851"/>
                              </a:lnTo>
                              <a:lnTo>
                                <a:pt x="520805" y="1237749"/>
                              </a:lnTo>
                              <a:lnTo>
                                <a:pt x="528524" y="1219646"/>
                              </a:lnTo>
                              <a:lnTo>
                                <a:pt x="536243" y="1201770"/>
                              </a:lnTo>
                              <a:lnTo>
                                <a:pt x="544416" y="1184120"/>
                              </a:lnTo>
                              <a:lnTo>
                                <a:pt x="552816" y="1166470"/>
                              </a:lnTo>
                              <a:lnTo>
                                <a:pt x="561444" y="1148820"/>
                              </a:lnTo>
                              <a:lnTo>
                                <a:pt x="570298" y="1131622"/>
                              </a:lnTo>
                              <a:lnTo>
                                <a:pt x="579379" y="1114425"/>
                              </a:lnTo>
                              <a:close/>
                              <a:moveTo>
                                <a:pt x="3260390" y="901700"/>
                              </a:moveTo>
                              <a:lnTo>
                                <a:pt x="3272869" y="924832"/>
                              </a:lnTo>
                              <a:lnTo>
                                <a:pt x="3284895" y="947964"/>
                              </a:lnTo>
                              <a:lnTo>
                                <a:pt x="3296694" y="971550"/>
                              </a:lnTo>
                              <a:lnTo>
                                <a:pt x="3308039" y="995136"/>
                              </a:lnTo>
                              <a:lnTo>
                                <a:pt x="3319157" y="1018948"/>
                              </a:lnTo>
                              <a:lnTo>
                                <a:pt x="3329821" y="1042987"/>
                              </a:lnTo>
                              <a:lnTo>
                                <a:pt x="3340032" y="1067254"/>
                              </a:lnTo>
                              <a:lnTo>
                                <a:pt x="3350242" y="1091746"/>
                              </a:lnTo>
                              <a:lnTo>
                                <a:pt x="3359545" y="1116466"/>
                              </a:lnTo>
                              <a:lnTo>
                                <a:pt x="3369075" y="1141186"/>
                              </a:lnTo>
                              <a:lnTo>
                                <a:pt x="3377924" y="1166132"/>
                              </a:lnTo>
                              <a:lnTo>
                                <a:pt x="3386320" y="1191305"/>
                              </a:lnTo>
                              <a:lnTo>
                                <a:pt x="3394488" y="1216479"/>
                              </a:lnTo>
                              <a:lnTo>
                                <a:pt x="3402203" y="1242105"/>
                              </a:lnTo>
                              <a:lnTo>
                                <a:pt x="3409691" y="1267959"/>
                              </a:lnTo>
                              <a:lnTo>
                                <a:pt x="3416725" y="1293586"/>
                              </a:lnTo>
                              <a:lnTo>
                                <a:pt x="3423078" y="1319439"/>
                              </a:lnTo>
                              <a:lnTo>
                                <a:pt x="3429658" y="1345747"/>
                              </a:lnTo>
                              <a:lnTo>
                                <a:pt x="3435331" y="1372054"/>
                              </a:lnTo>
                              <a:lnTo>
                                <a:pt x="3440776" y="1398361"/>
                              </a:lnTo>
                              <a:lnTo>
                                <a:pt x="3445768" y="1424895"/>
                              </a:lnTo>
                              <a:lnTo>
                                <a:pt x="3450306" y="1451656"/>
                              </a:lnTo>
                              <a:lnTo>
                                <a:pt x="3454617" y="1478416"/>
                              </a:lnTo>
                              <a:lnTo>
                                <a:pt x="3458248" y="1505404"/>
                              </a:lnTo>
                              <a:lnTo>
                                <a:pt x="3461651" y="1532391"/>
                              </a:lnTo>
                              <a:lnTo>
                                <a:pt x="3464601" y="1559606"/>
                              </a:lnTo>
                              <a:lnTo>
                                <a:pt x="3467324" y="1587273"/>
                              </a:lnTo>
                              <a:lnTo>
                                <a:pt x="3469366" y="1614488"/>
                              </a:lnTo>
                              <a:lnTo>
                                <a:pt x="3470954" y="1642156"/>
                              </a:lnTo>
                              <a:lnTo>
                                <a:pt x="3472316" y="1669824"/>
                              </a:lnTo>
                              <a:lnTo>
                                <a:pt x="3472996" y="1697719"/>
                              </a:lnTo>
                              <a:lnTo>
                                <a:pt x="3473450" y="1725613"/>
                              </a:lnTo>
                              <a:lnTo>
                                <a:pt x="3206614" y="1725613"/>
                              </a:lnTo>
                              <a:lnTo>
                                <a:pt x="3206387" y="1702254"/>
                              </a:lnTo>
                              <a:lnTo>
                                <a:pt x="3205706" y="1678895"/>
                              </a:lnTo>
                              <a:lnTo>
                                <a:pt x="3204572" y="1655990"/>
                              </a:lnTo>
                              <a:lnTo>
                                <a:pt x="3203210" y="1632858"/>
                              </a:lnTo>
                              <a:lnTo>
                                <a:pt x="3201395" y="1609726"/>
                              </a:lnTo>
                              <a:lnTo>
                                <a:pt x="3199126" y="1587047"/>
                              </a:lnTo>
                              <a:lnTo>
                                <a:pt x="3196630" y="1564141"/>
                              </a:lnTo>
                              <a:lnTo>
                                <a:pt x="3193907" y="1541236"/>
                              </a:lnTo>
                              <a:lnTo>
                                <a:pt x="3190731" y="1518784"/>
                              </a:lnTo>
                              <a:lnTo>
                                <a:pt x="3187327" y="1496332"/>
                              </a:lnTo>
                              <a:lnTo>
                                <a:pt x="3183243" y="1473881"/>
                              </a:lnTo>
                              <a:lnTo>
                                <a:pt x="3179386" y="1451882"/>
                              </a:lnTo>
                              <a:lnTo>
                                <a:pt x="3174621" y="1429431"/>
                              </a:lnTo>
                              <a:lnTo>
                                <a:pt x="3169856" y="1407659"/>
                              </a:lnTo>
                              <a:lnTo>
                                <a:pt x="3164637" y="1385661"/>
                              </a:lnTo>
                              <a:lnTo>
                                <a:pt x="3159191" y="1364116"/>
                              </a:lnTo>
                              <a:lnTo>
                                <a:pt x="3153292" y="1342345"/>
                              </a:lnTo>
                              <a:lnTo>
                                <a:pt x="3147166" y="1321027"/>
                              </a:lnTo>
                              <a:lnTo>
                                <a:pt x="3140586" y="1299255"/>
                              </a:lnTo>
                              <a:lnTo>
                                <a:pt x="3134005" y="1278391"/>
                              </a:lnTo>
                              <a:lnTo>
                                <a:pt x="3126745" y="1257300"/>
                              </a:lnTo>
                              <a:lnTo>
                                <a:pt x="3119484" y="1236209"/>
                              </a:lnTo>
                              <a:lnTo>
                                <a:pt x="3111542" y="1215571"/>
                              </a:lnTo>
                              <a:lnTo>
                                <a:pt x="3103601" y="1194707"/>
                              </a:lnTo>
                              <a:lnTo>
                                <a:pt x="3095432" y="1174296"/>
                              </a:lnTo>
                              <a:lnTo>
                                <a:pt x="3086810" y="1154113"/>
                              </a:lnTo>
                              <a:lnTo>
                                <a:pt x="3077961" y="1133702"/>
                              </a:lnTo>
                              <a:lnTo>
                                <a:pt x="3068658" y="1113745"/>
                              </a:lnTo>
                              <a:lnTo>
                                <a:pt x="3059355" y="1093787"/>
                              </a:lnTo>
                              <a:lnTo>
                                <a:pt x="3049371" y="1074284"/>
                              </a:lnTo>
                              <a:lnTo>
                                <a:pt x="3039388" y="1054554"/>
                              </a:lnTo>
                              <a:lnTo>
                                <a:pt x="3028950" y="1035277"/>
                              </a:lnTo>
                              <a:lnTo>
                                <a:pt x="3260390" y="901700"/>
                              </a:lnTo>
                              <a:close/>
                              <a:moveTo>
                                <a:pt x="213060" y="901700"/>
                              </a:moveTo>
                              <a:lnTo>
                                <a:pt x="444500" y="1035277"/>
                              </a:lnTo>
                              <a:lnTo>
                                <a:pt x="434289" y="1054554"/>
                              </a:lnTo>
                              <a:lnTo>
                                <a:pt x="424079" y="1074284"/>
                              </a:lnTo>
                              <a:lnTo>
                                <a:pt x="414095" y="1093787"/>
                              </a:lnTo>
                              <a:lnTo>
                                <a:pt x="404792" y="1113745"/>
                              </a:lnTo>
                              <a:lnTo>
                                <a:pt x="395489" y="1133702"/>
                              </a:lnTo>
                              <a:lnTo>
                                <a:pt x="386640" y="1154113"/>
                              </a:lnTo>
                              <a:lnTo>
                                <a:pt x="378018" y="1174296"/>
                              </a:lnTo>
                              <a:lnTo>
                                <a:pt x="369622" y="1194707"/>
                              </a:lnTo>
                              <a:lnTo>
                                <a:pt x="361908" y="1215571"/>
                              </a:lnTo>
                              <a:lnTo>
                                <a:pt x="354193" y="1236209"/>
                              </a:lnTo>
                              <a:lnTo>
                                <a:pt x="346705" y="1257300"/>
                              </a:lnTo>
                              <a:lnTo>
                                <a:pt x="339444" y="1278391"/>
                              </a:lnTo>
                              <a:lnTo>
                                <a:pt x="332864" y="1299255"/>
                              </a:lnTo>
                              <a:lnTo>
                                <a:pt x="326284" y="1321027"/>
                              </a:lnTo>
                              <a:lnTo>
                                <a:pt x="320158" y="1342345"/>
                              </a:lnTo>
                              <a:lnTo>
                                <a:pt x="314258" y="1364116"/>
                              </a:lnTo>
                              <a:lnTo>
                                <a:pt x="308813" y="1385661"/>
                              </a:lnTo>
                              <a:lnTo>
                                <a:pt x="303594" y="1407659"/>
                              </a:lnTo>
                              <a:lnTo>
                                <a:pt x="298829" y="1429431"/>
                              </a:lnTo>
                              <a:lnTo>
                                <a:pt x="294291" y="1451882"/>
                              </a:lnTo>
                              <a:lnTo>
                                <a:pt x="290207" y="1473881"/>
                              </a:lnTo>
                              <a:lnTo>
                                <a:pt x="286123" y="1496332"/>
                              </a:lnTo>
                              <a:lnTo>
                                <a:pt x="282719" y="1518784"/>
                              </a:lnTo>
                              <a:lnTo>
                                <a:pt x="279542" y="1541236"/>
                              </a:lnTo>
                              <a:lnTo>
                                <a:pt x="276820" y="1564141"/>
                              </a:lnTo>
                              <a:lnTo>
                                <a:pt x="274324" y="1587047"/>
                              </a:lnTo>
                              <a:lnTo>
                                <a:pt x="272055" y="1609726"/>
                              </a:lnTo>
                              <a:lnTo>
                                <a:pt x="270239" y="1632858"/>
                              </a:lnTo>
                              <a:lnTo>
                                <a:pt x="268878" y="1655990"/>
                              </a:lnTo>
                              <a:lnTo>
                                <a:pt x="267744" y="1678895"/>
                              </a:lnTo>
                              <a:lnTo>
                                <a:pt x="267063" y="1702254"/>
                              </a:lnTo>
                              <a:lnTo>
                                <a:pt x="266836" y="1725613"/>
                              </a:lnTo>
                              <a:lnTo>
                                <a:pt x="0" y="1725613"/>
                              </a:lnTo>
                              <a:lnTo>
                                <a:pt x="454" y="1697719"/>
                              </a:lnTo>
                              <a:lnTo>
                                <a:pt x="1134" y="1669824"/>
                              </a:lnTo>
                              <a:lnTo>
                                <a:pt x="2496" y="1642156"/>
                              </a:lnTo>
                              <a:lnTo>
                                <a:pt x="4084" y="1614488"/>
                              </a:lnTo>
                              <a:lnTo>
                                <a:pt x="6126" y="1587273"/>
                              </a:lnTo>
                              <a:lnTo>
                                <a:pt x="8849" y="1559606"/>
                              </a:lnTo>
                              <a:lnTo>
                                <a:pt x="11799" y="1532391"/>
                              </a:lnTo>
                              <a:lnTo>
                                <a:pt x="14975" y="1505404"/>
                              </a:lnTo>
                              <a:lnTo>
                                <a:pt x="18833" y="1478416"/>
                              </a:lnTo>
                              <a:lnTo>
                                <a:pt x="22917" y="1451656"/>
                              </a:lnTo>
                              <a:lnTo>
                                <a:pt x="27682" y="1424895"/>
                              </a:lnTo>
                              <a:lnTo>
                                <a:pt x="32674" y="1398361"/>
                              </a:lnTo>
                              <a:lnTo>
                                <a:pt x="38119" y="1371827"/>
                              </a:lnTo>
                              <a:lnTo>
                                <a:pt x="43792" y="1345747"/>
                              </a:lnTo>
                              <a:lnTo>
                                <a:pt x="50372" y="1319439"/>
                              </a:lnTo>
                              <a:lnTo>
                                <a:pt x="56725" y="1293359"/>
                              </a:lnTo>
                              <a:lnTo>
                                <a:pt x="63759" y="1267732"/>
                              </a:lnTo>
                              <a:lnTo>
                                <a:pt x="71020" y="1242105"/>
                              </a:lnTo>
                              <a:lnTo>
                                <a:pt x="78735" y="1216479"/>
                              </a:lnTo>
                              <a:lnTo>
                                <a:pt x="86903" y="1191305"/>
                              </a:lnTo>
                              <a:lnTo>
                                <a:pt x="95525" y="1166132"/>
                              </a:lnTo>
                              <a:lnTo>
                                <a:pt x="104374" y="1141186"/>
                              </a:lnTo>
                              <a:lnTo>
                                <a:pt x="113677" y="1116466"/>
                              </a:lnTo>
                              <a:lnTo>
                                <a:pt x="123207" y="1091746"/>
                              </a:lnTo>
                              <a:lnTo>
                                <a:pt x="133418" y="1067254"/>
                              </a:lnTo>
                              <a:lnTo>
                                <a:pt x="143628" y="1042987"/>
                              </a:lnTo>
                              <a:lnTo>
                                <a:pt x="154293" y="1018948"/>
                              </a:lnTo>
                              <a:lnTo>
                                <a:pt x="165411" y="995136"/>
                              </a:lnTo>
                              <a:lnTo>
                                <a:pt x="176756" y="971550"/>
                              </a:lnTo>
                              <a:lnTo>
                                <a:pt x="188328" y="947964"/>
                              </a:lnTo>
                              <a:lnTo>
                                <a:pt x="200581" y="924832"/>
                              </a:lnTo>
                              <a:lnTo>
                                <a:pt x="213060" y="901700"/>
                              </a:lnTo>
                              <a:close/>
                              <a:moveTo>
                                <a:pt x="2423486" y="615950"/>
                              </a:moveTo>
                              <a:lnTo>
                                <a:pt x="2440484" y="626612"/>
                              </a:lnTo>
                              <a:lnTo>
                                <a:pt x="2457256" y="637501"/>
                              </a:lnTo>
                              <a:lnTo>
                                <a:pt x="2474028" y="648617"/>
                              </a:lnTo>
                              <a:lnTo>
                                <a:pt x="2490573" y="660187"/>
                              </a:lnTo>
                              <a:lnTo>
                                <a:pt x="2506891" y="671757"/>
                              </a:lnTo>
                              <a:lnTo>
                                <a:pt x="2522983" y="683553"/>
                              </a:lnTo>
                              <a:lnTo>
                                <a:pt x="2538848" y="695803"/>
                              </a:lnTo>
                              <a:lnTo>
                                <a:pt x="2554713" y="708280"/>
                              </a:lnTo>
                              <a:lnTo>
                                <a:pt x="2570124" y="720531"/>
                              </a:lnTo>
                              <a:lnTo>
                                <a:pt x="2585763" y="733462"/>
                              </a:lnTo>
                              <a:lnTo>
                                <a:pt x="2600721" y="746619"/>
                              </a:lnTo>
                              <a:lnTo>
                                <a:pt x="2615680" y="760004"/>
                              </a:lnTo>
                              <a:lnTo>
                                <a:pt x="2630411" y="773388"/>
                              </a:lnTo>
                              <a:lnTo>
                                <a:pt x="2645143" y="787000"/>
                              </a:lnTo>
                              <a:lnTo>
                                <a:pt x="2659195" y="801292"/>
                              </a:lnTo>
                              <a:lnTo>
                                <a:pt x="2673474" y="815357"/>
                              </a:lnTo>
                              <a:lnTo>
                                <a:pt x="2687525" y="829649"/>
                              </a:lnTo>
                              <a:lnTo>
                                <a:pt x="2701124" y="844394"/>
                              </a:lnTo>
                              <a:lnTo>
                                <a:pt x="2714496" y="858913"/>
                              </a:lnTo>
                              <a:lnTo>
                                <a:pt x="2727868" y="874113"/>
                              </a:lnTo>
                              <a:lnTo>
                                <a:pt x="2741013" y="889312"/>
                              </a:lnTo>
                              <a:lnTo>
                                <a:pt x="2753705" y="904738"/>
                              </a:lnTo>
                              <a:lnTo>
                                <a:pt x="2766171" y="920164"/>
                              </a:lnTo>
                              <a:lnTo>
                                <a:pt x="2778636" y="936044"/>
                              </a:lnTo>
                              <a:lnTo>
                                <a:pt x="2790875" y="952151"/>
                              </a:lnTo>
                              <a:lnTo>
                                <a:pt x="2802660" y="968485"/>
                              </a:lnTo>
                              <a:lnTo>
                                <a:pt x="2814446" y="984818"/>
                              </a:lnTo>
                              <a:lnTo>
                                <a:pt x="2825551" y="1001152"/>
                              </a:lnTo>
                              <a:lnTo>
                                <a:pt x="2836657" y="1017940"/>
                              </a:lnTo>
                              <a:lnTo>
                                <a:pt x="2847535" y="1034954"/>
                              </a:lnTo>
                              <a:lnTo>
                                <a:pt x="2858188" y="1051968"/>
                              </a:lnTo>
                              <a:lnTo>
                                <a:pt x="2868613" y="1068982"/>
                              </a:lnTo>
                              <a:lnTo>
                                <a:pt x="2391983" y="1344613"/>
                              </a:lnTo>
                              <a:lnTo>
                                <a:pt x="2386317" y="1335312"/>
                              </a:lnTo>
                              <a:lnTo>
                                <a:pt x="2380197" y="1325784"/>
                              </a:lnTo>
                              <a:lnTo>
                                <a:pt x="2374305" y="1316709"/>
                              </a:lnTo>
                              <a:lnTo>
                                <a:pt x="2368185" y="1307408"/>
                              </a:lnTo>
                              <a:lnTo>
                                <a:pt x="2361613" y="1298334"/>
                              </a:lnTo>
                              <a:lnTo>
                                <a:pt x="2355267" y="1289260"/>
                              </a:lnTo>
                              <a:lnTo>
                                <a:pt x="2348921" y="1280412"/>
                              </a:lnTo>
                              <a:lnTo>
                                <a:pt x="2342121" y="1271792"/>
                              </a:lnTo>
                              <a:lnTo>
                                <a:pt x="2335549" y="1262718"/>
                              </a:lnTo>
                              <a:lnTo>
                                <a:pt x="2328523" y="1254324"/>
                              </a:lnTo>
                              <a:lnTo>
                                <a:pt x="2321270" y="1245930"/>
                              </a:lnTo>
                              <a:lnTo>
                                <a:pt x="2314244" y="1237537"/>
                              </a:lnTo>
                              <a:lnTo>
                                <a:pt x="2306992" y="1229143"/>
                              </a:lnTo>
                              <a:lnTo>
                                <a:pt x="2299512" y="1220976"/>
                              </a:lnTo>
                              <a:lnTo>
                                <a:pt x="2292033" y="1213036"/>
                              </a:lnTo>
                              <a:lnTo>
                                <a:pt x="2284327" y="1205096"/>
                              </a:lnTo>
                              <a:lnTo>
                                <a:pt x="2276622" y="1197156"/>
                              </a:lnTo>
                              <a:lnTo>
                                <a:pt x="2268916" y="1189443"/>
                              </a:lnTo>
                              <a:lnTo>
                                <a:pt x="2260983" y="1181730"/>
                              </a:lnTo>
                              <a:lnTo>
                                <a:pt x="2252597" y="1174244"/>
                              </a:lnTo>
                              <a:lnTo>
                                <a:pt x="2244438" y="1166757"/>
                              </a:lnTo>
                              <a:lnTo>
                                <a:pt x="2236279" y="1159498"/>
                              </a:lnTo>
                              <a:lnTo>
                                <a:pt x="2227893" y="1152465"/>
                              </a:lnTo>
                              <a:lnTo>
                                <a:pt x="2219281" y="1145433"/>
                              </a:lnTo>
                              <a:lnTo>
                                <a:pt x="2210895" y="1138627"/>
                              </a:lnTo>
                              <a:lnTo>
                                <a:pt x="2202056" y="1131595"/>
                              </a:lnTo>
                              <a:lnTo>
                                <a:pt x="2193217" y="1124789"/>
                              </a:lnTo>
                              <a:lnTo>
                                <a:pt x="2184378" y="1118437"/>
                              </a:lnTo>
                              <a:lnTo>
                                <a:pt x="2175312" y="1112085"/>
                              </a:lnTo>
                              <a:lnTo>
                                <a:pt x="2166246" y="1105733"/>
                              </a:lnTo>
                              <a:lnTo>
                                <a:pt x="2157181" y="1099608"/>
                              </a:lnTo>
                              <a:lnTo>
                                <a:pt x="2147888" y="1093483"/>
                              </a:lnTo>
                              <a:lnTo>
                                <a:pt x="2423486" y="615950"/>
                              </a:lnTo>
                              <a:close/>
                              <a:moveTo>
                                <a:pt x="1050946" y="615950"/>
                              </a:moveTo>
                              <a:lnTo>
                                <a:pt x="1327151" y="1093483"/>
                              </a:lnTo>
                              <a:lnTo>
                                <a:pt x="1317838" y="1099608"/>
                              </a:lnTo>
                              <a:lnTo>
                                <a:pt x="1308752" y="1105506"/>
                              </a:lnTo>
                              <a:lnTo>
                                <a:pt x="1299439" y="1112085"/>
                              </a:lnTo>
                              <a:lnTo>
                                <a:pt x="1290581" y="1118437"/>
                              </a:lnTo>
                              <a:lnTo>
                                <a:pt x="1281722" y="1124789"/>
                              </a:lnTo>
                              <a:lnTo>
                                <a:pt x="1272637" y="1131595"/>
                              </a:lnTo>
                              <a:lnTo>
                                <a:pt x="1264005" y="1138173"/>
                              </a:lnTo>
                              <a:lnTo>
                                <a:pt x="1255601" y="1145206"/>
                              </a:lnTo>
                              <a:lnTo>
                                <a:pt x="1246969" y="1152465"/>
                              </a:lnTo>
                              <a:lnTo>
                                <a:pt x="1238338" y="1159498"/>
                              </a:lnTo>
                              <a:lnTo>
                                <a:pt x="1230161" y="1166757"/>
                              </a:lnTo>
                              <a:lnTo>
                                <a:pt x="1221984" y="1174244"/>
                              </a:lnTo>
                              <a:lnTo>
                                <a:pt x="1213807" y="1181730"/>
                              </a:lnTo>
                              <a:lnTo>
                                <a:pt x="1205857" y="1189443"/>
                              </a:lnTo>
                              <a:lnTo>
                                <a:pt x="1198134" y="1197156"/>
                              </a:lnTo>
                              <a:lnTo>
                                <a:pt x="1190184" y="1205096"/>
                              </a:lnTo>
                              <a:lnTo>
                                <a:pt x="1182915" y="1213036"/>
                              </a:lnTo>
                              <a:lnTo>
                                <a:pt x="1175192" y="1220976"/>
                              </a:lnTo>
                              <a:lnTo>
                                <a:pt x="1167697" y="1229143"/>
                              </a:lnTo>
                              <a:lnTo>
                                <a:pt x="1160428" y="1237537"/>
                              </a:lnTo>
                              <a:lnTo>
                                <a:pt x="1153387" y="1245703"/>
                              </a:lnTo>
                              <a:lnTo>
                                <a:pt x="1146345" y="1254324"/>
                              </a:lnTo>
                              <a:lnTo>
                                <a:pt x="1139304" y="1262718"/>
                              </a:lnTo>
                              <a:lnTo>
                                <a:pt x="1132490" y="1271565"/>
                              </a:lnTo>
                              <a:lnTo>
                                <a:pt x="1125675" y="1280412"/>
                              </a:lnTo>
                              <a:lnTo>
                                <a:pt x="1119315" y="1289260"/>
                              </a:lnTo>
                              <a:lnTo>
                                <a:pt x="1112728" y="1298334"/>
                              </a:lnTo>
                              <a:lnTo>
                                <a:pt x="1106368" y="1307408"/>
                              </a:lnTo>
                              <a:lnTo>
                                <a:pt x="1100235" y="1316709"/>
                              </a:lnTo>
                              <a:lnTo>
                                <a:pt x="1094103" y="1325784"/>
                              </a:lnTo>
                              <a:lnTo>
                                <a:pt x="1088197" y="1335312"/>
                              </a:lnTo>
                              <a:lnTo>
                                <a:pt x="1082518" y="1344613"/>
                              </a:lnTo>
                              <a:lnTo>
                                <a:pt x="604838" y="1068982"/>
                              </a:lnTo>
                              <a:lnTo>
                                <a:pt x="615286" y="1051968"/>
                              </a:lnTo>
                              <a:lnTo>
                                <a:pt x="625962" y="1034954"/>
                              </a:lnTo>
                              <a:lnTo>
                                <a:pt x="636865" y="1017940"/>
                              </a:lnTo>
                              <a:lnTo>
                                <a:pt x="647995" y="1001152"/>
                              </a:lnTo>
                              <a:lnTo>
                                <a:pt x="659352" y="984818"/>
                              </a:lnTo>
                              <a:lnTo>
                                <a:pt x="671163" y="968485"/>
                              </a:lnTo>
                              <a:lnTo>
                                <a:pt x="682748" y="951924"/>
                              </a:lnTo>
                              <a:lnTo>
                                <a:pt x="695013" y="936044"/>
                              </a:lnTo>
                              <a:lnTo>
                                <a:pt x="707279" y="920164"/>
                              </a:lnTo>
                              <a:lnTo>
                                <a:pt x="719999" y="904738"/>
                              </a:lnTo>
                              <a:lnTo>
                                <a:pt x="732946" y="889312"/>
                              </a:lnTo>
                              <a:lnTo>
                                <a:pt x="745893" y="874113"/>
                              </a:lnTo>
                              <a:lnTo>
                                <a:pt x="759295" y="858913"/>
                              </a:lnTo>
                              <a:lnTo>
                                <a:pt x="772696" y="844394"/>
                              </a:lnTo>
                              <a:lnTo>
                                <a:pt x="786325" y="829649"/>
                              </a:lnTo>
                              <a:lnTo>
                                <a:pt x="800407" y="815357"/>
                              </a:lnTo>
                              <a:lnTo>
                                <a:pt x="814717" y="801292"/>
                              </a:lnTo>
                              <a:lnTo>
                                <a:pt x="829027" y="787000"/>
                              </a:lnTo>
                              <a:lnTo>
                                <a:pt x="843337" y="773388"/>
                              </a:lnTo>
                              <a:lnTo>
                                <a:pt x="858329" y="759777"/>
                              </a:lnTo>
                              <a:lnTo>
                                <a:pt x="873093" y="746619"/>
                              </a:lnTo>
                              <a:lnTo>
                                <a:pt x="888539" y="733462"/>
                              </a:lnTo>
                              <a:lnTo>
                                <a:pt x="903984" y="720531"/>
                              </a:lnTo>
                              <a:lnTo>
                                <a:pt x="919430" y="708054"/>
                              </a:lnTo>
                              <a:lnTo>
                                <a:pt x="935330" y="695803"/>
                              </a:lnTo>
                              <a:lnTo>
                                <a:pt x="951230" y="683553"/>
                              </a:lnTo>
                              <a:lnTo>
                                <a:pt x="967584" y="671757"/>
                              </a:lnTo>
                              <a:lnTo>
                                <a:pt x="983711" y="660187"/>
                              </a:lnTo>
                              <a:lnTo>
                                <a:pt x="1000293" y="648617"/>
                              </a:lnTo>
                              <a:lnTo>
                                <a:pt x="1017101" y="637501"/>
                              </a:lnTo>
                              <a:lnTo>
                                <a:pt x="1034137" y="626612"/>
                              </a:lnTo>
                              <a:lnTo>
                                <a:pt x="1050946" y="615950"/>
                              </a:lnTo>
                              <a:close/>
                              <a:moveTo>
                                <a:pt x="1763713" y="422275"/>
                              </a:moveTo>
                              <a:lnTo>
                                <a:pt x="1784320" y="422956"/>
                              </a:lnTo>
                              <a:lnTo>
                                <a:pt x="1805154" y="423637"/>
                              </a:lnTo>
                              <a:lnTo>
                                <a:pt x="1825761" y="424771"/>
                              </a:lnTo>
                              <a:lnTo>
                                <a:pt x="1846368" y="426587"/>
                              </a:lnTo>
                              <a:lnTo>
                                <a:pt x="1866749" y="428402"/>
                              </a:lnTo>
                              <a:lnTo>
                                <a:pt x="1887356" y="430445"/>
                              </a:lnTo>
                              <a:lnTo>
                                <a:pt x="1907736" y="432941"/>
                              </a:lnTo>
                              <a:lnTo>
                                <a:pt x="1927664" y="435665"/>
                              </a:lnTo>
                              <a:lnTo>
                                <a:pt x="1948045" y="438842"/>
                              </a:lnTo>
                              <a:lnTo>
                                <a:pt x="1968199" y="442246"/>
                              </a:lnTo>
                              <a:lnTo>
                                <a:pt x="1987900" y="445877"/>
                              </a:lnTo>
                              <a:lnTo>
                                <a:pt x="2007602" y="449962"/>
                              </a:lnTo>
                              <a:lnTo>
                                <a:pt x="2027529" y="454274"/>
                              </a:lnTo>
                              <a:lnTo>
                                <a:pt x="2047004" y="458813"/>
                              </a:lnTo>
                              <a:lnTo>
                                <a:pt x="2066479" y="463806"/>
                              </a:lnTo>
                              <a:lnTo>
                                <a:pt x="2085954" y="469026"/>
                              </a:lnTo>
                              <a:lnTo>
                                <a:pt x="2104976" y="474472"/>
                              </a:lnTo>
                              <a:lnTo>
                                <a:pt x="2124224" y="480146"/>
                              </a:lnTo>
                              <a:lnTo>
                                <a:pt x="2143246" y="486047"/>
                              </a:lnTo>
                              <a:lnTo>
                                <a:pt x="2162268" y="492628"/>
                              </a:lnTo>
                              <a:lnTo>
                                <a:pt x="2181063" y="498982"/>
                              </a:lnTo>
                              <a:lnTo>
                                <a:pt x="2199632" y="506018"/>
                              </a:lnTo>
                              <a:lnTo>
                                <a:pt x="2217975" y="513053"/>
                              </a:lnTo>
                              <a:lnTo>
                                <a:pt x="2236318" y="520542"/>
                              </a:lnTo>
                              <a:lnTo>
                                <a:pt x="2254434" y="528258"/>
                              </a:lnTo>
                              <a:lnTo>
                                <a:pt x="2272550" y="536201"/>
                              </a:lnTo>
                              <a:lnTo>
                                <a:pt x="2290666" y="544372"/>
                              </a:lnTo>
                              <a:lnTo>
                                <a:pt x="2308556" y="552768"/>
                              </a:lnTo>
                              <a:lnTo>
                                <a:pt x="2325992" y="561619"/>
                              </a:lnTo>
                              <a:lnTo>
                                <a:pt x="2343656" y="570470"/>
                              </a:lnTo>
                              <a:lnTo>
                                <a:pt x="2360866" y="580002"/>
                              </a:lnTo>
                              <a:lnTo>
                                <a:pt x="2378076" y="589307"/>
                              </a:lnTo>
                              <a:lnTo>
                                <a:pt x="2102938" y="1066800"/>
                              </a:lnTo>
                              <a:lnTo>
                                <a:pt x="2093653" y="1061580"/>
                              </a:lnTo>
                              <a:lnTo>
                                <a:pt x="2083916" y="1056587"/>
                              </a:lnTo>
                              <a:lnTo>
                                <a:pt x="2073952" y="1051595"/>
                              </a:lnTo>
                              <a:lnTo>
                                <a:pt x="2064441" y="1046829"/>
                              </a:lnTo>
                              <a:lnTo>
                                <a:pt x="2054477" y="1042063"/>
                              </a:lnTo>
                              <a:lnTo>
                                <a:pt x="2044513" y="1037751"/>
                              </a:lnTo>
                              <a:lnTo>
                                <a:pt x="2034549" y="1033439"/>
                              </a:lnTo>
                              <a:lnTo>
                                <a:pt x="2024585" y="1029354"/>
                              </a:lnTo>
                              <a:lnTo>
                                <a:pt x="2014395" y="1025269"/>
                              </a:lnTo>
                              <a:lnTo>
                                <a:pt x="2003978" y="1021411"/>
                              </a:lnTo>
                              <a:lnTo>
                                <a:pt x="1993788" y="1017553"/>
                              </a:lnTo>
                              <a:lnTo>
                                <a:pt x="1983371" y="1013922"/>
                              </a:lnTo>
                              <a:lnTo>
                                <a:pt x="1972954" y="1010290"/>
                              </a:lnTo>
                              <a:lnTo>
                                <a:pt x="1962311" y="1006886"/>
                              </a:lnTo>
                              <a:lnTo>
                                <a:pt x="1951668" y="1003936"/>
                              </a:lnTo>
                              <a:lnTo>
                                <a:pt x="1941025" y="1000759"/>
                              </a:lnTo>
                              <a:lnTo>
                                <a:pt x="1930382" y="998035"/>
                              </a:lnTo>
                              <a:lnTo>
                                <a:pt x="1919738" y="995312"/>
                              </a:lnTo>
                              <a:lnTo>
                                <a:pt x="1908869" y="992589"/>
                              </a:lnTo>
                              <a:lnTo>
                                <a:pt x="1897999" y="990319"/>
                              </a:lnTo>
                              <a:lnTo>
                                <a:pt x="1887129" y="988050"/>
                              </a:lnTo>
                              <a:lnTo>
                                <a:pt x="1876260" y="985780"/>
                              </a:lnTo>
                              <a:lnTo>
                                <a:pt x="1865164" y="983738"/>
                              </a:lnTo>
                              <a:lnTo>
                                <a:pt x="1854067" y="982149"/>
                              </a:lnTo>
                              <a:lnTo>
                                <a:pt x="1842745" y="980334"/>
                              </a:lnTo>
                              <a:lnTo>
                                <a:pt x="1831649" y="979199"/>
                              </a:lnTo>
                              <a:lnTo>
                                <a:pt x="1820553" y="977610"/>
                              </a:lnTo>
                              <a:lnTo>
                                <a:pt x="1809230" y="976703"/>
                              </a:lnTo>
                              <a:lnTo>
                                <a:pt x="1797907" y="975568"/>
                              </a:lnTo>
                              <a:lnTo>
                                <a:pt x="1786358" y="974660"/>
                              </a:lnTo>
                              <a:lnTo>
                                <a:pt x="1775036" y="974206"/>
                              </a:lnTo>
                              <a:lnTo>
                                <a:pt x="1763713" y="973752"/>
                              </a:lnTo>
                              <a:lnTo>
                                <a:pt x="1763713" y="422275"/>
                              </a:lnTo>
                              <a:close/>
                              <a:moveTo>
                                <a:pt x="1711325" y="422275"/>
                              </a:moveTo>
                              <a:lnTo>
                                <a:pt x="1711325" y="973752"/>
                              </a:lnTo>
                              <a:lnTo>
                                <a:pt x="1699751" y="974206"/>
                              </a:lnTo>
                              <a:lnTo>
                                <a:pt x="1688403" y="974660"/>
                              </a:lnTo>
                              <a:lnTo>
                                <a:pt x="1676828" y="975568"/>
                              </a:lnTo>
                              <a:lnTo>
                                <a:pt x="1665481" y="976703"/>
                              </a:lnTo>
                              <a:lnTo>
                                <a:pt x="1654360" y="977610"/>
                              </a:lnTo>
                              <a:lnTo>
                                <a:pt x="1643012" y="979199"/>
                              </a:lnTo>
                              <a:lnTo>
                                <a:pt x="1631665" y="980334"/>
                              </a:lnTo>
                              <a:lnTo>
                                <a:pt x="1620544" y="982149"/>
                              </a:lnTo>
                              <a:lnTo>
                                <a:pt x="1609423" y="983738"/>
                              </a:lnTo>
                              <a:lnTo>
                                <a:pt x="1598302" y="985780"/>
                              </a:lnTo>
                              <a:lnTo>
                                <a:pt x="1587409" y="988050"/>
                              </a:lnTo>
                              <a:lnTo>
                                <a:pt x="1576515" y="990319"/>
                              </a:lnTo>
                              <a:lnTo>
                                <a:pt x="1565394" y="992589"/>
                              </a:lnTo>
                              <a:lnTo>
                                <a:pt x="1554500" y="995312"/>
                              </a:lnTo>
                              <a:lnTo>
                                <a:pt x="1543834" y="998035"/>
                              </a:lnTo>
                              <a:lnTo>
                                <a:pt x="1533167" y="1000759"/>
                              </a:lnTo>
                              <a:lnTo>
                                <a:pt x="1522500" y="1003936"/>
                              </a:lnTo>
                              <a:lnTo>
                                <a:pt x="1511833" y="1006886"/>
                              </a:lnTo>
                              <a:lnTo>
                                <a:pt x="1501166" y="1010290"/>
                              </a:lnTo>
                              <a:lnTo>
                                <a:pt x="1490727" y="1013922"/>
                              </a:lnTo>
                              <a:lnTo>
                                <a:pt x="1480514" y="1017553"/>
                              </a:lnTo>
                              <a:lnTo>
                                <a:pt x="1470301" y="1021411"/>
                              </a:lnTo>
                              <a:lnTo>
                                <a:pt x="1459861" y="1025269"/>
                              </a:lnTo>
                              <a:lnTo>
                                <a:pt x="1449648" y="1029354"/>
                              </a:lnTo>
                              <a:lnTo>
                                <a:pt x="1439662" y="1033439"/>
                              </a:lnTo>
                              <a:lnTo>
                                <a:pt x="1429449" y="1037751"/>
                              </a:lnTo>
                              <a:lnTo>
                                <a:pt x="1419690" y="1042063"/>
                              </a:lnTo>
                              <a:lnTo>
                                <a:pt x="1409704" y="1046829"/>
                              </a:lnTo>
                              <a:lnTo>
                                <a:pt x="1399945" y="1051595"/>
                              </a:lnTo>
                              <a:lnTo>
                                <a:pt x="1390187" y="1056587"/>
                              </a:lnTo>
                              <a:lnTo>
                                <a:pt x="1380428" y="1061580"/>
                              </a:lnTo>
                              <a:lnTo>
                                <a:pt x="1370896" y="1066800"/>
                              </a:lnTo>
                              <a:lnTo>
                                <a:pt x="1095375" y="589307"/>
                              </a:lnTo>
                              <a:lnTo>
                                <a:pt x="1112850" y="580002"/>
                              </a:lnTo>
                              <a:lnTo>
                                <a:pt x="1130099" y="570470"/>
                              </a:lnTo>
                              <a:lnTo>
                                <a:pt x="1147574" y="561619"/>
                              </a:lnTo>
                              <a:lnTo>
                                <a:pt x="1165276" y="552768"/>
                              </a:lnTo>
                              <a:lnTo>
                                <a:pt x="1183206" y="544372"/>
                              </a:lnTo>
                              <a:lnTo>
                                <a:pt x="1201135" y="536201"/>
                              </a:lnTo>
                              <a:lnTo>
                                <a:pt x="1219064" y="528258"/>
                              </a:lnTo>
                              <a:lnTo>
                                <a:pt x="1237447" y="520542"/>
                              </a:lnTo>
                              <a:lnTo>
                                <a:pt x="1255830" y="513053"/>
                              </a:lnTo>
                              <a:lnTo>
                                <a:pt x="1274214" y="506018"/>
                              </a:lnTo>
                              <a:lnTo>
                                <a:pt x="1293051" y="498982"/>
                              </a:lnTo>
                              <a:lnTo>
                                <a:pt x="1311661" y="492628"/>
                              </a:lnTo>
                              <a:lnTo>
                                <a:pt x="1330725" y="486047"/>
                              </a:lnTo>
                              <a:lnTo>
                                <a:pt x="1349562" y="480146"/>
                              </a:lnTo>
                              <a:lnTo>
                                <a:pt x="1369080" y="474472"/>
                              </a:lnTo>
                              <a:lnTo>
                                <a:pt x="1388144" y="469026"/>
                              </a:lnTo>
                              <a:lnTo>
                                <a:pt x="1407662" y="463806"/>
                              </a:lnTo>
                              <a:lnTo>
                                <a:pt x="1426953" y="458813"/>
                              </a:lnTo>
                              <a:lnTo>
                                <a:pt x="1446925" y="454274"/>
                              </a:lnTo>
                              <a:lnTo>
                                <a:pt x="1466443" y="449962"/>
                              </a:lnTo>
                              <a:lnTo>
                                <a:pt x="1486415" y="445877"/>
                              </a:lnTo>
                              <a:lnTo>
                                <a:pt x="1506386" y="442246"/>
                              </a:lnTo>
                              <a:lnTo>
                                <a:pt x="1526358" y="438842"/>
                              </a:lnTo>
                              <a:lnTo>
                                <a:pt x="1546557" y="435665"/>
                              </a:lnTo>
                              <a:lnTo>
                                <a:pt x="1566756" y="432941"/>
                              </a:lnTo>
                              <a:lnTo>
                                <a:pt x="1587409" y="430445"/>
                              </a:lnTo>
                              <a:lnTo>
                                <a:pt x="1607608" y="428402"/>
                              </a:lnTo>
                              <a:lnTo>
                                <a:pt x="1628260" y="426587"/>
                              </a:lnTo>
                              <a:lnTo>
                                <a:pt x="1648913" y="424771"/>
                              </a:lnTo>
                              <a:lnTo>
                                <a:pt x="1669793" y="423637"/>
                              </a:lnTo>
                              <a:lnTo>
                                <a:pt x="1690219" y="422956"/>
                              </a:lnTo>
                              <a:lnTo>
                                <a:pt x="1711325" y="422275"/>
                              </a:lnTo>
                              <a:close/>
                              <a:moveTo>
                                <a:pt x="2635436" y="249237"/>
                              </a:moveTo>
                              <a:lnTo>
                                <a:pt x="2658561" y="263289"/>
                              </a:lnTo>
                              <a:lnTo>
                                <a:pt x="2681232" y="278021"/>
                              </a:lnTo>
                              <a:lnTo>
                                <a:pt x="2703904" y="292980"/>
                              </a:lnTo>
                              <a:lnTo>
                                <a:pt x="2726122" y="307938"/>
                              </a:lnTo>
                              <a:lnTo>
                                <a:pt x="2748113" y="323577"/>
                              </a:lnTo>
                              <a:lnTo>
                                <a:pt x="2770105" y="339442"/>
                              </a:lnTo>
                              <a:lnTo>
                                <a:pt x="2791643" y="355761"/>
                              </a:lnTo>
                              <a:lnTo>
                                <a:pt x="2812954" y="372080"/>
                              </a:lnTo>
                              <a:lnTo>
                                <a:pt x="2833812" y="389078"/>
                              </a:lnTo>
                              <a:lnTo>
                                <a:pt x="2854443" y="406303"/>
                              </a:lnTo>
                              <a:lnTo>
                                <a:pt x="2875074" y="423755"/>
                              </a:lnTo>
                              <a:lnTo>
                                <a:pt x="2895252" y="441660"/>
                              </a:lnTo>
                              <a:lnTo>
                                <a:pt x="2914976" y="459565"/>
                              </a:lnTo>
                              <a:lnTo>
                                <a:pt x="2934700" y="477924"/>
                              </a:lnTo>
                              <a:lnTo>
                                <a:pt x="2954198" y="496736"/>
                              </a:lnTo>
                              <a:lnTo>
                                <a:pt x="2973015" y="516001"/>
                              </a:lnTo>
                              <a:lnTo>
                                <a:pt x="2991833" y="535266"/>
                              </a:lnTo>
                              <a:lnTo>
                                <a:pt x="3010423" y="554757"/>
                              </a:lnTo>
                              <a:lnTo>
                                <a:pt x="3028561" y="574702"/>
                              </a:lnTo>
                              <a:lnTo>
                                <a:pt x="3046244" y="594647"/>
                              </a:lnTo>
                              <a:lnTo>
                                <a:pt x="3063928" y="615272"/>
                              </a:lnTo>
                              <a:lnTo>
                                <a:pt x="3080932" y="635897"/>
                              </a:lnTo>
                              <a:lnTo>
                                <a:pt x="3097936" y="656975"/>
                              </a:lnTo>
                              <a:lnTo>
                                <a:pt x="3114486" y="678280"/>
                              </a:lnTo>
                              <a:lnTo>
                                <a:pt x="3130809" y="699585"/>
                              </a:lnTo>
                              <a:lnTo>
                                <a:pt x="3146679" y="721343"/>
                              </a:lnTo>
                              <a:lnTo>
                                <a:pt x="3162323" y="743328"/>
                              </a:lnTo>
                              <a:lnTo>
                                <a:pt x="3177739" y="765766"/>
                              </a:lnTo>
                              <a:lnTo>
                                <a:pt x="3192476" y="788204"/>
                              </a:lnTo>
                              <a:lnTo>
                                <a:pt x="3207212" y="810869"/>
                              </a:lnTo>
                              <a:lnTo>
                                <a:pt x="3221495" y="833760"/>
                              </a:lnTo>
                              <a:lnTo>
                                <a:pt x="3235325" y="857105"/>
                              </a:lnTo>
                              <a:lnTo>
                                <a:pt x="3004302" y="990600"/>
                              </a:lnTo>
                              <a:lnTo>
                                <a:pt x="2992286" y="971108"/>
                              </a:lnTo>
                              <a:lnTo>
                                <a:pt x="2980497" y="952070"/>
                              </a:lnTo>
                              <a:lnTo>
                                <a:pt x="2968254" y="932805"/>
                              </a:lnTo>
                              <a:lnTo>
                                <a:pt x="2955558" y="913993"/>
                              </a:lnTo>
                              <a:lnTo>
                                <a:pt x="2942635" y="895408"/>
                              </a:lnTo>
                              <a:lnTo>
                                <a:pt x="2929939" y="876823"/>
                              </a:lnTo>
                              <a:lnTo>
                                <a:pt x="2916563" y="858918"/>
                              </a:lnTo>
                              <a:lnTo>
                                <a:pt x="2902733" y="840786"/>
                              </a:lnTo>
                              <a:lnTo>
                                <a:pt x="2888677" y="822881"/>
                              </a:lnTo>
                              <a:lnTo>
                                <a:pt x="2874621" y="805202"/>
                              </a:lnTo>
                              <a:lnTo>
                                <a:pt x="2860111" y="787977"/>
                              </a:lnTo>
                              <a:lnTo>
                                <a:pt x="2845601" y="770752"/>
                              </a:lnTo>
                              <a:lnTo>
                                <a:pt x="2830411" y="753980"/>
                              </a:lnTo>
                              <a:lnTo>
                                <a:pt x="2815448" y="737435"/>
                              </a:lnTo>
                              <a:lnTo>
                                <a:pt x="2800031" y="720890"/>
                              </a:lnTo>
                              <a:lnTo>
                                <a:pt x="2784161" y="704798"/>
                              </a:lnTo>
                              <a:lnTo>
                                <a:pt x="2768291" y="688932"/>
                              </a:lnTo>
                              <a:lnTo>
                                <a:pt x="2752194" y="673067"/>
                              </a:lnTo>
                              <a:lnTo>
                                <a:pt x="2735644" y="657655"/>
                              </a:lnTo>
                              <a:lnTo>
                                <a:pt x="2718867" y="642470"/>
                              </a:lnTo>
                              <a:lnTo>
                                <a:pt x="2702090" y="627284"/>
                              </a:lnTo>
                              <a:lnTo>
                                <a:pt x="2685086" y="612779"/>
                              </a:lnTo>
                              <a:lnTo>
                                <a:pt x="2667629" y="598500"/>
                              </a:lnTo>
                              <a:lnTo>
                                <a:pt x="2650172" y="584221"/>
                              </a:lnTo>
                              <a:lnTo>
                                <a:pt x="2632262" y="570169"/>
                              </a:lnTo>
                              <a:lnTo>
                                <a:pt x="2614124" y="556570"/>
                              </a:lnTo>
                              <a:lnTo>
                                <a:pt x="2595987" y="543425"/>
                              </a:lnTo>
                              <a:lnTo>
                                <a:pt x="2577623" y="530279"/>
                              </a:lnTo>
                              <a:lnTo>
                                <a:pt x="2558806" y="517361"/>
                              </a:lnTo>
                              <a:lnTo>
                                <a:pt x="2539988" y="504668"/>
                              </a:lnTo>
                              <a:lnTo>
                                <a:pt x="2520944" y="492656"/>
                              </a:lnTo>
                              <a:lnTo>
                                <a:pt x="2501900" y="480644"/>
                              </a:lnTo>
                              <a:lnTo>
                                <a:pt x="2635436" y="249237"/>
                              </a:lnTo>
                              <a:close/>
                              <a:moveTo>
                                <a:pt x="839685" y="249237"/>
                              </a:moveTo>
                              <a:lnTo>
                                <a:pt x="973138" y="480644"/>
                              </a:lnTo>
                              <a:lnTo>
                                <a:pt x="953879" y="492656"/>
                              </a:lnTo>
                              <a:lnTo>
                                <a:pt x="934847" y="504668"/>
                              </a:lnTo>
                              <a:lnTo>
                                <a:pt x="916041" y="517361"/>
                              </a:lnTo>
                              <a:lnTo>
                                <a:pt x="897462" y="530279"/>
                              </a:lnTo>
                              <a:lnTo>
                                <a:pt x="878882" y="543425"/>
                              </a:lnTo>
                              <a:lnTo>
                                <a:pt x="860756" y="556570"/>
                              </a:lnTo>
                              <a:lnTo>
                                <a:pt x="842630" y="570169"/>
                              </a:lnTo>
                              <a:lnTo>
                                <a:pt x="824731" y="584221"/>
                              </a:lnTo>
                              <a:lnTo>
                                <a:pt x="807284" y="598500"/>
                              </a:lnTo>
                              <a:lnTo>
                                <a:pt x="789838" y="612779"/>
                              </a:lnTo>
                              <a:lnTo>
                                <a:pt x="772845" y="627284"/>
                              </a:lnTo>
                              <a:lnTo>
                                <a:pt x="755852" y="642470"/>
                              </a:lnTo>
                              <a:lnTo>
                                <a:pt x="739312" y="657655"/>
                              </a:lnTo>
                              <a:lnTo>
                                <a:pt x="722998" y="673067"/>
                              </a:lnTo>
                              <a:lnTo>
                                <a:pt x="706685" y="688932"/>
                              </a:lnTo>
                              <a:lnTo>
                                <a:pt x="690825" y="704798"/>
                              </a:lnTo>
                              <a:lnTo>
                                <a:pt x="675191" y="720890"/>
                              </a:lnTo>
                              <a:lnTo>
                                <a:pt x="659557" y="737435"/>
                              </a:lnTo>
                              <a:lnTo>
                                <a:pt x="644377" y="753980"/>
                              </a:lnTo>
                              <a:lnTo>
                                <a:pt x="629649" y="770752"/>
                              </a:lnTo>
                              <a:lnTo>
                                <a:pt x="614695" y="787977"/>
                              </a:lnTo>
                              <a:lnTo>
                                <a:pt x="600421" y="805202"/>
                              </a:lnTo>
                              <a:lnTo>
                                <a:pt x="586373" y="822881"/>
                              </a:lnTo>
                              <a:lnTo>
                                <a:pt x="572326" y="840786"/>
                              </a:lnTo>
                              <a:lnTo>
                                <a:pt x="558731" y="858918"/>
                              </a:lnTo>
                              <a:lnTo>
                                <a:pt x="545363" y="876823"/>
                              </a:lnTo>
                              <a:lnTo>
                                <a:pt x="532222" y="895408"/>
                              </a:lnTo>
                              <a:lnTo>
                                <a:pt x="519307" y="913993"/>
                              </a:lnTo>
                              <a:lnTo>
                                <a:pt x="507072" y="932805"/>
                              </a:lnTo>
                              <a:lnTo>
                                <a:pt x="494610" y="952070"/>
                              </a:lnTo>
                              <a:lnTo>
                                <a:pt x="482828" y="971108"/>
                              </a:lnTo>
                              <a:lnTo>
                                <a:pt x="471046" y="990600"/>
                              </a:lnTo>
                              <a:lnTo>
                                <a:pt x="239713" y="857105"/>
                              </a:lnTo>
                              <a:lnTo>
                                <a:pt x="253760" y="833760"/>
                              </a:lnTo>
                              <a:lnTo>
                                <a:pt x="268035" y="810869"/>
                              </a:lnTo>
                              <a:lnTo>
                                <a:pt x="282536" y="787977"/>
                              </a:lnTo>
                              <a:lnTo>
                                <a:pt x="297490" y="765766"/>
                              </a:lnTo>
                              <a:lnTo>
                                <a:pt x="312897" y="743328"/>
                              </a:lnTo>
                              <a:lnTo>
                                <a:pt x="328530" y="721343"/>
                              </a:lnTo>
                              <a:lnTo>
                                <a:pt x="344391" y="699585"/>
                              </a:lnTo>
                              <a:lnTo>
                                <a:pt x="360704" y="678053"/>
                              </a:lnTo>
                              <a:lnTo>
                                <a:pt x="377244" y="656975"/>
                              </a:lnTo>
                              <a:lnTo>
                                <a:pt x="394011" y="635897"/>
                              </a:lnTo>
                              <a:lnTo>
                                <a:pt x="411457" y="615272"/>
                              </a:lnTo>
                              <a:lnTo>
                                <a:pt x="428677" y="594647"/>
                              </a:lnTo>
                              <a:lnTo>
                                <a:pt x="446576" y="574702"/>
                              </a:lnTo>
                              <a:lnTo>
                                <a:pt x="464929" y="554757"/>
                              </a:lnTo>
                              <a:lnTo>
                                <a:pt x="483281" y="535266"/>
                              </a:lnTo>
                              <a:lnTo>
                                <a:pt x="502087" y="516001"/>
                              </a:lnTo>
                              <a:lnTo>
                                <a:pt x="521120" y="496736"/>
                              </a:lnTo>
                              <a:lnTo>
                                <a:pt x="540378" y="477924"/>
                              </a:lnTo>
                              <a:lnTo>
                                <a:pt x="560091" y="459565"/>
                              </a:lnTo>
                              <a:lnTo>
                                <a:pt x="579803" y="441660"/>
                              </a:lnTo>
                              <a:lnTo>
                                <a:pt x="600194" y="423755"/>
                              </a:lnTo>
                              <a:lnTo>
                                <a:pt x="620360" y="406303"/>
                              </a:lnTo>
                              <a:lnTo>
                                <a:pt x="641205" y="389078"/>
                              </a:lnTo>
                              <a:lnTo>
                                <a:pt x="662276" y="372080"/>
                              </a:lnTo>
                              <a:lnTo>
                                <a:pt x="683574" y="355761"/>
                              </a:lnTo>
                              <a:lnTo>
                                <a:pt x="705099" y="339442"/>
                              </a:lnTo>
                              <a:lnTo>
                                <a:pt x="726624" y="323577"/>
                              </a:lnTo>
                              <a:lnTo>
                                <a:pt x="748828" y="307938"/>
                              </a:lnTo>
                              <a:lnTo>
                                <a:pt x="771259" y="292980"/>
                              </a:lnTo>
                              <a:lnTo>
                                <a:pt x="793917" y="278021"/>
                              </a:lnTo>
                              <a:lnTo>
                                <a:pt x="816574" y="263289"/>
                              </a:lnTo>
                              <a:lnTo>
                                <a:pt x="839685" y="249237"/>
                              </a:lnTo>
                              <a:close/>
                              <a:moveTo>
                                <a:pt x="1763713" y="0"/>
                              </a:moveTo>
                              <a:lnTo>
                                <a:pt x="1791577" y="906"/>
                              </a:lnTo>
                              <a:lnTo>
                                <a:pt x="1819668" y="1811"/>
                              </a:lnTo>
                              <a:lnTo>
                                <a:pt x="1847305" y="3397"/>
                              </a:lnTo>
                              <a:lnTo>
                                <a:pt x="1875169" y="5208"/>
                              </a:lnTo>
                              <a:lnTo>
                                <a:pt x="1902580" y="7699"/>
                              </a:lnTo>
                              <a:lnTo>
                                <a:pt x="1929991" y="10416"/>
                              </a:lnTo>
                              <a:lnTo>
                                <a:pt x="1957629" y="13813"/>
                              </a:lnTo>
                              <a:lnTo>
                                <a:pt x="1984813" y="17436"/>
                              </a:lnTo>
                              <a:lnTo>
                                <a:pt x="2011771" y="21286"/>
                              </a:lnTo>
                              <a:lnTo>
                                <a:pt x="2038729" y="26041"/>
                              </a:lnTo>
                              <a:lnTo>
                                <a:pt x="2065460" y="30797"/>
                              </a:lnTo>
                              <a:lnTo>
                                <a:pt x="2091965" y="36231"/>
                              </a:lnTo>
                              <a:lnTo>
                                <a:pt x="2118470" y="41892"/>
                              </a:lnTo>
                              <a:lnTo>
                                <a:pt x="2144975" y="48233"/>
                              </a:lnTo>
                              <a:lnTo>
                                <a:pt x="2171253" y="54573"/>
                              </a:lnTo>
                              <a:lnTo>
                                <a:pt x="2197305" y="61593"/>
                              </a:lnTo>
                              <a:lnTo>
                                <a:pt x="2222903" y="68613"/>
                              </a:lnTo>
                              <a:lnTo>
                                <a:pt x="2248728" y="76539"/>
                              </a:lnTo>
                              <a:lnTo>
                                <a:pt x="2274327" y="84464"/>
                              </a:lnTo>
                              <a:lnTo>
                                <a:pt x="2299473" y="92843"/>
                              </a:lnTo>
                              <a:lnTo>
                                <a:pt x="2324845" y="101901"/>
                              </a:lnTo>
                              <a:lnTo>
                                <a:pt x="2349764" y="110959"/>
                              </a:lnTo>
                              <a:lnTo>
                                <a:pt x="2374456" y="120696"/>
                              </a:lnTo>
                              <a:lnTo>
                                <a:pt x="2399375" y="130659"/>
                              </a:lnTo>
                              <a:lnTo>
                                <a:pt x="2423841" y="140850"/>
                              </a:lnTo>
                              <a:lnTo>
                                <a:pt x="2448081" y="151492"/>
                              </a:lnTo>
                              <a:lnTo>
                                <a:pt x="2472094" y="162815"/>
                              </a:lnTo>
                              <a:lnTo>
                                <a:pt x="2495880" y="174137"/>
                              </a:lnTo>
                              <a:lnTo>
                                <a:pt x="2519666" y="185686"/>
                              </a:lnTo>
                              <a:lnTo>
                                <a:pt x="2543000" y="197914"/>
                              </a:lnTo>
                              <a:lnTo>
                                <a:pt x="2566106" y="210369"/>
                              </a:lnTo>
                              <a:lnTo>
                                <a:pt x="2589213" y="223050"/>
                              </a:lnTo>
                              <a:lnTo>
                                <a:pt x="2455783" y="454025"/>
                              </a:lnTo>
                              <a:lnTo>
                                <a:pt x="2436527" y="443382"/>
                              </a:lnTo>
                              <a:lnTo>
                                <a:pt x="2416819" y="433192"/>
                              </a:lnTo>
                              <a:lnTo>
                                <a:pt x="2397337" y="423002"/>
                              </a:lnTo>
                              <a:lnTo>
                                <a:pt x="2377401" y="413038"/>
                              </a:lnTo>
                              <a:lnTo>
                                <a:pt x="2357466" y="403301"/>
                              </a:lnTo>
                              <a:lnTo>
                                <a:pt x="2337078" y="394243"/>
                              </a:lnTo>
                              <a:lnTo>
                                <a:pt x="2316916" y="385412"/>
                              </a:lnTo>
                              <a:lnTo>
                                <a:pt x="2296301" y="376580"/>
                              </a:lnTo>
                              <a:lnTo>
                                <a:pt x="2275686" y="368202"/>
                              </a:lnTo>
                              <a:lnTo>
                                <a:pt x="2254845" y="360276"/>
                              </a:lnTo>
                              <a:lnTo>
                                <a:pt x="2233777" y="352350"/>
                              </a:lnTo>
                              <a:lnTo>
                                <a:pt x="2212936" y="344878"/>
                              </a:lnTo>
                              <a:lnTo>
                                <a:pt x="2191641" y="338084"/>
                              </a:lnTo>
                              <a:lnTo>
                                <a:pt x="2169894" y="331064"/>
                              </a:lnTo>
                              <a:lnTo>
                                <a:pt x="2148373" y="324724"/>
                              </a:lnTo>
                              <a:lnTo>
                                <a:pt x="2126852" y="318383"/>
                              </a:lnTo>
                              <a:lnTo>
                                <a:pt x="2105104" y="312722"/>
                              </a:lnTo>
                              <a:lnTo>
                                <a:pt x="2083130" y="307288"/>
                              </a:lnTo>
                              <a:lnTo>
                                <a:pt x="2060929" y="302079"/>
                              </a:lnTo>
                              <a:lnTo>
                                <a:pt x="2038729" y="297098"/>
                              </a:lnTo>
                              <a:lnTo>
                                <a:pt x="2016528" y="292795"/>
                              </a:lnTo>
                              <a:lnTo>
                                <a:pt x="1993875" y="288493"/>
                              </a:lnTo>
                              <a:lnTo>
                                <a:pt x="1971447" y="284869"/>
                              </a:lnTo>
                              <a:lnTo>
                                <a:pt x="1948567" y="281246"/>
                              </a:lnTo>
                              <a:lnTo>
                                <a:pt x="1925914" y="278302"/>
                              </a:lnTo>
                              <a:lnTo>
                                <a:pt x="1903033" y="275359"/>
                              </a:lnTo>
                              <a:lnTo>
                                <a:pt x="1879927" y="273094"/>
                              </a:lnTo>
                              <a:lnTo>
                                <a:pt x="1857046" y="270830"/>
                              </a:lnTo>
                              <a:lnTo>
                                <a:pt x="1833713" y="269471"/>
                              </a:lnTo>
                              <a:lnTo>
                                <a:pt x="1810380" y="267886"/>
                              </a:lnTo>
                              <a:lnTo>
                                <a:pt x="1786820" y="266980"/>
                              </a:lnTo>
                              <a:lnTo>
                                <a:pt x="1763713" y="266527"/>
                              </a:lnTo>
                              <a:lnTo>
                                <a:pt x="1763713" y="0"/>
                              </a:lnTo>
                              <a:close/>
                              <a:moveTo>
                                <a:pt x="1711326" y="0"/>
                              </a:moveTo>
                              <a:lnTo>
                                <a:pt x="1711326" y="266527"/>
                              </a:lnTo>
                              <a:lnTo>
                                <a:pt x="1687728" y="266980"/>
                              </a:lnTo>
                              <a:lnTo>
                                <a:pt x="1664356" y="267886"/>
                              </a:lnTo>
                              <a:lnTo>
                                <a:pt x="1640984" y="269471"/>
                              </a:lnTo>
                              <a:lnTo>
                                <a:pt x="1617612" y="270830"/>
                              </a:lnTo>
                              <a:lnTo>
                                <a:pt x="1594467" y="273094"/>
                              </a:lnTo>
                              <a:lnTo>
                                <a:pt x="1571549" y="275359"/>
                              </a:lnTo>
                              <a:lnTo>
                                <a:pt x="1548631" y="278302"/>
                              </a:lnTo>
                              <a:lnTo>
                                <a:pt x="1525940" y="281246"/>
                              </a:lnTo>
                              <a:lnTo>
                                <a:pt x="1503022" y="284869"/>
                              </a:lnTo>
                              <a:lnTo>
                                <a:pt x="1480558" y="288493"/>
                              </a:lnTo>
                              <a:lnTo>
                                <a:pt x="1457867" y="292795"/>
                              </a:lnTo>
                              <a:lnTo>
                                <a:pt x="1435630" y="297098"/>
                              </a:lnTo>
                              <a:lnTo>
                                <a:pt x="1413166" y="302079"/>
                              </a:lnTo>
                              <a:lnTo>
                                <a:pt x="1391155" y="307288"/>
                              </a:lnTo>
                              <a:lnTo>
                                <a:pt x="1369372" y="312722"/>
                              </a:lnTo>
                              <a:lnTo>
                                <a:pt x="1347362" y="318383"/>
                              </a:lnTo>
                              <a:lnTo>
                                <a:pt x="1325578" y="324724"/>
                              </a:lnTo>
                              <a:lnTo>
                                <a:pt x="1304022" y="331064"/>
                              </a:lnTo>
                              <a:lnTo>
                                <a:pt x="1282465" y="338084"/>
                              </a:lnTo>
                              <a:lnTo>
                                <a:pt x="1261136" y="344878"/>
                              </a:lnTo>
                              <a:lnTo>
                                <a:pt x="1240033" y="352350"/>
                              </a:lnTo>
                              <a:lnTo>
                                <a:pt x="1218930" y="360276"/>
                              </a:lnTo>
                              <a:lnTo>
                                <a:pt x="1198282" y="368202"/>
                              </a:lnTo>
                              <a:lnTo>
                                <a:pt x="1177633" y="376580"/>
                              </a:lnTo>
                              <a:lnTo>
                                <a:pt x="1156984" y="385412"/>
                              </a:lnTo>
                              <a:lnTo>
                                <a:pt x="1136562" y="394243"/>
                              </a:lnTo>
                              <a:lnTo>
                                <a:pt x="1116367" y="403301"/>
                              </a:lnTo>
                              <a:lnTo>
                                <a:pt x="1096172" y="413038"/>
                              </a:lnTo>
                              <a:lnTo>
                                <a:pt x="1076431" y="422775"/>
                              </a:lnTo>
                              <a:lnTo>
                                <a:pt x="1056463" y="432739"/>
                              </a:lnTo>
                              <a:lnTo>
                                <a:pt x="1037175" y="443155"/>
                              </a:lnTo>
                              <a:lnTo>
                                <a:pt x="1017661" y="454025"/>
                              </a:lnTo>
                              <a:lnTo>
                                <a:pt x="884238" y="223050"/>
                              </a:lnTo>
                              <a:lnTo>
                                <a:pt x="907156" y="210369"/>
                              </a:lnTo>
                              <a:lnTo>
                                <a:pt x="930527" y="197914"/>
                              </a:lnTo>
                              <a:lnTo>
                                <a:pt x="953899" y="185686"/>
                              </a:lnTo>
                              <a:lnTo>
                                <a:pt x="977725" y="174137"/>
                              </a:lnTo>
                              <a:lnTo>
                                <a:pt x="1001550" y="162815"/>
                              </a:lnTo>
                              <a:lnTo>
                                <a:pt x="1025603" y="151492"/>
                              </a:lnTo>
                              <a:lnTo>
                                <a:pt x="1049882" y="140850"/>
                              </a:lnTo>
                              <a:lnTo>
                                <a:pt x="1074389" y="130659"/>
                              </a:lnTo>
                              <a:lnTo>
                                <a:pt x="1099122" y="120696"/>
                              </a:lnTo>
                              <a:lnTo>
                                <a:pt x="1124082" y="110959"/>
                              </a:lnTo>
                              <a:lnTo>
                                <a:pt x="1149042" y="101901"/>
                              </a:lnTo>
                              <a:lnTo>
                                <a:pt x="1174229" y="92843"/>
                              </a:lnTo>
                              <a:lnTo>
                                <a:pt x="1199643" y="84464"/>
                              </a:lnTo>
                              <a:lnTo>
                                <a:pt x="1225284" y="76539"/>
                              </a:lnTo>
                              <a:lnTo>
                                <a:pt x="1250925" y="68613"/>
                              </a:lnTo>
                              <a:lnTo>
                                <a:pt x="1276793" y="61593"/>
                              </a:lnTo>
                              <a:lnTo>
                                <a:pt x="1302887" y="54573"/>
                              </a:lnTo>
                              <a:lnTo>
                                <a:pt x="1329209" y="48233"/>
                              </a:lnTo>
                              <a:lnTo>
                                <a:pt x="1355757" y="41892"/>
                              </a:lnTo>
                              <a:lnTo>
                                <a:pt x="1382306" y="36231"/>
                              </a:lnTo>
                              <a:lnTo>
                                <a:pt x="1408854" y="30797"/>
                              </a:lnTo>
                              <a:lnTo>
                                <a:pt x="1435630" y="26041"/>
                              </a:lnTo>
                              <a:lnTo>
                                <a:pt x="1462632" y="21286"/>
                              </a:lnTo>
                              <a:lnTo>
                                <a:pt x="1489634" y="17436"/>
                              </a:lnTo>
                              <a:lnTo>
                                <a:pt x="1516864" y="13813"/>
                              </a:lnTo>
                              <a:lnTo>
                                <a:pt x="1544547" y="10416"/>
                              </a:lnTo>
                              <a:lnTo>
                                <a:pt x="1572003" y="7699"/>
                              </a:lnTo>
                              <a:lnTo>
                                <a:pt x="1599459" y="5208"/>
                              </a:lnTo>
                              <a:lnTo>
                                <a:pt x="1627369" y="3397"/>
                              </a:lnTo>
                              <a:lnTo>
                                <a:pt x="1655052" y="1811"/>
                              </a:lnTo>
                              <a:lnTo>
                                <a:pt x="1683189" y="906"/>
                              </a:lnTo>
                              <a:lnTo>
                                <a:pt x="171132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18.3pt;margin-top:56.1pt;height:39.2pt;width:39.2pt;z-index:251659264;v-text-anchor:middle;mso-width-relative:page;mso-height-relative:page;" fillcolor="#2A3D52 [3204]" filled="t" stroked="f" coordsize="3473450,3473450" o:gfxdata="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" path="m2443163,3025775l2576513,3257566,2553835,3270065,2530929,3281882,2507797,3293698,2484211,3305061,2460626,3316196,2437267,3326876,2413228,3337103,2389188,3347329,2364695,3356646,2340203,3366190,2315710,3375053,2290990,3383461,2265817,3391642,2240870,3399368,2215470,3406867,2190070,3414139,2164217,3420729,2138363,3426865,2112736,3433000,2086656,3438454,2060349,3443681,2034042,3448226,2007508,3452771,1980747,3456634,1954213,3460270,1927226,3463224,1900238,3465951,1873251,3468451,1846036,3470269,1818595,3471632,1791154,3472768,1763713,3473450,1763713,3206209,1786392,3205527,1809524,3204618,1832203,3203482,1855108,3201664,1877560,3199619,1900238,3197346,1922463,3194846,1944915,3191892,1967140,3188484,1989138,3184848,2011363,3180757,2033135,3176439,2054906,3171895,2076451,3167122,2097995,3161668,2119540,3156215,2140858,3150306,2161949,3143943,2183040,3137580,2203904,3130536,2224769,3123718,2245406,3116219,2265590,3108493,2286001,3100312,2306185,3092131,2326142,3083269,2346099,3074406,2365829,3065316,2385333,3055772,2404610,3046000,2424113,3036229,2443163,3025775xm1031838,3025775l1050882,3036001,1070154,3046000,1089652,3055772,1109150,3065316,1128648,3074406,1148826,3083269,1168551,3092131,1188956,3100312,1209361,3108493,1229540,3116219,1250171,3123718,1271030,3130536,1291888,3137580,1312747,3143943,1333832,3150306,1355144,3156215,1376909,3161668,1398448,3166895,1419986,3171895,1441752,3176439,1463517,3180757,1485509,3184848,1507728,3188484,1529947,3191665,1552166,3194619,1574611,3197346,1597057,3199619,1619956,3201664,1642402,3203482,1665301,3204618,1688426,3205527,1711325,3206209,1711325,3473450,1683665,3472768,1656458,3471632,1628798,3470269,1601592,3468451,1574611,3465951,1547631,3463224,1520878,3460270,1494125,3456634,1467145,3452771,1441072,3448226,1414545,3443681,1388245,3438454,1362172,3433000,1336326,3426865,1310706,3420729,1284860,3414139,1259467,3406867,1234301,3399368,1208908,3391642,1183968,3383461,1159256,3375053,1134770,3366190,1110057,3356646,1085798,3347329,1061765,3337103,1037732,3326876,1014153,3316196,990574,3305061,967222,3293698,944096,3281882,920970,3270065,898525,3257566,1031838,3025775xm2989335,2505075l3221038,2638819,3206982,2661526,3192699,2684006,3177735,2706485,3162545,2728284,3147355,2750083,3131712,2771654,3115615,2792772,3099292,2813889,3082515,2834552,3065511,2854989,3048281,2875198,3030824,2895407,3012913,2914935,2994549,2934236,2976185,2953309,2957368,2972383,2938324,2990776,2919053,3008941,2899329,3026880,2879605,3044818,2859427,3062076,2839022,3079106,2818391,3095909,2797307,3112258,2776222,3128380,2754684,3144047,2733146,3159715,2711155,3174929,2688937,3189688,2666719,3204221,2643820,3218299,2621149,3232150,2487613,3000313,2506657,2988959,2525475,2976925,2544292,2964890,2562656,2952401,2581020,2939685,2599157,2926742,2616841,2913345,2634752,2899948,2652209,2886324,2669439,2872246,2686443,2858168,2703447,2843408,2719997,2828876,2736320,2813662,2752417,2798448,2768287,2783008,2784157,2767113,2799574,2751218,2814764,2735096,2829727,2718747,2844464,2702171,2858973,2685368,2873256,2668111,2887086,2650854,2900916,2633369,2914292,2615431,2927442,2597719,2940591,2579554,2953287,2561161,2965530,2542769,2977772,2523922,2989335,2505075xm484773,2505075l496357,2523922,508395,2542769,520888,2561161,533607,2579554,546781,2597719,559955,2615431,573356,2633369,586985,2650854,601067,2668111,615149,2685368,629913,2702171,644450,2718747,659668,2735096,674886,2751218,690332,2767113,706231,2783008,722131,2798448,738257,2813662,754611,2828876,771192,2843408,788000,2858168,805262,2872246,822525,2886324,840014,2899948,857504,2913345,875675,2926742,893846,2939685,912244,2952401,930642,2964890,949494,2976925,968346,2988959,987426,3000313,853643,3232150,830702,3218299,807988,3204221,785502,3189688,763469,3174929,741437,3159715,719859,3144047,698281,3128380,677158,3112258,656034,3095909,635365,3079106,614695,3062076,594707,3044818,574719,3026880,555185,3008941,535879,2990776,516799,2972383,497720,2953309,479549,2934236,461151,2914935,443207,2895407,425491,2875198,408228,2854989,391193,2834552,374612,2813889,358258,2792772,342132,2771654,326232,2750083,310787,2728284,296023,2706485,281032,2684006,266722,2661526,252413,2638819,484773,2505075xm2089605,2413000l2365376,2891688,2348367,2900776,2331358,2909636,2314123,2918042,2296887,2926448,2279198,2934400,2261735,2942352,2244046,2950076,2226130,2957346,2208214,2964616,2190071,2971205,2171701,2977566,2153331,2984154,2134735,2990061,2116139,2995741,2097542,3001194,2078719,3006419,2059669,3011417,2040619,3016188,2021342,3020732,2002065,3024594,1982788,3028683,1963285,3032091,1943554,3035272,1924051,3038225,1904094,3040725,1884363,3043224,1864633,3045268,1844449,3046859,1824265,3048449,1804081,3049812,1783897,3050494,1763713,3051175,1763713,2499105,1774599,2498651,1785485,2497969,1796370,2497288,1807256,2496379,1817915,2495243,1828801,2494107,1839460,2492517,1850119,2491153,1860778,2489563,1871437,2487518,1881869,2485928,1892301,2483656,1902733,2481384,1913165,2479112,1923597,2476386,1933803,2473887,1953987,2468207,1974171,2461846,1994128,2455030,2013858,2447533,2033135,2440036,2052185,2431403,2071008,2422542,2089605,2413000xm1385331,2413000l1403920,2422542,1422736,2431403,1441779,2440036,1461048,2447533,1480771,2455030,1500721,2461846,1520897,2468207,1541074,2473887,1551275,2476386,1561703,2479112,1572132,2481384,1582560,2483656,1592988,2485928,1603644,2487518,1614072,2489563,1624727,2491153,1635382,2492517,1646036,2494107,1656918,2495243,1667800,2496379,1678455,2497288,1689336,2497969,1700218,2498651,1711326,2499105,1711326,3051175,1691150,3050494,1670747,3049812,1650344,3048449,1630394,3046859,1610218,3045268,1590494,3043224,1570545,3040725,1550822,3038225,1531326,3035272,1511603,3032091,1492106,3028683,1472837,3024594,1453341,3020732,1434298,3016188,1415255,3011417,1396212,3006419,1377396,3001194,1358807,2995741,1340217,2990061,1321628,2984154,1303265,2977566,1284902,2971205,1266766,2964616,1248630,2957346,1230947,2950076,1213265,2942352,1195582,2934400,1178126,2926448,1160670,2918042,1143668,2909636,1126439,2900776,1109663,2891688,1385331,2413000xm2376715,2152650l2854325,2428159,2843666,2444698,2833007,2461238,2821895,2477551,2810556,2493638,2798990,2509724,2787423,2525357,2775404,2541217,2763384,2556624,2750911,2572031,2738211,2586758,2725284,2601938,2712131,2616665,2698977,2630939,2685370,2645213,2671763,2659486,2657929,2673307,2643868,2686901,2629354,2700269,2614840,2713637,2600098,2726778,2585357,2739466,2570163,2752153,2554741,2764388,2539320,2776623,2523898,2788405,2508023,2800413,2491922,2811741,2475820,2822843,2459265,2834172,2442709,2844820,2425927,2855469,2408918,2865438,2133600,2388962,2142672,2383298,2151743,2377634,2160588,2371516,2169659,2365626,2178277,2359508,2186895,2352938,2195513,2346820,2203904,2340250,2212522,2333679,2220686,2327109,2237015,2313062,2252890,2298788,2268538,2284061,2283506,2269107,2298247,2253700,2312307,2237840,2326141,2221527,2339522,2204761,2352448,2187769,2364922,2170323,2376715,2152650xm1096432,2152650l1108682,2170323,1121160,2187769,1133864,2204761,1147021,2221527,1161086,2237840,1175152,2253700,1189897,2269107,1204870,2284061,1220523,2298788,1236403,2313062,1252737,2327109,1269297,2340250,1277691,2346820,1286538,2352938,1295159,2359508,1303780,2365626,1312854,2371516,1321701,2377634,1330549,2383298,1339850,2388962,1064218,2865438,1047204,2855469,1030644,2844820,1013856,2834172,997522,2822843,981416,2811741,965309,2800413,949429,2788405,933776,2776623,918576,2764388,903150,2752153,887950,2739466,872978,2726778,858232,2713637,843940,2700269,829421,2686901,815356,2673307,801518,2659486,787680,2645213,774068,2630939,760910,2616665,747753,2601938,735049,2586758,722345,2572031,709868,2556624,697844,2541217,685821,2525357,674251,2509724,662454,2493638,651338,2477551,640222,2461238,629560,2444698,619125,2428159,1096432,2152650xm1814920,1938337l2011363,2278589,1997089,2285385,1982814,2291954,1968313,2298297,1953586,2303960,1938405,2309397,1923451,2314607,1908044,2319364,1892636,2323668,1877002,2327520,1861142,2330917,1845281,2334315,1829194,2337034,1812881,2339299,1796567,2340885,1780253,2342471,1763713,2343150,1763713,1950797,1770284,1950117,1776855,1948984,1783426,1947625,1789996,1946266,1796114,1944454,1802458,1942415,1808802,1940376,1814920,1938337xm1659939,1938337l1666051,1940376,1672163,1942415,1678501,1944454,1684840,1946266,1691405,1947625,1697969,1948984,1704760,1950117,1711325,1950797,1711325,2343150,1694800,2342471,1678275,2340885,1661976,2339299,1645451,2337034,1629379,2334315,1613533,2331371,1597686,2327520,1582293,2323895,1566900,2319364,1551507,2314607,1536340,2309623,1521399,2303960,1506685,2298297,1492198,2292180,1477710,2285385,1463675,2278589,1659939,1938337xm1901647,1876425l2243138,2073276,2233829,2086883,2224293,2100036,2214302,2112736,2203858,2125210,2193413,2137683,2182514,2149702,2171162,2161495,2159582,2172835,2147775,2183947,2135514,2194833,2123253,2205265,2110538,2215470,2097369,2225449,2084200,2234747,2070576,2244045,2056953,2252663,1860550,1913165,1866227,1909309,1871676,1904774,1876898,1900691,1882120,1895929,1887116,1891166,1892111,1886404,1896879,1881415,1901647,1876425xm1573391,1876425l1578159,1881415,1582927,1886404,1587695,1891393,1592918,1896156,1597913,1900691,1603135,1905000,1608585,1909309,1614488,1913165,1418085,2252663,1404462,2244045,1390838,2234747,1377669,2225449,1364500,2215470,1351785,2205265,1339297,2194833,1327263,2183947,1315229,2172835,1303876,2161495,1292523,2149702,1281625,2137683,1271180,2125436,1260736,2112736,1250745,2100036,1241209,2086883,1231900,2073276,1573391,1876425xm3206750,1778000l3473450,1778000,3472316,1805887,3471182,1833547,3469368,1861207,3467100,1888414,3464832,1915621,3461657,1942828,3458255,1969581,3454627,1996788,3450091,2023541,3445555,2050067,3440339,2076594,3435123,2102667,3429227,2128967,3423104,2155040,3416300,2180886,3409496,2206733,3402012,2232126,3394302,2257519,3386138,2282685,3377746,2307851,3368902,2332791,3359604,2357277,3349852,2381989,3340100,2406249,3329668,2430508,3319009,2454314,3308123,2478120,3296557,2501699,3284764,2525052,3272745,2548177,3260498,2571303,3247571,2593975,3016250,2460436,3026909,2441391,3037341,2422346,3047547,2402621,3057072,2383123,3066823,2363625,3076122,2343447,3084966,2323268,3093584,2303317,3101975,2282912,3110140,2262507,3117850,2241648,3125334,2220790,3132591,2199931,3139168,2178846,3145971,2157534,3152095,2136222,3157991,2114683,3163434,2093145,3168650,2071379,3173639,2049387,3178402,2027395,3182711,2005403,3186566,1982958,3190195,1960739,3193596,1938293,3196545,1915621,3199039,1893175,3201307,1870276,3203121,1847151,3204709,1824478,3205843,1801353,3206750,1778000xm2498926,1778000l3051175,1778000,3050493,1798630,3049584,1819033,3047994,1839436,3046175,1859613,3044357,1880016,3041857,1899965,3039358,1919915,3036403,1939865,3032994,1959588,3029358,1979311,3025722,1998807,3021404,2018530,3017086,2037799,3012540,2056842,3007541,2076112,3002086,2095381,2996632,2114198,2990950,2133014,2984587,2151603,2978224,2170193,2971633,2188782,2964815,2207145,2957543,2225281,2950043,2243190,2942316,2261100,2934362,2279009,2926180,2296465,2917772,2314148,2909136,2331604,2900272,2348606,2890955,2365609,2881637,2382838,2403475,2107397,2413475,2088807,2423247,2069764,2432110,2050721,2440746,2031225,2444837,2021250,2448701,2011275,2452564,2001301,2456200,1991326,2459609,1981351,2463245,1970923,2466427,1960721,2469382,1950293,2472336,1940091,2475290,1929663,2477790,1919008,2480517,1908580,2482790,1897925,2485063,1887270,2487108,1876615,2488926,1865733,2490744,1855079,2492562,1844197,2493926,1833315,2495290,1822434,2496426,1811325,2497562,1800444,2498244,1789109,2498926,1778000xm1949419,1778000l2343150,1778000,2341792,1795189,2339754,1811700,2337490,1828437,2334773,1844721,2331603,1861232,2327981,1877516,2323905,1893348,2319603,1909180,2314622,1925012,2309415,1940166,2303754,1955545,2297415,1970699,2291075,1985626,2284057,2000101,2277038,2014803,2269340,2028825,1930400,1833412,1933796,1827080,1936740,1820294,1939457,1813509,1941947,1806724,1943985,1799487,1946249,1792701,1948060,1785464,1949419,1778000xm1130300,1778000l1525535,1778000,1527127,1785504,1528719,1792781,1530993,1799603,1533267,1806880,1535769,1813702,1538498,1820524,1541454,1827346,1544638,1833713,1204435,2030413,1196703,2016087,1189426,2001534,1182604,1986753,1176009,1971744,1169869,1956509,1164184,1941045,1158953,1925810,1153950,1909892,1149402,1893974,1145536,1878056,1141898,1861683,1138486,1845083,1135758,1828710,1133483,1811883,1131664,1795283,1130300,1778000xm423863,1778000l974952,1778000,975406,1789109,976313,1800444,977447,1811325,978581,1822434,979715,1833315,981302,1844197,982890,1855079,984478,1865733,986519,1876615,988786,1887270,991054,1897925,993095,1908580,995590,1919008,998311,1929663,1001033,1940091,1004208,1950293,1007383,1960721,1010558,1970923,1013960,1981351,1017588,1991326,1021217,2001301,1024845,2011275,1028928,2021250,1032783,2031225,1037092,2040973,1041401,2050721,1050472,2069764,1059997,2088807,1069976,2107397,593045,2382838,583747,2365609,574449,2348606,565604,2331604,556986,2314148,548368,2296465,540204,2279009,532266,2261100,524556,2243190,517299,2225281,510041,2207145,503011,2188782,496661,2170193,490311,2151603,483961,2133014,478291,2114198,472849,2095381,467406,2076112,462416,2056842,457881,2037799,453572,2018530,449263,1998807,445634,1979311,441779,1959588,438604,1939865,435882,1919915,433161,1899965,430666,1880016,428625,1859613,427038,1839436,425450,1819033,424543,1798630,423863,1778000xm1588,1778000l268288,1778000,268968,1801353,270329,1824478,271690,1847151,273731,1870276,275998,1893175,278493,1915621,281441,1938293,284616,1960739,288472,1982958,292327,2005403,296636,2027395,301398,2049387,306161,2071379,311377,2093145,316820,2114683,322943,2136222,329066,2157534,335643,2178846,342447,2199931,349704,2220790,356961,2241648,364898,2262507,372836,2282912,381454,2303317,390072,2323268,398916,2343447,408215,2363625,417740,2383123,427491,2402621,437697,2422346,448129,2441391,458788,2460436,227466,2593975,214540,2571303,202066,2548177,190273,2525052,178254,2501699,166915,2478120,156029,2454314,145370,2430508,134938,2406249,124959,2381989,115434,2357277,106136,2332564,97291,2307851,88900,2282685,80736,2257519,73025,2232126,65541,2206733,58511,2180886,51934,2155040,45811,2128967,39688,2102667,34472,2076594,29256,2050067,24947,2023541,20411,1996788,16782,1969581,13154,1942601,10206,1915621,7711,1888414,5443,1861207,3856,1833547,2495,1805887,1588,1778000xm1736726,1598612l1743971,1598839,1750763,1599291,1757782,1600197,1764348,1601556,1771141,1602914,1777707,1604952,1784273,1606989,1790386,1609480,1796499,1612423,1802612,1615367,1808273,1618537,1813933,1622386,1819367,1626008,1824574,1630310,1829555,1634612,1834310,1639140,1838838,1643895,1843140,1649102,1847216,1654310,1851291,1659744,1854687,1665178,1858310,1671065,1861253,1676951,1863970,1682838,1866461,1689404,1868725,1695744,1870310,1702310,1872121,1708876,1873253,1715895,1874159,1722687,1874612,1729706,1874838,1736951,1874612,1743744,1874159,1750989,1873253,1757781,1872121,1764574,1870310,1771366,1868725,1777706,1866461,1784272,1863970,1790611,1861253,1796498,1858310,1802385,1854687,1808498,1851291,1813932,1847216,1819366,1843140,1824573,1838838,1829781,1834310,1834309,1829555,1838837,1824574,1843366,1819367,1847215,1813933,1851290,1808273,1854913,1802612,1858083,1796499,1861252,1790386,1864196,1784273,1866686,1777707,1868498,1771141,1870535,1764348,1872120,1757782,1873252,1750763,1874158,1743971,1874837,1736726,1874837,1729481,1874837,1722688,1874158,1715669,1873252,1708877,1872120,1702311,1870535,1695518,1868498,1689179,1866686,1683066,1864196,1676726,1861252,1670839,1858083,1665179,1854913,1659519,1851290,1654085,1847215,1648877,1843366,1643896,1838837,1638915,1834309,1634387,1829781,1630085,1824573,1626009,1819366,1622160,1813932,1618538,1808498,1615141,1802385,1612198,1796498,1609481,1790611,1606991,1784272,1604726,1777706,1602915,1771366,1601330,1764574,1599972,1757781,1599292,1750989,1598840,1743744,1598613,1736951,1598840,1729706,1599292,1722687,1599972,1715895,1601330,1708876,1602915,1702310,1604726,1695744,1606991,1689404,1609481,1682838,1612198,1676951,1615141,1671065,1618538,1665178,1622160,1659744,1626009,1654310,1630085,1649102,1634387,1643895,1638915,1639140,1643896,1634612,1648877,1630310,1654085,1626008,1659519,1622386,1665179,1618537,1670839,1615367,1676726,1612423,1683066,1609480,1689179,1606989,1695518,1604952,1702311,1602914,1708877,1601556,1715669,1600197,1722688,1599291,1729481,1598839,1736726,1598612xm2282232,1468437l2289051,1483100,2295870,1497989,2302234,1512879,2307916,1528219,2313371,1543785,2318599,1559576,2323145,1575593,2327236,1591610,2331328,1607853,2334510,1624096,2337465,1640790,2339738,1657483,2341783,1674177,2343147,1691322,2344284,1708467,2344738,1725612,1952199,1725612,1951745,1717717,1950608,1709821,1949699,1701925,1948108,1694255,1946744,1686585,1944698,1678915,1942425,1671470,1939925,1664477,2282232,1468437xm1192596,1468437l1533525,1664251,1531259,1671470,1528994,1678915,1526955,1686585,1525370,1694255,1524010,1701925,1522878,1709821,1521972,1717717,1521519,1725612,1130300,1725612,1130753,1708242,1131659,1691322,1133245,1674177,1135283,1657483,1137322,1640790,1140494,1624096,1143665,1607627,1147290,1591610,1151594,1575368,1156351,1559576,1161108,1543785,1166998,1528219,1172661,1512879,1179004,1497989,1185800,1483100,1192596,1468437xm2069990,1228725l2084059,1238222,2097901,1248172,2111516,1258574,2124677,1269202,2137612,1280056,2150319,1291362,2162346,1302894,2174600,1315105,2186172,1327542,2197518,1339979,2208411,1352868,2219076,1366210,2229287,1379778,2239045,1393797,2248575,1407817,2257425,1422063,1918180,1617663,1913188,1610879,1908196,1604096,1902977,1597311,1897531,1591206,1891858,1585327,1885958,1579447,1879604,1573794,1873250,1568593,2069990,1228725xm1405048,1228725l1601788,1568593,1595207,1573794,1589080,1579447,1583180,1585101,1577507,1591206,1572061,1597311,1566842,1604096,1561850,1610879,1557085,1617663,1217613,1422063,1226463,1407817,1235993,1393797,1245751,1379778,1255962,1366210,1266627,1352868,1277520,1339979,1288639,1327542,1300438,1315105,1312238,1302894,1324719,1291362,1337426,1280056,1350134,1269202,1363295,1258574,1377137,1248172,1390979,1238222,1405048,1228725xm1763713,1128712l1781176,1129848,1798638,1131438,1816101,1133482,1833337,1135981,1850346,1138707,1867355,1142114,1884137,1146203,1900465,1150519,1916794,1155290,1933122,1160514,1948998,1166193,1964873,1172554,1980294,1178914,1995715,1185956,2010683,1193225,2025651,1200949,1829481,1541462,1821997,1538054,1814060,1534874,1805669,1531921,1797504,1529422,1789113,1527151,1780722,1525106,1772331,1523516,1763713,1522380,1763713,1128712xm1711326,1128712l1711326,1522380,1702489,1523516,1694105,1525106,1685722,1527151,1677111,1529422,1668954,1531921,1661023,1534874,1653093,1538054,1645162,1541462,1449388,1200949,1464116,1193225,1479298,1185956,1494706,1178914,1510340,1172554,1525749,1166193,1542063,1160514,1558151,1155290,1574465,1150519,1591006,1146203,1607548,1142114,1624542,1138707,1641537,1135981,1658757,1133482,1676205,1131438,1693426,1129848,1711326,1128712xm2894521,1114425l2903576,1131622,2912179,1148820,2921007,1166470,2929383,1184120,2937533,1201770,2945230,1219646,2952927,1237749,2960171,1255851,2967189,1274180,2974207,1292283,2980545,1310838,2986658,1329845,2992770,1348627,2998430,1367408,3003863,1386416,3009069,1405650,3013597,1424658,3018351,1444344,3022652,1463578,3026501,1483265,3030349,1502951,3033745,1522638,3036688,1542777,3039631,1562463,3042121,1582603,3044385,1602968,3046196,1623107,3047781,1643473,3049139,1664064,3050044,1684430,3050497,1705022,3051176,1725613,2501071,1725613,2500619,1714525,2500166,1702985,2499713,1691897,2499034,1680809,2498355,1669722,2497223,1658634,2496091,1647320,2494506,1636458,2493148,1625370,2491337,1614509,2489526,1603873,2487715,1593012,2485451,1582150,2483187,1571515,2480697,1560879,2478207,1550471,2475490,1539835,2472547,1529426,2469604,1519017,2466435,1508608,2463039,1498199,2459644,1488017,2456248,1477834,2452399,1467878,2448551,1457921,2444476,1447965,2440401,1438008,2436100,1428278,2431572,1418548,2427271,1408818,2422517,1399314,2417763,1389584,2894521,1114425xm579379,1114425l1057275,1389584,1052734,1399314,1047967,1408592,1043426,1418548,1039112,1428278,1034799,1438008,1030485,1447738,1026626,1457921,1022539,1467878,1018907,1477834,1015501,1488017,1011869,1498199,1008691,1508608,1005512,1519017,1002561,1529426,999609,1539835,996885,1550244,994388,1560879,991890,1571515,989620,1582150,987350,1593012,985307,1603647,983717,1614509,981901,1625370,980539,1636458,978950,1647320,978042,1658634,976680,1669722,975998,1680809,975317,1691897,974636,1702985,974182,1714525,973955,1725613,422275,1725613,422729,1705022,423410,1684430,424318,1664064,425453,1643473,427269,1623107,429086,1602968,431356,1582603,433853,1562463,436805,1542777,439756,1522638,443161,1502951,446794,1483265,450880,1463578,455194,1444344,459735,1424658,464502,1405650,469724,1386416,475172,1367408,480848,1348627,486751,1329845,493108,1310838,499692,1292283,506502,1274180,513313,1255851,520805,1237749,528524,1219646,536243,1201770,544416,1184120,552816,1166470,561444,1148820,570298,1131622,579379,1114425xm3260390,901700l3272869,924832,3284895,947964,3296694,971550,3308039,995136,3319157,1018948,3329821,1042987,3340032,1067254,3350242,1091746,3359545,1116466,3369075,1141186,3377924,1166132,3386320,1191305,3394488,1216479,3402203,1242105,3409691,1267959,3416725,1293586,3423078,1319439,3429658,1345747,3435331,1372054,3440776,1398361,3445768,1424895,3450306,1451656,3454617,1478416,3458248,1505404,3461651,1532391,3464601,1559606,3467324,1587273,3469366,1614488,3470954,1642156,3472316,1669824,3472996,1697719,3473450,1725613,3206614,1725613,3206387,1702254,3205706,1678895,3204572,1655990,3203210,1632858,3201395,1609726,3199126,1587047,3196630,1564141,3193907,1541236,3190731,1518784,3187327,1496332,3183243,1473881,3179386,1451882,3174621,1429431,3169856,1407659,3164637,1385661,3159191,1364116,3153292,1342345,3147166,1321027,3140586,1299255,3134005,1278391,3126745,1257300,3119484,1236209,3111542,1215571,3103601,1194707,3095432,1174296,3086810,1154113,3077961,1133702,3068658,1113745,3059355,1093787,3049371,1074284,3039388,1054554,3028950,1035277,3260390,901700xm213060,901700l444500,1035277,434289,1054554,424079,1074284,414095,1093787,404792,1113745,395489,1133702,386640,1154113,378018,1174296,369622,1194707,361908,1215571,354193,1236209,346705,1257300,339444,1278391,332864,1299255,326284,1321027,320158,1342345,314258,1364116,308813,1385661,303594,1407659,298829,1429431,294291,1451882,290207,1473881,286123,1496332,282719,1518784,279542,1541236,276820,1564141,274324,1587047,272055,1609726,270239,1632858,268878,1655990,267744,1678895,267063,1702254,266836,1725613,0,1725613,454,1697719,1134,1669824,2496,1642156,4084,1614488,6126,1587273,8849,1559606,11799,1532391,14975,1505404,18833,1478416,22917,1451656,27682,1424895,32674,1398361,38119,1371827,43792,1345747,50372,1319439,56725,1293359,63759,1267732,71020,1242105,78735,1216479,86903,1191305,95525,1166132,104374,1141186,113677,1116466,123207,1091746,133418,1067254,143628,1042987,154293,1018948,165411,995136,176756,971550,188328,947964,200581,924832,213060,901700xm2423486,615950l2440484,626612,2457256,637501,2474028,648617,2490573,660187,2506891,671757,2522983,683553,2538848,695803,2554713,708280,2570124,720531,2585763,733462,2600721,746619,2615680,760004,2630411,773388,2645143,787000,2659195,801292,2673474,815357,2687525,829649,2701124,844394,2714496,858913,2727868,874113,2741013,889312,2753705,904738,2766171,920164,2778636,936044,2790875,952151,2802660,968485,2814446,984818,2825551,1001152,2836657,1017940,2847535,1034954,2858188,1051968,2868613,1068982,2391983,1344613,2386317,1335312,2380197,1325784,2374305,1316709,2368185,1307408,2361613,1298334,2355267,1289260,2348921,1280412,2342121,1271792,2335549,1262718,2328523,1254324,2321270,1245930,2314244,1237537,2306992,1229143,2299512,1220976,2292033,1213036,2284327,1205096,2276622,1197156,2268916,1189443,2260983,1181730,2252597,1174244,2244438,1166757,2236279,1159498,2227893,1152465,2219281,1145433,2210895,1138627,2202056,1131595,2193217,1124789,2184378,1118437,2175312,1112085,2166246,1105733,2157181,1099608,2147888,1093483,2423486,615950xm1050946,615950l1327151,1093483,1317838,1099608,1308752,1105506,1299439,1112085,1290581,1118437,1281722,1124789,1272637,1131595,1264005,1138173,1255601,1145206,1246969,1152465,1238338,1159498,1230161,1166757,1221984,1174244,1213807,1181730,1205857,1189443,1198134,1197156,1190184,1205096,1182915,1213036,1175192,1220976,1167697,1229143,1160428,1237537,1153387,1245703,1146345,1254324,1139304,1262718,1132490,1271565,1125675,1280412,1119315,1289260,1112728,1298334,1106368,1307408,1100235,1316709,1094103,1325784,1088197,1335312,1082518,1344613,604838,1068982,615286,1051968,625962,1034954,636865,1017940,647995,1001152,659352,984818,671163,968485,682748,951924,695013,936044,707279,920164,719999,904738,732946,889312,745893,874113,759295,858913,772696,844394,786325,829649,800407,815357,814717,801292,829027,787000,843337,773388,858329,759777,873093,746619,888539,733462,903984,720531,919430,708054,935330,695803,951230,683553,967584,671757,983711,660187,1000293,648617,1017101,637501,1034137,626612,1050946,615950xm1763713,422275l1784320,422956,1805154,423637,1825761,424771,1846368,426587,1866749,428402,1887356,430445,1907736,432941,1927664,435665,1948045,438842,1968199,442246,1987900,445877,2007602,449962,2027529,454274,2047004,458813,2066479,463806,2085954,469026,2104976,474472,2124224,480146,2143246,486047,2162268,492628,2181063,498982,2199632,506018,2217975,513053,2236318,520542,2254434,528258,2272550,536201,2290666,544372,2308556,552768,2325992,561619,2343656,570470,2360866,580002,2378076,589307,2102938,1066800,2093653,1061580,2083916,1056587,2073952,1051595,2064441,1046829,2054477,1042063,2044513,1037751,2034549,1033439,2024585,1029354,2014395,1025269,2003978,1021411,1993788,1017553,1983371,1013922,1972954,1010290,1962311,1006886,1951668,1003936,1941025,1000759,1930382,998035,1919738,995312,1908869,992589,1897999,990319,1887129,988050,1876260,985780,1865164,983738,1854067,982149,1842745,980334,1831649,979199,1820553,977610,1809230,976703,1797907,975568,1786358,974660,1775036,974206,1763713,973752,1763713,422275xm1711325,422275l1711325,973752,1699751,974206,1688403,974660,1676828,975568,1665481,976703,1654360,977610,1643012,979199,1631665,980334,1620544,982149,1609423,983738,1598302,985780,1587409,988050,1576515,990319,1565394,992589,1554500,995312,1543834,998035,1533167,1000759,1522500,1003936,1511833,1006886,1501166,1010290,1490727,1013922,1480514,1017553,1470301,1021411,1459861,1025269,1449648,1029354,1439662,1033439,1429449,1037751,1419690,1042063,1409704,1046829,1399945,1051595,1390187,1056587,1380428,1061580,1370896,1066800,1095375,589307,1112850,580002,1130099,570470,1147574,561619,1165276,552768,1183206,544372,1201135,536201,1219064,528258,1237447,520542,1255830,513053,1274214,506018,1293051,498982,1311661,492628,1330725,486047,1349562,480146,1369080,474472,1388144,469026,1407662,463806,1426953,458813,1446925,454274,1466443,449962,1486415,445877,1506386,442246,1526358,438842,1546557,435665,1566756,432941,1587409,430445,1607608,428402,1628260,426587,1648913,424771,1669793,423637,1690219,422956,1711325,422275xm2635436,249237l2658561,263289,2681232,278021,2703904,292980,2726122,307938,2748113,323577,2770105,339442,2791643,355761,2812954,372080,2833812,389078,2854443,406303,2875074,423755,2895252,441660,2914976,459565,2934700,477924,2954198,496736,2973015,516001,2991833,535266,3010423,554757,3028561,574702,3046244,594647,3063928,615272,3080932,635897,3097936,656975,3114486,678280,3130809,699585,3146679,721343,3162323,743328,3177739,765766,3192476,788204,3207212,810869,3221495,833760,3235325,857105,3004302,990600,2992286,971108,2980497,952070,2968254,932805,2955558,913993,2942635,895408,2929939,876823,2916563,858918,2902733,840786,2888677,822881,2874621,805202,2860111,787977,2845601,770752,2830411,753980,2815448,737435,2800031,720890,2784161,704798,2768291,688932,2752194,673067,2735644,657655,2718867,642470,2702090,627284,2685086,612779,2667629,598500,2650172,584221,2632262,570169,2614124,556570,2595987,543425,2577623,530279,2558806,517361,2539988,504668,2520944,492656,2501900,480644,2635436,249237xm839685,249237l973138,480644,953879,492656,934847,504668,916041,517361,897462,530279,878882,543425,860756,556570,842630,570169,824731,584221,807284,598500,789838,612779,772845,627284,755852,642470,739312,657655,722998,673067,706685,688932,690825,704798,675191,720890,659557,737435,644377,753980,629649,770752,614695,787977,600421,805202,586373,822881,572326,840786,558731,858918,545363,876823,532222,895408,519307,913993,507072,932805,494610,952070,482828,971108,471046,990600,239713,857105,253760,833760,268035,810869,282536,787977,297490,765766,312897,743328,328530,721343,344391,699585,360704,678053,377244,656975,394011,635897,411457,615272,428677,594647,446576,574702,464929,554757,483281,535266,502087,516001,521120,496736,540378,477924,560091,459565,579803,441660,600194,423755,620360,406303,641205,389078,662276,372080,683574,355761,705099,339442,726624,323577,748828,307938,771259,292980,793917,278021,816574,263289,839685,249237xm1763713,0l1791577,906,1819668,1811,1847305,3397,1875169,5208,1902580,7699,1929991,10416,1957629,13813,1984813,17436,2011771,21286,2038729,26041,2065460,30797,2091965,36231,2118470,41892,2144975,48233,2171253,54573,2197305,61593,2222903,68613,2248728,76539,2274327,84464,2299473,92843,2324845,101901,2349764,110959,2374456,120696,2399375,130659,2423841,140850,2448081,151492,2472094,162815,2495880,174137,2519666,185686,2543000,197914,2566106,210369,2589213,223050,2455783,454025,2436527,443382,2416819,433192,2397337,423002,2377401,413038,2357466,403301,2337078,394243,2316916,385412,2296301,376580,2275686,368202,2254845,360276,2233777,352350,2212936,344878,2191641,338084,2169894,331064,2148373,324724,2126852,318383,2105104,312722,2083130,307288,2060929,302079,2038729,297098,2016528,292795,1993875,288493,1971447,284869,1948567,281246,1925914,278302,1903033,275359,1879927,273094,1857046,270830,1833713,269471,1810380,267886,1786820,266980,1763713,266527,1763713,0xm1711326,0l1711326,266527,1687728,266980,1664356,267886,1640984,269471,1617612,270830,1594467,273094,1571549,275359,1548631,278302,1525940,281246,1503022,284869,1480558,288493,1457867,292795,1435630,297098,1413166,302079,1391155,307288,1369372,312722,1347362,318383,1325578,324724,1304022,331064,1282465,338084,1261136,344878,1240033,352350,1218930,360276,1198282,368202,1177633,376580,1156984,385412,1136562,394243,1116367,403301,1096172,413038,1076431,422775,1056463,432739,1037175,443155,1017661,454025,884238,223050,907156,210369,930527,197914,953899,185686,977725,174137,1001550,162815,1025603,151492,1049882,140850,1074389,130659,1099122,120696,1124082,110959,1149042,101901,1174229,92843,1199643,84464,1225284,76539,1250925,68613,1276793,61593,1302887,54573,1329209,48233,1355757,41892,1382306,36231,1408854,30797,1435630,26041,1462632,21286,1489634,17436,1516864,13813,1544547,10416,1572003,7699,1599459,5208,1627369,3397,1655052,1811,1683189,906,1711326,0xe">
                <v:path o:connectlocs="260691,497665;341931,438051;232216,458964;145376,475383;400987,446148;411874,382479;115432,411742;60993,412165;292517,432376;280099,353822;245314,358251;161472,415832;354903,404660;166438,320798;116879,383223;259872,335343;222404,331803;271229,270419;497748,258877;432372,352708;459680,254879;415747,336677;279444,254879;219790,259019;141415,269016;72105,313766;41351,284260;19343,344940;255771,230365;267552,255778;242139,267593;230358,242179;332365,223568;162090,244879;323596,203855;191716,183498;252824,161803;419920,169745;358328,242536;151557,199199;139614,247370;81750,162220;497748,239372;438551,156796;39323,227506;19125,152992;398311,134183;319363,165208;166344,177403;120890,110866;304502,68829;276715,143070;222833,142679;190756,69675;415027,63312;409990,112958;118223,83749;49367,100286;276659,1493;337937,57814;238581,38401;130038,30156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2737485</wp:posOffset>
                </wp:positionH>
                <wp:positionV relativeFrom="paragraph">
                  <wp:posOffset>1584325</wp:posOffset>
                </wp:positionV>
                <wp:extent cx="567690" cy="497840"/>
                <wp:effectExtent l="0" t="0" r="3810" b="0"/>
                <wp:wrapNone/>
                <wp:docPr id="4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567959" cy="497926"/>
                        </a:xfrm>
                        <a:custGeom>
                          <a:avLst/>
                          <a:gdLst>
                            <a:gd name="T0" fmla="*/ 326110328 w 11012"/>
                            <a:gd name="T1" fmla="*/ 208354496 h 9644"/>
                            <a:gd name="T2" fmla="*/ 324733649 w 11012"/>
                            <a:gd name="T3" fmla="*/ 199184806 h 9644"/>
                            <a:gd name="T4" fmla="*/ 319257033 w 11012"/>
                            <a:gd name="T5" fmla="*/ 193041779 h 9644"/>
                            <a:gd name="T6" fmla="*/ 306807585 w 11012"/>
                            <a:gd name="T7" fmla="*/ 189745491 h 9644"/>
                            <a:gd name="T8" fmla="*/ 254705351 w 11012"/>
                            <a:gd name="T9" fmla="*/ 190284915 h 9644"/>
                            <a:gd name="T10" fmla="*/ 237916543 w 11012"/>
                            <a:gd name="T11" fmla="*/ 141200442 h 9644"/>
                            <a:gd name="T12" fmla="*/ 259733049 w 11012"/>
                            <a:gd name="T13" fmla="*/ 137274854 h 9644"/>
                            <a:gd name="T14" fmla="*/ 272601487 w 11012"/>
                            <a:gd name="T15" fmla="*/ 137094931 h 9644"/>
                            <a:gd name="T16" fmla="*/ 277240124 w 11012"/>
                            <a:gd name="T17" fmla="*/ 133618893 h 9644"/>
                            <a:gd name="T18" fmla="*/ 278975936 w 11012"/>
                            <a:gd name="T19" fmla="*/ 128075206 h 9644"/>
                            <a:gd name="T20" fmla="*/ 275055567 w 11012"/>
                            <a:gd name="T21" fmla="*/ 120493830 h 9644"/>
                            <a:gd name="T22" fmla="*/ 273140187 w 11012"/>
                            <a:gd name="T23" fmla="*/ 105450739 h 9644"/>
                            <a:gd name="T24" fmla="*/ 270267291 w 11012"/>
                            <a:gd name="T25" fmla="*/ 92954976 h 9644"/>
                            <a:gd name="T26" fmla="*/ 265778293 w 11012"/>
                            <a:gd name="T27" fmla="*/ 89269056 h 9644"/>
                            <a:gd name="T28" fmla="*/ 260301677 w 11012"/>
                            <a:gd name="T29" fmla="*/ 88759590 h 9644"/>
                            <a:gd name="T30" fmla="*/ 253358772 w 11012"/>
                            <a:gd name="T31" fmla="*/ 76563411 h 9644"/>
                            <a:gd name="T32" fmla="*/ 242674891 w 11012"/>
                            <a:gd name="T33" fmla="*/ 56186515 h 9644"/>
                            <a:gd name="T34" fmla="*/ 227801291 w 11012"/>
                            <a:gd name="T35" fmla="*/ 38686317 h 9644"/>
                            <a:gd name="T36" fmla="*/ 200059426 w 11012"/>
                            <a:gd name="T37" fmla="*/ 18369165 h 9644"/>
                            <a:gd name="T38" fmla="*/ 166840945 w 11012"/>
                            <a:gd name="T39" fmla="*/ 5124269 h 9644"/>
                            <a:gd name="T40" fmla="*/ 132365323 w 11012"/>
                            <a:gd name="T41" fmla="*/ 59917 h 9644"/>
                            <a:gd name="T42" fmla="*/ 95286329 w 11012"/>
                            <a:gd name="T43" fmla="*/ 3715879 h 9644"/>
                            <a:gd name="T44" fmla="*/ 64282332 w 11012"/>
                            <a:gd name="T45" fmla="*/ 15522426 h 9644"/>
                            <a:gd name="T46" fmla="*/ 47523453 w 11012"/>
                            <a:gd name="T47" fmla="*/ 26639930 h 9644"/>
                            <a:gd name="T48" fmla="*/ 33008986 w 11012"/>
                            <a:gd name="T49" fmla="*/ 40484166 h 9644"/>
                            <a:gd name="T50" fmla="*/ 20828888 w 11012"/>
                            <a:gd name="T51" fmla="*/ 56785856 h 9644"/>
                            <a:gd name="T52" fmla="*/ 5356904 w 11012"/>
                            <a:gd name="T53" fmla="*/ 91426579 h 9644"/>
                            <a:gd name="T54" fmla="*/ 987618 w 11012"/>
                            <a:gd name="T55" fmla="*/ 113032288 h 9644"/>
                            <a:gd name="T56" fmla="*/ 568628 w 11012"/>
                            <a:gd name="T57" fmla="*/ 146834003 h 9644"/>
                            <a:gd name="T58" fmla="*/ 7421750 w 11012"/>
                            <a:gd name="T59" fmla="*/ 192592230 h 9644"/>
                            <a:gd name="T60" fmla="*/ 12419521 w 11012"/>
                            <a:gd name="T61" fmla="*/ 217254387 h 9644"/>
                            <a:gd name="T62" fmla="*/ 16848663 w 11012"/>
                            <a:gd name="T63" fmla="*/ 231488256 h 9644"/>
                            <a:gd name="T64" fmla="*/ 21337661 w 11012"/>
                            <a:gd name="T65" fmla="*/ 234994252 h 9644"/>
                            <a:gd name="T66" fmla="*/ 39054230 w 11012"/>
                            <a:gd name="T67" fmla="*/ 233585862 h 9644"/>
                            <a:gd name="T68" fmla="*/ 55483903 w 11012"/>
                            <a:gd name="T69" fmla="*/ 228731392 h 9644"/>
                            <a:gd name="T70" fmla="*/ 71285266 w 11012"/>
                            <a:gd name="T71" fmla="*/ 226124320 h 9644"/>
                            <a:gd name="T72" fmla="*/ 88133929 w 11012"/>
                            <a:gd name="T73" fmla="*/ 230529414 h 9644"/>
                            <a:gd name="T74" fmla="*/ 101541067 w 11012"/>
                            <a:gd name="T75" fmla="*/ 238740089 h 9644"/>
                            <a:gd name="T76" fmla="*/ 134939115 w 11012"/>
                            <a:gd name="T77" fmla="*/ 255011648 h 9644"/>
                            <a:gd name="T78" fmla="*/ 158551116 w 11012"/>
                            <a:gd name="T79" fmla="*/ 260615424 h 9644"/>
                            <a:gd name="T80" fmla="*/ 176147974 w 11012"/>
                            <a:gd name="T81" fmla="*/ 260105958 h 9644"/>
                            <a:gd name="T82" fmla="*/ 190901863 w 11012"/>
                            <a:gd name="T83" fmla="*/ 254921773 h 9644"/>
                            <a:gd name="T84" fmla="*/ 203890012 w 11012"/>
                            <a:gd name="T85" fmla="*/ 244133984 h 9644"/>
                            <a:gd name="T86" fmla="*/ 212449018 w 11012"/>
                            <a:gd name="T87" fmla="*/ 230499456 h 9644"/>
                            <a:gd name="T88" fmla="*/ 217267222 w 11012"/>
                            <a:gd name="T89" fmla="*/ 208743955 h 9644"/>
                            <a:gd name="T90" fmla="*/ 241328140 w 11012"/>
                            <a:gd name="T91" fmla="*/ 231907846 h 9644"/>
                            <a:gd name="T92" fmla="*/ 257967481 w 11012"/>
                            <a:gd name="T93" fmla="*/ 263252454 h 9644"/>
                            <a:gd name="T94" fmla="*/ 270656352 w 11012"/>
                            <a:gd name="T95" fmla="*/ 276797107 h 9644"/>
                            <a:gd name="T96" fmla="*/ 283913851 w 11012"/>
                            <a:gd name="T97" fmla="*/ 284917907 h 9644"/>
                            <a:gd name="T98" fmla="*/ 301779886 w 11012"/>
                            <a:gd name="T99" fmla="*/ 288933369 h 9644"/>
                            <a:gd name="T100" fmla="*/ 321351980 w 11012"/>
                            <a:gd name="T101" fmla="*/ 286446131 h 9644"/>
                            <a:gd name="T102" fmla="*/ 328803657 w 11012"/>
                            <a:gd name="T103" fmla="*/ 280632819 h 9644"/>
                            <a:gd name="T104" fmla="*/ 218733685 w 11012"/>
                            <a:gd name="T105" fmla="*/ 182463699 h 9644"/>
                            <a:gd name="T106" fmla="*/ 220618963 w 11012"/>
                            <a:gd name="T107" fmla="*/ 161757088 h 9644"/>
                            <a:gd name="T108" fmla="*/ 228788908 w 11012"/>
                            <a:gd name="T109" fmla="*/ 190464665 h 9644"/>
                            <a:gd name="T110" fmla="*/ 276491928 w 11012"/>
                            <a:gd name="T111" fmla="*/ 256180371 h 9644"/>
                            <a:gd name="T112" fmla="*/ 262486234 w 11012"/>
                            <a:gd name="T113" fmla="*/ 233406112 h 9644"/>
                            <a:gd name="T114" fmla="*/ 255393690 w 11012"/>
                            <a:gd name="T115" fmla="*/ 209163545 h 9644"/>
                            <a:gd name="T116" fmla="*/ 307226574 w 11012"/>
                            <a:gd name="T117" fmla="*/ 208773913 h 9644"/>
                            <a:gd name="T118" fmla="*/ 310488532 w 11012"/>
                            <a:gd name="T119" fmla="*/ 269545273 h 9644"/>
                            <a:gd name="T120" fmla="*/ 291215890 w 11012"/>
                            <a:gd name="T121" fmla="*/ 267477625 h 9644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1012" h="9644">
                              <a:moveTo>
                                <a:pt x="11012" y="9234"/>
                              </a:moveTo>
                              <a:lnTo>
                                <a:pt x="11012" y="9234"/>
                              </a:lnTo>
                              <a:lnTo>
                                <a:pt x="11006" y="9051"/>
                              </a:lnTo>
                              <a:lnTo>
                                <a:pt x="11001" y="8865"/>
                              </a:lnTo>
                              <a:lnTo>
                                <a:pt x="10994" y="8678"/>
                              </a:lnTo>
                              <a:lnTo>
                                <a:pt x="10986" y="8491"/>
                              </a:lnTo>
                              <a:lnTo>
                                <a:pt x="10978" y="8307"/>
                              </a:lnTo>
                              <a:lnTo>
                                <a:pt x="10969" y="8128"/>
                              </a:lnTo>
                              <a:lnTo>
                                <a:pt x="10951" y="7788"/>
                              </a:lnTo>
                              <a:lnTo>
                                <a:pt x="10932" y="7487"/>
                              </a:lnTo>
                              <a:lnTo>
                                <a:pt x="10917" y="7238"/>
                              </a:lnTo>
                              <a:lnTo>
                                <a:pt x="10897" y="6953"/>
                              </a:lnTo>
                              <a:lnTo>
                                <a:pt x="10899" y="6924"/>
                              </a:lnTo>
                              <a:lnTo>
                                <a:pt x="10900" y="6894"/>
                              </a:lnTo>
                              <a:lnTo>
                                <a:pt x="10899" y="6851"/>
                              </a:lnTo>
                              <a:lnTo>
                                <a:pt x="10897" y="6829"/>
                              </a:lnTo>
                              <a:lnTo>
                                <a:pt x="10895" y="6807"/>
                              </a:lnTo>
                              <a:lnTo>
                                <a:pt x="10892" y="6784"/>
                              </a:lnTo>
                              <a:lnTo>
                                <a:pt x="10888" y="6761"/>
                              </a:lnTo>
                              <a:lnTo>
                                <a:pt x="10883" y="6739"/>
                              </a:lnTo>
                              <a:lnTo>
                                <a:pt x="10876" y="6716"/>
                              </a:lnTo>
                              <a:lnTo>
                                <a:pt x="10870" y="6693"/>
                              </a:lnTo>
                              <a:lnTo>
                                <a:pt x="10861" y="6670"/>
                              </a:lnTo>
                              <a:lnTo>
                                <a:pt x="10851" y="6647"/>
                              </a:lnTo>
                              <a:lnTo>
                                <a:pt x="10840" y="6625"/>
                              </a:lnTo>
                              <a:lnTo>
                                <a:pt x="10827" y="6602"/>
                              </a:lnTo>
                              <a:lnTo>
                                <a:pt x="10813" y="6580"/>
                              </a:lnTo>
                              <a:lnTo>
                                <a:pt x="10798" y="6558"/>
                              </a:lnTo>
                              <a:lnTo>
                                <a:pt x="10780" y="6537"/>
                              </a:lnTo>
                              <a:lnTo>
                                <a:pt x="10765" y="6521"/>
                              </a:lnTo>
                              <a:lnTo>
                                <a:pt x="10751" y="6506"/>
                              </a:lnTo>
                              <a:lnTo>
                                <a:pt x="10734" y="6491"/>
                              </a:lnTo>
                              <a:lnTo>
                                <a:pt x="10719" y="6477"/>
                              </a:lnTo>
                              <a:lnTo>
                                <a:pt x="10703" y="6465"/>
                              </a:lnTo>
                              <a:lnTo>
                                <a:pt x="10685" y="6453"/>
                              </a:lnTo>
                              <a:lnTo>
                                <a:pt x="10668" y="6442"/>
                              </a:lnTo>
                              <a:lnTo>
                                <a:pt x="10650" y="6431"/>
                              </a:lnTo>
                              <a:lnTo>
                                <a:pt x="10632" y="6421"/>
                              </a:lnTo>
                              <a:lnTo>
                                <a:pt x="10613" y="6412"/>
                              </a:lnTo>
                              <a:lnTo>
                                <a:pt x="10593" y="6403"/>
                              </a:lnTo>
                              <a:lnTo>
                                <a:pt x="10574" y="6395"/>
                              </a:lnTo>
                              <a:lnTo>
                                <a:pt x="10553" y="6388"/>
                              </a:lnTo>
                              <a:lnTo>
                                <a:pt x="10532" y="6381"/>
                              </a:lnTo>
                              <a:lnTo>
                                <a:pt x="10489" y="6369"/>
                              </a:lnTo>
                              <a:lnTo>
                                <a:pt x="10446" y="6358"/>
                              </a:lnTo>
                              <a:lnTo>
                                <a:pt x="10400" y="6349"/>
                              </a:lnTo>
                              <a:lnTo>
                                <a:pt x="10353" y="6343"/>
                              </a:lnTo>
                              <a:lnTo>
                                <a:pt x="10304" y="6336"/>
                              </a:lnTo>
                              <a:lnTo>
                                <a:pt x="10252" y="6332"/>
                              </a:lnTo>
                              <a:lnTo>
                                <a:pt x="10201" y="6327"/>
                              </a:lnTo>
                              <a:lnTo>
                                <a:pt x="10093" y="6321"/>
                              </a:lnTo>
                              <a:lnTo>
                                <a:pt x="10077" y="6321"/>
                              </a:lnTo>
                              <a:lnTo>
                                <a:pt x="9798" y="6322"/>
                              </a:lnTo>
                              <a:lnTo>
                                <a:pt x="9547" y="6323"/>
                              </a:lnTo>
                              <a:lnTo>
                                <a:pt x="9323" y="6326"/>
                              </a:lnTo>
                              <a:lnTo>
                                <a:pt x="9123" y="6331"/>
                              </a:lnTo>
                              <a:lnTo>
                                <a:pt x="8944" y="6335"/>
                              </a:lnTo>
                              <a:lnTo>
                                <a:pt x="8784" y="6341"/>
                              </a:lnTo>
                              <a:lnTo>
                                <a:pt x="8511" y="6350"/>
                              </a:lnTo>
                              <a:lnTo>
                                <a:pt x="8296" y="6357"/>
                              </a:lnTo>
                              <a:lnTo>
                                <a:pt x="8272" y="6259"/>
                              </a:lnTo>
                              <a:lnTo>
                                <a:pt x="8247" y="6160"/>
                              </a:lnTo>
                              <a:lnTo>
                                <a:pt x="8203" y="5964"/>
                              </a:lnTo>
                              <a:lnTo>
                                <a:pt x="8160" y="5770"/>
                              </a:lnTo>
                              <a:lnTo>
                                <a:pt x="8120" y="5579"/>
                              </a:lnTo>
                              <a:lnTo>
                                <a:pt x="8081" y="5390"/>
                              </a:lnTo>
                              <a:lnTo>
                                <a:pt x="8045" y="5207"/>
                              </a:lnTo>
                              <a:lnTo>
                                <a:pt x="7977" y="4855"/>
                              </a:lnTo>
                              <a:lnTo>
                                <a:pt x="7963" y="4783"/>
                              </a:lnTo>
                              <a:lnTo>
                                <a:pt x="7950" y="4712"/>
                              </a:lnTo>
                              <a:lnTo>
                                <a:pt x="7999" y="4692"/>
                              </a:lnTo>
                              <a:lnTo>
                                <a:pt x="8052" y="4673"/>
                              </a:lnTo>
                              <a:lnTo>
                                <a:pt x="8105" y="4657"/>
                              </a:lnTo>
                              <a:lnTo>
                                <a:pt x="8161" y="4643"/>
                              </a:lnTo>
                              <a:lnTo>
                                <a:pt x="8219" y="4628"/>
                              </a:lnTo>
                              <a:lnTo>
                                <a:pt x="8279" y="4618"/>
                              </a:lnTo>
                              <a:lnTo>
                                <a:pt x="8340" y="4608"/>
                              </a:lnTo>
                              <a:lnTo>
                                <a:pt x="8405" y="4599"/>
                              </a:lnTo>
                              <a:lnTo>
                                <a:pt x="8470" y="4592"/>
                              </a:lnTo>
                              <a:lnTo>
                                <a:pt x="8538" y="4587"/>
                              </a:lnTo>
                              <a:lnTo>
                                <a:pt x="8607" y="4584"/>
                              </a:lnTo>
                              <a:lnTo>
                                <a:pt x="8679" y="4581"/>
                              </a:lnTo>
                              <a:lnTo>
                                <a:pt x="8753" y="4581"/>
                              </a:lnTo>
                              <a:lnTo>
                                <a:pt x="8828" y="4584"/>
                              </a:lnTo>
                              <a:lnTo>
                                <a:pt x="8906" y="4586"/>
                              </a:lnTo>
                              <a:lnTo>
                                <a:pt x="8984" y="4591"/>
                              </a:lnTo>
                              <a:lnTo>
                                <a:pt x="9001" y="4592"/>
                              </a:lnTo>
                              <a:lnTo>
                                <a:pt x="9017" y="4591"/>
                              </a:lnTo>
                              <a:lnTo>
                                <a:pt x="9032" y="4591"/>
                              </a:lnTo>
                              <a:lnTo>
                                <a:pt x="9048" y="4589"/>
                              </a:lnTo>
                              <a:lnTo>
                                <a:pt x="9064" y="4587"/>
                              </a:lnTo>
                              <a:lnTo>
                                <a:pt x="9079" y="4584"/>
                              </a:lnTo>
                              <a:lnTo>
                                <a:pt x="9094" y="4579"/>
                              </a:lnTo>
                              <a:lnTo>
                                <a:pt x="9109" y="4575"/>
                              </a:lnTo>
                              <a:lnTo>
                                <a:pt x="9123" y="4569"/>
                              </a:lnTo>
                              <a:lnTo>
                                <a:pt x="9137" y="4564"/>
                              </a:lnTo>
                              <a:lnTo>
                                <a:pt x="9150" y="4557"/>
                              </a:lnTo>
                              <a:lnTo>
                                <a:pt x="9164" y="4550"/>
                              </a:lnTo>
                              <a:lnTo>
                                <a:pt x="9177" y="4542"/>
                              </a:lnTo>
                              <a:lnTo>
                                <a:pt x="9190" y="4533"/>
                              </a:lnTo>
                              <a:lnTo>
                                <a:pt x="9202" y="4525"/>
                              </a:lnTo>
                              <a:lnTo>
                                <a:pt x="9213" y="4515"/>
                              </a:lnTo>
                              <a:lnTo>
                                <a:pt x="9225" y="4505"/>
                              </a:lnTo>
                              <a:lnTo>
                                <a:pt x="9235" y="4494"/>
                              </a:lnTo>
                              <a:lnTo>
                                <a:pt x="9246" y="4483"/>
                              </a:lnTo>
                              <a:lnTo>
                                <a:pt x="9255" y="4471"/>
                              </a:lnTo>
                              <a:lnTo>
                                <a:pt x="9264" y="4459"/>
                              </a:lnTo>
                              <a:lnTo>
                                <a:pt x="9273" y="4446"/>
                              </a:lnTo>
                              <a:lnTo>
                                <a:pt x="9280" y="4433"/>
                              </a:lnTo>
                              <a:lnTo>
                                <a:pt x="9288" y="4420"/>
                              </a:lnTo>
                              <a:lnTo>
                                <a:pt x="9295" y="4405"/>
                              </a:lnTo>
                              <a:lnTo>
                                <a:pt x="9300" y="4391"/>
                              </a:lnTo>
                              <a:lnTo>
                                <a:pt x="9306" y="4377"/>
                              </a:lnTo>
                              <a:lnTo>
                                <a:pt x="9310" y="4362"/>
                              </a:lnTo>
                              <a:lnTo>
                                <a:pt x="9314" y="4346"/>
                              </a:lnTo>
                              <a:lnTo>
                                <a:pt x="9318" y="4331"/>
                              </a:lnTo>
                              <a:lnTo>
                                <a:pt x="9320" y="4315"/>
                              </a:lnTo>
                              <a:lnTo>
                                <a:pt x="9321" y="4298"/>
                              </a:lnTo>
                              <a:lnTo>
                                <a:pt x="9322" y="4274"/>
                              </a:lnTo>
                              <a:lnTo>
                                <a:pt x="9321" y="4251"/>
                              </a:lnTo>
                              <a:lnTo>
                                <a:pt x="9318" y="4227"/>
                              </a:lnTo>
                              <a:lnTo>
                                <a:pt x="9313" y="4205"/>
                              </a:lnTo>
                              <a:lnTo>
                                <a:pt x="9308" y="4182"/>
                              </a:lnTo>
                              <a:lnTo>
                                <a:pt x="9300" y="4162"/>
                              </a:lnTo>
                              <a:lnTo>
                                <a:pt x="9290" y="4141"/>
                              </a:lnTo>
                              <a:lnTo>
                                <a:pt x="9280" y="4120"/>
                              </a:lnTo>
                              <a:lnTo>
                                <a:pt x="9268" y="4102"/>
                              </a:lnTo>
                              <a:lnTo>
                                <a:pt x="9255" y="4083"/>
                              </a:lnTo>
                              <a:lnTo>
                                <a:pt x="9241" y="4065"/>
                              </a:lnTo>
                              <a:lnTo>
                                <a:pt x="9225" y="4049"/>
                              </a:lnTo>
                              <a:lnTo>
                                <a:pt x="9208" y="4035"/>
                              </a:lnTo>
                              <a:lnTo>
                                <a:pt x="9191" y="4021"/>
                              </a:lnTo>
                              <a:lnTo>
                                <a:pt x="9171" y="4009"/>
                              </a:lnTo>
                              <a:lnTo>
                                <a:pt x="9151" y="3997"/>
                              </a:lnTo>
                              <a:lnTo>
                                <a:pt x="9155" y="3958"/>
                              </a:lnTo>
                              <a:lnTo>
                                <a:pt x="9156" y="3919"/>
                              </a:lnTo>
                              <a:lnTo>
                                <a:pt x="9156" y="3880"/>
                              </a:lnTo>
                              <a:lnTo>
                                <a:pt x="9156" y="3841"/>
                              </a:lnTo>
                              <a:lnTo>
                                <a:pt x="9155" y="3802"/>
                              </a:lnTo>
                              <a:lnTo>
                                <a:pt x="9153" y="3764"/>
                              </a:lnTo>
                              <a:lnTo>
                                <a:pt x="9147" y="3688"/>
                              </a:lnTo>
                              <a:lnTo>
                                <a:pt x="9138" y="3602"/>
                              </a:lnTo>
                              <a:lnTo>
                                <a:pt x="9127" y="3519"/>
                              </a:lnTo>
                              <a:lnTo>
                                <a:pt x="9117" y="3440"/>
                              </a:lnTo>
                              <a:lnTo>
                                <a:pt x="9104" y="3369"/>
                              </a:lnTo>
                              <a:lnTo>
                                <a:pt x="9094" y="3308"/>
                              </a:lnTo>
                              <a:lnTo>
                                <a:pt x="9084" y="3258"/>
                              </a:lnTo>
                              <a:lnTo>
                                <a:pt x="9073" y="3204"/>
                              </a:lnTo>
                              <a:lnTo>
                                <a:pt x="9070" y="3189"/>
                              </a:lnTo>
                              <a:lnTo>
                                <a:pt x="9065" y="3173"/>
                              </a:lnTo>
                              <a:lnTo>
                                <a:pt x="9060" y="3158"/>
                              </a:lnTo>
                              <a:lnTo>
                                <a:pt x="9053" y="3144"/>
                              </a:lnTo>
                              <a:lnTo>
                                <a:pt x="9047" y="3130"/>
                              </a:lnTo>
                              <a:lnTo>
                                <a:pt x="9040" y="3115"/>
                              </a:lnTo>
                              <a:lnTo>
                                <a:pt x="9031" y="3102"/>
                              </a:lnTo>
                              <a:lnTo>
                                <a:pt x="9023" y="3090"/>
                              </a:lnTo>
                              <a:lnTo>
                                <a:pt x="9014" y="3077"/>
                              </a:lnTo>
                              <a:lnTo>
                                <a:pt x="9004" y="3065"/>
                              </a:lnTo>
                              <a:lnTo>
                                <a:pt x="8994" y="3054"/>
                              </a:lnTo>
                              <a:lnTo>
                                <a:pt x="8983" y="3043"/>
                              </a:lnTo>
                              <a:lnTo>
                                <a:pt x="8972" y="3033"/>
                              </a:lnTo>
                              <a:lnTo>
                                <a:pt x="8960" y="3024"/>
                              </a:lnTo>
                              <a:lnTo>
                                <a:pt x="8948" y="3015"/>
                              </a:lnTo>
                              <a:lnTo>
                                <a:pt x="8936" y="3006"/>
                              </a:lnTo>
                              <a:lnTo>
                                <a:pt x="8923" y="2998"/>
                              </a:lnTo>
                              <a:lnTo>
                                <a:pt x="8910" y="2991"/>
                              </a:lnTo>
                              <a:lnTo>
                                <a:pt x="8896" y="2984"/>
                              </a:lnTo>
                              <a:lnTo>
                                <a:pt x="8881" y="2979"/>
                              </a:lnTo>
                              <a:lnTo>
                                <a:pt x="8867" y="2973"/>
                              </a:lnTo>
                              <a:lnTo>
                                <a:pt x="8853" y="2969"/>
                              </a:lnTo>
                              <a:lnTo>
                                <a:pt x="8839" y="2965"/>
                              </a:lnTo>
                              <a:lnTo>
                                <a:pt x="8824" y="2961"/>
                              </a:lnTo>
                              <a:lnTo>
                                <a:pt x="8808" y="2959"/>
                              </a:lnTo>
                              <a:lnTo>
                                <a:pt x="8793" y="2957"/>
                              </a:lnTo>
                              <a:lnTo>
                                <a:pt x="8778" y="2956"/>
                              </a:lnTo>
                              <a:lnTo>
                                <a:pt x="8761" y="2956"/>
                              </a:lnTo>
                              <a:lnTo>
                                <a:pt x="8746" y="2956"/>
                              </a:lnTo>
                              <a:lnTo>
                                <a:pt x="8731" y="2958"/>
                              </a:lnTo>
                              <a:lnTo>
                                <a:pt x="8714" y="2960"/>
                              </a:lnTo>
                              <a:lnTo>
                                <a:pt x="8698" y="2962"/>
                              </a:lnTo>
                              <a:lnTo>
                                <a:pt x="8672" y="2970"/>
                              </a:lnTo>
                              <a:lnTo>
                                <a:pt x="8646" y="2979"/>
                              </a:lnTo>
                              <a:lnTo>
                                <a:pt x="8624" y="2990"/>
                              </a:lnTo>
                              <a:lnTo>
                                <a:pt x="8601" y="3003"/>
                              </a:lnTo>
                              <a:lnTo>
                                <a:pt x="8587" y="2946"/>
                              </a:lnTo>
                              <a:lnTo>
                                <a:pt x="8573" y="2889"/>
                              </a:lnTo>
                              <a:lnTo>
                                <a:pt x="8558" y="2832"/>
                              </a:lnTo>
                              <a:lnTo>
                                <a:pt x="8542" y="2776"/>
                              </a:lnTo>
                              <a:lnTo>
                                <a:pt x="8524" y="2721"/>
                              </a:lnTo>
                              <a:lnTo>
                                <a:pt x="8505" y="2665"/>
                              </a:lnTo>
                              <a:lnTo>
                                <a:pt x="8486" y="2610"/>
                              </a:lnTo>
                              <a:lnTo>
                                <a:pt x="8466" y="2555"/>
                              </a:lnTo>
                              <a:lnTo>
                                <a:pt x="8444" y="2501"/>
                              </a:lnTo>
                              <a:lnTo>
                                <a:pt x="8422" y="2446"/>
                              </a:lnTo>
                              <a:lnTo>
                                <a:pt x="8398" y="2393"/>
                              </a:lnTo>
                              <a:lnTo>
                                <a:pt x="8374" y="2339"/>
                              </a:lnTo>
                              <a:lnTo>
                                <a:pt x="8348" y="2286"/>
                              </a:lnTo>
                              <a:lnTo>
                                <a:pt x="8322" y="2233"/>
                              </a:lnTo>
                              <a:lnTo>
                                <a:pt x="8294" y="2181"/>
                              </a:lnTo>
                              <a:lnTo>
                                <a:pt x="8266" y="2129"/>
                              </a:lnTo>
                              <a:lnTo>
                                <a:pt x="8237" y="2077"/>
                              </a:lnTo>
                              <a:lnTo>
                                <a:pt x="8206" y="2025"/>
                              </a:lnTo>
                              <a:lnTo>
                                <a:pt x="8174" y="1975"/>
                              </a:lnTo>
                              <a:lnTo>
                                <a:pt x="8141" y="1925"/>
                              </a:lnTo>
                              <a:lnTo>
                                <a:pt x="8109" y="1875"/>
                              </a:lnTo>
                              <a:lnTo>
                                <a:pt x="8074" y="1824"/>
                              </a:lnTo>
                              <a:lnTo>
                                <a:pt x="8039" y="1775"/>
                              </a:lnTo>
                              <a:lnTo>
                                <a:pt x="8002" y="1727"/>
                              </a:lnTo>
                              <a:lnTo>
                                <a:pt x="7964" y="1678"/>
                              </a:lnTo>
                              <a:lnTo>
                                <a:pt x="7926" y="1630"/>
                              </a:lnTo>
                              <a:lnTo>
                                <a:pt x="7887" y="1583"/>
                              </a:lnTo>
                              <a:lnTo>
                                <a:pt x="7846" y="1536"/>
                              </a:lnTo>
                              <a:lnTo>
                                <a:pt x="7805" y="1489"/>
                              </a:lnTo>
                              <a:lnTo>
                                <a:pt x="7762" y="1443"/>
                              </a:lnTo>
                              <a:lnTo>
                                <a:pt x="7720" y="1397"/>
                              </a:lnTo>
                              <a:lnTo>
                                <a:pt x="7675" y="1351"/>
                              </a:lnTo>
                              <a:lnTo>
                                <a:pt x="7612" y="1291"/>
                              </a:lnTo>
                              <a:lnTo>
                                <a:pt x="7550" y="1231"/>
                              </a:lnTo>
                              <a:lnTo>
                                <a:pt x="7485" y="1172"/>
                              </a:lnTo>
                              <a:lnTo>
                                <a:pt x="7419" y="1115"/>
                              </a:lnTo>
                              <a:lnTo>
                                <a:pt x="7351" y="1059"/>
                              </a:lnTo>
                              <a:lnTo>
                                <a:pt x="7282" y="1004"/>
                              </a:lnTo>
                              <a:lnTo>
                                <a:pt x="7212" y="951"/>
                              </a:lnTo>
                              <a:lnTo>
                                <a:pt x="7140" y="898"/>
                              </a:lnTo>
                              <a:lnTo>
                                <a:pt x="7068" y="848"/>
                              </a:lnTo>
                              <a:lnTo>
                                <a:pt x="6994" y="798"/>
                              </a:lnTo>
                              <a:lnTo>
                                <a:pt x="6918" y="750"/>
                              </a:lnTo>
                              <a:lnTo>
                                <a:pt x="6842" y="703"/>
                              </a:lnTo>
                              <a:lnTo>
                                <a:pt x="6764" y="657"/>
                              </a:lnTo>
                              <a:lnTo>
                                <a:pt x="6685" y="613"/>
                              </a:lnTo>
                              <a:lnTo>
                                <a:pt x="6606" y="570"/>
                              </a:lnTo>
                              <a:lnTo>
                                <a:pt x="6525" y="529"/>
                              </a:lnTo>
                              <a:lnTo>
                                <a:pt x="6443" y="488"/>
                              </a:lnTo>
                              <a:lnTo>
                                <a:pt x="6360" y="450"/>
                              </a:lnTo>
                              <a:lnTo>
                                <a:pt x="6277" y="413"/>
                              </a:lnTo>
                              <a:lnTo>
                                <a:pt x="6191" y="378"/>
                              </a:lnTo>
                              <a:lnTo>
                                <a:pt x="6106" y="344"/>
                              </a:lnTo>
                              <a:lnTo>
                                <a:pt x="6020" y="311"/>
                              </a:lnTo>
                              <a:lnTo>
                                <a:pt x="5932" y="279"/>
                              </a:lnTo>
                              <a:lnTo>
                                <a:pt x="5844" y="250"/>
                              </a:lnTo>
                              <a:lnTo>
                                <a:pt x="5755" y="223"/>
                              </a:lnTo>
                              <a:lnTo>
                                <a:pt x="5666" y="196"/>
                              </a:lnTo>
                              <a:lnTo>
                                <a:pt x="5575" y="171"/>
                              </a:lnTo>
                              <a:lnTo>
                                <a:pt x="5483" y="147"/>
                              </a:lnTo>
                              <a:lnTo>
                                <a:pt x="5391" y="126"/>
                              </a:lnTo>
                              <a:lnTo>
                                <a:pt x="5299" y="106"/>
                              </a:lnTo>
                              <a:lnTo>
                                <a:pt x="5206" y="87"/>
                              </a:lnTo>
                              <a:lnTo>
                                <a:pt x="5112" y="71"/>
                              </a:lnTo>
                              <a:lnTo>
                                <a:pt x="5014" y="55"/>
                              </a:lnTo>
                              <a:lnTo>
                                <a:pt x="4915" y="41"/>
                              </a:lnTo>
                              <a:lnTo>
                                <a:pt x="4816" y="29"/>
                              </a:lnTo>
                              <a:lnTo>
                                <a:pt x="4718" y="19"/>
                              </a:lnTo>
                              <a:lnTo>
                                <a:pt x="4619" y="12"/>
                              </a:lnTo>
                              <a:lnTo>
                                <a:pt x="4521" y="5"/>
                              </a:lnTo>
                              <a:lnTo>
                                <a:pt x="4423" y="2"/>
                              </a:lnTo>
                              <a:lnTo>
                                <a:pt x="4325" y="0"/>
                              </a:lnTo>
                              <a:lnTo>
                                <a:pt x="4227" y="0"/>
                              </a:lnTo>
                              <a:lnTo>
                                <a:pt x="4130" y="1"/>
                              </a:lnTo>
                              <a:lnTo>
                                <a:pt x="4034" y="5"/>
                              </a:lnTo>
                              <a:lnTo>
                                <a:pt x="3937" y="10"/>
                              </a:lnTo>
                              <a:lnTo>
                                <a:pt x="3841" y="18"/>
                              </a:lnTo>
                              <a:lnTo>
                                <a:pt x="3745" y="27"/>
                              </a:lnTo>
                              <a:lnTo>
                                <a:pt x="3651" y="39"/>
                              </a:lnTo>
                              <a:lnTo>
                                <a:pt x="3556" y="52"/>
                              </a:lnTo>
                              <a:lnTo>
                                <a:pt x="3462" y="67"/>
                              </a:lnTo>
                              <a:lnTo>
                                <a:pt x="3369" y="84"/>
                              </a:lnTo>
                              <a:lnTo>
                                <a:pt x="3276" y="103"/>
                              </a:lnTo>
                              <a:lnTo>
                                <a:pt x="3184" y="124"/>
                              </a:lnTo>
                              <a:lnTo>
                                <a:pt x="3093" y="146"/>
                              </a:lnTo>
                              <a:lnTo>
                                <a:pt x="3003" y="171"/>
                              </a:lnTo>
                              <a:lnTo>
                                <a:pt x="2913" y="197"/>
                              </a:lnTo>
                              <a:lnTo>
                                <a:pt x="2825" y="226"/>
                              </a:lnTo>
                              <a:lnTo>
                                <a:pt x="2736" y="255"/>
                              </a:lnTo>
                              <a:lnTo>
                                <a:pt x="2650" y="288"/>
                              </a:lnTo>
                              <a:lnTo>
                                <a:pt x="2563" y="322"/>
                              </a:lnTo>
                              <a:lnTo>
                                <a:pt x="2478" y="357"/>
                              </a:lnTo>
                              <a:lnTo>
                                <a:pt x="2394" y="395"/>
                              </a:lnTo>
                              <a:lnTo>
                                <a:pt x="2311" y="434"/>
                              </a:lnTo>
                              <a:lnTo>
                                <a:pt x="2229" y="475"/>
                              </a:lnTo>
                              <a:lnTo>
                                <a:pt x="2148" y="518"/>
                              </a:lnTo>
                              <a:lnTo>
                                <a:pt x="2102" y="544"/>
                              </a:lnTo>
                              <a:lnTo>
                                <a:pt x="2057" y="569"/>
                              </a:lnTo>
                              <a:lnTo>
                                <a:pt x="2012" y="595"/>
                              </a:lnTo>
                              <a:lnTo>
                                <a:pt x="1968" y="623"/>
                              </a:lnTo>
                              <a:lnTo>
                                <a:pt x="1924" y="650"/>
                              </a:lnTo>
                              <a:lnTo>
                                <a:pt x="1880" y="678"/>
                              </a:lnTo>
                              <a:lnTo>
                                <a:pt x="1838" y="707"/>
                              </a:lnTo>
                              <a:lnTo>
                                <a:pt x="1795" y="736"/>
                              </a:lnTo>
                              <a:lnTo>
                                <a:pt x="1752" y="766"/>
                              </a:lnTo>
                              <a:lnTo>
                                <a:pt x="1711" y="795"/>
                              </a:lnTo>
                              <a:lnTo>
                                <a:pt x="1669" y="827"/>
                              </a:lnTo>
                              <a:lnTo>
                                <a:pt x="1629" y="858"/>
                              </a:lnTo>
                              <a:lnTo>
                                <a:pt x="1588" y="889"/>
                              </a:lnTo>
                              <a:lnTo>
                                <a:pt x="1548" y="922"/>
                              </a:lnTo>
                              <a:lnTo>
                                <a:pt x="1508" y="955"/>
                              </a:lnTo>
                              <a:lnTo>
                                <a:pt x="1469" y="988"/>
                              </a:lnTo>
                              <a:lnTo>
                                <a:pt x="1431" y="1023"/>
                              </a:lnTo>
                              <a:lnTo>
                                <a:pt x="1393" y="1057"/>
                              </a:lnTo>
                              <a:lnTo>
                                <a:pt x="1354" y="1092"/>
                              </a:lnTo>
                              <a:lnTo>
                                <a:pt x="1317" y="1127"/>
                              </a:lnTo>
                              <a:lnTo>
                                <a:pt x="1280" y="1163"/>
                              </a:lnTo>
                              <a:lnTo>
                                <a:pt x="1244" y="1200"/>
                              </a:lnTo>
                              <a:lnTo>
                                <a:pt x="1208" y="1237"/>
                              </a:lnTo>
                              <a:lnTo>
                                <a:pt x="1172" y="1274"/>
                              </a:lnTo>
                              <a:lnTo>
                                <a:pt x="1137" y="1313"/>
                              </a:lnTo>
                              <a:lnTo>
                                <a:pt x="1103" y="1351"/>
                              </a:lnTo>
                              <a:lnTo>
                                <a:pt x="1069" y="1390"/>
                              </a:lnTo>
                              <a:lnTo>
                                <a:pt x="1035" y="1430"/>
                              </a:lnTo>
                              <a:lnTo>
                                <a:pt x="1001" y="1469"/>
                              </a:lnTo>
                              <a:lnTo>
                                <a:pt x="968" y="1509"/>
                              </a:lnTo>
                              <a:lnTo>
                                <a:pt x="937" y="1551"/>
                              </a:lnTo>
                              <a:lnTo>
                                <a:pt x="905" y="1592"/>
                              </a:lnTo>
                              <a:lnTo>
                                <a:pt x="873" y="1634"/>
                              </a:lnTo>
                              <a:lnTo>
                                <a:pt x="843" y="1677"/>
                              </a:lnTo>
                              <a:lnTo>
                                <a:pt x="812" y="1719"/>
                              </a:lnTo>
                              <a:lnTo>
                                <a:pt x="783" y="1763"/>
                              </a:lnTo>
                              <a:lnTo>
                                <a:pt x="753" y="1807"/>
                              </a:lnTo>
                              <a:lnTo>
                                <a:pt x="725" y="1850"/>
                              </a:lnTo>
                              <a:lnTo>
                                <a:pt x="696" y="1895"/>
                              </a:lnTo>
                              <a:lnTo>
                                <a:pt x="668" y="1941"/>
                              </a:lnTo>
                              <a:lnTo>
                                <a:pt x="641" y="1987"/>
                              </a:lnTo>
                              <a:lnTo>
                                <a:pt x="613" y="2033"/>
                              </a:lnTo>
                              <a:lnTo>
                                <a:pt x="561" y="2127"/>
                              </a:lnTo>
                              <a:lnTo>
                                <a:pt x="510" y="2222"/>
                              </a:lnTo>
                              <a:lnTo>
                                <a:pt x="462" y="2319"/>
                              </a:lnTo>
                              <a:lnTo>
                                <a:pt x="415" y="2419"/>
                              </a:lnTo>
                              <a:lnTo>
                                <a:pt x="372" y="2521"/>
                              </a:lnTo>
                              <a:lnTo>
                                <a:pt x="329" y="2623"/>
                              </a:lnTo>
                              <a:lnTo>
                                <a:pt x="289" y="2727"/>
                              </a:lnTo>
                              <a:lnTo>
                                <a:pt x="250" y="2833"/>
                              </a:lnTo>
                              <a:lnTo>
                                <a:pt x="214" y="2942"/>
                              </a:lnTo>
                              <a:lnTo>
                                <a:pt x="179" y="3051"/>
                              </a:lnTo>
                              <a:lnTo>
                                <a:pt x="148" y="3162"/>
                              </a:lnTo>
                              <a:lnTo>
                                <a:pt x="132" y="3221"/>
                              </a:lnTo>
                              <a:lnTo>
                                <a:pt x="117" y="3282"/>
                              </a:lnTo>
                              <a:lnTo>
                                <a:pt x="104" y="3342"/>
                              </a:lnTo>
                              <a:lnTo>
                                <a:pt x="91" y="3402"/>
                              </a:lnTo>
                              <a:lnTo>
                                <a:pt x="79" y="3463"/>
                              </a:lnTo>
                              <a:lnTo>
                                <a:pt x="68" y="3524"/>
                              </a:lnTo>
                              <a:lnTo>
                                <a:pt x="58" y="3586"/>
                              </a:lnTo>
                              <a:lnTo>
                                <a:pt x="48" y="3648"/>
                              </a:lnTo>
                              <a:lnTo>
                                <a:pt x="40" y="3710"/>
                              </a:lnTo>
                              <a:lnTo>
                                <a:pt x="33" y="3772"/>
                              </a:lnTo>
                              <a:lnTo>
                                <a:pt x="26" y="3835"/>
                              </a:lnTo>
                              <a:lnTo>
                                <a:pt x="20" y="3897"/>
                              </a:lnTo>
                              <a:lnTo>
                                <a:pt x="15" y="3959"/>
                              </a:lnTo>
                              <a:lnTo>
                                <a:pt x="11" y="4023"/>
                              </a:lnTo>
                              <a:lnTo>
                                <a:pt x="8" y="4085"/>
                              </a:lnTo>
                              <a:lnTo>
                                <a:pt x="4" y="4149"/>
                              </a:lnTo>
                              <a:lnTo>
                                <a:pt x="2" y="4212"/>
                              </a:lnTo>
                              <a:lnTo>
                                <a:pt x="1" y="4274"/>
                              </a:lnTo>
                              <a:lnTo>
                                <a:pt x="0" y="4401"/>
                              </a:lnTo>
                              <a:lnTo>
                                <a:pt x="1" y="4527"/>
                              </a:lnTo>
                              <a:lnTo>
                                <a:pt x="4" y="4651"/>
                              </a:lnTo>
                              <a:lnTo>
                                <a:pt x="11" y="4776"/>
                              </a:lnTo>
                              <a:lnTo>
                                <a:pt x="19" y="4900"/>
                              </a:lnTo>
                              <a:lnTo>
                                <a:pt x="28" y="5023"/>
                              </a:lnTo>
                              <a:lnTo>
                                <a:pt x="39" y="5145"/>
                              </a:lnTo>
                              <a:lnTo>
                                <a:pt x="52" y="5264"/>
                              </a:lnTo>
                              <a:lnTo>
                                <a:pt x="67" y="5383"/>
                              </a:lnTo>
                              <a:lnTo>
                                <a:pt x="82" y="5499"/>
                              </a:lnTo>
                              <a:lnTo>
                                <a:pt x="98" y="5614"/>
                              </a:lnTo>
                              <a:lnTo>
                                <a:pt x="116" y="5725"/>
                              </a:lnTo>
                              <a:lnTo>
                                <a:pt x="134" y="5834"/>
                              </a:lnTo>
                              <a:lnTo>
                                <a:pt x="153" y="5942"/>
                              </a:lnTo>
                              <a:lnTo>
                                <a:pt x="172" y="6045"/>
                              </a:lnTo>
                              <a:lnTo>
                                <a:pt x="191" y="6146"/>
                              </a:lnTo>
                              <a:lnTo>
                                <a:pt x="210" y="6243"/>
                              </a:lnTo>
                              <a:lnTo>
                                <a:pt x="248" y="6427"/>
                              </a:lnTo>
                              <a:lnTo>
                                <a:pt x="284" y="6594"/>
                              </a:lnTo>
                              <a:lnTo>
                                <a:pt x="318" y="6745"/>
                              </a:lnTo>
                              <a:lnTo>
                                <a:pt x="357" y="6924"/>
                              </a:lnTo>
                              <a:lnTo>
                                <a:pt x="373" y="6998"/>
                              </a:lnTo>
                              <a:lnTo>
                                <a:pt x="385" y="7061"/>
                              </a:lnTo>
                              <a:lnTo>
                                <a:pt x="391" y="7094"/>
                              </a:lnTo>
                              <a:lnTo>
                                <a:pt x="395" y="7129"/>
                              </a:lnTo>
                              <a:lnTo>
                                <a:pt x="399" y="7166"/>
                              </a:lnTo>
                              <a:lnTo>
                                <a:pt x="407" y="7208"/>
                              </a:lnTo>
                              <a:lnTo>
                                <a:pt x="415" y="7250"/>
                              </a:lnTo>
                              <a:lnTo>
                                <a:pt x="447" y="7399"/>
                              </a:lnTo>
                              <a:lnTo>
                                <a:pt x="460" y="7456"/>
                              </a:lnTo>
                              <a:lnTo>
                                <a:pt x="472" y="7504"/>
                              </a:lnTo>
                              <a:lnTo>
                                <a:pt x="484" y="7545"/>
                              </a:lnTo>
                              <a:lnTo>
                                <a:pt x="495" y="7580"/>
                              </a:lnTo>
                              <a:lnTo>
                                <a:pt x="506" y="7611"/>
                              </a:lnTo>
                              <a:lnTo>
                                <a:pt x="518" y="7640"/>
                              </a:lnTo>
                              <a:lnTo>
                                <a:pt x="526" y="7659"/>
                              </a:lnTo>
                              <a:lnTo>
                                <a:pt x="535" y="7677"/>
                              </a:lnTo>
                              <a:lnTo>
                                <a:pt x="543" y="7694"/>
                              </a:lnTo>
                              <a:lnTo>
                                <a:pt x="553" y="7709"/>
                              </a:lnTo>
                              <a:lnTo>
                                <a:pt x="563" y="7725"/>
                              </a:lnTo>
                              <a:lnTo>
                                <a:pt x="573" y="7738"/>
                              </a:lnTo>
                              <a:lnTo>
                                <a:pt x="583" y="7751"/>
                              </a:lnTo>
                              <a:lnTo>
                                <a:pt x="592" y="7763"/>
                              </a:lnTo>
                              <a:lnTo>
                                <a:pt x="603" y="7775"/>
                              </a:lnTo>
                              <a:lnTo>
                                <a:pt x="614" y="7785"/>
                              </a:lnTo>
                              <a:lnTo>
                                <a:pt x="625" y="7795"/>
                              </a:lnTo>
                              <a:lnTo>
                                <a:pt x="637" y="7803"/>
                              </a:lnTo>
                              <a:lnTo>
                                <a:pt x="649" y="7812"/>
                              </a:lnTo>
                              <a:lnTo>
                                <a:pt x="661" y="7819"/>
                              </a:lnTo>
                              <a:lnTo>
                                <a:pt x="673" y="7825"/>
                              </a:lnTo>
                              <a:lnTo>
                                <a:pt x="686" y="7832"/>
                              </a:lnTo>
                              <a:lnTo>
                                <a:pt x="700" y="7836"/>
                              </a:lnTo>
                              <a:lnTo>
                                <a:pt x="713" y="7842"/>
                              </a:lnTo>
                              <a:lnTo>
                                <a:pt x="727" y="7845"/>
                              </a:lnTo>
                              <a:lnTo>
                                <a:pt x="741" y="7848"/>
                              </a:lnTo>
                              <a:lnTo>
                                <a:pt x="770" y="7854"/>
                              </a:lnTo>
                              <a:lnTo>
                                <a:pt x="800" y="7856"/>
                              </a:lnTo>
                              <a:lnTo>
                                <a:pt x="833" y="7857"/>
                              </a:lnTo>
                              <a:lnTo>
                                <a:pt x="867" y="7856"/>
                              </a:lnTo>
                              <a:lnTo>
                                <a:pt x="902" y="7854"/>
                              </a:lnTo>
                              <a:lnTo>
                                <a:pt x="938" y="7849"/>
                              </a:lnTo>
                              <a:lnTo>
                                <a:pt x="1017" y="7839"/>
                              </a:lnTo>
                              <a:lnTo>
                                <a:pt x="1119" y="7825"/>
                              </a:lnTo>
                              <a:lnTo>
                                <a:pt x="1241" y="7806"/>
                              </a:lnTo>
                              <a:lnTo>
                                <a:pt x="1305" y="7795"/>
                              </a:lnTo>
                              <a:lnTo>
                                <a:pt x="1371" y="7781"/>
                              </a:lnTo>
                              <a:lnTo>
                                <a:pt x="1439" y="7767"/>
                              </a:lnTo>
                              <a:lnTo>
                                <a:pt x="1505" y="7753"/>
                              </a:lnTo>
                              <a:lnTo>
                                <a:pt x="1571" y="7737"/>
                              </a:lnTo>
                              <a:lnTo>
                                <a:pt x="1634" y="7719"/>
                              </a:lnTo>
                              <a:lnTo>
                                <a:pt x="1695" y="7699"/>
                              </a:lnTo>
                              <a:lnTo>
                                <a:pt x="1724" y="7690"/>
                              </a:lnTo>
                              <a:lnTo>
                                <a:pt x="1752" y="7680"/>
                              </a:lnTo>
                              <a:lnTo>
                                <a:pt x="1778" y="7669"/>
                              </a:lnTo>
                              <a:lnTo>
                                <a:pt x="1804" y="7658"/>
                              </a:lnTo>
                              <a:lnTo>
                                <a:pt x="1828" y="7646"/>
                              </a:lnTo>
                              <a:lnTo>
                                <a:pt x="1851" y="7635"/>
                              </a:lnTo>
                              <a:lnTo>
                                <a:pt x="1854" y="7633"/>
                              </a:lnTo>
                              <a:lnTo>
                                <a:pt x="1856" y="7632"/>
                              </a:lnTo>
                              <a:lnTo>
                                <a:pt x="1892" y="7605"/>
                              </a:lnTo>
                              <a:lnTo>
                                <a:pt x="1950" y="7590"/>
                              </a:lnTo>
                              <a:lnTo>
                                <a:pt x="2007" y="7577"/>
                              </a:lnTo>
                              <a:lnTo>
                                <a:pt x="2063" y="7566"/>
                              </a:lnTo>
                              <a:lnTo>
                                <a:pt x="2118" y="7557"/>
                              </a:lnTo>
                              <a:lnTo>
                                <a:pt x="2173" y="7551"/>
                              </a:lnTo>
                              <a:lnTo>
                                <a:pt x="2227" y="7548"/>
                              </a:lnTo>
                              <a:lnTo>
                                <a:pt x="2279" y="7545"/>
                              </a:lnTo>
                              <a:lnTo>
                                <a:pt x="2331" y="7545"/>
                              </a:lnTo>
                              <a:lnTo>
                                <a:pt x="2382" y="7546"/>
                              </a:lnTo>
                              <a:lnTo>
                                <a:pt x="2431" y="7551"/>
                              </a:lnTo>
                              <a:lnTo>
                                <a:pt x="2480" y="7555"/>
                              </a:lnTo>
                              <a:lnTo>
                                <a:pt x="2527" y="7562"/>
                              </a:lnTo>
                              <a:lnTo>
                                <a:pt x="2574" y="7570"/>
                              </a:lnTo>
                              <a:lnTo>
                                <a:pt x="2620" y="7579"/>
                              </a:lnTo>
                              <a:lnTo>
                                <a:pt x="2665" y="7590"/>
                              </a:lnTo>
                              <a:lnTo>
                                <a:pt x="2708" y="7602"/>
                              </a:lnTo>
                              <a:lnTo>
                                <a:pt x="2750" y="7615"/>
                              </a:lnTo>
                              <a:lnTo>
                                <a:pt x="2792" y="7630"/>
                              </a:lnTo>
                              <a:lnTo>
                                <a:pt x="2831" y="7644"/>
                              </a:lnTo>
                              <a:lnTo>
                                <a:pt x="2870" y="7660"/>
                              </a:lnTo>
                              <a:lnTo>
                                <a:pt x="2908" y="7675"/>
                              </a:lnTo>
                              <a:lnTo>
                                <a:pt x="2945" y="7693"/>
                              </a:lnTo>
                              <a:lnTo>
                                <a:pt x="2980" y="7710"/>
                              </a:lnTo>
                              <a:lnTo>
                                <a:pt x="3014" y="7728"/>
                              </a:lnTo>
                              <a:lnTo>
                                <a:pt x="3046" y="7745"/>
                              </a:lnTo>
                              <a:lnTo>
                                <a:pt x="3078" y="7764"/>
                              </a:lnTo>
                              <a:lnTo>
                                <a:pt x="3108" y="7781"/>
                              </a:lnTo>
                              <a:lnTo>
                                <a:pt x="3137" y="7800"/>
                              </a:lnTo>
                              <a:lnTo>
                                <a:pt x="3190" y="7836"/>
                              </a:lnTo>
                              <a:lnTo>
                                <a:pt x="3238" y="7871"/>
                              </a:lnTo>
                              <a:lnTo>
                                <a:pt x="3240" y="7873"/>
                              </a:lnTo>
                              <a:lnTo>
                                <a:pt x="3242" y="7874"/>
                              </a:lnTo>
                              <a:lnTo>
                                <a:pt x="3316" y="7920"/>
                              </a:lnTo>
                              <a:lnTo>
                                <a:pt x="3393" y="7967"/>
                              </a:lnTo>
                              <a:lnTo>
                                <a:pt x="3471" y="8013"/>
                              </a:lnTo>
                              <a:lnTo>
                                <a:pt x="3550" y="8060"/>
                              </a:lnTo>
                              <a:lnTo>
                                <a:pt x="3631" y="8106"/>
                              </a:lnTo>
                              <a:lnTo>
                                <a:pt x="3714" y="8151"/>
                              </a:lnTo>
                              <a:lnTo>
                                <a:pt x="3797" y="8196"/>
                              </a:lnTo>
                              <a:lnTo>
                                <a:pt x="3884" y="8240"/>
                              </a:lnTo>
                              <a:lnTo>
                                <a:pt x="3970" y="8282"/>
                              </a:lnTo>
                              <a:lnTo>
                                <a:pt x="4058" y="8324"/>
                              </a:lnTo>
                              <a:lnTo>
                                <a:pt x="4146" y="8364"/>
                              </a:lnTo>
                              <a:lnTo>
                                <a:pt x="4236" y="8404"/>
                              </a:lnTo>
                              <a:lnTo>
                                <a:pt x="4327" y="8441"/>
                              </a:lnTo>
                              <a:lnTo>
                                <a:pt x="4417" y="8477"/>
                              </a:lnTo>
                              <a:lnTo>
                                <a:pt x="4509" y="8510"/>
                              </a:lnTo>
                              <a:lnTo>
                                <a:pt x="4601" y="8541"/>
                              </a:lnTo>
                              <a:lnTo>
                                <a:pt x="4694" y="8571"/>
                              </a:lnTo>
                              <a:lnTo>
                                <a:pt x="4787" y="8598"/>
                              </a:lnTo>
                              <a:lnTo>
                                <a:pt x="4880" y="8622"/>
                              </a:lnTo>
                              <a:lnTo>
                                <a:pt x="4927" y="8633"/>
                              </a:lnTo>
                              <a:lnTo>
                                <a:pt x="4973" y="8644"/>
                              </a:lnTo>
                              <a:lnTo>
                                <a:pt x="5020" y="8654"/>
                              </a:lnTo>
                              <a:lnTo>
                                <a:pt x="5065" y="8663"/>
                              </a:lnTo>
                              <a:lnTo>
                                <a:pt x="5112" y="8671"/>
                              </a:lnTo>
                              <a:lnTo>
                                <a:pt x="5158" y="8679"/>
                              </a:lnTo>
                              <a:lnTo>
                                <a:pt x="5205" y="8686"/>
                              </a:lnTo>
                              <a:lnTo>
                                <a:pt x="5251" y="8692"/>
                              </a:lnTo>
                              <a:lnTo>
                                <a:pt x="5298" y="8697"/>
                              </a:lnTo>
                              <a:lnTo>
                                <a:pt x="5344" y="8701"/>
                              </a:lnTo>
                              <a:lnTo>
                                <a:pt x="5390" y="8704"/>
                              </a:lnTo>
                              <a:lnTo>
                                <a:pt x="5436" y="8707"/>
                              </a:lnTo>
                              <a:lnTo>
                                <a:pt x="5482" y="8709"/>
                              </a:lnTo>
                              <a:lnTo>
                                <a:pt x="5528" y="8710"/>
                              </a:lnTo>
                              <a:lnTo>
                                <a:pt x="5573" y="8710"/>
                              </a:lnTo>
                              <a:lnTo>
                                <a:pt x="5619" y="8709"/>
                              </a:lnTo>
                              <a:lnTo>
                                <a:pt x="5663" y="8706"/>
                              </a:lnTo>
                              <a:lnTo>
                                <a:pt x="5708" y="8703"/>
                              </a:lnTo>
                              <a:lnTo>
                                <a:pt x="5753" y="8699"/>
                              </a:lnTo>
                              <a:lnTo>
                                <a:pt x="5798" y="8693"/>
                              </a:lnTo>
                              <a:lnTo>
                                <a:pt x="5843" y="8688"/>
                              </a:lnTo>
                              <a:lnTo>
                                <a:pt x="5886" y="8680"/>
                              </a:lnTo>
                              <a:lnTo>
                                <a:pt x="5930" y="8671"/>
                              </a:lnTo>
                              <a:lnTo>
                                <a:pt x="5974" y="8663"/>
                              </a:lnTo>
                              <a:lnTo>
                                <a:pt x="6016" y="8652"/>
                              </a:lnTo>
                              <a:lnTo>
                                <a:pt x="6060" y="8640"/>
                              </a:lnTo>
                              <a:lnTo>
                                <a:pt x="6102" y="8627"/>
                              </a:lnTo>
                              <a:lnTo>
                                <a:pt x="6143" y="8613"/>
                              </a:lnTo>
                              <a:lnTo>
                                <a:pt x="6185" y="8598"/>
                              </a:lnTo>
                              <a:lnTo>
                                <a:pt x="6224" y="8582"/>
                              </a:lnTo>
                              <a:lnTo>
                                <a:pt x="6265" y="8565"/>
                              </a:lnTo>
                              <a:lnTo>
                                <a:pt x="6303" y="8547"/>
                              </a:lnTo>
                              <a:lnTo>
                                <a:pt x="6342" y="8528"/>
                              </a:lnTo>
                              <a:lnTo>
                                <a:pt x="6379" y="8507"/>
                              </a:lnTo>
                              <a:lnTo>
                                <a:pt x="6417" y="8486"/>
                              </a:lnTo>
                              <a:lnTo>
                                <a:pt x="6454" y="8464"/>
                              </a:lnTo>
                              <a:lnTo>
                                <a:pt x="6489" y="8440"/>
                              </a:lnTo>
                              <a:lnTo>
                                <a:pt x="6525" y="8416"/>
                              </a:lnTo>
                              <a:lnTo>
                                <a:pt x="6559" y="8389"/>
                              </a:lnTo>
                              <a:lnTo>
                                <a:pt x="6593" y="8363"/>
                              </a:lnTo>
                              <a:lnTo>
                                <a:pt x="6626" y="8335"/>
                              </a:lnTo>
                              <a:lnTo>
                                <a:pt x="6659" y="8306"/>
                              </a:lnTo>
                              <a:lnTo>
                                <a:pt x="6691" y="8277"/>
                              </a:lnTo>
                              <a:lnTo>
                                <a:pt x="6723" y="8245"/>
                              </a:lnTo>
                              <a:lnTo>
                                <a:pt x="6753" y="8213"/>
                              </a:lnTo>
                              <a:lnTo>
                                <a:pt x="6784" y="8181"/>
                              </a:lnTo>
                              <a:lnTo>
                                <a:pt x="6813" y="8147"/>
                              </a:lnTo>
                              <a:lnTo>
                                <a:pt x="6842" y="8111"/>
                              </a:lnTo>
                              <a:lnTo>
                                <a:pt x="6870" y="8074"/>
                              </a:lnTo>
                              <a:lnTo>
                                <a:pt x="6898" y="8037"/>
                              </a:lnTo>
                              <a:lnTo>
                                <a:pt x="6925" y="7999"/>
                              </a:lnTo>
                              <a:lnTo>
                                <a:pt x="6951" y="7960"/>
                              </a:lnTo>
                              <a:lnTo>
                                <a:pt x="6976" y="7919"/>
                              </a:lnTo>
                              <a:lnTo>
                                <a:pt x="7001" y="7878"/>
                              </a:lnTo>
                              <a:lnTo>
                                <a:pt x="7025" y="7835"/>
                              </a:lnTo>
                              <a:lnTo>
                                <a:pt x="7049" y="7792"/>
                              </a:lnTo>
                              <a:lnTo>
                                <a:pt x="7072" y="7748"/>
                              </a:lnTo>
                              <a:lnTo>
                                <a:pt x="7095" y="7702"/>
                              </a:lnTo>
                              <a:lnTo>
                                <a:pt x="7096" y="7697"/>
                              </a:lnTo>
                              <a:lnTo>
                                <a:pt x="7099" y="7692"/>
                              </a:lnTo>
                              <a:lnTo>
                                <a:pt x="7134" y="7569"/>
                              </a:lnTo>
                              <a:lnTo>
                                <a:pt x="7165" y="7459"/>
                              </a:lnTo>
                              <a:lnTo>
                                <a:pt x="7190" y="7359"/>
                              </a:lnTo>
                              <a:lnTo>
                                <a:pt x="7212" y="7269"/>
                              </a:lnTo>
                              <a:lnTo>
                                <a:pt x="7230" y="7186"/>
                              </a:lnTo>
                              <a:lnTo>
                                <a:pt x="7237" y="7147"/>
                              </a:lnTo>
                              <a:lnTo>
                                <a:pt x="7243" y="7109"/>
                              </a:lnTo>
                              <a:lnTo>
                                <a:pt x="7248" y="7072"/>
                              </a:lnTo>
                              <a:lnTo>
                                <a:pt x="7254" y="7036"/>
                              </a:lnTo>
                              <a:lnTo>
                                <a:pt x="7257" y="7001"/>
                              </a:lnTo>
                              <a:lnTo>
                                <a:pt x="7260" y="6966"/>
                              </a:lnTo>
                              <a:lnTo>
                                <a:pt x="7418" y="6976"/>
                              </a:lnTo>
                              <a:lnTo>
                                <a:pt x="7560" y="6983"/>
                              </a:lnTo>
                              <a:lnTo>
                                <a:pt x="7691" y="6989"/>
                              </a:lnTo>
                              <a:lnTo>
                                <a:pt x="7812" y="6992"/>
                              </a:lnTo>
                              <a:lnTo>
                                <a:pt x="7840" y="7087"/>
                              </a:lnTo>
                              <a:lnTo>
                                <a:pt x="7869" y="7182"/>
                              </a:lnTo>
                              <a:lnTo>
                                <a:pt x="7900" y="7277"/>
                              </a:lnTo>
                              <a:lnTo>
                                <a:pt x="7930" y="7372"/>
                              </a:lnTo>
                              <a:lnTo>
                                <a:pt x="7962" y="7464"/>
                              </a:lnTo>
                              <a:lnTo>
                                <a:pt x="7995" y="7556"/>
                              </a:lnTo>
                              <a:lnTo>
                                <a:pt x="8029" y="7648"/>
                              </a:lnTo>
                              <a:lnTo>
                                <a:pt x="8064" y="7739"/>
                              </a:lnTo>
                              <a:lnTo>
                                <a:pt x="8100" y="7827"/>
                              </a:lnTo>
                              <a:lnTo>
                                <a:pt x="8136" y="7916"/>
                              </a:lnTo>
                              <a:lnTo>
                                <a:pt x="8174" y="8002"/>
                              </a:lnTo>
                              <a:lnTo>
                                <a:pt x="8214" y="8088"/>
                              </a:lnTo>
                              <a:lnTo>
                                <a:pt x="8254" y="8172"/>
                              </a:lnTo>
                              <a:lnTo>
                                <a:pt x="8296" y="8255"/>
                              </a:lnTo>
                              <a:lnTo>
                                <a:pt x="8338" y="8336"/>
                              </a:lnTo>
                              <a:lnTo>
                                <a:pt x="8382" y="8416"/>
                              </a:lnTo>
                              <a:lnTo>
                                <a:pt x="8427" y="8493"/>
                              </a:lnTo>
                              <a:lnTo>
                                <a:pt x="8473" y="8569"/>
                              </a:lnTo>
                              <a:lnTo>
                                <a:pt x="8521" y="8643"/>
                              </a:lnTo>
                              <a:lnTo>
                                <a:pt x="8570" y="8715"/>
                              </a:lnTo>
                              <a:lnTo>
                                <a:pt x="8620" y="8785"/>
                              </a:lnTo>
                              <a:lnTo>
                                <a:pt x="8672" y="8853"/>
                              </a:lnTo>
                              <a:lnTo>
                                <a:pt x="8725" y="8918"/>
                              </a:lnTo>
                              <a:lnTo>
                                <a:pt x="8753" y="8950"/>
                              </a:lnTo>
                              <a:lnTo>
                                <a:pt x="8780" y="8982"/>
                              </a:lnTo>
                              <a:lnTo>
                                <a:pt x="8808" y="9013"/>
                              </a:lnTo>
                              <a:lnTo>
                                <a:pt x="8836" y="9043"/>
                              </a:lnTo>
                              <a:lnTo>
                                <a:pt x="8865" y="9073"/>
                              </a:lnTo>
                              <a:lnTo>
                                <a:pt x="8894" y="9101"/>
                              </a:lnTo>
                              <a:lnTo>
                                <a:pt x="8923" y="9130"/>
                              </a:lnTo>
                              <a:lnTo>
                                <a:pt x="8953" y="9158"/>
                              </a:lnTo>
                              <a:lnTo>
                                <a:pt x="8983" y="9185"/>
                              </a:lnTo>
                              <a:lnTo>
                                <a:pt x="9014" y="9211"/>
                              </a:lnTo>
                              <a:lnTo>
                                <a:pt x="9044" y="9237"/>
                              </a:lnTo>
                              <a:lnTo>
                                <a:pt x="9076" y="9262"/>
                              </a:lnTo>
                              <a:lnTo>
                                <a:pt x="9108" y="9287"/>
                              </a:lnTo>
                              <a:lnTo>
                                <a:pt x="9139" y="9310"/>
                              </a:lnTo>
                              <a:lnTo>
                                <a:pt x="9172" y="9333"/>
                              </a:lnTo>
                              <a:lnTo>
                                <a:pt x="9205" y="9356"/>
                              </a:lnTo>
                              <a:lnTo>
                                <a:pt x="9239" y="9378"/>
                              </a:lnTo>
                              <a:lnTo>
                                <a:pt x="9273" y="9398"/>
                              </a:lnTo>
                              <a:lnTo>
                                <a:pt x="9314" y="9422"/>
                              </a:lnTo>
                              <a:lnTo>
                                <a:pt x="9357" y="9445"/>
                              </a:lnTo>
                              <a:lnTo>
                                <a:pt x="9400" y="9467"/>
                              </a:lnTo>
                              <a:lnTo>
                                <a:pt x="9443" y="9488"/>
                              </a:lnTo>
                              <a:lnTo>
                                <a:pt x="9487" y="9508"/>
                              </a:lnTo>
                              <a:lnTo>
                                <a:pt x="9531" y="9526"/>
                              </a:lnTo>
                              <a:lnTo>
                                <a:pt x="9575" y="9543"/>
                              </a:lnTo>
                              <a:lnTo>
                                <a:pt x="9619" y="9558"/>
                              </a:lnTo>
                              <a:lnTo>
                                <a:pt x="9664" y="9572"/>
                              </a:lnTo>
                              <a:lnTo>
                                <a:pt x="9710" y="9585"/>
                              </a:lnTo>
                              <a:lnTo>
                                <a:pt x="9755" y="9597"/>
                              </a:lnTo>
                              <a:lnTo>
                                <a:pt x="9801" y="9607"/>
                              </a:lnTo>
                              <a:lnTo>
                                <a:pt x="9848" y="9617"/>
                              </a:lnTo>
                              <a:lnTo>
                                <a:pt x="9895" y="9625"/>
                              </a:lnTo>
                              <a:lnTo>
                                <a:pt x="9942" y="9631"/>
                              </a:lnTo>
                              <a:lnTo>
                                <a:pt x="9989" y="9636"/>
                              </a:lnTo>
                              <a:lnTo>
                                <a:pt x="10036" y="9640"/>
                              </a:lnTo>
                              <a:lnTo>
                                <a:pt x="10084" y="9642"/>
                              </a:lnTo>
                              <a:lnTo>
                                <a:pt x="10133" y="9644"/>
                              </a:lnTo>
                              <a:lnTo>
                                <a:pt x="10181" y="9644"/>
                              </a:lnTo>
                              <a:lnTo>
                                <a:pt x="10230" y="9642"/>
                              </a:lnTo>
                              <a:lnTo>
                                <a:pt x="10280" y="9640"/>
                              </a:lnTo>
                              <a:lnTo>
                                <a:pt x="10329" y="9636"/>
                              </a:lnTo>
                              <a:lnTo>
                                <a:pt x="10379" y="9631"/>
                              </a:lnTo>
                              <a:lnTo>
                                <a:pt x="10429" y="9625"/>
                              </a:lnTo>
                              <a:lnTo>
                                <a:pt x="10480" y="9617"/>
                              </a:lnTo>
                              <a:lnTo>
                                <a:pt x="10531" y="9608"/>
                              </a:lnTo>
                              <a:lnTo>
                                <a:pt x="10582" y="9597"/>
                              </a:lnTo>
                              <a:lnTo>
                                <a:pt x="10634" y="9585"/>
                              </a:lnTo>
                              <a:lnTo>
                                <a:pt x="10685" y="9573"/>
                              </a:lnTo>
                              <a:lnTo>
                                <a:pt x="10738" y="9559"/>
                              </a:lnTo>
                              <a:lnTo>
                                <a:pt x="10789" y="9543"/>
                              </a:lnTo>
                              <a:lnTo>
                                <a:pt x="10814" y="9534"/>
                              </a:lnTo>
                              <a:lnTo>
                                <a:pt x="10837" y="9524"/>
                              </a:lnTo>
                              <a:lnTo>
                                <a:pt x="10859" y="9512"/>
                              </a:lnTo>
                              <a:lnTo>
                                <a:pt x="10880" y="9498"/>
                              </a:lnTo>
                              <a:lnTo>
                                <a:pt x="10899" y="9483"/>
                              </a:lnTo>
                              <a:lnTo>
                                <a:pt x="10918" y="9466"/>
                              </a:lnTo>
                              <a:lnTo>
                                <a:pt x="10934" y="9449"/>
                              </a:lnTo>
                              <a:lnTo>
                                <a:pt x="10950" y="9429"/>
                              </a:lnTo>
                              <a:lnTo>
                                <a:pt x="10964" y="9408"/>
                              </a:lnTo>
                              <a:lnTo>
                                <a:pt x="10976" y="9388"/>
                              </a:lnTo>
                              <a:lnTo>
                                <a:pt x="10987" y="9365"/>
                              </a:lnTo>
                              <a:lnTo>
                                <a:pt x="10996" y="9342"/>
                              </a:lnTo>
                              <a:lnTo>
                                <a:pt x="11002" y="9318"/>
                              </a:lnTo>
                              <a:lnTo>
                                <a:pt x="11008" y="9292"/>
                              </a:lnTo>
                              <a:lnTo>
                                <a:pt x="11011" y="9267"/>
                              </a:lnTo>
                              <a:lnTo>
                                <a:pt x="11012" y="9242"/>
                              </a:lnTo>
                              <a:lnTo>
                                <a:pt x="11012" y="9234"/>
                              </a:lnTo>
                              <a:close/>
                              <a:moveTo>
                                <a:pt x="7318" y="6337"/>
                              </a:moveTo>
                              <a:lnTo>
                                <a:pt x="7318" y="6337"/>
                              </a:lnTo>
                              <a:lnTo>
                                <a:pt x="7313" y="6218"/>
                              </a:lnTo>
                              <a:lnTo>
                                <a:pt x="7311" y="6155"/>
                              </a:lnTo>
                              <a:lnTo>
                                <a:pt x="7309" y="6089"/>
                              </a:lnTo>
                              <a:lnTo>
                                <a:pt x="7307" y="6022"/>
                              </a:lnTo>
                              <a:lnTo>
                                <a:pt x="7306" y="5955"/>
                              </a:lnTo>
                              <a:lnTo>
                                <a:pt x="7309" y="5886"/>
                              </a:lnTo>
                              <a:lnTo>
                                <a:pt x="7311" y="5817"/>
                              </a:lnTo>
                              <a:lnTo>
                                <a:pt x="7315" y="5747"/>
                              </a:lnTo>
                              <a:lnTo>
                                <a:pt x="7322" y="5676"/>
                              </a:lnTo>
                              <a:lnTo>
                                <a:pt x="7330" y="5606"/>
                              </a:lnTo>
                              <a:lnTo>
                                <a:pt x="7335" y="5571"/>
                              </a:lnTo>
                              <a:lnTo>
                                <a:pt x="7341" y="5536"/>
                              </a:lnTo>
                              <a:lnTo>
                                <a:pt x="7348" y="5502"/>
                              </a:lnTo>
                              <a:lnTo>
                                <a:pt x="7354" y="5467"/>
                              </a:lnTo>
                              <a:lnTo>
                                <a:pt x="7363" y="5433"/>
                              </a:lnTo>
                              <a:lnTo>
                                <a:pt x="7372" y="5398"/>
                              </a:lnTo>
                              <a:lnTo>
                                <a:pt x="7381" y="5364"/>
                              </a:lnTo>
                              <a:lnTo>
                                <a:pt x="7392" y="5331"/>
                              </a:lnTo>
                              <a:lnTo>
                                <a:pt x="7403" y="5298"/>
                              </a:lnTo>
                              <a:lnTo>
                                <a:pt x="7415" y="5266"/>
                              </a:lnTo>
                              <a:lnTo>
                                <a:pt x="7466" y="5530"/>
                              </a:lnTo>
                              <a:lnTo>
                                <a:pt x="7493" y="5666"/>
                              </a:lnTo>
                              <a:lnTo>
                                <a:pt x="7522" y="5803"/>
                              </a:lnTo>
                              <a:lnTo>
                                <a:pt x="7551" y="5939"/>
                              </a:lnTo>
                              <a:lnTo>
                                <a:pt x="7581" y="6078"/>
                              </a:lnTo>
                              <a:lnTo>
                                <a:pt x="7612" y="6217"/>
                              </a:lnTo>
                              <a:lnTo>
                                <a:pt x="7645" y="6356"/>
                              </a:lnTo>
                              <a:lnTo>
                                <a:pt x="7491" y="6348"/>
                              </a:lnTo>
                              <a:lnTo>
                                <a:pt x="7318" y="6337"/>
                              </a:lnTo>
                              <a:close/>
                              <a:moveTo>
                                <a:pt x="9597" y="8858"/>
                              </a:moveTo>
                              <a:lnTo>
                                <a:pt x="9597" y="8858"/>
                              </a:lnTo>
                              <a:lnTo>
                                <a:pt x="9549" y="8828"/>
                              </a:lnTo>
                              <a:lnTo>
                                <a:pt x="9502" y="8795"/>
                              </a:lnTo>
                              <a:lnTo>
                                <a:pt x="9456" y="8759"/>
                              </a:lnTo>
                              <a:lnTo>
                                <a:pt x="9411" y="8722"/>
                              </a:lnTo>
                              <a:lnTo>
                                <a:pt x="9366" y="8682"/>
                              </a:lnTo>
                              <a:lnTo>
                                <a:pt x="9323" y="8640"/>
                              </a:lnTo>
                              <a:lnTo>
                                <a:pt x="9280" y="8596"/>
                              </a:lnTo>
                              <a:lnTo>
                                <a:pt x="9239" y="8549"/>
                              </a:lnTo>
                              <a:lnTo>
                                <a:pt x="9197" y="8501"/>
                              </a:lnTo>
                              <a:lnTo>
                                <a:pt x="9158" y="8451"/>
                              </a:lnTo>
                              <a:lnTo>
                                <a:pt x="9119" y="8399"/>
                              </a:lnTo>
                              <a:lnTo>
                                <a:pt x="9080" y="8346"/>
                              </a:lnTo>
                              <a:lnTo>
                                <a:pt x="9042" y="8290"/>
                              </a:lnTo>
                              <a:lnTo>
                                <a:pt x="9006" y="8232"/>
                              </a:lnTo>
                              <a:lnTo>
                                <a:pt x="8970" y="8173"/>
                              </a:lnTo>
                              <a:lnTo>
                                <a:pt x="8935" y="8113"/>
                              </a:lnTo>
                              <a:lnTo>
                                <a:pt x="8900" y="8050"/>
                              </a:lnTo>
                              <a:lnTo>
                                <a:pt x="8867" y="7987"/>
                              </a:lnTo>
                              <a:lnTo>
                                <a:pt x="8834" y="7923"/>
                              </a:lnTo>
                              <a:lnTo>
                                <a:pt x="8802" y="7857"/>
                              </a:lnTo>
                              <a:lnTo>
                                <a:pt x="8771" y="7789"/>
                              </a:lnTo>
                              <a:lnTo>
                                <a:pt x="8740" y="7720"/>
                              </a:lnTo>
                              <a:lnTo>
                                <a:pt x="8710" y="7651"/>
                              </a:lnTo>
                              <a:lnTo>
                                <a:pt x="8680" y="7580"/>
                              </a:lnTo>
                              <a:lnTo>
                                <a:pt x="8652" y="7508"/>
                              </a:lnTo>
                              <a:lnTo>
                                <a:pt x="8624" y="7436"/>
                              </a:lnTo>
                              <a:lnTo>
                                <a:pt x="8596" y="7362"/>
                              </a:lnTo>
                              <a:lnTo>
                                <a:pt x="8570" y="7287"/>
                              </a:lnTo>
                              <a:lnTo>
                                <a:pt x="8544" y="7212"/>
                              </a:lnTo>
                              <a:lnTo>
                                <a:pt x="8519" y="7136"/>
                              </a:lnTo>
                              <a:lnTo>
                                <a:pt x="8493" y="7060"/>
                              </a:lnTo>
                              <a:lnTo>
                                <a:pt x="8469" y="6982"/>
                              </a:lnTo>
                              <a:lnTo>
                                <a:pt x="8534" y="6980"/>
                              </a:lnTo>
                              <a:lnTo>
                                <a:pt x="8803" y="6970"/>
                              </a:lnTo>
                              <a:lnTo>
                                <a:pt x="8959" y="6966"/>
                              </a:lnTo>
                              <a:lnTo>
                                <a:pt x="9134" y="6962"/>
                              </a:lnTo>
                              <a:lnTo>
                                <a:pt x="9331" y="6957"/>
                              </a:lnTo>
                              <a:lnTo>
                                <a:pt x="9550" y="6954"/>
                              </a:lnTo>
                              <a:lnTo>
                                <a:pt x="9795" y="6952"/>
                              </a:lnTo>
                              <a:lnTo>
                                <a:pt x="10069" y="6952"/>
                              </a:lnTo>
                              <a:lnTo>
                                <a:pt x="10133" y="6955"/>
                              </a:lnTo>
                              <a:lnTo>
                                <a:pt x="10187" y="6959"/>
                              </a:lnTo>
                              <a:lnTo>
                                <a:pt x="10231" y="6963"/>
                              </a:lnTo>
                              <a:lnTo>
                                <a:pt x="10266" y="6967"/>
                              </a:lnTo>
                              <a:lnTo>
                                <a:pt x="10268" y="6981"/>
                              </a:lnTo>
                              <a:lnTo>
                                <a:pt x="10281" y="7166"/>
                              </a:lnTo>
                              <a:lnTo>
                                <a:pt x="10294" y="7370"/>
                              </a:lnTo>
                              <a:lnTo>
                                <a:pt x="10310" y="7633"/>
                              </a:lnTo>
                              <a:lnTo>
                                <a:pt x="10328" y="7940"/>
                              </a:lnTo>
                              <a:lnTo>
                                <a:pt x="10345" y="8278"/>
                              </a:lnTo>
                              <a:lnTo>
                                <a:pt x="10354" y="8455"/>
                              </a:lnTo>
                              <a:lnTo>
                                <a:pt x="10362" y="8634"/>
                              </a:lnTo>
                              <a:lnTo>
                                <a:pt x="10368" y="8815"/>
                              </a:lnTo>
                              <a:lnTo>
                                <a:pt x="10375" y="8995"/>
                              </a:lnTo>
                              <a:lnTo>
                                <a:pt x="10321" y="9003"/>
                              </a:lnTo>
                              <a:lnTo>
                                <a:pt x="10268" y="9009"/>
                              </a:lnTo>
                              <a:lnTo>
                                <a:pt x="10215" y="9013"/>
                              </a:lnTo>
                              <a:lnTo>
                                <a:pt x="10164" y="9014"/>
                              </a:lnTo>
                              <a:lnTo>
                                <a:pt x="10112" y="9013"/>
                              </a:lnTo>
                              <a:lnTo>
                                <a:pt x="10062" y="9009"/>
                              </a:lnTo>
                              <a:lnTo>
                                <a:pt x="10013" y="9004"/>
                              </a:lnTo>
                              <a:lnTo>
                                <a:pt x="9965" y="8996"/>
                              </a:lnTo>
                              <a:lnTo>
                                <a:pt x="9917" y="8987"/>
                              </a:lnTo>
                              <a:lnTo>
                                <a:pt x="9869" y="8975"/>
                              </a:lnTo>
                              <a:lnTo>
                                <a:pt x="9822" y="8961"/>
                              </a:lnTo>
                              <a:lnTo>
                                <a:pt x="9776" y="8945"/>
                              </a:lnTo>
                              <a:lnTo>
                                <a:pt x="9731" y="8926"/>
                              </a:lnTo>
                              <a:lnTo>
                                <a:pt x="9685" y="8905"/>
                              </a:lnTo>
                              <a:lnTo>
                                <a:pt x="9641" y="8884"/>
                              </a:lnTo>
                              <a:lnTo>
                                <a:pt x="9597" y="88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15.55pt;margin-top:124.75pt;height:39.2pt;width:44.7pt;z-index:251660288;v-text-anchor:middle;mso-width-relative:page;mso-height-relative:page;" fillcolor="#2A3D52 [3204]" filled="t" stroked="f" coordsize="11012,9644" o:gfxdata="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" path="m11012,9234l11012,9234,11006,9051,11001,8865,10994,8678,10986,8491,10978,8307,10969,8128,10951,7788,10932,7487,10917,7238,10897,6953,10899,6924,10900,6894,10899,6851,10897,6829,10895,6807,10892,6784,10888,6761,10883,6739,10876,6716,10870,6693,10861,6670,10851,6647,10840,6625,10827,6602,10813,6580,10798,6558,10780,6537,10765,6521,10751,6506,10734,6491,10719,6477,10703,6465,10685,6453,10668,6442,10650,6431,10632,6421,10613,6412,10593,6403,10574,6395,10553,6388,10532,6381,10489,6369,10446,6358,10400,6349,10353,6343,10304,6336,10252,6332,10201,6327,10093,6321,10077,6321,9798,6322,9547,6323,9323,6326,9123,6331,8944,6335,8784,6341,8511,6350,8296,6357,8272,6259,8247,6160,8203,5964,8160,5770,8120,5579,8081,5390,8045,5207,7977,4855,7963,4783,7950,4712,7999,4692,8052,4673,8105,4657,8161,4643,8219,4628,8279,4618,8340,4608,8405,4599,8470,4592,8538,4587,8607,4584,8679,4581,8753,4581,8828,4584,8906,4586,8984,4591,9001,4592,9017,4591,9032,4591,9048,4589,9064,4587,9079,4584,9094,4579,9109,4575,9123,4569,9137,4564,9150,4557,9164,4550,9177,4542,9190,4533,9202,4525,9213,4515,9225,4505,9235,4494,9246,4483,9255,4471,9264,4459,9273,4446,9280,4433,9288,4420,9295,4405,9300,4391,9306,4377,9310,4362,9314,4346,9318,4331,9320,4315,9321,4298,9322,4274,9321,4251,9318,4227,9313,4205,9308,4182,9300,4162,9290,4141,9280,4120,9268,4102,9255,4083,9241,4065,9225,4049,9208,4035,9191,4021,9171,4009,9151,3997,9155,3958,9156,3919,9156,3880,9156,3841,9155,3802,9153,3764,9147,3688,9138,3602,9127,3519,9117,3440,9104,3369,9094,3308,9084,3258,9073,3204,9070,3189,9065,3173,9060,3158,9053,3144,9047,3130,9040,3115,9031,3102,9023,3090,9014,3077,9004,3065,8994,3054,8983,3043,8972,3033,8960,3024,8948,3015,8936,3006,8923,2998,8910,2991,8896,2984,8881,2979,8867,2973,8853,2969,8839,2965,8824,2961,8808,2959,8793,2957,8778,2956,8761,2956,8746,2956,8731,2958,8714,2960,8698,2962,8672,2970,8646,2979,8624,2990,8601,3003,8587,2946,8573,2889,8558,2832,8542,2776,8524,2721,8505,2665,8486,2610,8466,2555,8444,2501,8422,2446,8398,2393,8374,2339,8348,2286,8322,2233,8294,2181,8266,2129,8237,2077,8206,2025,8174,1975,8141,1925,8109,1875,8074,1824,8039,1775,8002,1727,7964,1678,7926,1630,7887,1583,7846,1536,7805,1489,7762,1443,7720,1397,7675,1351,7612,1291,7550,1231,7485,1172,7419,1115,7351,1059,7282,1004,7212,951,7140,898,7068,848,6994,798,6918,750,6842,703,6764,657,6685,613,6606,570,6525,529,6443,488,6360,450,6277,413,6191,378,6106,344,6020,311,5932,279,5844,250,5755,223,5666,196,5575,171,5483,147,5391,126,5299,106,5206,87,5112,71,5014,55,4915,41,4816,29,4718,19,4619,12,4521,5,4423,2,4325,0,4227,0,4130,1,4034,5,3937,10,3841,18,3745,27,3651,39,3556,52,3462,67,3369,84,3276,103,3184,124,3093,146,3003,171,2913,197,2825,226,2736,255,2650,288,2563,322,2478,357,2394,395,2311,434,2229,475,2148,518,2102,544,2057,569,2012,595,1968,623,1924,650,1880,678,1838,707,1795,736,1752,766,1711,795,1669,827,1629,858,1588,889,1548,922,1508,955,1469,988,1431,1023,1393,1057,1354,1092,1317,1127,1280,1163,1244,1200,1208,1237,1172,1274,1137,1313,1103,1351,1069,1390,1035,1430,1001,1469,968,1509,937,1551,905,1592,873,1634,843,1677,812,1719,783,1763,753,1807,725,1850,696,1895,668,1941,641,1987,613,2033,561,2127,510,2222,462,2319,415,2419,372,2521,329,2623,289,2727,250,2833,214,2942,179,3051,148,3162,132,3221,117,3282,104,3342,91,3402,79,3463,68,3524,58,3586,48,3648,40,3710,33,3772,26,3835,20,3897,15,3959,11,4023,8,4085,4,4149,2,4212,1,4274,0,4401,1,4527,4,4651,11,4776,19,4900,28,5023,39,5145,52,5264,67,5383,82,5499,98,5614,116,5725,134,5834,153,5942,172,6045,191,6146,210,6243,248,6427,284,6594,318,6745,357,6924,373,6998,385,7061,391,7094,395,7129,399,7166,407,7208,415,7250,447,7399,460,7456,472,7504,484,7545,495,7580,506,7611,518,7640,526,7659,535,7677,543,7694,553,7709,563,7725,573,7738,583,7751,592,7763,603,7775,614,7785,625,7795,637,7803,649,7812,661,7819,673,7825,686,7832,700,7836,713,7842,727,7845,741,7848,770,7854,800,7856,833,7857,867,7856,902,7854,938,7849,1017,7839,1119,7825,1241,7806,1305,7795,1371,7781,1439,7767,1505,7753,1571,7737,1634,7719,1695,7699,1724,7690,1752,7680,1778,7669,1804,7658,1828,7646,1851,7635,1854,7633,1856,7632,1892,7605,1950,7590,2007,7577,2063,7566,2118,7557,2173,7551,2227,7548,2279,7545,2331,7545,2382,7546,2431,7551,2480,7555,2527,7562,2574,7570,2620,7579,2665,7590,2708,7602,2750,7615,2792,7630,2831,7644,2870,7660,2908,7675,2945,7693,2980,7710,3014,7728,3046,7745,3078,7764,3108,7781,3137,7800,3190,7836,3238,7871,3240,7873,3242,7874,3316,7920,3393,7967,3471,8013,3550,8060,3631,8106,3714,8151,3797,8196,3884,8240,3970,8282,4058,8324,4146,8364,4236,8404,4327,8441,4417,8477,4509,8510,4601,8541,4694,8571,4787,8598,4880,8622,4927,8633,4973,8644,5020,8654,5065,8663,5112,8671,5158,8679,5205,8686,5251,8692,5298,8697,5344,8701,5390,8704,5436,8707,5482,8709,5528,8710,5573,8710,5619,8709,5663,8706,5708,8703,5753,8699,5798,8693,5843,8688,5886,8680,5930,8671,5974,8663,6016,8652,6060,8640,6102,8627,6143,8613,6185,8598,6224,8582,6265,8565,6303,8547,6342,8528,6379,8507,6417,8486,6454,8464,6489,8440,6525,8416,6559,8389,6593,8363,6626,8335,6659,8306,6691,8277,6723,8245,6753,8213,6784,8181,6813,8147,6842,8111,6870,8074,6898,8037,6925,7999,6951,7960,6976,7919,7001,7878,7025,7835,7049,7792,7072,7748,7095,7702,7096,7697,7099,7692,7134,7569,7165,7459,7190,7359,7212,7269,7230,7186,7237,7147,7243,7109,7248,7072,7254,7036,7257,7001,7260,6966,7418,6976,7560,6983,7691,6989,7812,6992,7840,7087,7869,7182,7900,7277,7930,7372,7962,7464,7995,7556,8029,7648,8064,7739,8100,7827,8136,7916,8174,8002,8214,8088,8254,8172,8296,8255,8338,8336,8382,8416,8427,8493,8473,8569,8521,8643,8570,8715,8620,8785,8672,8853,8725,8918,8753,8950,8780,8982,8808,9013,8836,9043,8865,9073,8894,9101,8923,9130,8953,9158,8983,9185,9014,9211,9044,9237,9076,9262,9108,9287,9139,9310,9172,9333,9205,9356,9239,9378,9273,9398,9314,9422,9357,9445,9400,9467,9443,9488,9487,9508,9531,9526,9575,9543,9619,9558,9664,9572,9710,9585,9755,9597,9801,9607,9848,9617,9895,9625,9942,9631,9989,9636,10036,9640,10084,9642,10133,9644,10181,9644,10230,9642,10280,9640,10329,9636,10379,9631,10429,9625,10480,9617,10531,9608,10582,9597,10634,9585,10685,9573,10738,9559,10789,9543,10814,9534,10837,9524,10859,9512,10880,9498,10899,9483,10918,9466,10934,9449,10950,9429,10964,9408,10976,9388,10987,9365,10996,9342,11002,9318,11008,9292,11011,9267,11012,9242,11012,9234xm7318,6337l7318,6337,7313,6218,7311,6155,7309,6089,7307,6022,7306,5955,7309,5886,7311,5817,7315,5747,7322,5676,7330,5606,7335,5571,7341,5536,7348,5502,7354,5467,7363,5433,7372,5398,7381,5364,7392,5331,7403,5298,7415,5266,7466,5530,7493,5666,7522,5803,7551,5939,7581,6078,7612,6217,7645,6356,7491,6348,7318,6337xm9597,8858l9597,8858,9549,8828,9502,8795,9456,8759,9411,8722,9366,8682,9323,8640,9280,8596,9239,8549,9197,8501,9158,8451,9119,8399,9080,8346,9042,8290,9006,8232,8970,8173,8935,8113,8900,8050,8867,7987,8834,7923,8802,7857,8771,7789,8740,7720,8710,7651,8680,7580,8652,7508,8624,7436,8596,7362,8570,7287,8544,7212,8519,7136,8493,7060,8469,6982,8534,6980,8803,6970,8959,6966,9134,6962,9331,6957,9550,6954,9795,6952,10069,6952,10133,6955,10187,6959,10231,6963,10266,6967,10268,6981,10281,7166,10294,7370,10310,7633,10328,7940,10345,8278,10354,8455,10362,8634,10368,8815,10375,8995,10321,9003,10268,9009,10215,9013,10164,9014,10112,9013,10062,9009,10013,9004,9965,8996,9917,8987,9869,8975,9822,8961,9776,8945,9731,8926,9685,8905,9641,8884,9597,8858xe">
                <v:path o:connectlocs="@0,@0;@0,@0;@0,@0;@0,@0;@0,@0;@0,@0;@0,@0;@0,@0;@0,@0;@0,@0;@0,@0;@0,@0;@0,@0;@0,@0;@0,@0;@0,@0;@0,@0;@0,1997399738;@0,948411950;@0,264569345;@0,3093553;@0,191853252;@0,801432962;@0,1375436933;1702483715,2090223853;1074278459,@0;276289669,@0;50937752,@0;29327768,@0;382786933,@0;640553825,@0;868992897,@0;1100519124,@0;2014275464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1584325</wp:posOffset>
                </wp:positionV>
                <wp:extent cx="502285" cy="497840"/>
                <wp:effectExtent l="0" t="0" r="0" b="0"/>
                <wp:wrapNone/>
                <wp:docPr id="5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502095" cy="497926"/>
                        </a:xfrm>
                        <a:custGeom>
                          <a:avLst/>
                          <a:gdLst>
                            <a:gd name="T0" fmla="*/ 415198 w 2024063"/>
                            <a:gd name="T1" fmla="*/ 1828874 h 2008188"/>
                            <a:gd name="T2" fmla="*/ 459870 w 2024063"/>
                            <a:gd name="T3" fmla="*/ 1885249 h 2008188"/>
                            <a:gd name="T4" fmla="*/ 514519 w 2024063"/>
                            <a:gd name="T5" fmla="*/ 1904267 h 2008188"/>
                            <a:gd name="T6" fmla="*/ 1261922 w 2024063"/>
                            <a:gd name="T7" fmla="*/ 1900871 h 2008188"/>
                            <a:gd name="T8" fmla="*/ 1319746 w 2024063"/>
                            <a:gd name="T9" fmla="*/ 1862382 h 2008188"/>
                            <a:gd name="T10" fmla="*/ 1336753 w 2024063"/>
                            <a:gd name="T11" fmla="*/ 1807365 h 2008188"/>
                            <a:gd name="T12" fmla="*/ 1440836 w 2024063"/>
                            <a:gd name="T13" fmla="*/ 1813931 h 2008188"/>
                            <a:gd name="T14" fmla="*/ 1480065 w 2024063"/>
                            <a:gd name="T15" fmla="*/ 1879363 h 2008188"/>
                            <a:gd name="T16" fmla="*/ 1535168 w 2024063"/>
                            <a:gd name="T17" fmla="*/ 1907664 h 2008188"/>
                            <a:gd name="T18" fmla="*/ 1624284 w 2024063"/>
                            <a:gd name="T19" fmla="*/ 1921248 h 2008188"/>
                            <a:gd name="T20" fmla="*/ 1789366 w 2024063"/>
                            <a:gd name="T21" fmla="*/ 1906305 h 2008188"/>
                            <a:gd name="T22" fmla="*/ 1850591 w 2024063"/>
                            <a:gd name="T23" fmla="*/ 1870080 h 2008188"/>
                            <a:gd name="T24" fmla="*/ 1860569 w 2024063"/>
                            <a:gd name="T25" fmla="*/ 1818912 h 2008188"/>
                            <a:gd name="T26" fmla="*/ 1924515 w 2024063"/>
                            <a:gd name="T27" fmla="*/ 1678766 h 2008188"/>
                            <a:gd name="T28" fmla="*/ 2002521 w 2024063"/>
                            <a:gd name="T29" fmla="*/ 1803969 h 2008188"/>
                            <a:gd name="T30" fmla="*/ 2024063 w 2024063"/>
                            <a:gd name="T31" fmla="*/ 1885702 h 2008188"/>
                            <a:gd name="T32" fmla="*/ 2001387 w 2024063"/>
                            <a:gd name="T33" fmla="*/ 1952266 h 2008188"/>
                            <a:gd name="T34" fmla="*/ 1943110 w 2024063"/>
                            <a:gd name="T35" fmla="*/ 1993245 h 2008188"/>
                            <a:gd name="T36" fmla="*/ 1846510 w 2024063"/>
                            <a:gd name="T37" fmla="*/ 2008188 h 2008188"/>
                            <a:gd name="T38" fmla="*/ 228121 w 2024063"/>
                            <a:gd name="T39" fmla="*/ 1875287 h 2008188"/>
                            <a:gd name="T40" fmla="*/ 280956 w 2024063"/>
                            <a:gd name="T41" fmla="*/ 1835440 h 2008188"/>
                            <a:gd name="T42" fmla="*/ 293655 w 2024063"/>
                            <a:gd name="T43" fmla="*/ 1787894 h 2008188"/>
                            <a:gd name="T44" fmla="*/ 180975 w 2024063"/>
                            <a:gd name="T45" fmla="*/ 1565091 h 2008188"/>
                            <a:gd name="T46" fmla="*/ 874940 w 2024063"/>
                            <a:gd name="T47" fmla="*/ 14061 h 2008188"/>
                            <a:gd name="T48" fmla="*/ 932543 w 2024063"/>
                            <a:gd name="T49" fmla="*/ 70984 h 2008188"/>
                            <a:gd name="T50" fmla="*/ 951593 w 2024063"/>
                            <a:gd name="T51" fmla="*/ 160791 h 2008188"/>
                            <a:gd name="T52" fmla="*/ 788081 w 2024063"/>
                            <a:gd name="T53" fmla="*/ 331561 h 2008188"/>
                            <a:gd name="T54" fmla="*/ 778102 w 2024063"/>
                            <a:gd name="T55" fmla="*/ 365579 h 2008188"/>
                            <a:gd name="T56" fmla="*/ 805090 w 2024063"/>
                            <a:gd name="T57" fmla="*/ 387804 h 2008188"/>
                            <a:gd name="T58" fmla="*/ 794884 w 2024063"/>
                            <a:gd name="T59" fmla="*/ 503464 h 2008188"/>
                            <a:gd name="T60" fmla="*/ 782638 w 2024063"/>
                            <a:gd name="T61" fmla="*/ 536575 h 2008188"/>
                            <a:gd name="T62" fmla="*/ 808265 w 2024063"/>
                            <a:gd name="T63" fmla="*/ 560387 h 2008188"/>
                            <a:gd name="T64" fmla="*/ 838200 w 2024063"/>
                            <a:gd name="T65" fmla="*/ 677636 h 2008188"/>
                            <a:gd name="T66" fmla="*/ 811893 w 2024063"/>
                            <a:gd name="T67" fmla="*/ 700995 h 2008188"/>
                            <a:gd name="T68" fmla="*/ 823686 w 2024063"/>
                            <a:gd name="T69" fmla="*/ 734559 h 2008188"/>
                            <a:gd name="T70" fmla="*/ 1007156 w 2024063"/>
                            <a:gd name="T71" fmla="*/ 751795 h 2008188"/>
                            <a:gd name="T72" fmla="*/ 885372 w 2024063"/>
                            <a:gd name="T73" fmla="*/ 868589 h 2008188"/>
                            <a:gd name="T74" fmla="*/ 885145 w 2024063"/>
                            <a:gd name="T75" fmla="*/ 904195 h 2008188"/>
                            <a:gd name="T76" fmla="*/ 917122 w 2024063"/>
                            <a:gd name="T77" fmla="*/ 918029 h 2008188"/>
                            <a:gd name="T78" fmla="*/ 1125084 w 2024063"/>
                            <a:gd name="T79" fmla="*/ 931636 h 2008188"/>
                            <a:gd name="T80" fmla="*/ 999218 w 2024063"/>
                            <a:gd name="T81" fmla="*/ 1041400 h 2008188"/>
                            <a:gd name="T82" fmla="*/ 1022350 w 2024063"/>
                            <a:gd name="T83" fmla="*/ 1068161 h 2008188"/>
                            <a:gd name="T84" fmla="*/ 1193120 w 2024063"/>
                            <a:gd name="T85" fmla="*/ 991053 h 2008188"/>
                            <a:gd name="T86" fmla="*/ 1161823 w 2024063"/>
                            <a:gd name="T87" fmla="*/ 1137557 h 2008188"/>
                            <a:gd name="T88" fmla="*/ 1172709 w 2024063"/>
                            <a:gd name="T89" fmla="*/ 1171121 h 2008188"/>
                            <a:gd name="T90" fmla="*/ 1207634 w 2024063"/>
                            <a:gd name="T91" fmla="*/ 1174070 h 2008188"/>
                            <a:gd name="T92" fmla="*/ 1343932 w 2024063"/>
                            <a:gd name="T93" fmla="*/ 1214211 h 2008188"/>
                            <a:gd name="T94" fmla="*/ 1348241 w 2024063"/>
                            <a:gd name="T95" fmla="*/ 1248909 h 2008188"/>
                            <a:gd name="T96" fmla="*/ 1382486 w 2024063"/>
                            <a:gd name="T97" fmla="*/ 1258661 h 2008188"/>
                            <a:gd name="T98" fmla="*/ 1519238 w 2024063"/>
                            <a:gd name="T99" fmla="*/ 1276804 h 2008188"/>
                            <a:gd name="T100" fmla="*/ 1522186 w 2024063"/>
                            <a:gd name="T101" fmla="*/ 1311729 h 2008188"/>
                            <a:gd name="T102" fmla="*/ 1556204 w 2024063"/>
                            <a:gd name="T103" fmla="*/ 1322387 h 2008188"/>
                            <a:gd name="T104" fmla="*/ 1729468 w 2024063"/>
                            <a:gd name="T105" fmla="*/ 1246187 h 2008188"/>
                            <a:gd name="T106" fmla="*/ 1871662 w 2024063"/>
                            <a:gd name="T107" fmla="*/ 1334861 h 2008188"/>
                            <a:gd name="T108" fmla="*/ 1928359 w 2024063"/>
                            <a:gd name="T109" fmla="*/ 1402216 h 2008188"/>
                            <a:gd name="T110" fmla="*/ 1962150 w 2024063"/>
                            <a:gd name="T111" fmla="*/ 1488168 h 2008188"/>
                            <a:gd name="T112" fmla="*/ 181656 w 2024063"/>
                            <a:gd name="T113" fmla="*/ 1188584 h 2008188"/>
                            <a:gd name="T114" fmla="*/ 214086 w 2024063"/>
                            <a:gd name="T115" fmla="*/ 708932 h 2008188"/>
                            <a:gd name="T116" fmla="*/ 246743 w 2024063"/>
                            <a:gd name="T117" fmla="*/ 266246 h 2008188"/>
                            <a:gd name="T118" fmla="*/ 737507 w 2024063"/>
                            <a:gd name="T119" fmla="*/ 9752 h 2008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024063" h="2008188">
                              <a:moveTo>
                                <a:pt x="293655" y="1601788"/>
                              </a:moveTo>
                              <a:lnTo>
                                <a:pt x="407715" y="1601788"/>
                              </a:lnTo>
                              <a:lnTo>
                                <a:pt x="407715" y="1785404"/>
                              </a:lnTo>
                              <a:lnTo>
                                <a:pt x="407489" y="1786762"/>
                              </a:lnTo>
                              <a:lnTo>
                                <a:pt x="407715" y="1790611"/>
                              </a:lnTo>
                              <a:lnTo>
                                <a:pt x="407942" y="1796498"/>
                              </a:lnTo>
                              <a:lnTo>
                                <a:pt x="409076" y="1804196"/>
                              </a:lnTo>
                              <a:lnTo>
                                <a:pt x="409756" y="1808724"/>
                              </a:lnTo>
                              <a:lnTo>
                                <a:pt x="410663" y="1813478"/>
                              </a:lnTo>
                              <a:lnTo>
                                <a:pt x="412024" y="1818233"/>
                              </a:lnTo>
                              <a:lnTo>
                                <a:pt x="413384" y="1823440"/>
                              </a:lnTo>
                              <a:lnTo>
                                <a:pt x="415198" y="1828874"/>
                              </a:lnTo>
                              <a:lnTo>
                                <a:pt x="417239" y="1834761"/>
                              </a:lnTo>
                              <a:lnTo>
                                <a:pt x="419734" y="1840194"/>
                              </a:lnTo>
                              <a:lnTo>
                                <a:pt x="422682" y="1845854"/>
                              </a:lnTo>
                              <a:lnTo>
                                <a:pt x="425856" y="1851515"/>
                              </a:lnTo>
                              <a:lnTo>
                                <a:pt x="429938" y="1857175"/>
                              </a:lnTo>
                              <a:lnTo>
                                <a:pt x="434020" y="1862609"/>
                              </a:lnTo>
                              <a:lnTo>
                                <a:pt x="438782" y="1868042"/>
                              </a:lnTo>
                              <a:lnTo>
                                <a:pt x="443997" y="1873250"/>
                              </a:lnTo>
                              <a:lnTo>
                                <a:pt x="449893" y="1878231"/>
                              </a:lnTo>
                              <a:lnTo>
                                <a:pt x="452841" y="1880721"/>
                              </a:lnTo>
                              <a:lnTo>
                                <a:pt x="456242" y="1882985"/>
                              </a:lnTo>
                              <a:lnTo>
                                <a:pt x="459870" y="1885249"/>
                              </a:lnTo>
                              <a:lnTo>
                                <a:pt x="463272" y="1887287"/>
                              </a:lnTo>
                              <a:lnTo>
                                <a:pt x="466900" y="1889325"/>
                              </a:lnTo>
                              <a:lnTo>
                                <a:pt x="470982" y="1891362"/>
                              </a:lnTo>
                              <a:lnTo>
                                <a:pt x="475290" y="1893400"/>
                              </a:lnTo>
                              <a:lnTo>
                                <a:pt x="479372" y="1894985"/>
                              </a:lnTo>
                              <a:lnTo>
                                <a:pt x="483907" y="1896796"/>
                              </a:lnTo>
                              <a:lnTo>
                                <a:pt x="488669" y="1898381"/>
                              </a:lnTo>
                              <a:lnTo>
                                <a:pt x="493204" y="1899739"/>
                              </a:lnTo>
                              <a:lnTo>
                                <a:pt x="498193" y="1901098"/>
                              </a:lnTo>
                              <a:lnTo>
                                <a:pt x="503408" y="1902230"/>
                              </a:lnTo>
                              <a:lnTo>
                                <a:pt x="508850" y="1903135"/>
                              </a:lnTo>
                              <a:lnTo>
                                <a:pt x="514519" y="1904267"/>
                              </a:lnTo>
                              <a:lnTo>
                                <a:pt x="520415" y="1904947"/>
                              </a:lnTo>
                              <a:lnTo>
                                <a:pt x="526311" y="1905399"/>
                              </a:lnTo>
                              <a:lnTo>
                                <a:pt x="532434" y="1905852"/>
                              </a:lnTo>
                              <a:lnTo>
                                <a:pt x="538783" y="1906305"/>
                              </a:lnTo>
                              <a:lnTo>
                                <a:pt x="545586" y="1906305"/>
                              </a:lnTo>
                              <a:lnTo>
                                <a:pt x="1227227" y="1906305"/>
                              </a:lnTo>
                              <a:lnTo>
                                <a:pt x="1231989" y="1905852"/>
                              </a:lnTo>
                              <a:lnTo>
                                <a:pt x="1237431" y="1905399"/>
                              </a:lnTo>
                              <a:lnTo>
                                <a:pt x="1244234" y="1904494"/>
                              </a:lnTo>
                              <a:lnTo>
                                <a:pt x="1252851" y="1902909"/>
                              </a:lnTo>
                              <a:lnTo>
                                <a:pt x="1257160" y="1902003"/>
                              </a:lnTo>
                              <a:lnTo>
                                <a:pt x="1261922" y="1900871"/>
                              </a:lnTo>
                              <a:lnTo>
                                <a:pt x="1266910" y="1899286"/>
                              </a:lnTo>
                              <a:lnTo>
                                <a:pt x="1271899" y="1897475"/>
                              </a:lnTo>
                              <a:lnTo>
                                <a:pt x="1277115" y="1895211"/>
                              </a:lnTo>
                              <a:lnTo>
                                <a:pt x="1282103" y="1893173"/>
                              </a:lnTo>
                              <a:lnTo>
                                <a:pt x="1287319" y="1890683"/>
                              </a:lnTo>
                              <a:lnTo>
                                <a:pt x="1292534" y="1887740"/>
                              </a:lnTo>
                              <a:lnTo>
                                <a:pt x="1297296" y="1884344"/>
                              </a:lnTo>
                              <a:lnTo>
                                <a:pt x="1302058" y="1880721"/>
                              </a:lnTo>
                              <a:lnTo>
                                <a:pt x="1307047" y="1876646"/>
                              </a:lnTo>
                              <a:lnTo>
                                <a:pt x="1311582" y="1872344"/>
                              </a:lnTo>
                              <a:lnTo>
                                <a:pt x="1315664" y="1867590"/>
                              </a:lnTo>
                              <a:lnTo>
                                <a:pt x="1319746" y="1862382"/>
                              </a:lnTo>
                              <a:lnTo>
                                <a:pt x="1323374" y="1856722"/>
                              </a:lnTo>
                              <a:lnTo>
                                <a:pt x="1326775" y="1850609"/>
                              </a:lnTo>
                              <a:lnTo>
                                <a:pt x="1329723" y="1843817"/>
                              </a:lnTo>
                              <a:lnTo>
                                <a:pt x="1331084" y="1840421"/>
                              </a:lnTo>
                              <a:lnTo>
                                <a:pt x="1331991" y="1836572"/>
                              </a:lnTo>
                              <a:lnTo>
                                <a:pt x="1333351" y="1832949"/>
                              </a:lnTo>
                              <a:lnTo>
                                <a:pt x="1334031" y="1828874"/>
                              </a:lnTo>
                              <a:lnTo>
                                <a:pt x="1335165" y="1825025"/>
                              </a:lnTo>
                              <a:lnTo>
                                <a:pt x="1335619" y="1820723"/>
                              </a:lnTo>
                              <a:lnTo>
                                <a:pt x="1336072" y="1816422"/>
                              </a:lnTo>
                              <a:lnTo>
                                <a:pt x="1336526" y="1811893"/>
                              </a:lnTo>
                              <a:lnTo>
                                <a:pt x="1336753" y="1807365"/>
                              </a:lnTo>
                              <a:lnTo>
                                <a:pt x="1336753" y="1802384"/>
                              </a:lnTo>
                              <a:lnTo>
                                <a:pt x="1336753" y="1678766"/>
                              </a:lnTo>
                              <a:lnTo>
                                <a:pt x="1439021" y="1678766"/>
                              </a:lnTo>
                              <a:lnTo>
                                <a:pt x="1438341" y="1714086"/>
                              </a:lnTo>
                              <a:lnTo>
                                <a:pt x="1437888" y="1745783"/>
                              </a:lnTo>
                              <a:lnTo>
                                <a:pt x="1437888" y="1775895"/>
                              </a:lnTo>
                              <a:lnTo>
                                <a:pt x="1437888" y="1783593"/>
                              </a:lnTo>
                              <a:lnTo>
                                <a:pt x="1438114" y="1792649"/>
                              </a:lnTo>
                              <a:lnTo>
                                <a:pt x="1438568" y="1797630"/>
                              </a:lnTo>
                              <a:lnTo>
                                <a:pt x="1439248" y="1802837"/>
                              </a:lnTo>
                              <a:lnTo>
                                <a:pt x="1439928" y="1808271"/>
                              </a:lnTo>
                              <a:lnTo>
                                <a:pt x="1440836" y="1813931"/>
                              </a:lnTo>
                              <a:lnTo>
                                <a:pt x="1442196" y="1819818"/>
                              </a:lnTo>
                              <a:lnTo>
                                <a:pt x="1443783" y="1825704"/>
                              </a:lnTo>
                              <a:lnTo>
                                <a:pt x="1445824" y="1831591"/>
                              </a:lnTo>
                              <a:lnTo>
                                <a:pt x="1448319" y="1837930"/>
                              </a:lnTo>
                              <a:lnTo>
                                <a:pt x="1451040" y="1844043"/>
                              </a:lnTo>
                              <a:lnTo>
                                <a:pt x="1454441" y="1849930"/>
                              </a:lnTo>
                              <a:lnTo>
                                <a:pt x="1458523" y="1856269"/>
                              </a:lnTo>
                              <a:lnTo>
                                <a:pt x="1463058" y="1862156"/>
                              </a:lnTo>
                              <a:lnTo>
                                <a:pt x="1467820" y="1868042"/>
                              </a:lnTo>
                              <a:lnTo>
                                <a:pt x="1473716" y="1873929"/>
                              </a:lnTo>
                              <a:lnTo>
                                <a:pt x="1476890" y="1876646"/>
                              </a:lnTo>
                              <a:lnTo>
                                <a:pt x="1480065" y="1879363"/>
                              </a:lnTo>
                              <a:lnTo>
                                <a:pt x="1483466" y="1882306"/>
                              </a:lnTo>
                              <a:lnTo>
                                <a:pt x="1487321" y="1885023"/>
                              </a:lnTo>
                              <a:lnTo>
                                <a:pt x="1491176" y="1887740"/>
                              </a:lnTo>
                              <a:lnTo>
                                <a:pt x="1495258" y="1890004"/>
                              </a:lnTo>
                              <a:lnTo>
                                <a:pt x="1499340" y="1892494"/>
                              </a:lnTo>
                              <a:lnTo>
                                <a:pt x="1503875" y="1894985"/>
                              </a:lnTo>
                              <a:lnTo>
                                <a:pt x="1508637" y="1897249"/>
                              </a:lnTo>
                              <a:lnTo>
                                <a:pt x="1513172" y="1899513"/>
                              </a:lnTo>
                              <a:lnTo>
                                <a:pt x="1518388" y="1901777"/>
                              </a:lnTo>
                              <a:lnTo>
                                <a:pt x="1523603" y="1904041"/>
                              </a:lnTo>
                              <a:lnTo>
                                <a:pt x="1529499" y="1905852"/>
                              </a:lnTo>
                              <a:lnTo>
                                <a:pt x="1535168" y="1907664"/>
                              </a:lnTo>
                              <a:lnTo>
                                <a:pt x="1541063" y="1909701"/>
                              </a:lnTo>
                              <a:lnTo>
                                <a:pt x="1547186" y="1911060"/>
                              </a:lnTo>
                              <a:lnTo>
                                <a:pt x="1553989" y="1912871"/>
                              </a:lnTo>
                              <a:lnTo>
                                <a:pt x="1560565" y="1914456"/>
                              </a:lnTo>
                              <a:lnTo>
                                <a:pt x="1567594" y="1915588"/>
                              </a:lnTo>
                              <a:lnTo>
                                <a:pt x="1574851" y="1916946"/>
                              </a:lnTo>
                              <a:lnTo>
                                <a:pt x="1582334" y="1917852"/>
                              </a:lnTo>
                              <a:lnTo>
                                <a:pt x="1590044" y="1918757"/>
                              </a:lnTo>
                              <a:lnTo>
                                <a:pt x="1598207" y="1919663"/>
                              </a:lnTo>
                              <a:lnTo>
                                <a:pt x="1606824" y="1920342"/>
                              </a:lnTo>
                              <a:lnTo>
                                <a:pt x="1615441" y="1920795"/>
                              </a:lnTo>
                              <a:lnTo>
                                <a:pt x="1624284" y="1921248"/>
                              </a:lnTo>
                              <a:lnTo>
                                <a:pt x="1633582" y="1921474"/>
                              </a:lnTo>
                              <a:lnTo>
                                <a:pt x="1643106" y="1921474"/>
                              </a:lnTo>
                              <a:lnTo>
                                <a:pt x="1661927" y="1921248"/>
                              </a:lnTo>
                              <a:lnTo>
                                <a:pt x="1679841" y="1920795"/>
                              </a:lnTo>
                              <a:lnTo>
                                <a:pt x="1696621" y="1920116"/>
                              </a:lnTo>
                              <a:lnTo>
                                <a:pt x="1712494" y="1918984"/>
                              </a:lnTo>
                              <a:lnTo>
                                <a:pt x="1727687" y="1917625"/>
                              </a:lnTo>
                              <a:lnTo>
                                <a:pt x="1741746" y="1915814"/>
                              </a:lnTo>
                              <a:lnTo>
                                <a:pt x="1754898" y="1913776"/>
                              </a:lnTo>
                              <a:lnTo>
                                <a:pt x="1767370" y="1911739"/>
                              </a:lnTo>
                              <a:lnTo>
                                <a:pt x="1778708" y="1909022"/>
                              </a:lnTo>
                              <a:lnTo>
                                <a:pt x="1789366" y="1906305"/>
                              </a:lnTo>
                              <a:lnTo>
                                <a:pt x="1799117" y="1902909"/>
                              </a:lnTo>
                              <a:lnTo>
                                <a:pt x="1808187" y="1899739"/>
                              </a:lnTo>
                              <a:lnTo>
                                <a:pt x="1816350" y="1896117"/>
                              </a:lnTo>
                              <a:lnTo>
                                <a:pt x="1823834" y="1892268"/>
                              </a:lnTo>
                              <a:lnTo>
                                <a:pt x="1830636" y="1888419"/>
                              </a:lnTo>
                              <a:lnTo>
                                <a:pt x="1836532" y="1883891"/>
                              </a:lnTo>
                              <a:lnTo>
                                <a:pt x="1839253" y="1881627"/>
                              </a:lnTo>
                              <a:lnTo>
                                <a:pt x="1841974" y="1879363"/>
                              </a:lnTo>
                              <a:lnTo>
                                <a:pt x="1844469" y="1877325"/>
                              </a:lnTo>
                              <a:lnTo>
                                <a:pt x="1846736" y="1874835"/>
                              </a:lnTo>
                              <a:lnTo>
                                <a:pt x="1848550" y="1872570"/>
                              </a:lnTo>
                              <a:lnTo>
                                <a:pt x="1850591" y="1870080"/>
                              </a:lnTo>
                              <a:lnTo>
                                <a:pt x="1852405" y="1867590"/>
                              </a:lnTo>
                              <a:lnTo>
                                <a:pt x="1853766" y="1864873"/>
                              </a:lnTo>
                              <a:lnTo>
                                <a:pt x="1855353" y="1862382"/>
                              </a:lnTo>
                              <a:lnTo>
                                <a:pt x="1856487" y="1859665"/>
                              </a:lnTo>
                              <a:lnTo>
                                <a:pt x="1857848" y="1856948"/>
                              </a:lnTo>
                              <a:lnTo>
                                <a:pt x="1858755" y="1854232"/>
                              </a:lnTo>
                              <a:lnTo>
                                <a:pt x="1860569" y="1848798"/>
                              </a:lnTo>
                              <a:lnTo>
                                <a:pt x="1861476" y="1843138"/>
                              </a:lnTo>
                              <a:lnTo>
                                <a:pt x="1861929" y="1837251"/>
                              </a:lnTo>
                              <a:lnTo>
                                <a:pt x="1861929" y="1831138"/>
                              </a:lnTo>
                              <a:lnTo>
                                <a:pt x="1861476" y="1825025"/>
                              </a:lnTo>
                              <a:lnTo>
                                <a:pt x="1860569" y="1818912"/>
                              </a:lnTo>
                              <a:lnTo>
                                <a:pt x="1858982" y="1812346"/>
                              </a:lnTo>
                              <a:lnTo>
                                <a:pt x="1857394" y="1805780"/>
                              </a:lnTo>
                              <a:lnTo>
                                <a:pt x="1855126" y="1799215"/>
                              </a:lnTo>
                              <a:lnTo>
                                <a:pt x="1852405" y="1792649"/>
                              </a:lnTo>
                              <a:lnTo>
                                <a:pt x="1841521" y="1767065"/>
                              </a:lnTo>
                              <a:lnTo>
                                <a:pt x="1831317" y="1744424"/>
                              </a:lnTo>
                              <a:lnTo>
                                <a:pt x="1822246" y="1724953"/>
                              </a:lnTo>
                              <a:lnTo>
                                <a:pt x="1814310" y="1708652"/>
                              </a:lnTo>
                              <a:lnTo>
                                <a:pt x="1807734" y="1695747"/>
                              </a:lnTo>
                              <a:lnTo>
                                <a:pt x="1802745" y="1686464"/>
                              </a:lnTo>
                              <a:lnTo>
                                <a:pt x="1798663" y="1678766"/>
                              </a:lnTo>
                              <a:lnTo>
                                <a:pt x="1924515" y="1678766"/>
                              </a:lnTo>
                              <a:lnTo>
                                <a:pt x="1930411" y="1686917"/>
                              </a:lnTo>
                              <a:lnTo>
                                <a:pt x="1937214" y="1695973"/>
                              </a:lnTo>
                              <a:lnTo>
                                <a:pt x="1945377" y="1707973"/>
                              </a:lnTo>
                              <a:lnTo>
                                <a:pt x="1954901" y="1721784"/>
                              </a:lnTo>
                              <a:lnTo>
                                <a:pt x="1964878" y="1736953"/>
                              </a:lnTo>
                              <a:lnTo>
                                <a:pt x="1974856" y="1752801"/>
                              </a:lnTo>
                              <a:lnTo>
                                <a:pt x="1979845" y="1760726"/>
                              </a:lnTo>
                              <a:lnTo>
                                <a:pt x="1984153" y="1768650"/>
                              </a:lnTo>
                              <a:lnTo>
                                <a:pt x="1990729" y="1779744"/>
                              </a:lnTo>
                              <a:lnTo>
                                <a:pt x="1994357" y="1786989"/>
                              </a:lnTo>
                              <a:lnTo>
                                <a:pt x="1998439" y="1795139"/>
                              </a:lnTo>
                              <a:lnTo>
                                <a:pt x="2002521" y="1803969"/>
                              </a:lnTo>
                              <a:lnTo>
                                <a:pt x="2006829" y="1813478"/>
                              </a:lnTo>
                              <a:lnTo>
                                <a:pt x="2010911" y="1823440"/>
                              </a:lnTo>
                              <a:lnTo>
                                <a:pt x="2014766" y="1834081"/>
                              </a:lnTo>
                              <a:lnTo>
                                <a:pt x="2016580" y="1839968"/>
                              </a:lnTo>
                              <a:lnTo>
                                <a:pt x="2017940" y="1845402"/>
                              </a:lnTo>
                              <a:lnTo>
                                <a:pt x="2019528" y="1851062"/>
                              </a:lnTo>
                              <a:lnTo>
                                <a:pt x="2020662" y="1856722"/>
                              </a:lnTo>
                              <a:lnTo>
                                <a:pt x="2021569" y="1862382"/>
                              </a:lnTo>
                              <a:lnTo>
                                <a:pt x="2022702" y="1868269"/>
                              </a:lnTo>
                              <a:lnTo>
                                <a:pt x="2023383" y="1873929"/>
                              </a:lnTo>
                              <a:lnTo>
                                <a:pt x="2023836" y="1880042"/>
                              </a:lnTo>
                              <a:lnTo>
                                <a:pt x="2024063" y="1885702"/>
                              </a:lnTo>
                              <a:lnTo>
                                <a:pt x="2023836" y="1891362"/>
                              </a:lnTo>
                              <a:lnTo>
                                <a:pt x="2023610" y="1897249"/>
                              </a:lnTo>
                              <a:lnTo>
                                <a:pt x="2022929" y="1902909"/>
                              </a:lnTo>
                              <a:lnTo>
                                <a:pt x="2022249" y="1908569"/>
                              </a:lnTo>
                              <a:lnTo>
                                <a:pt x="2020662" y="1914229"/>
                              </a:lnTo>
                              <a:lnTo>
                                <a:pt x="2019301" y="1919663"/>
                              </a:lnTo>
                              <a:lnTo>
                                <a:pt x="2017260" y="1925097"/>
                              </a:lnTo>
                              <a:lnTo>
                                <a:pt x="2014539" y="1930983"/>
                              </a:lnTo>
                              <a:lnTo>
                                <a:pt x="2011591" y="1936644"/>
                              </a:lnTo>
                              <a:lnTo>
                                <a:pt x="2008643" y="1942077"/>
                              </a:lnTo>
                              <a:lnTo>
                                <a:pt x="2005015" y="1947285"/>
                              </a:lnTo>
                              <a:lnTo>
                                <a:pt x="2001387" y="1952266"/>
                              </a:lnTo>
                              <a:lnTo>
                                <a:pt x="1997532" y="1957020"/>
                              </a:lnTo>
                              <a:lnTo>
                                <a:pt x="1993677" y="1961322"/>
                              </a:lnTo>
                              <a:lnTo>
                                <a:pt x="1989142" y="1965624"/>
                              </a:lnTo>
                              <a:lnTo>
                                <a:pt x="1984834" y="1969246"/>
                              </a:lnTo>
                              <a:lnTo>
                                <a:pt x="1980298" y="1973095"/>
                              </a:lnTo>
                              <a:lnTo>
                                <a:pt x="1975310" y="1976718"/>
                              </a:lnTo>
                              <a:lnTo>
                                <a:pt x="1970321" y="1979887"/>
                              </a:lnTo>
                              <a:lnTo>
                                <a:pt x="1965105" y="1982831"/>
                              </a:lnTo>
                              <a:lnTo>
                                <a:pt x="1959890" y="1986000"/>
                              </a:lnTo>
                              <a:lnTo>
                                <a:pt x="1954221" y="1988491"/>
                              </a:lnTo>
                              <a:lnTo>
                                <a:pt x="1948778" y="1990755"/>
                              </a:lnTo>
                              <a:lnTo>
                                <a:pt x="1943110" y="1993245"/>
                              </a:lnTo>
                              <a:lnTo>
                                <a:pt x="1937214" y="1995283"/>
                              </a:lnTo>
                              <a:lnTo>
                                <a:pt x="1931091" y="1997321"/>
                              </a:lnTo>
                              <a:lnTo>
                                <a:pt x="1924969" y="1999132"/>
                              </a:lnTo>
                              <a:lnTo>
                                <a:pt x="1918846" y="2000490"/>
                              </a:lnTo>
                              <a:lnTo>
                                <a:pt x="1912497" y="2002075"/>
                              </a:lnTo>
                              <a:lnTo>
                                <a:pt x="1906148" y="2003207"/>
                              </a:lnTo>
                              <a:lnTo>
                                <a:pt x="1899798" y="2004113"/>
                              </a:lnTo>
                              <a:lnTo>
                                <a:pt x="1893222" y="2005245"/>
                              </a:lnTo>
                              <a:lnTo>
                                <a:pt x="1886646" y="2005924"/>
                              </a:lnTo>
                              <a:lnTo>
                                <a:pt x="1873494" y="2007283"/>
                              </a:lnTo>
                              <a:lnTo>
                                <a:pt x="1860115" y="2007962"/>
                              </a:lnTo>
                              <a:lnTo>
                                <a:pt x="1846510" y="2008188"/>
                              </a:lnTo>
                              <a:lnTo>
                                <a:pt x="0" y="2008188"/>
                              </a:lnTo>
                              <a:lnTo>
                                <a:pt x="41951" y="1882306"/>
                              </a:lnTo>
                              <a:lnTo>
                                <a:pt x="173699" y="1882306"/>
                              </a:lnTo>
                              <a:lnTo>
                                <a:pt x="178914" y="1882532"/>
                              </a:lnTo>
                              <a:lnTo>
                                <a:pt x="185037" y="1882532"/>
                              </a:lnTo>
                              <a:lnTo>
                                <a:pt x="192520" y="1881853"/>
                              </a:lnTo>
                              <a:lnTo>
                                <a:pt x="201590" y="1880948"/>
                              </a:lnTo>
                              <a:lnTo>
                                <a:pt x="206579" y="1880495"/>
                              </a:lnTo>
                              <a:lnTo>
                                <a:pt x="211794" y="1879363"/>
                              </a:lnTo>
                              <a:lnTo>
                                <a:pt x="217237" y="1878231"/>
                              </a:lnTo>
                              <a:lnTo>
                                <a:pt x="222679" y="1876646"/>
                              </a:lnTo>
                              <a:lnTo>
                                <a:pt x="228121" y="1875287"/>
                              </a:lnTo>
                              <a:lnTo>
                                <a:pt x="233790" y="1873250"/>
                              </a:lnTo>
                              <a:lnTo>
                                <a:pt x="239459" y="1870759"/>
                              </a:lnTo>
                              <a:lnTo>
                                <a:pt x="244901" y="1868269"/>
                              </a:lnTo>
                              <a:lnTo>
                                <a:pt x="250344" y="1865325"/>
                              </a:lnTo>
                              <a:lnTo>
                                <a:pt x="255786" y="1861929"/>
                              </a:lnTo>
                              <a:lnTo>
                                <a:pt x="261001" y="1858080"/>
                              </a:lnTo>
                              <a:lnTo>
                                <a:pt x="265990" y="1854005"/>
                              </a:lnTo>
                              <a:lnTo>
                                <a:pt x="270752" y="1849251"/>
                              </a:lnTo>
                              <a:lnTo>
                                <a:pt x="274834" y="1844043"/>
                              </a:lnTo>
                              <a:lnTo>
                                <a:pt x="277101" y="1841326"/>
                              </a:lnTo>
                              <a:lnTo>
                                <a:pt x="279142" y="1838383"/>
                              </a:lnTo>
                              <a:lnTo>
                                <a:pt x="280956" y="1835440"/>
                              </a:lnTo>
                              <a:lnTo>
                                <a:pt x="282544" y="1832270"/>
                              </a:lnTo>
                              <a:lnTo>
                                <a:pt x="284358" y="1828874"/>
                              </a:lnTo>
                              <a:lnTo>
                                <a:pt x="285718" y="1825478"/>
                              </a:lnTo>
                              <a:lnTo>
                                <a:pt x="287306" y="1822082"/>
                              </a:lnTo>
                              <a:lnTo>
                                <a:pt x="288439" y="1818006"/>
                              </a:lnTo>
                              <a:lnTo>
                                <a:pt x="289800" y="1814384"/>
                              </a:lnTo>
                              <a:lnTo>
                                <a:pt x="290707" y="1810309"/>
                              </a:lnTo>
                              <a:lnTo>
                                <a:pt x="291841" y="1806233"/>
                              </a:lnTo>
                              <a:lnTo>
                                <a:pt x="292521" y="1801705"/>
                              </a:lnTo>
                              <a:lnTo>
                                <a:pt x="292975" y="1797403"/>
                              </a:lnTo>
                              <a:lnTo>
                                <a:pt x="293428" y="1792649"/>
                              </a:lnTo>
                              <a:lnTo>
                                <a:pt x="293655" y="1787894"/>
                              </a:lnTo>
                              <a:lnTo>
                                <a:pt x="293655" y="1782687"/>
                              </a:lnTo>
                              <a:lnTo>
                                <a:pt x="293655" y="1652730"/>
                              </a:lnTo>
                              <a:lnTo>
                                <a:pt x="293655" y="1601788"/>
                              </a:lnTo>
                              <a:close/>
                              <a:moveTo>
                                <a:pt x="180975" y="1314450"/>
                              </a:moveTo>
                              <a:lnTo>
                                <a:pt x="613229" y="1314450"/>
                              </a:lnTo>
                              <a:lnTo>
                                <a:pt x="1164772" y="1571419"/>
                              </a:lnTo>
                              <a:lnTo>
                                <a:pt x="1968500" y="1571419"/>
                              </a:lnTo>
                              <a:lnTo>
                                <a:pt x="1968500" y="1643063"/>
                              </a:lnTo>
                              <a:lnTo>
                                <a:pt x="1147990" y="1643063"/>
                              </a:lnTo>
                              <a:lnTo>
                                <a:pt x="588963" y="1382704"/>
                              </a:lnTo>
                              <a:lnTo>
                                <a:pt x="588963" y="1565091"/>
                              </a:lnTo>
                              <a:lnTo>
                                <a:pt x="180975" y="1565091"/>
                              </a:lnTo>
                              <a:lnTo>
                                <a:pt x="180975" y="1314450"/>
                              </a:lnTo>
                              <a:close/>
                              <a:moveTo>
                                <a:pt x="808038" y="0"/>
                              </a:moveTo>
                              <a:lnTo>
                                <a:pt x="815068" y="454"/>
                              </a:lnTo>
                              <a:lnTo>
                                <a:pt x="822325" y="680"/>
                              </a:lnTo>
                              <a:lnTo>
                                <a:pt x="829356" y="1134"/>
                              </a:lnTo>
                              <a:lnTo>
                                <a:pt x="836159" y="1814"/>
                              </a:lnTo>
                              <a:lnTo>
                                <a:pt x="843190" y="3175"/>
                              </a:lnTo>
                              <a:lnTo>
                                <a:pt x="849993" y="4536"/>
                              </a:lnTo>
                              <a:lnTo>
                                <a:pt x="856570" y="6350"/>
                              </a:lnTo>
                              <a:lnTo>
                                <a:pt x="862920" y="8618"/>
                              </a:lnTo>
                              <a:lnTo>
                                <a:pt x="869270" y="11113"/>
                              </a:lnTo>
                              <a:lnTo>
                                <a:pt x="874940" y="14061"/>
                              </a:lnTo>
                              <a:lnTo>
                                <a:pt x="880609" y="17462"/>
                              </a:lnTo>
                              <a:lnTo>
                                <a:pt x="887413" y="21998"/>
                              </a:lnTo>
                              <a:lnTo>
                                <a:pt x="893309" y="26534"/>
                              </a:lnTo>
                              <a:lnTo>
                                <a:pt x="898979" y="31070"/>
                              </a:lnTo>
                              <a:lnTo>
                                <a:pt x="904422" y="35832"/>
                              </a:lnTo>
                              <a:lnTo>
                                <a:pt x="909411" y="40595"/>
                              </a:lnTo>
                              <a:lnTo>
                                <a:pt x="914173" y="45130"/>
                              </a:lnTo>
                              <a:lnTo>
                                <a:pt x="918256" y="50120"/>
                              </a:lnTo>
                              <a:lnTo>
                                <a:pt x="922338" y="55109"/>
                              </a:lnTo>
                              <a:lnTo>
                                <a:pt x="925966" y="60325"/>
                              </a:lnTo>
                              <a:lnTo>
                                <a:pt x="929141" y="65541"/>
                              </a:lnTo>
                              <a:lnTo>
                                <a:pt x="932543" y="70984"/>
                              </a:lnTo>
                              <a:lnTo>
                                <a:pt x="935265" y="76427"/>
                              </a:lnTo>
                              <a:lnTo>
                                <a:pt x="937532" y="82096"/>
                              </a:lnTo>
                              <a:lnTo>
                                <a:pt x="939800" y="88220"/>
                              </a:lnTo>
                              <a:lnTo>
                                <a:pt x="941841" y="94343"/>
                              </a:lnTo>
                              <a:lnTo>
                                <a:pt x="943656" y="100693"/>
                              </a:lnTo>
                              <a:lnTo>
                                <a:pt x="945243" y="107270"/>
                              </a:lnTo>
                              <a:lnTo>
                                <a:pt x="946604" y="114073"/>
                              </a:lnTo>
                              <a:lnTo>
                                <a:pt x="947738" y="121104"/>
                              </a:lnTo>
                              <a:lnTo>
                                <a:pt x="948872" y="128588"/>
                              </a:lnTo>
                              <a:lnTo>
                                <a:pt x="949779" y="136298"/>
                              </a:lnTo>
                              <a:lnTo>
                                <a:pt x="950459" y="144236"/>
                              </a:lnTo>
                              <a:lnTo>
                                <a:pt x="951593" y="160791"/>
                              </a:lnTo>
                              <a:lnTo>
                                <a:pt x="952273" y="178934"/>
                              </a:lnTo>
                              <a:lnTo>
                                <a:pt x="952500" y="198437"/>
                              </a:lnTo>
                              <a:lnTo>
                                <a:pt x="952727" y="242434"/>
                              </a:lnTo>
                              <a:lnTo>
                                <a:pt x="952727" y="324304"/>
                              </a:lnTo>
                              <a:lnTo>
                                <a:pt x="808265" y="324304"/>
                              </a:lnTo>
                              <a:lnTo>
                                <a:pt x="805090" y="324757"/>
                              </a:lnTo>
                              <a:lnTo>
                                <a:pt x="802141" y="324984"/>
                              </a:lnTo>
                              <a:lnTo>
                                <a:pt x="798740" y="325891"/>
                              </a:lnTo>
                              <a:lnTo>
                                <a:pt x="796018" y="326798"/>
                              </a:lnTo>
                              <a:lnTo>
                                <a:pt x="793070" y="328159"/>
                              </a:lnTo>
                              <a:lnTo>
                                <a:pt x="790575" y="329973"/>
                              </a:lnTo>
                              <a:lnTo>
                                <a:pt x="788081" y="331561"/>
                              </a:lnTo>
                              <a:lnTo>
                                <a:pt x="786040" y="333602"/>
                              </a:lnTo>
                              <a:lnTo>
                                <a:pt x="783998" y="335870"/>
                              </a:lnTo>
                              <a:lnTo>
                                <a:pt x="781957" y="338364"/>
                              </a:lnTo>
                              <a:lnTo>
                                <a:pt x="780370" y="341086"/>
                              </a:lnTo>
                              <a:lnTo>
                                <a:pt x="779009" y="343807"/>
                              </a:lnTo>
                              <a:lnTo>
                                <a:pt x="778102" y="346755"/>
                              </a:lnTo>
                              <a:lnTo>
                                <a:pt x="777195" y="349704"/>
                              </a:lnTo>
                              <a:lnTo>
                                <a:pt x="776741" y="352879"/>
                              </a:lnTo>
                              <a:lnTo>
                                <a:pt x="776515" y="356054"/>
                              </a:lnTo>
                              <a:lnTo>
                                <a:pt x="776741" y="359455"/>
                              </a:lnTo>
                              <a:lnTo>
                                <a:pt x="777195" y="362630"/>
                              </a:lnTo>
                              <a:lnTo>
                                <a:pt x="778102" y="365579"/>
                              </a:lnTo>
                              <a:lnTo>
                                <a:pt x="779009" y="368527"/>
                              </a:lnTo>
                              <a:lnTo>
                                <a:pt x="780370" y="371248"/>
                              </a:lnTo>
                              <a:lnTo>
                                <a:pt x="781957" y="373970"/>
                              </a:lnTo>
                              <a:lnTo>
                                <a:pt x="783998" y="376464"/>
                              </a:lnTo>
                              <a:lnTo>
                                <a:pt x="786040" y="378732"/>
                              </a:lnTo>
                              <a:lnTo>
                                <a:pt x="788081" y="380773"/>
                              </a:lnTo>
                              <a:lnTo>
                                <a:pt x="790575" y="382361"/>
                              </a:lnTo>
                              <a:lnTo>
                                <a:pt x="793070" y="384175"/>
                              </a:lnTo>
                              <a:lnTo>
                                <a:pt x="796018" y="385309"/>
                              </a:lnTo>
                              <a:lnTo>
                                <a:pt x="798740" y="386443"/>
                              </a:lnTo>
                              <a:lnTo>
                                <a:pt x="802141" y="387350"/>
                              </a:lnTo>
                              <a:lnTo>
                                <a:pt x="805090" y="387804"/>
                              </a:lnTo>
                              <a:lnTo>
                                <a:pt x="808265" y="387804"/>
                              </a:lnTo>
                              <a:lnTo>
                                <a:pt x="952727" y="387804"/>
                              </a:lnTo>
                              <a:lnTo>
                                <a:pt x="952727" y="470127"/>
                              </a:lnTo>
                              <a:lnTo>
                                <a:pt x="952727" y="481466"/>
                              </a:lnTo>
                              <a:lnTo>
                                <a:pt x="952954" y="492579"/>
                              </a:lnTo>
                              <a:lnTo>
                                <a:pt x="812347" y="497114"/>
                              </a:lnTo>
                              <a:lnTo>
                                <a:pt x="809172" y="497568"/>
                              </a:lnTo>
                              <a:lnTo>
                                <a:pt x="806223" y="498248"/>
                              </a:lnTo>
                              <a:lnTo>
                                <a:pt x="803048" y="498929"/>
                              </a:lnTo>
                              <a:lnTo>
                                <a:pt x="800327" y="500289"/>
                              </a:lnTo>
                              <a:lnTo>
                                <a:pt x="797606" y="501650"/>
                              </a:lnTo>
                              <a:lnTo>
                                <a:pt x="794884" y="503464"/>
                              </a:lnTo>
                              <a:lnTo>
                                <a:pt x="792616" y="505052"/>
                              </a:lnTo>
                              <a:lnTo>
                                <a:pt x="790348" y="507320"/>
                              </a:lnTo>
                              <a:lnTo>
                                <a:pt x="788307" y="509587"/>
                              </a:lnTo>
                              <a:lnTo>
                                <a:pt x="786720" y="512082"/>
                              </a:lnTo>
                              <a:lnTo>
                                <a:pt x="785132" y="514803"/>
                              </a:lnTo>
                              <a:lnTo>
                                <a:pt x="783998" y="517752"/>
                              </a:lnTo>
                              <a:lnTo>
                                <a:pt x="782865" y="520473"/>
                              </a:lnTo>
                              <a:lnTo>
                                <a:pt x="782184" y="523648"/>
                              </a:lnTo>
                              <a:lnTo>
                                <a:pt x="781957" y="527050"/>
                              </a:lnTo>
                              <a:lnTo>
                                <a:pt x="781957" y="530225"/>
                              </a:lnTo>
                              <a:lnTo>
                                <a:pt x="782184" y="533400"/>
                              </a:lnTo>
                              <a:lnTo>
                                <a:pt x="782638" y="536575"/>
                              </a:lnTo>
                              <a:lnTo>
                                <a:pt x="783772" y="539523"/>
                              </a:lnTo>
                              <a:lnTo>
                                <a:pt x="784679" y="542245"/>
                              </a:lnTo>
                              <a:lnTo>
                                <a:pt x="786266" y="544966"/>
                              </a:lnTo>
                              <a:lnTo>
                                <a:pt x="787854" y="547914"/>
                              </a:lnTo>
                              <a:lnTo>
                                <a:pt x="789895" y="549955"/>
                              </a:lnTo>
                              <a:lnTo>
                                <a:pt x="791936" y="552223"/>
                              </a:lnTo>
                              <a:lnTo>
                                <a:pt x="794431" y="554264"/>
                              </a:lnTo>
                              <a:lnTo>
                                <a:pt x="796925" y="556079"/>
                              </a:lnTo>
                              <a:lnTo>
                                <a:pt x="799647" y="557439"/>
                              </a:lnTo>
                              <a:lnTo>
                                <a:pt x="802368" y="558800"/>
                              </a:lnTo>
                              <a:lnTo>
                                <a:pt x="805316" y="559707"/>
                              </a:lnTo>
                              <a:lnTo>
                                <a:pt x="808265" y="560387"/>
                              </a:lnTo>
                              <a:lnTo>
                                <a:pt x="811440" y="560614"/>
                              </a:lnTo>
                              <a:lnTo>
                                <a:pt x="814615" y="560614"/>
                              </a:lnTo>
                              <a:lnTo>
                                <a:pt x="956809" y="556079"/>
                              </a:lnTo>
                              <a:lnTo>
                                <a:pt x="958170" y="569232"/>
                              </a:lnTo>
                              <a:lnTo>
                                <a:pt x="959984" y="582159"/>
                              </a:lnTo>
                              <a:lnTo>
                                <a:pt x="961798" y="595313"/>
                              </a:lnTo>
                              <a:lnTo>
                                <a:pt x="963840" y="608012"/>
                              </a:lnTo>
                              <a:lnTo>
                                <a:pt x="966107" y="620939"/>
                              </a:lnTo>
                              <a:lnTo>
                                <a:pt x="968829" y="633639"/>
                              </a:lnTo>
                              <a:lnTo>
                                <a:pt x="971550" y="645886"/>
                              </a:lnTo>
                              <a:lnTo>
                                <a:pt x="974498" y="658359"/>
                              </a:lnTo>
                              <a:lnTo>
                                <a:pt x="838200" y="677636"/>
                              </a:lnTo>
                              <a:lnTo>
                                <a:pt x="835025" y="678316"/>
                              </a:lnTo>
                              <a:lnTo>
                                <a:pt x="832077" y="679223"/>
                              </a:lnTo>
                              <a:lnTo>
                                <a:pt x="829129" y="680357"/>
                              </a:lnTo>
                              <a:lnTo>
                                <a:pt x="826407" y="681945"/>
                              </a:lnTo>
                              <a:lnTo>
                                <a:pt x="823913" y="683759"/>
                              </a:lnTo>
                              <a:lnTo>
                                <a:pt x="821418" y="685573"/>
                              </a:lnTo>
                              <a:lnTo>
                                <a:pt x="819377" y="687614"/>
                              </a:lnTo>
                              <a:lnTo>
                                <a:pt x="817336" y="690109"/>
                              </a:lnTo>
                              <a:lnTo>
                                <a:pt x="815748" y="692604"/>
                              </a:lnTo>
                              <a:lnTo>
                                <a:pt x="814161" y="695325"/>
                              </a:lnTo>
                              <a:lnTo>
                                <a:pt x="813027" y="698046"/>
                              </a:lnTo>
                              <a:lnTo>
                                <a:pt x="811893" y="700995"/>
                              </a:lnTo>
                              <a:lnTo>
                                <a:pt x="811440" y="703943"/>
                              </a:lnTo>
                              <a:lnTo>
                                <a:pt x="810986" y="707118"/>
                              </a:lnTo>
                              <a:lnTo>
                                <a:pt x="810986" y="710520"/>
                              </a:lnTo>
                              <a:lnTo>
                                <a:pt x="811213" y="713695"/>
                              </a:lnTo>
                              <a:lnTo>
                                <a:pt x="811893" y="716870"/>
                              </a:lnTo>
                              <a:lnTo>
                                <a:pt x="812800" y="719818"/>
                              </a:lnTo>
                              <a:lnTo>
                                <a:pt x="813934" y="722766"/>
                              </a:lnTo>
                              <a:lnTo>
                                <a:pt x="815522" y="725487"/>
                              </a:lnTo>
                              <a:lnTo>
                                <a:pt x="817109" y="727982"/>
                              </a:lnTo>
                              <a:lnTo>
                                <a:pt x="819150" y="730477"/>
                              </a:lnTo>
                              <a:lnTo>
                                <a:pt x="821418" y="732745"/>
                              </a:lnTo>
                              <a:lnTo>
                                <a:pt x="823686" y="734559"/>
                              </a:lnTo>
                              <a:lnTo>
                                <a:pt x="826181" y="736146"/>
                              </a:lnTo>
                              <a:lnTo>
                                <a:pt x="828902" y="737734"/>
                              </a:lnTo>
                              <a:lnTo>
                                <a:pt x="831623" y="738868"/>
                              </a:lnTo>
                              <a:lnTo>
                                <a:pt x="834572" y="740002"/>
                              </a:lnTo>
                              <a:lnTo>
                                <a:pt x="837747" y="740455"/>
                              </a:lnTo>
                              <a:lnTo>
                                <a:pt x="840695" y="740909"/>
                              </a:lnTo>
                              <a:lnTo>
                                <a:pt x="843870" y="740909"/>
                              </a:lnTo>
                              <a:lnTo>
                                <a:pt x="847272" y="740682"/>
                              </a:lnTo>
                              <a:lnTo>
                                <a:pt x="994002" y="719818"/>
                              </a:lnTo>
                              <a:lnTo>
                                <a:pt x="998084" y="730477"/>
                              </a:lnTo>
                              <a:lnTo>
                                <a:pt x="1002393" y="741136"/>
                              </a:lnTo>
                              <a:lnTo>
                                <a:pt x="1007156" y="751795"/>
                              </a:lnTo>
                              <a:lnTo>
                                <a:pt x="1011691" y="762454"/>
                              </a:lnTo>
                              <a:lnTo>
                                <a:pt x="1016681" y="772886"/>
                              </a:lnTo>
                              <a:lnTo>
                                <a:pt x="1021897" y="783545"/>
                              </a:lnTo>
                              <a:lnTo>
                                <a:pt x="1027340" y="793977"/>
                              </a:lnTo>
                              <a:lnTo>
                                <a:pt x="1032782" y="804409"/>
                              </a:lnTo>
                              <a:lnTo>
                                <a:pt x="899886" y="857250"/>
                              </a:lnTo>
                              <a:lnTo>
                                <a:pt x="896938" y="858384"/>
                              </a:lnTo>
                              <a:lnTo>
                                <a:pt x="894216" y="859971"/>
                              </a:lnTo>
                              <a:lnTo>
                                <a:pt x="891495" y="862013"/>
                              </a:lnTo>
                              <a:lnTo>
                                <a:pt x="889227" y="863827"/>
                              </a:lnTo>
                              <a:lnTo>
                                <a:pt x="887413" y="866095"/>
                              </a:lnTo>
                              <a:lnTo>
                                <a:pt x="885372" y="868589"/>
                              </a:lnTo>
                              <a:lnTo>
                                <a:pt x="883784" y="871311"/>
                              </a:lnTo>
                              <a:lnTo>
                                <a:pt x="882423" y="874032"/>
                              </a:lnTo>
                              <a:lnTo>
                                <a:pt x="881290" y="876754"/>
                              </a:lnTo>
                              <a:lnTo>
                                <a:pt x="880609" y="879702"/>
                              </a:lnTo>
                              <a:lnTo>
                                <a:pt x="880156" y="882877"/>
                              </a:lnTo>
                              <a:lnTo>
                                <a:pt x="879929" y="886052"/>
                              </a:lnTo>
                              <a:lnTo>
                                <a:pt x="879929" y="889000"/>
                              </a:lnTo>
                              <a:lnTo>
                                <a:pt x="880382" y="892175"/>
                              </a:lnTo>
                              <a:lnTo>
                                <a:pt x="881063" y="895350"/>
                              </a:lnTo>
                              <a:lnTo>
                                <a:pt x="882197" y="898298"/>
                              </a:lnTo>
                              <a:lnTo>
                                <a:pt x="883331" y="901473"/>
                              </a:lnTo>
                              <a:lnTo>
                                <a:pt x="885145" y="904195"/>
                              </a:lnTo>
                              <a:lnTo>
                                <a:pt x="886732" y="906463"/>
                              </a:lnTo>
                              <a:lnTo>
                                <a:pt x="889000" y="908957"/>
                              </a:lnTo>
                              <a:lnTo>
                                <a:pt x="891268" y="910998"/>
                              </a:lnTo>
                              <a:lnTo>
                                <a:pt x="893763" y="912813"/>
                              </a:lnTo>
                              <a:lnTo>
                                <a:pt x="896257" y="914400"/>
                              </a:lnTo>
                              <a:lnTo>
                                <a:pt x="898979" y="915761"/>
                              </a:lnTo>
                              <a:lnTo>
                                <a:pt x="901927" y="916895"/>
                              </a:lnTo>
                              <a:lnTo>
                                <a:pt x="904875" y="917802"/>
                              </a:lnTo>
                              <a:lnTo>
                                <a:pt x="907823" y="918255"/>
                              </a:lnTo>
                              <a:lnTo>
                                <a:pt x="910772" y="918482"/>
                              </a:lnTo>
                              <a:lnTo>
                                <a:pt x="914173" y="918482"/>
                              </a:lnTo>
                              <a:lnTo>
                                <a:pt x="917122" y="918029"/>
                              </a:lnTo>
                              <a:lnTo>
                                <a:pt x="920297" y="917121"/>
                              </a:lnTo>
                              <a:lnTo>
                                <a:pt x="923245" y="916214"/>
                              </a:lnTo>
                              <a:lnTo>
                                <a:pt x="1066347" y="859745"/>
                              </a:lnTo>
                              <a:lnTo>
                                <a:pt x="1066573" y="859971"/>
                              </a:lnTo>
                              <a:lnTo>
                                <a:pt x="1073150" y="869723"/>
                              </a:lnTo>
                              <a:lnTo>
                                <a:pt x="1079954" y="879021"/>
                              </a:lnTo>
                              <a:lnTo>
                                <a:pt x="1087211" y="888546"/>
                              </a:lnTo>
                              <a:lnTo>
                                <a:pt x="1094241" y="897391"/>
                              </a:lnTo>
                              <a:lnTo>
                                <a:pt x="1101725" y="906236"/>
                              </a:lnTo>
                              <a:lnTo>
                                <a:pt x="1109436" y="915080"/>
                              </a:lnTo>
                              <a:lnTo>
                                <a:pt x="1117147" y="923471"/>
                              </a:lnTo>
                              <a:lnTo>
                                <a:pt x="1125084" y="931636"/>
                              </a:lnTo>
                              <a:lnTo>
                                <a:pt x="1012598" y="1011691"/>
                              </a:lnTo>
                              <a:lnTo>
                                <a:pt x="1009877" y="1013732"/>
                              </a:lnTo>
                              <a:lnTo>
                                <a:pt x="1007609" y="1016000"/>
                              </a:lnTo>
                              <a:lnTo>
                                <a:pt x="1005568" y="1018495"/>
                              </a:lnTo>
                              <a:lnTo>
                                <a:pt x="1003754" y="1020762"/>
                              </a:lnTo>
                              <a:lnTo>
                                <a:pt x="1002393" y="1023484"/>
                              </a:lnTo>
                              <a:lnTo>
                                <a:pt x="1001032" y="1026432"/>
                              </a:lnTo>
                              <a:lnTo>
                                <a:pt x="1000125" y="1029380"/>
                              </a:lnTo>
                              <a:lnTo>
                                <a:pt x="999445" y="1032328"/>
                              </a:lnTo>
                              <a:lnTo>
                                <a:pt x="999218" y="1035277"/>
                              </a:lnTo>
                              <a:lnTo>
                                <a:pt x="999218" y="1038452"/>
                              </a:lnTo>
                              <a:lnTo>
                                <a:pt x="999218" y="1041400"/>
                              </a:lnTo>
                              <a:lnTo>
                                <a:pt x="999672" y="1044348"/>
                              </a:lnTo>
                              <a:lnTo>
                                <a:pt x="1000579" y="1047296"/>
                              </a:lnTo>
                              <a:lnTo>
                                <a:pt x="1001713" y="1050471"/>
                              </a:lnTo>
                              <a:lnTo>
                                <a:pt x="1003073" y="1053420"/>
                              </a:lnTo>
                              <a:lnTo>
                                <a:pt x="1004888" y="1056141"/>
                              </a:lnTo>
                              <a:lnTo>
                                <a:pt x="1006702" y="1058636"/>
                              </a:lnTo>
                              <a:lnTo>
                                <a:pt x="1008970" y="1060677"/>
                              </a:lnTo>
                              <a:lnTo>
                                <a:pt x="1011465" y="1062945"/>
                              </a:lnTo>
                              <a:lnTo>
                                <a:pt x="1013959" y="1064759"/>
                              </a:lnTo>
                              <a:lnTo>
                                <a:pt x="1016681" y="1066346"/>
                              </a:lnTo>
                              <a:lnTo>
                                <a:pt x="1019629" y="1067480"/>
                              </a:lnTo>
                              <a:lnTo>
                                <a:pt x="1022350" y="1068161"/>
                              </a:lnTo>
                              <a:lnTo>
                                <a:pt x="1025298" y="1069068"/>
                              </a:lnTo>
                              <a:lnTo>
                                <a:pt x="1028700" y="1069295"/>
                              </a:lnTo>
                              <a:lnTo>
                                <a:pt x="1031648" y="1069521"/>
                              </a:lnTo>
                              <a:lnTo>
                                <a:pt x="1034597" y="1069295"/>
                              </a:lnTo>
                              <a:lnTo>
                                <a:pt x="1037545" y="1068614"/>
                              </a:lnTo>
                              <a:lnTo>
                                <a:pt x="1040720" y="1067707"/>
                              </a:lnTo>
                              <a:lnTo>
                                <a:pt x="1043441" y="1066800"/>
                              </a:lnTo>
                              <a:lnTo>
                                <a:pt x="1046390" y="1065212"/>
                              </a:lnTo>
                              <a:lnTo>
                                <a:pt x="1049111" y="1063625"/>
                              </a:lnTo>
                              <a:lnTo>
                                <a:pt x="1173163" y="975405"/>
                              </a:lnTo>
                              <a:lnTo>
                                <a:pt x="1183141" y="983343"/>
                              </a:lnTo>
                              <a:lnTo>
                                <a:pt x="1193120" y="991053"/>
                              </a:lnTo>
                              <a:lnTo>
                                <a:pt x="1203325" y="998764"/>
                              </a:lnTo>
                              <a:lnTo>
                                <a:pt x="1213757" y="1006248"/>
                              </a:lnTo>
                              <a:lnTo>
                                <a:pt x="1224190" y="1013505"/>
                              </a:lnTo>
                              <a:lnTo>
                                <a:pt x="1234848" y="1020536"/>
                              </a:lnTo>
                              <a:lnTo>
                                <a:pt x="1245734" y="1027566"/>
                              </a:lnTo>
                              <a:lnTo>
                                <a:pt x="1256847" y="1034370"/>
                              </a:lnTo>
                              <a:lnTo>
                                <a:pt x="1169761" y="1123950"/>
                              </a:lnTo>
                              <a:lnTo>
                                <a:pt x="1167493" y="1126445"/>
                              </a:lnTo>
                              <a:lnTo>
                                <a:pt x="1165679" y="1128939"/>
                              </a:lnTo>
                              <a:lnTo>
                                <a:pt x="1163865" y="1131661"/>
                              </a:lnTo>
                              <a:lnTo>
                                <a:pt x="1162731" y="1134609"/>
                              </a:lnTo>
                              <a:lnTo>
                                <a:pt x="1161823" y="1137557"/>
                              </a:lnTo>
                              <a:lnTo>
                                <a:pt x="1160916" y="1140732"/>
                              </a:lnTo>
                              <a:lnTo>
                                <a:pt x="1160690" y="1143680"/>
                              </a:lnTo>
                              <a:lnTo>
                                <a:pt x="1160463" y="1146629"/>
                              </a:lnTo>
                              <a:lnTo>
                                <a:pt x="1160690" y="1149804"/>
                              </a:lnTo>
                              <a:lnTo>
                                <a:pt x="1161143" y="1152752"/>
                              </a:lnTo>
                              <a:lnTo>
                                <a:pt x="1162050" y="1155700"/>
                              </a:lnTo>
                              <a:lnTo>
                                <a:pt x="1162957" y="1158421"/>
                              </a:lnTo>
                              <a:lnTo>
                                <a:pt x="1164545" y="1161370"/>
                              </a:lnTo>
                              <a:lnTo>
                                <a:pt x="1165906" y="1164091"/>
                              </a:lnTo>
                              <a:lnTo>
                                <a:pt x="1167947" y="1166586"/>
                              </a:lnTo>
                              <a:lnTo>
                                <a:pt x="1170215" y="1169080"/>
                              </a:lnTo>
                              <a:lnTo>
                                <a:pt x="1172709" y="1171121"/>
                              </a:lnTo>
                              <a:lnTo>
                                <a:pt x="1175204" y="1173162"/>
                              </a:lnTo>
                              <a:lnTo>
                                <a:pt x="1177925" y="1174523"/>
                              </a:lnTo>
                              <a:lnTo>
                                <a:pt x="1180873" y="1175884"/>
                              </a:lnTo>
                              <a:lnTo>
                                <a:pt x="1183822" y="1176791"/>
                              </a:lnTo>
                              <a:lnTo>
                                <a:pt x="1186770" y="1177471"/>
                              </a:lnTo>
                              <a:lnTo>
                                <a:pt x="1189718" y="1177925"/>
                              </a:lnTo>
                              <a:lnTo>
                                <a:pt x="1192666" y="1178152"/>
                              </a:lnTo>
                              <a:lnTo>
                                <a:pt x="1195615" y="1177925"/>
                              </a:lnTo>
                              <a:lnTo>
                                <a:pt x="1199016" y="1177245"/>
                              </a:lnTo>
                              <a:lnTo>
                                <a:pt x="1201965" y="1176564"/>
                              </a:lnTo>
                              <a:lnTo>
                                <a:pt x="1204686" y="1175657"/>
                              </a:lnTo>
                              <a:lnTo>
                                <a:pt x="1207634" y="1174070"/>
                              </a:lnTo>
                              <a:lnTo>
                                <a:pt x="1210129" y="1172709"/>
                              </a:lnTo>
                              <a:lnTo>
                                <a:pt x="1212850" y="1170668"/>
                              </a:lnTo>
                              <a:lnTo>
                                <a:pt x="1215118" y="1168400"/>
                              </a:lnTo>
                              <a:lnTo>
                                <a:pt x="1314223" y="1066800"/>
                              </a:lnTo>
                              <a:lnTo>
                                <a:pt x="1326923" y="1073150"/>
                              </a:lnTo>
                              <a:lnTo>
                                <a:pt x="1339397" y="1079727"/>
                              </a:lnTo>
                              <a:lnTo>
                                <a:pt x="1365477" y="1092200"/>
                              </a:lnTo>
                              <a:lnTo>
                                <a:pt x="1392011" y="1104673"/>
                              </a:lnTo>
                              <a:lnTo>
                                <a:pt x="1418998" y="1116920"/>
                              </a:lnTo>
                              <a:lnTo>
                                <a:pt x="1347334" y="1208768"/>
                              </a:lnTo>
                              <a:lnTo>
                                <a:pt x="1345520" y="1211489"/>
                              </a:lnTo>
                              <a:lnTo>
                                <a:pt x="1343932" y="1214211"/>
                              </a:lnTo>
                              <a:lnTo>
                                <a:pt x="1342798" y="1217159"/>
                              </a:lnTo>
                              <a:lnTo>
                                <a:pt x="1341664" y="1220107"/>
                              </a:lnTo>
                              <a:lnTo>
                                <a:pt x="1340984" y="1223282"/>
                              </a:lnTo>
                              <a:lnTo>
                                <a:pt x="1340757" y="1226230"/>
                              </a:lnTo>
                              <a:lnTo>
                                <a:pt x="1340757" y="1229179"/>
                              </a:lnTo>
                              <a:lnTo>
                                <a:pt x="1340984" y="1232354"/>
                              </a:lnTo>
                              <a:lnTo>
                                <a:pt x="1341438" y="1235302"/>
                              </a:lnTo>
                              <a:lnTo>
                                <a:pt x="1342118" y="1238250"/>
                              </a:lnTo>
                              <a:lnTo>
                                <a:pt x="1343252" y="1240971"/>
                              </a:lnTo>
                              <a:lnTo>
                                <a:pt x="1344613" y="1243693"/>
                              </a:lnTo>
                              <a:lnTo>
                                <a:pt x="1346200" y="1246414"/>
                              </a:lnTo>
                              <a:lnTo>
                                <a:pt x="1348241" y="1248909"/>
                              </a:lnTo>
                              <a:lnTo>
                                <a:pt x="1350509" y="1251177"/>
                              </a:lnTo>
                              <a:lnTo>
                                <a:pt x="1352777" y="1253445"/>
                              </a:lnTo>
                              <a:lnTo>
                                <a:pt x="1355498" y="1255259"/>
                              </a:lnTo>
                              <a:lnTo>
                                <a:pt x="1358220" y="1256846"/>
                              </a:lnTo>
                              <a:lnTo>
                                <a:pt x="1361395" y="1258207"/>
                              </a:lnTo>
                              <a:lnTo>
                                <a:pt x="1364343" y="1259114"/>
                              </a:lnTo>
                              <a:lnTo>
                                <a:pt x="1367291" y="1259568"/>
                              </a:lnTo>
                              <a:lnTo>
                                <a:pt x="1370239" y="1260021"/>
                              </a:lnTo>
                              <a:lnTo>
                                <a:pt x="1373188" y="1260021"/>
                              </a:lnTo>
                              <a:lnTo>
                                <a:pt x="1376363" y="1259795"/>
                              </a:lnTo>
                              <a:lnTo>
                                <a:pt x="1379311" y="1259341"/>
                              </a:lnTo>
                              <a:lnTo>
                                <a:pt x="1382486" y="1258661"/>
                              </a:lnTo>
                              <a:lnTo>
                                <a:pt x="1385207" y="1257300"/>
                              </a:lnTo>
                              <a:lnTo>
                                <a:pt x="1387929" y="1256166"/>
                              </a:lnTo>
                              <a:lnTo>
                                <a:pt x="1390650" y="1254352"/>
                              </a:lnTo>
                              <a:lnTo>
                                <a:pt x="1393145" y="1252537"/>
                              </a:lnTo>
                              <a:lnTo>
                                <a:pt x="1395413" y="1250496"/>
                              </a:lnTo>
                              <a:lnTo>
                                <a:pt x="1397454" y="1248002"/>
                              </a:lnTo>
                              <a:lnTo>
                                <a:pt x="1479550" y="1142773"/>
                              </a:lnTo>
                              <a:lnTo>
                                <a:pt x="1528989" y="1163184"/>
                              </a:lnTo>
                              <a:lnTo>
                                <a:pt x="1579109" y="1184048"/>
                              </a:lnTo>
                              <a:lnTo>
                                <a:pt x="1582284" y="1184955"/>
                              </a:lnTo>
                              <a:lnTo>
                                <a:pt x="1521052" y="1273855"/>
                              </a:lnTo>
                              <a:lnTo>
                                <a:pt x="1519238" y="1276804"/>
                              </a:lnTo>
                              <a:lnTo>
                                <a:pt x="1517877" y="1279525"/>
                              </a:lnTo>
                              <a:lnTo>
                                <a:pt x="1516743" y="1282473"/>
                              </a:lnTo>
                              <a:lnTo>
                                <a:pt x="1516063" y="1285421"/>
                              </a:lnTo>
                              <a:lnTo>
                                <a:pt x="1515609" y="1288596"/>
                              </a:lnTo>
                              <a:lnTo>
                                <a:pt x="1515609" y="1291545"/>
                              </a:lnTo>
                              <a:lnTo>
                                <a:pt x="1515609" y="1294493"/>
                              </a:lnTo>
                              <a:lnTo>
                                <a:pt x="1516063" y="1297895"/>
                              </a:lnTo>
                              <a:lnTo>
                                <a:pt x="1516743" y="1300843"/>
                              </a:lnTo>
                              <a:lnTo>
                                <a:pt x="1517650" y="1303564"/>
                              </a:lnTo>
                              <a:lnTo>
                                <a:pt x="1519011" y="1306512"/>
                              </a:lnTo>
                              <a:lnTo>
                                <a:pt x="1520372" y="1309007"/>
                              </a:lnTo>
                              <a:lnTo>
                                <a:pt x="1522186" y="1311729"/>
                              </a:lnTo>
                              <a:lnTo>
                                <a:pt x="1524454" y="1313996"/>
                              </a:lnTo>
                              <a:lnTo>
                                <a:pt x="1526722" y="1316264"/>
                              </a:lnTo>
                              <a:lnTo>
                                <a:pt x="1529443" y="1318079"/>
                              </a:lnTo>
                              <a:lnTo>
                                <a:pt x="1532164" y="1319893"/>
                              </a:lnTo>
                              <a:lnTo>
                                <a:pt x="1534886" y="1321027"/>
                              </a:lnTo>
                              <a:lnTo>
                                <a:pt x="1537834" y="1322387"/>
                              </a:lnTo>
                              <a:lnTo>
                                <a:pt x="1540782" y="1323068"/>
                              </a:lnTo>
                              <a:lnTo>
                                <a:pt x="1543957" y="1323521"/>
                              </a:lnTo>
                              <a:lnTo>
                                <a:pt x="1546905" y="1323521"/>
                              </a:lnTo>
                              <a:lnTo>
                                <a:pt x="1549854" y="1323521"/>
                              </a:lnTo>
                              <a:lnTo>
                                <a:pt x="1553255" y="1323068"/>
                              </a:lnTo>
                              <a:lnTo>
                                <a:pt x="1556204" y="1322387"/>
                              </a:lnTo>
                              <a:lnTo>
                                <a:pt x="1558925" y="1321707"/>
                              </a:lnTo>
                              <a:lnTo>
                                <a:pt x="1561646" y="1320120"/>
                              </a:lnTo>
                              <a:lnTo>
                                <a:pt x="1564368" y="1318532"/>
                              </a:lnTo>
                              <a:lnTo>
                                <a:pt x="1566862" y="1316945"/>
                              </a:lnTo>
                              <a:lnTo>
                                <a:pt x="1569357" y="1314904"/>
                              </a:lnTo>
                              <a:lnTo>
                                <a:pt x="1571625" y="1312409"/>
                              </a:lnTo>
                              <a:lnTo>
                                <a:pt x="1573439" y="1309914"/>
                              </a:lnTo>
                              <a:lnTo>
                                <a:pt x="1642609" y="1209221"/>
                              </a:lnTo>
                              <a:lnTo>
                                <a:pt x="1671638" y="1221241"/>
                              </a:lnTo>
                              <a:lnTo>
                                <a:pt x="1700666" y="1233261"/>
                              </a:lnTo>
                              <a:lnTo>
                                <a:pt x="1714954" y="1239837"/>
                              </a:lnTo>
                              <a:lnTo>
                                <a:pt x="1729468" y="1246187"/>
                              </a:lnTo>
                              <a:lnTo>
                                <a:pt x="1743529" y="1252991"/>
                              </a:lnTo>
                              <a:lnTo>
                                <a:pt x="1757589" y="1259795"/>
                              </a:lnTo>
                              <a:lnTo>
                                <a:pt x="1771423" y="1267052"/>
                              </a:lnTo>
                              <a:lnTo>
                                <a:pt x="1785030" y="1274536"/>
                              </a:lnTo>
                              <a:lnTo>
                                <a:pt x="1798411" y="1282246"/>
                              </a:lnTo>
                              <a:lnTo>
                                <a:pt x="1811564" y="1290184"/>
                              </a:lnTo>
                              <a:lnTo>
                                <a:pt x="1824038" y="1298348"/>
                              </a:lnTo>
                              <a:lnTo>
                                <a:pt x="1836738" y="1306966"/>
                              </a:lnTo>
                              <a:lnTo>
                                <a:pt x="1848757" y="1315811"/>
                              </a:lnTo>
                              <a:lnTo>
                                <a:pt x="1860323" y="1325109"/>
                              </a:lnTo>
                              <a:lnTo>
                                <a:pt x="1865993" y="1329871"/>
                              </a:lnTo>
                              <a:lnTo>
                                <a:pt x="1871662" y="1334861"/>
                              </a:lnTo>
                              <a:lnTo>
                                <a:pt x="1877105" y="1339623"/>
                              </a:lnTo>
                              <a:lnTo>
                                <a:pt x="1882321" y="1344839"/>
                              </a:lnTo>
                              <a:lnTo>
                                <a:pt x="1887538" y="1350055"/>
                              </a:lnTo>
                              <a:lnTo>
                                <a:pt x="1892527" y="1355271"/>
                              </a:lnTo>
                              <a:lnTo>
                                <a:pt x="1897516" y="1360714"/>
                              </a:lnTo>
                              <a:lnTo>
                                <a:pt x="1902505" y="1366157"/>
                              </a:lnTo>
                              <a:lnTo>
                                <a:pt x="1907268" y="1372054"/>
                              </a:lnTo>
                              <a:lnTo>
                                <a:pt x="1911577" y="1377723"/>
                              </a:lnTo>
                              <a:lnTo>
                                <a:pt x="1916112" y="1383620"/>
                              </a:lnTo>
                              <a:lnTo>
                                <a:pt x="1920421" y="1389516"/>
                              </a:lnTo>
                              <a:lnTo>
                                <a:pt x="1924277" y="1395866"/>
                              </a:lnTo>
                              <a:lnTo>
                                <a:pt x="1928359" y="1402216"/>
                              </a:lnTo>
                              <a:lnTo>
                                <a:pt x="1932214" y="1408339"/>
                              </a:lnTo>
                              <a:lnTo>
                                <a:pt x="1935616" y="1415143"/>
                              </a:lnTo>
                              <a:lnTo>
                                <a:pt x="1939245" y="1421720"/>
                              </a:lnTo>
                              <a:lnTo>
                                <a:pt x="1942420" y="1428523"/>
                              </a:lnTo>
                              <a:lnTo>
                                <a:pt x="1945595" y="1435327"/>
                              </a:lnTo>
                              <a:lnTo>
                                <a:pt x="1948543" y="1442584"/>
                              </a:lnTo>
                              <a:lnTo>
                                <a:pt x="1951264" y="1449841"/>
                              </a:lnTo>
                              <a:lnTo>
                                <a:pt x="1953759" y="1457325"/>
                              </a:lnTo>
                              <a:lnTo>
                                <a:pt x="1956254" y="1464582"/>
                              </a:lnTo>
                              <a:lnTo>
                                <a:pt x="1958295" y="1472293"/>
                              </a:lnTo>
                              <a:lnTo>
                                <a:pt x="1960336" y="1480230"/>
                              </a:lnTo>
                              <a:lnTo>
                                <a:pt x="1962150" y="1488168"/>
                              </a:lnTo>
                              <a:lnTo>
                                <a:pt x="1963738" y="1496332"/>
                              </a:lnTo>
                              <a:lnTo>
                                <a:pt x="1965098" y="1504950"/>
                              </a:lnTo>
                              <a:lnTo>
                                <a:pt x="1966232" y="1513341"/>
                              </a:lnTo>
                              <a:lnTo>
                                <a:pt x="1967139" y="1521959"/>
                              </a:lnTo>
                              <a:lnTo>
                                <a:pt x="1967820" y="1530577"/>
                              </a:lnTo>
                              <a:lnTo>
                                <a:pt x="1968500" y="1539875"/>
                              </a:lnTo>
                              <a:lnTo>
                                <a:pt x="1171802" y="1539875"/>
                              </a:lnTo>
                              <a:lnTo>
                                <a:pt x="620259" y="1282020"/>
                              </a:lnTo>
                              <a:lnTo>
                                <a:pt x="181202" y="1282020"/>
                              </a:lnTo>
                              <a:lnTo>
                                <a:pt x="180975" y="1252537"/>
                              </a:lnTo>
                              <a:lnTo>
                                <a:pt x="181202" y="1212170"/>
                              </a:lnTo>
                              <a:lnTo>
                                <a:pt x="181656" y="1188584"/>
                              </a:lnTo>
                              <a:lnTo>
                                <a:pt x="182109" y="1162504"/>
                              </a:lnTo>
                              <a:lnTo>
                                <a:pt x="182563" y="1134382"/>
                              </a:lnTo>
                              <a:lnTo>
                                <a:pt x="183470" y="1104220"/>
                              </a:lnTo>
                              <a:lnTo>
                                <a:pt x="184831" y="1072470"/>
                              </a:lnTo>
                              <a:lnTo>
                                <a:pt x="186191" y="1038905"/>
                              </a:lnTo>
                              <a:lnTo>
                                <a:pt x="188006" y="1003980"/>
                              </a:lnTo>
                              <a:lnTo>
                                <a:pt x="190273" y="967468"/>
                              </a:lnTo>
                              <a:lnTo>
                                <a:pt x="192768" y="930048"/>
                              </a:lnTo>
                              <a:lnTo>
                                <a:pt x="195716" y="891721"/>
                              </a:lnTo>
                              <a:lnTo>
                                <a:pt x="199118" y="852261"/>
                              </a:lnTo>
                              <a:lnTo>
                                <a:pt x="203200" y="812120"/>
                              </a:lnTo>
                              <a:lnTo>
                                <a:pt x="214086" y="708932"/>
                              </a:lnTo>
                              <a:lnTo>
                                <a:pt x="223838" y="614589"/>
                              </a:lnTo>
                              <a:lnTo>
                                <a:pt x="228373" y="570139"/>
                              </a:lnTo>
                              <a:lnTo>
                                <a:pt x="232682" y="527050"/>
                              </a:lnTo>
                              <a:lnTo>
                                <a:pt x="236311" y="485095"/>
                              </a:lnTo>
                              <a:lnTo>
                                <a:pt x="239486" y="444273"/>
                              </a:lnTo>
                              <a:lnTo>
                                <a:pt x="242207" y="403905"/>
                              </a:lnTo>
                              <a:lnTo>
                                <a:pt x="244248" y="364218"/>
                              </a:lnTo>
                              <a:lnTo>
                                <a:pt x="244929" y="344714"/>
                              </a:lnTo>
                              <a:lnTo>
                                <a:pt x="245836" y="325211"/>
                              </a:lnTo>
                              <a:lnTo>
                                <a:pt x="246290" y="305480"/>
                              </a:lnTo>
                              <a:lnTo>
                                <a:pt x="246516" y="285977"/>
                              </a:lnTo>
                              <a:lnTo>
                                <a:pt x="246743" y="266246"/>
                              </a:lnTo>
                              <a:lnTo>
                                <a:pt x="246743" y="246516"/>
                              </a:lnTo>
                              <a:lnTo>
                                <a:pt x="246516" y="226786"/>
                              </a:lnTo>
                              <a:lnTo>
                                <a:pt x="246063" y="206829"/>
                              </a:lnTo>
                              <a:lnTo>
                                <a:pt x="245156" y="186871"/>
                              </a:lnTo>
                              <a:lnTo>
                                <a:pt x="244475" y="166461"/>
                              </a:lnTo>
                              <a:lnTo>
                                <a:pt x="243568" y="146050"/>
                              </a:lnTo>
                              <a:lnTo>
                                <a:pt x="241981" y="125639"/>
                              </a:lnTo>
                              <a:lnTo>
                                <a:pt x="709840" y="17462"/>
                              </a:lnTo>
                              <a:lnTo>
                                <a:pt x="714829" y="15875"/>
                              </a:lnTo>
                              <a:lnTo>
                                <a:pt x="720498" y="14288"/>
                              </a:lnTo>
                              <a:lnTo>
                                <a:pt x="728436" y="12020"/>
                              </a:lnTo>
                              <a:lnTo>
                                <a:pt x="737507" y="9752"/>
                              </a:lnTo>
                              <a:lnTo>
                                <a:pt x="748393" y="7257"/>
                              </a:lnTo>
                              <a:lnTo>
                                <a:pt x="760413" y="4763"/>
                              </a:lnTo>
                              <a:lnTo>
                                <a:pt x="773340" y="2721"/>
                              </a:lnTo>
                              <a:lnTo>
                                <a:pt x="779916" y="2041"/>
                              </a:lnTo>
                              <a:lnTo>
                                <a:pt x="786947" y="1361"/>
                              </a:lnTo>
                              <a:lnTo>
                                <a:pt x="793750" y="907"/>
                              </a:lnTo>
                              <a:lnTo>
                                <a:pt x="800781" y="454"/>
                              </a:lnTo>
                              <a:lnTo>
                                <a:pt x="80803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8pt;margin-top:124.75pt;height:39.2pt;width:39.55pt;z-index:251661312;v-text-anchor:middle;mso-width-relative:page;mso-height-relative:page;" fillcolor="#2A3D52 [3204]" filled="t" stroked="f" coordsize="2024063,2008188" o:gfxdata="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" path="m293655,1601788l407715,1601788,407715,1785404,407489,1786762,407715,1790611,407942,1796498,409076,1804196,409756,1808724,410663,1813478,412024,1818233,413384,1823440,415198,1828874,417239,1834761,419734,1840194,422682,1845854,425856,1851515,429938,1857175,434020,1862609,438782,1868042,443997,1873250,449893,1878231,452841,1880721,456242,1882985,459870,1885249,463272,1887287,466900,1889325,470982,1891362,475290,1893400,479372,1894985,483907,1896796,488669,1898381,493204,1899739,498193,1901098,503408,1902230,508850,1903135,514519,1904267,520415,1904947,526311,1905399,532434,1905852,538783,1906305,545586,1906305,1227227,1906305,1231989,1905852,1237431,1905399,1244234,1904494,1252851,1902909,1257160,1902003,1261922,1900871,1266910,1899286,1271899,1897475,1277115,1895211,1282103,1893173,1287319,1890683,1292534,1887740,1297296,1884344,1302058,1880721,1307047,1876646,1311582,1872344,1315664,1867590,1319746,1862382,1323374,1856722,1326775,1850609,1329723,1843817,1331084,1840421,1331991,1836572,1333351,1832949,1334031,1828874,1335165,1825025,1335619,1820723,1336072,1816422,1336526,1811893,1336753,1807365,1336753,1802384,1336753,1678766,1439021,1678766,1438341,1714086,1437888,1745783,1437888,1775895,1437888,1783593,1438114,1792649,1438568,1797630,1439248,1802837,1439928,1808271,1440836,1813931,1442196,1819818,1443783,1825704,1445824,1831591,1448319,1837930,1451040,1844043,1454441,1849930,1458523,1856269,1463058,1862156,1467820,1868042,1473716,1873929,1476890,1876646,1480065,1879363,1483466,1882306,1487321,1885023,1491176,1887740,1495258,1890004,1499340,1892494,1503875,1894985,1508637,1897249,1513172,1899513,1518388,1901777,1523603,1904041,1529499,1905852,1535168,1907664,1541063,1909701,1547186,1911060,1553989,1912871,1560565,1914456,1567594,1915588,1574851,1916946,1582334,1917852,1590044,1918757,1598207,1919663,1606824,1920342,1615441,1920795,1624284,1921248,1633582,1921474,1643106,1921474,1661927,1921248,1679841,1920795,1696621,1920116,1712494,1918984,1727687,1917625,1741746,1915814,1754898,1913776,1767370,1911739,1778708,1909022,1789366,1906305,1799117,1902909,1808187,1899739,1816350,1896117,1823834,1892268,1830636,1888419,1836532,1883891,1839253,1881627,1841974,1879363,1844469,1877325,1846736,1874835,1848550,1872570,1850591,1870080,1852405,1867590,1853766,1864873,1855353,1862382,1856487,1859665,1857848,1856948,1858755,1854232,1860569,1848798,1861476,1843138,1861929,1837251,1861929,1831138,1861476,1825025,1860569,1818912,1858982,1812346,1857394,1805780,1855126,1799215,1852405,1792649,1841521,1767065,1831317,1744424,1822246,1724953,1814310,1708652,1807734,1695747,1802745,1686464,1798663,1678766,1924515,1678766,1930411,1686917,1937214,1695973,1945377,1707973,1954901,1721784,1964878,1736953,1974856,1752801,1979845,1760726,1984153,1768650,1990729,1779744,1994357,1786989,1998439,1795139,2002521,1803969,2006829,1813478,2010911,1823440,2014766,1834081,2016580,1839968,2017940,1845402,2019528,1851062,2020662,1856722,2021569,1862382,2022702,1868269,2023383,1873929,2023836,1880042,2024063,1885702,2023836,1891362,2023610,1897249,2022929,1902909,2022249,1908569,2020662,1914229,2019301,1919663,2017260,1925097,2014539,1930983,2011591,1936644,2008643,1942077,2005015,1947285,2001387,1952266,1997532,1957020,1993677,1961322,1989142,1965624,1984834,1969246,1980298,1973095,1975310,1976718,1970321,1979887,1965105,1982831,1959890,1986000,1954221,1988491,1948778,1990755,1943110,1993245,1937214,1995283,1931091,1997321,1924969,1999132,1918846,2000490,1912497,2002075,1906148,2003207,1899798,2004113,1893222,2005245,1886646,2005924,1873494,2007283,1860115,2007962,1846510,2008188,0,2008188,41951,1882306,173699,1882306,178914,1882532,185037,1882532,192520,1881853,201590,1880948,206579,1880495,211794,1879363,217237,1878231,222679,1876646,228121,1875287,233790,1873250,239459,1870759,244901,1868269,250344,1865325,255786,1861929,261001,1858080,265990,1854005,270752,1849251,274834,1844043,277101,1841326,279142,1838383,280956,1835440,282544,1832270,284358,1828874,285718,1825478,287306,1822082,288439,1818006,289800,1814384,290707,1810309,291841,1806233,292521,1801705,292975,1797403,293428,1792649,293655,1787894,293655,1782687,293655,1652730,293655,1601788xm180975,1314450l613229,1314450,1164772,1571419,1968500,1571419,1968500,1643063,1147990,1643063,588963,1382704,588963,1565091,180975,1565091,180975,1314450xm808038,0l815068,454,822325,680,829356,1134,836159,1814,843190,3175,849993,4536,856570,6350,862920,8618,869270,11113,874940,14061,880609,17462,887413,21998,893309,26534,898979,31070,904422,35832,909411,40595,914173,45130,918256,50120,922338,55109,925966,60325,929141,65541,932543,70984,935265,76427,937532,82096,939800,88220,941841,94343,943656,100693,945243,107270,946604,114073,947738,121104,948872,128588,949779,136298,950459,144236,951593,160791,952273,178934,952500,198437,952727,242434,952727,324304,808265,324304,805090,324757,802141,324984,798740,325891,796018,326798,793070,328159,790575,329973,788081,331561,786040,333602,783998,335870,781957,338364,780370,341086,779009,343807,778102,346755,777195,349704,776741,352879,776515,356054,776741,359455,777195,362630,778102,365579,779009,368527,780370,371248,781957,373970,783998,376464,786040,378732,788081,380773,790575,382361,793070,384175,796018,385309,798740,386443,802141,387350,805090,387804,808265,387804,952727,387804,952727,470127,952727,481466,952954,492579,812347,497114,809172,497568,806223,498248,803048,498929,800327,500289,797606,501650,794884,503464,792616,505052,790348,507320,788307,509587,786720,512082,785132,514803,783998,517752,782865,520473,782184,523648,781957,527050,781957,530225,782184,533400,782638,536575,783772,539523,784679,542245,786266,544966,787854,547914,789895,549955,791936,552223,794431,554264,796925,556079,799647,557439,802368,558800,805316,559707,808265,560387,811440,560614,814615,560614,956809,556079,958170,569232,959984,582159,961798,595313,963840,608012,966107,620939,968829,633639,971550,645886,974498,658359,838200,677636,835025,678316,832077,679223,829129,680357,826407,681945,823913,683759,821418,685573,819377,687614,817336,690109,815748,692604,814161,695325,813027,698046,811893,700995,811440,703943,810986,707118,810986,710520,811213,713695,811893,716870,812800,719818,813934,722766,815522,725487,817109,727982,819150,730477,821418,732745,823686,734559,826181,736146,828902,737734,831623,738868,834572,740002,837747,740455,840695,740909,843870,740909,847272,740682,994002,719818,998084,730477,1002393,741136,1007156,751795,1011691,762454,1016681,772886,1021897,783545,1027340,793977,1032782,804409,899886,857250,896938,858384,894216,859971,891495,862013,889227,863827,887413,866095,885372,868589,883784,871311,882423,874032,881290,876754,880609,879702,880156,882877,879929,886052,879929,889000,880382,892175,881063,895350,882197,898298,883331,901473,885145,904195,886732,906463,889000,908957,891268,910998,893763,912813,896257,914400,898979,915761,901927,916895,904875,917802,907823,918255,910772,918482,914173,918482,917122,918029,920297,917121,923245,916214,1066347,859745,1066573,859971,1073150,869723,1079954,879021,1087211,888546,1094241,897391,1101725,906236,1109436,915080,1117147,923471,1125084,931636,1012598,1011691,1009877,1013732,1007609,1016000,1005568,1018495,1003754,1020762,1002393,1023484,1001032,1026432,1000125,1029380,999445,1032328,999218,1035277,999218,1038452,999218,1041400,999672,1044348,1000579,1047296,1001713,1050471,1003073,1053420,1004888,1056141,1006702,1058636,1008970,1060677,1011465,1062945,1013959,1064759,1016681,1066346,1019629,1067480,1022350,1068161,1025298,1069068,1028700,1069295,1031648,1069521,1034597,1069295,1037545,1068614,1040720,1067707,1043441,1066800,1046390,1065212,1049111,1063625,1173163,975405,1183141,983343,1193120,991053,1203325,998764,1213757,1006248,1224190,1013505,1234848,1020536,1245734,1027566,1256847,1034370,1169761,1123950,1167493,1126445,1165679,1128939,1163865,1131661,1162731,1134609,1161823,1137557,1160916,1140732,1160690,1143680,1160463,1146629,1160690,1149804,1161143,1152752,1162050,1155700,1162957,1158421,1164545,1161370,1165906,1164091,1167947,1166586,1170215,1169080,1172709,1171121,1175204,1173162,1177925,1174523,1180873,1175884,1183822,1176791,1186770,1177471,1189718,1177925,1192666,1178152,1195615,1177925,1199016,1177245,1201965,1176564,1204686,1175657,1207634,1174070,1210129,1172709,1212850,1170668,1215118,1168400,1314223,1066800,1326923,1073150,1339397,1079727,1365477,1092200,1392011,1104673,1418998,1116920,1347334,1208768,1345520,1211489,1343932,1214211,1342798,1217159,1341664,1220107,1340984,1223282,1340757,1226230,1340757,1229179,1340984,1232354,1341438,1235302,1342118,1238250,1343252,1240971,1344613,1243693,1346200,1246414,1348241,1248909,1350509,1251177,1352777,1253445,1355498,1255259,1358220,1256846,1361395,1258207,1364343,1259114,1367291,1259568,1370239,1260021,1373188,1260021,1376363,1259795,1379311,1259341,1382486,1258661,1385207,1257300,1387929,1256166,1390650,1254352,1393145,1252537,1395413,1250496,1397454,1248002,1479550,1142773,1528989,1163184,1579109,1184048,1582284,1184955,1521052,1273855,1519238,1276804,1517877,1279525,1516743,1282473,1516063,1285421,1515609,1288596,1515609,1291545,1515609,1294493,1516063,1297895,1516743,1300843,1517650,1303564,1519011,1306512,1520372,1309007,1522186,1311729,1524454,1313996,1526722,1316264,1529443,1318079,1532164,1319893,1534886,1321027,1537834,1322387,1540782,1323068,1543957,1323521,1546905,1323521,1549854,1323521,1553255,1323068,1556204,1322387,1558925,1321707,1561646,1320120,1564368,1318532,1566862,1316945,1569357,1314904,1571625,1312409,1573439,1309914,1642609,1209221,1671638,1221241,1700666,1233261,1714954,1239837,1729468,1246187,1743529,1252991,1757589,1259795,1771423,1267052,1785030,1274536,1798411,1282246,1811564,1290184,1824038,1298348,1836738,1306966,1848757,1315811,1860323,1325109,1865993,1329871,1871662,1334861,1877105,1339623,1882321,1344839,1887538,1350055,1892527,1355271,1897516,1360714,1902505,1366157,1907268,1372054,1911577,1377723,1916112,1383620,1920421,1389516,1924277,1395866,1928359,1402216,1932214,1408339,1935616,1415143,1939245,1421720,1942420,1428523,1945595,1435327,1948543,1442584,1951264,1449841,1953759,1457325,1956254,1464582,1958295,1472293,1960336,1480230,1962150,1488168,1963738,1496332,1965098,1504950,1966232,1513341,1967139,1521959,1967820,1530577,1968500,1539875,1171802,1539875,620259,1282020,181202,1282020,180975,1252537,181202,1212170,181656,1188584,182109,1162504,182563,1134382,183470,1104220,184831,1072470,186191,1038905,188006,1003980,190273,967468,192768,930048,195716,891721,199118,852261,203200,812120,214086,708932,223838,614589,228373,570139,232682,527050,236311,485095,239486,444273,242207,403905,244248,364218,244929,344714,245836,325211,246290,305480,246516,285977,246743,266246,246743,246516,246516,226786,246063,206829,245156,186871,244475,166461,243568,146050,241981,125639,709840,17462,714829,15875,720498,14288,728436,12020,737507,9752,748393,7257,760413,4763,773340,2721,779916,2041,786947,1361,793750,907,800781,454,808038,0xe">
                <v:path o:connectlocs="102995,453465;114076,467443;127633,472159;313036,471316;327380,461773;331598,448132;357418,449760;367149,465984;380818,473001;402924,476369;443875,472664;459063,463682;461538,450995;477400,416246;496751,447290;502095,467555;496469,484060;482013,494220;458050,497926;56588,464973;69694,455093;72844,443304;44893,388061;217040,3486;231329,17600;236054,39867;195493,82209;193018,90644;199712,96155;197181,124832;194143,133042;200500,138946;207926,168018;201400,173810;204325,182132;249838,186405;219627,215364;219571,224193;227503,227623;279091,230997;247868,258212;253607,264848;295968,245729;288205,282054;290905,290376;299569,291108;333379,301061;334448,309664;342943,312082;376866,316580;377597,325240;386036,327883;429016,308989;464289,330975;478354,347676;486736,368988;45062,294706;53106,175778;61207,66015;182948,2417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1647825</wp:posOffset>
                </wp:positionV>
                <wp:extent cx="730250" cy="371475"/>
                <wp:effectExtent l="0" t="0" r="0" b="0"/>
                <wp:wrapNone/>
                <wp:docPr id="6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730269" cy="371232"/>
                        </a:xfrm>
                        <a:custGeom>
                          <a:avLst/>
                          <a:gdLst>
                            <a:gd name="T0" fmla="*/ 297711 w 4300538"/>
                            <a:gd name="T1" fmla="*/ 1461932 h 2184400"/>
                            <a:gd name="T2" fmla="*/ 443788 w 4300538"/>
                            <a:gd name="T3" fmla="*/ 1665858 h 2184400"/>
                            <a:gd name="T4" fmla="*/ 669652 w 4300538"/>
                            <a:gd name="T5" fmla="*/ 1788054 h 2184400"/>
                            <a:gd name="T6" fmla="*/ 1013012 w 4300538"/>
                            <a:gd name="T7" fmla="*/ 1904300 h 2184400"/>
                            <a:gd name="T8" fmla="*/ 1204738 w 4300538"/>
                            <a:gd name="T9" fmla="*/ 1893985 h 2184400"/>
                            <a:gd name="T10" fmla="*/ 1389319 w 4300538"/>
                            <a:gd name="T11" fmla="*/ 1788451 h 2184400"/>
                            <a:gd name="T12" fmla="*/ 1777931 w 4300538"/>
                            <a:gd name="T13" fmla="*/ 1315931 h 2184400"/>
                            <a:gd name="T14" fmla="*/ 2002604 w 4300538"/>
                            <a:gd name="T15" fmla="*/ 1134223 h 2184400"/>
                            <a:gd name="T16" fmla="*/ 2211796 w 4300538"/>
                            <a:gd name="T17" fmla="*/ 1109625 h 2184400"/>
                            <a:gd name="T18" fmla="*/ 2411461 w 4300538"/>
                            <a:gd name="T19" fmla="*/ 1202463 h 2184400"/>
                            <a:gd name="T20" fmla="*/ 2734180 w 4300538"/>
                            <a:gd name="T21" fmla="*/ 1564292 h 2184400"/>
                            <a:gd name="T22" fmla="*/ 3004105 w 4300538"/>
                            <a:gd name="T23" fmla="*/ 1847169 h 2184400"/>
                            <a:gd name="T24" fmla="*/ 3190671 w 4300538"/>
                            <a:gd name="T25" fmla="*/ 1908664 h 2184400"/>
                            <a:gd name="T26" fmla="*/ 3401847 w 4300538"/>
                            <a:gd name="T27" fmla="*/ 1882876 h 2184400"/>
                            <a:gd name="T28" fmla="*/ 3787681 w 4300538"/>
                            <a:gd name="T29" fmla="*/ 1721005 h 2184400"/>
                            <a:gd name="T30" fmla="*/ 3952017 w 4300538"/>
                            <a:gd name="T31" fmla="*/ 1582939 h 2184400"/>
                            <a:gd name="T32" fmla="*/ 4036964 w 4300538"/>
                            <a:gd name="T33" fmla="*/ 1384964 h 2184400"/>
                            <a:gd name="T34" fmla="*/ 4296965 w 4300538"/>
                            <a:gd name="T35" fmla="*/ 1460345 h 2184400"/>
                            <a:gd name="T36" fmla="*/ 4214003 w 4300538"/>
                            <a:gd name="T37" fmla="*/ 1701565 h 2184400"/>
                            <a:gd name="T38" fmla="*/ 4082613 w 4300538"/>
                            <a:gd name="T39" fmla="*/ 1848756 h 2184400"/>
                            <a:gd name="T40" fmla="*/ 3657085 w 4300538"/>
                            <a:gd name="T41" fmla="*/ 2072122 h 2184400"/>
                            <a:gd name="T42" fmla="*/ 3331984 w 4300538"/>
                            <a:gd name="T43" fmla="*/ 2172101 h 2184400"/>
                            <a:gd name="T44" fmla="*/ 3034273 w 4300538"/>
                            <a:gd name="T45" fmla="*/ 2166944 h 2184400"/>
                            <a:gd name="T46" fmla="*/ 2763157 w 4300538"/>
                            <a:gd name="T47" fmla="*/ 2015388 h 2184400"/>
                            <a:gd name="T48" fmla="*/ 2379705 w 4300538"/>
                            <a:gd name="T49" fmla="*/ 1521840 h 2184400"/>
                            <a:gd name="T50" fmla="*/ 2203857 w 4300538"/>
                            <a:gd name="T51" fmla="*/ 1396470 h 2184400"/>
                            <a:gd name="T52" fmla="*/ 2096681 w 4300538"/>
                            <a:gd name="T53" fmla="*/ 1396470 h 2184400"/>
                            <a:gd name="T54" fmla="*/ 1920833 w 4300538"/>
                            <a:gd name="T55" fmla="*/ 1521840 h 2184400"/>
                            <a:gd name="T56" fmla="*/ 1537778 w 4300538"/>
                            <a:gd name="T57" fmla="*/ 2015388 h 2184400"/>
                            <a:gd name="T58" fmla="*/ 1266662 w 4300538"/>
                            <a:gd name="T59" fmla="*/ 2166944 h 2184400"/>
                            <a:gd name="T60" fmla="*/ 968554 w 4300538"/>
                            <a:gd name="T61" fmla="*/ 2172101 h 2184400"/>
                            <a:gd name="T62" fmla="*/ 643453 w 4300538"/>
                            <a:gd name="T63" fmla="*/ 2072122 h 2184400"/>
                            <a:gd name="T64" fmla="*/ 218322 w 4300538"/>
                            <a:gd name="T65" fmla="*/ 1848756 h 2184400"/>
                            <a:gd name="T66" fmla="*/ 87329 w 4300538"/>
                            <a:gd name="T67" fmla="*/ 1701565 h 2184400"/>
                            <a:gd name="T68" fmla="*/ 3970 w 4300538"/>
                            <a:gd name="T69" fmla="*/ 1460345 h 2184400"/>
                            <a:gd name="T70" fmla="*/ 3972321 w 4300538"/>
                            <a:gd name="T71" fmla="*/ 768717 h 2184400"/>
                            <a:gd name="T72" fmla="*/ 3576549 w 4300538"/>
                            <a:gd name="T73" fmla="*/ 396875 h 2184400"/>
                            <a:gd name="T74" fmla="*/ 3759966 w 4300538"/>
                            <a:gd name="T75" fmla="*/ 453687 h 2184400"/>
                            <a:gd name="T76" fmla="*/ 3576549 w 4300538"/>
                            <a:gd name="T77" fmla="*/ 396875 h 2184400"/>
                            <a:gd name="T78" fmla="*/ 374254 w 4300538"/>
                            <a:gd name="T79" fmla="*/ 1466888 h 2184400"/>
                            <a:gd name="T80" fmla="*/ 1395413 w 4300538"/>
                            <a:gd name="T81" fmla="*/ 320671 h 2184400"/>
                            <a:gd name="T82" fmla="*/ 2034731 w 4300538"/>
                            <a:gd name="T83" fmla="*/ 304800 h 2184400"/>
                            <a:gd name="T84" fmla="*/ 3178969 w 4300538"/>
                            <a:gd name="T85" fmla="*/ 30574 h 2184400"/>
                            <a:gd name="T86" fmla="*/ 3773487 w 4300538"/>
                            <a:gd name="T87" fmla="*/ 115149 h 2184400"/>
                            <a:gd name="T88" fmla="*/ 4011215 w 4300538"/>
                            <a:gd name="T89" fmla="*/ 194165 h 2184400"/>
                            <a:gd name="T90" fmla="*/ 4175125 w 4300538"/>
                            <a:gd name="T91" fmla="*/ 325594 h 2184400"/>
                            <a:gd name="T92" fmla="*/ 4276725 w 4300538"/>
                            <a:gd name="T93" fmla="*/ 522539 h 2184400"/>
                            <a:gd name="T94" fmla="*/ 4039394 w 4300538"/>
                            <a:gd name="T95" fmla="*/ 765543 h 2184400"/>
                            <a:gd name="T96" fmla="*/ 3983037 w 4300538"/>
                            <a:gd name="T97" fmla="*/ 570981 h 2184400"/>
                            <a:gd name="T98" fmla="*/ 3872309 w 4300538"/>
                            <a:gd name="T99" fmla="*/ 446699 h 2184400"/>
                            <a:gd name="T100" fmla="*/ 3652441 w 4300538"/>
                            <a:gd name="T101" fmla="*/ 347036 h 2184400"/>
                            <a:gd name="T102" fmla="*/ 3118247 w 4300538"/>
                            <a:gd name="T103" fmla="*/ 266034 h 2184400"/>
                            <a:gd name="T104" fmla="*/ 2155825 w 4300538"/>
                            <a:gd name="T105" fmla="*/ 238637 h 2184400"/>
                            <a:gd name="T106" fmla="*/ 1195387 w 4300538"/>
                            <a:gd name="T107" fmla="*/ 266034 h 2184400"/>
                            <a:gd name="T108" fmla="*/ 660797 w 4300538"/>
                            <a:gd name="T109" fmla="*/ 347036 h 2184400"/>
                            <a:gd name="T110" fmla="*/ 440928 w 4300538"/>
                            <a:gd name="T111" fmla="*/ 446699 h 2184400"/>
                            <a:gd name="T112" fmla="*/ 330200 w 4300538"/>
                            <a:gd name="T113" fmla="*/ 570981 h 2184400"/>
                            <a:gd name="T114" fmla="*/ 273844 w 4300538"/>
                            <a:gd name="T115" fmla="*/ 765543 h 2184400"/>
                            <a:gd name="T116" fmla="*/ 22622 w 4300538"/>
                            <a:gd name="T117" fmla="*/ 522539 h 2184400"/>
                            <a:gd name="T118" fmla="*/ 123825 w 4300538"/>
                            <a:gd name="T119" fmla="*/ 325594 h 2184400"/>
                            <a:gd name="T120" fmla="*/ 288131 w 4300538"/>
                            <a:gd name="T121" fmla="*/ 194165 h 2184400"/>
                            <a:gd name="T122" fmla="*/ 544910 w 4300538"/>
                            <a:gd name="T123" fmla="*/ 110384 h 2184400"/>
                            <a:gd name="T124" fmla="*/ 1089422 w 4300538"/>
                            <a:gd name="T125" fmla="*/ 32957 h 21844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4300538" h="2184400">
                              <a:moveTo>
                                <a:pt x="397" y="996950"/>
                              </a:moveTo>
                              <a:lnTo>
                                <a:pt x="273498" y="996950"/>
                              </a:lnTo>
                              <a:lnTo>
                                <a:pt x="273498" y="1316328"/>
                              </a:lnTo>
                              <a:lnTo>
                                <a:pt x="273101" y="1327437"/>
                              </a:lnTo>
                              <a:lnTo>
                                <a:pt x="273498" y="1339736"/>
                              </a:lnTo>
                              <a:lnTo>
                                <a:pt x="274292" y="1355605"/>
                              </a:lnTo>
                              <a:lnTo>
                                <a:pt x="276276" y="1374649"/>
                              </a:lnTo>
                              <a:lnTo>
                                <a:pt x="278261" y="1385361"/>
                              </a:lnTo>
                              <a:lnTo>
                                <a:pt x="279849" y="1396470"/>
                              </a:lnTo>
                              <a:lnTo>
                                <a:pt x="282230" y="1408769"/>
                              </a:lnTo>
                              <a:lnTo>
                                <a:pt x="285406" y="1421068"/>
                              </a:lnTo>
                              <a:lnTo>
                                <a:pt x="288979" y="1434160"/>
                              </a:lnTo>
                              <a:lnTo>
                                <a:pt x="292948" y="1448046"/>
                              </a:lnTo>
                              <a:lnTo>
                                <a:pt x="297711" y="1461932"/>
                              </a:lnTo>
                              <a:lnTo>
                                <a:pt x="302872" y="1476215"/>
                              </a:lnTo>
                              <a:lnTo>
                                <a:pt x="308826" y="1490894"/>
                              </a:lnTo>
                              <a:lnTo>
                                <a:pt x="315574" y="1505971"/>
                              </a:lnTo>
                              <a:lnTo>
                                <a:pt x="323513" y="1521047"/>
                              </a:lnTo>
                              <a:lnTo>
                                <a:pt x="331452" y="1536123"/>
                              </a:lnTo>
                              <a:lnTo>
                                <a:pt x="340979" y="1551596"/>
                              </a:lnTo>
                              <a:lnTo>
                                <a:pt x="351696" y="1567069"/>
                              </a:lnTo>
                              <a:lnTo>
                                <a:pt x="362811" y="1582542"/>
                              </a:lnTo>
                              <a:lnTo>
                                <a:pt x="374719" y="1598412"/>
                              </a:lnTo>
                              <a:lnTo>
                                <a:pt x="388216" y="1613885"/>
                              </a:lnTo>
                              <a:lnTo>
                                <a:pt x="402903" y="1628961"/>
                              </a:lnTo>
                              <a:lnTo>
                                <a:pt x="418384" y="1644037"/>
                              </a:lnTo>
                              <a:lnTo>
                                <a:pt x="435453" y="1658716"/>
                              </a:lnTo>
                              <a:lnTo>
                                <a:pt x="443788" y="1665858"/>
                              </a:lnTo>
                              <a:lnTo>
                                <a:pt x="453315" y="1673396"/>
                              </a:lnTo>
                              <a:lnTo>
                                <a:pt x="462842" y="1680141"/>
                              </a:lnTo>
                              <a:lnTo>
                                <a:pt x="472369" y="1687282"/>
                              </a:lnTo>
                              <a:lnTo>
                                <a:pt x="482689" y="1694027"/>
                              </a:lnTo>
                              <a:lnTo>
                                <a:pt x="493010" y="1701168"/>
                              </a:lnTo>
                              <a:lnTo>
                                <a:pt x="504125" y="1707913"/>
                              </a:lnTo>
                              <a:lnTo>
                                <a:pt x="515239" y="1714260"/>
                              </a:lnTo>
                              <a:lnTo>
                                <a:pt x="526751" y="1721005"/>
                              </a:lnTo>
                              <a:lnTo>
                                <a:pt x="539056" y="1727353"/>
                              </a:lnTo>
                              <a:lnTo>
                                <a:pt x="550964" y="1733304"/>
                              </a:lnTo>
                              <a:lnTo>
                                <a:pt x="564064" y="1739255"/>
                              </a:lnTo>
                              <a:lnTo>
                                <a:pt x="572003" y="1743223"/>
                              </a:lnTo>
                              <a:lnTo>
                                <a:pt x="637896" y="1773375"/>
                              </a:lnTo>
                              <a:lnTo>
                                <a:pt x="669652" y="1788054"/>
                              </a:lnTo>
                              <a:lnTo>
                                <a:pt x="701408" y="1802337"/>
                              </a:lnTo>
                              <a:lnTo>
                                <a:pt x="732767" y="1816223"/>
                              </a:lnTo>
                              <a:lnTo>
                                <a:pt x="763332" y="1829316"/>
                              </a:lnTo>
                              <a:lnTo>
                                <a:pt x="794294" y="1841615"/>
                              </a:lnTo>
                              <a:lnTo>
                                <a:pt x="824462" y="1853517"/>
                              </a:lnTo>
                              <a:lnTo>
                                <a:pt x="854233" y="1864229"/>
                              </a:lnTo>
                              <a:lnTo>
                                <a:pt x="883607" y="1873751"/>
                              </a:lnTo>
                              <a:lnTo>
                                <a:pt x="912981" y="1882876"/>
                              </a:lnTo>
                              <a:lnTo>
                                <a:pt x="941958" y="1890414"/>
                              </a:lnTo>
                              <a:lnTo>
                                <a:pt x="956645" y="1893985"/>
                              </a:lnTo>
                              <a:lnTo>
                                <a:pt x="970936" y="1897159"/>
                              </a:lnTo>
                              <a:lnTo>
                                <a:pt x="985226" y="1899936"/>
                              </a:lnTo>
                              <a:lnTo>
                                <a:pt x="998722" y="1902316"/>
                              </a:lnTo>
                              <a:lnTo>
                                <a:pt x="1013012" y="1904300"/>
                              </a:lnTo>
                              <a:lnTo>
                                <a:pt x="1027302" y="1906284"/>
                              </a:lnTo>
                              <a:lnTo>
                                <a:pt x="1041195" y="1907871"/>
                              </a:lnTo>
                              <a:lnTo>
                                <a:pt x="1055089" y="1909061"/>
                              </a:lnTo>
                              <a:lnTo>
                                <a:pt x="1068982" y="1909458"/>
                              </a:lnTo>
                              <a:lnTo>
                                <a:pt x="1082875" y="1909854"/>
                              </a:lnTo>
                              <a:lnTo>
                                <a:pt x="1096371" y="1909854"/>
                              </a:lnTo>
                              <a:lnTo>
                                <a:pt x="1110264" y="1909458"/>
                              </a:lnTo>
                              <a:lnTo>
                                <a:pt x="1124158" y="1908664"/>
                              </a:lnTo>
                              <a:lnTo>
                                <a:pt x="1137654" y="1907474"/>
                              </a:lnTo>
                              <a:lnTo>
                                <a:pt x="1151547" y="1905490"/>
                              </a:lnTo>
                              <a:lnTo>
                                <a:pt x="1164646" y="1903507"/>
                              </a:lnTo>
                              <a:lnTo>
                                <a:pt x="1178143" y="1900729"/>
                              </a:lnTo>
                              <a:lnTo>
                                <a:pt x="1191639" y="1897952"/>
                              </a:lnTo>
                              <a:lnTo>
                                <a:pt x="1204738" y="1893985"/>
                              </a:lnTo>
                              <a:lnTo>
                                <a:pt x="1218234" y="1890017"/>
                              </a:lnTo>
                              <a:lnTo>
                                <a:pt x="1231731" y="1885256"/>
                              </a:lnTo>
                              <a:lnTo>
                                <a:pt x="1245227" y="1880495"/>
                              </a:lnTo>
                              <a:lnTo>
                                <a:pt x="1257929" y="1874941"/>
                              </a:lnTo>
                              <a:lnTo>
                                <a:pt x="1271425" y="1868990"/>
                              </a:lnTo>
                              <a:lnTo>
                                <a:pt x="1284922" y="1861849"/>
                              </a:lnTo>
                              <a:lnTo>
                                <a:pt x="1297624" y="1855104"/>
                              </a:lnTo>
                              <a:lnTo>
                                <a:pt x="1310723" y="1847169"/>
                              </a:lnTo>
                              <a:lnTo>
                                <a:pt x="1324220" y="1839234"/>
                              </a:lnTo>
                              <a:lnTo>
                                <a:pt x="1336922" y="1830109"/>
                              </a:lnTo>
                              <a:lnTo>
                                <a:pt x="1350021" y="1820587"/>
                              </a:lnTo>
                              <a:lnTo>
                                <a:pt x="1363121" y="1810669"/>
                              </a:lnTo>
                              <a:lnTo>
                                <a:pt x="1376220" y="1800354"/>
                              </a:lnTo>
                              <a:lnTo>
                                <a:pt x="1389319" y="1788451"/>
                              </a:lnTo>
                              <a:lnTo>
                                <a:pt x="1402418" y="1776946"/>
                              </a:lnTo>
                              <a:lnTo>
                                <a:pt x="1415121" y="1764250"/>
                              </a:lnTo>
                              <a:lnTo>
                                <a:pt x="1428220" y="1751157"/>
                              </a:lnTo>
                              <a:lnTo>
                                <a:pt x="1441319" y="1737271"/>
                              </a:lnTo>
                              <a:lnTo>
                                <a:pt x="1454022" y="1722989"/>
                              </a:lnTo>
                              <a:lnTo>
                                <a:pt x="1467121" y="1707913"/>
                              </a:lnTo>
                              <a:lnTo>
                                <a:pt x="1479823" y="1692043"/>
                              </a:lnTo>
                              <a:lnTo>
                                <a:pt x="1603671" y="1533346"/>
                              </a:lnTo>
                              <a:lnTo>
                                <a:pt x="1640984" y="1484547"/>
                              </a:lnTo>
                              <a:lnTo>
                                <a:pt x="1677503" y="1438524"/>
                              </a:lnTo>
                              <a:lnTo>
                                <a:pt x="1712038" y="1394883"/>
                              </a:lnTo>
                              <a:lnTo>
                                <a:pt x="1745779" y="1354018"/>
                              </a:lnTo>
                              <a:lnTo>
                                <a:pt x="1762053" y="1334578"/>
                              </a:lnTo>
                              <a:lnTo>
                                <a:pt x="1777931" y="1315931"/>
                              </a:lnTo>
                              <a:lnTo>
                                <a:pt x="1793809" y="1297681"/>
                              </a:lnTo>
                              <a:lnTo>
                                <a:pt x="1810084" y="1280621"/>
                              </a:lnTo>
                              <a:lnTo>
                                <a:pt x="1825962" y="1263958"/>
                              </a:lnTo>
                              <a:lnTo>
                                <a:pt x="1841443" y="1248088"/>
                              </a:lnTo>
                              <a:lnTo>
                                <a:pt x="1857321" y="1233012"/>
                              </a:lnTo>
                              <a:lnTo>
                                <a:pt x="1873199" y="1218729"/>
                              </a:lnTo>
                              <a:lnTo>
                                <a:pt x="1889077" y="1205240"/>
                              </a:lnTo>
                              <a:lnTo>
                                <a:pt x="1904558" y="1192941"/>
                              </a:lnTo>
                              <a:lnTo>
                                <a:pt x="1920436" y="1181039"/>
                              </a:lnTo>
                              <a:lnTo>
                                <a:pt x="1936711" y="1169930"/>
                              </a:lnTo>
                              <a:lnTo>
                                <a:pt x="1952986" y="1159615"/>
                              </a:lnTo>
                              <a:lnTo>
                                <a:pt x="1969261" y="1150489"/>
                              </a:lnTo>
                              <a:lnTo>
                                <a:pt x="1985932" y="1141761"/>
                              </a:lnTo>
                              <a:lnTo>
                                <a:pt x="2002604" y="1134223"/>
                              </a:lnTo>
                              <a:lnTo>
                                <a:pt x="2020070" y="1127082"/>
                              </a:lnTo>
                              <a:lnTo>
                                <a:pt x="2037139" y="1121527"/>
                              </a:lnTo>
                              <a:lnTo>
                                <a:pt x="2055001" y="1116370"/>
                              </a:lnTo>
                              <a:lnTo>
                                <a:pt x="2072864" y="1112005"/>
                              </a:lnTo>
                              <a:lnTo>
                                <a:pt x="2091918" y="1109228"/>
                              </a:lnTo>
                              <a:lnTo>
                                <a:pt x="2110971" y="1106451"/>
                              </a:lnTo>
                              <a:lnTo>
                                <a:pt x="2130421" y="1105261"/>
                              </a:lnTo>
                              <a:lnTo>
                                <a:pt x="2150269" y="1104864"/>
                              </a:lnTo>
                              <a:lnTo>
                                <a:pt x="2160590" y="1104864"/>
                              </a:lnTo>
                              <a:lnTo>
                                <a:pt x="2170910" y="1105261"/>
                              </a:lnTo>
                              <a:lnTo>
                                <a:pt x="2181231" y="1106054"/>
                              </a:lnTo>
                              <a:lnTo>
                                <a:pt x="2191949" y="1106848"/>
                              </a:lnTo>
                              <a:lnTo>
                                <a:pt x="2201872" y="1108435"/>
                              </a:lnTo>
                              <a:lnTo>
                                <a:pt x="2211796" y="1109625"/>
                              </a:lnTo>
                              <a:lnTo>
                                <a:pt x="2221720" y="1111212"/>
                              </a:lnTo>
                              <a:lnTo>
                                <a:pt x="2231247" y="1113592"/>
                              </a:lnTo>
                              <a:lnTo>
                                <a:pt x="2241170" y="1115576"/>
                              </a:lnTo>
                              <a:lnTo>
                                <a:pt x="2250697" y="1117957"/>
                              </a:lnTo>
                              <a:lnTo>
                                <a:pt x="2259827" y="1120734"/>
                              </a:lnTo>
                              <a:lnTo>
                                <a:pt x="2269353" y="1123511"/>
                              </a:lnTo>
                              <a:lnTo>
                                <a:pt x="2288010" y="1130256"/>
                              </a:lnTo>
                              <a:lnTo>
                                <a:pt x="2306270" y="1137794"/>
                              </a:lnTo>
                              <a:lnTo>
                                <a:pt x="2324529" y="1146125"/>
                              </a:lnTo>
                              <a:lnTo>
                                <a:pt x="2341995" y="1155647"/>
                              </a:lnTo>
                              <a:lnTo>
                                <a:pt x="2359858" y="1165962"/>
                              </a:lnTo>
                              <a:lnTo>
                                <a:pt x="2376927" y="1177468"/>
                              </a:lnTo>
                              <a:lnTo>
                                <a:pt x="2394392" y="1189370"/>
                              </a:lnTo>
                              <a:lnTo>
                                <a:pt x="2411461" y="1202463"/>
                              </a:lnTo>
                              <a:lnTo>
                                <a:pt x="2428927" y="1216349"/>
                              </a:lnTo>
                              <a:lnTo>
                                <a:pt x="2445599" y="1231028"/>
                              </a:lnTo>
                              <a:lnTo>
                                <a:pt x="2462667" y="1246501"/>
                              </a:lnTo>
                              <a:lnTo>
                                <a:pt x="2479736" y="1262371"/>
                              </a:lnTo>
                              <a:lnTo>
                                <a:pt x="2496805" y="1279827"/>
                              </a:lnTo>
                              <a:lnTo>
                                <a:pt x="2513874" y="1297284"/>
                              </a:lnTo>
                              <a:lnTo>
                                <a:pt x="2531339" y="1315931"/>
                              </a:lnTo>
                              <a:lnTo>
                                <a:pt x="2548408" y="1334975"/>
                              </a:lnTo>
                              <a:lnTo>
                                <a:pt x="2565874" y="1354812"/>
                              </a:lnTo>
                              <a:lnTo>
                                <a:pt x="2583339" y="1375442"/>
                              </a:lnTo>
                              <a:lnTo>
                                <a:pt x="2619462" y="1419084"/>
                              </a:lnTo>
                              <a:lnTo>
                                <a:pt x="2656378" y="1464709"/>
                              </a:lnTo>
                              <a:lnTo>
                                <a:pt x="2694485" y="1513112"/>
                              </a:lnTo>
                              <a:lnTo>
                                <a:pt x="2734180" y="1564292"/>
                              </a:lnTo>
                              <a:lnTo>
                                <a:pt x="2835005" y="1692043"/>
                              </a:lnTo>
                              <a:lnTo>
                                <a:pt x="2847707" y="1707913"/>
                              </a:lnTo>
                              <a:lnTo>
                                <a:pt x="2860807" y="1722989"/>
                              </a:lnTo>
                              <a:lnTo>
                                <a:pt x="2873906" y="1737271"/>
                              </a:lnTo>
                              <a:lnTo>
                                <a:pt x="2886608" y="1751157"/>
                              </a:lnTo>
                              <a:lnTo>
                                <a:pt x="2899707" y="1764250"/>
                              </a:lnTo>
                              <a:lnTo>
                                <a:pt x="2912410" y="1776946"/>
                              </a:lnTo>
                              <a:lnTo>
                                <a:pt x="2925509" y="1788451"/>
                              </a:lnTo>
                              <a:lnTo>
                                <a:pt x="2938608" y="1800354"/>
                              </a:lnTo>
                              <a:lnTo>
                                <a:pt x="2951708" y="1810669"/>
                              </a:lnTo>
                              <a:lnTo>
                                <a:pt x="2964807" y="1820587"/>
                              </a:lnTo>
                              <a:lnTo>
                                <a:pt x="2977906" y="1830109"/>
                              </a:lnTo>
                              <a:lnTo>
                                <a:pt x="2990609" y="1839234"/>
                              </a:lnTo>
                              <a:lnTo>
                                <a:pt x="3004105" y="1847169"/>
                              </a:lnTo>
                              <a:lnTo>
                                <a:pt x="3017204" y="1855104"/>
                              </a:lnTo>
                              <a:lnTo>
                                <a:pt x="3029907" y="1861849"/>
                              </a:lnTo>
                              <a:lnTo>
                                <a:pt x="3043403" y="1868990"/>
                              </a:lnTo>
                              <a:lnTo>
                                <a:pt x="3056899" y="1874941"/>
                              </a:lnTo>
                              <a:lnTo>
                                <a:pt x="3069601" y="1880495"/>
                              </a:lnTo>
                              <a:lnTo>
                                <a:pt x="3083097" y="1885256"/>
                              </a:lnTo>
                              <a:lnTo>
                                <a:pt x="3096594" y="1890017"/>
                              </a:lnTo>
                              <a:lnTo>
                                <a:pt x="3110090" y="1893985"/>
                              </a:lnTo>
                              <a:lnTo>
                                <a:pt x="3123189" y="1897952"/>
                              </a:lnTo>
                              <a:lnTo>
                                <a:pt x="3136685" y="1900729"/>
                              </a:lnTo>
                              <a:lnTo>
                                <a:pt x="3150182" y="1903507"/>
                              </a:lnTo>
                              <a:lnTo>
                                <a:pt x="3164075" y="1905490"/>
                              </a:lnTo>
                              <a:lnTo>
                                <a:pt x="3177174" y="1907474"/>
                              </a:lnTo>
                              <a:lnTo>
                                <a:pt x="3190671" y="1908664"/>
                              </a:lnTo>
                              <a:lnTo>
                                <a:pt x="3204564" y="1909458"/>
                              </a:lnTo>
                              <a:lnTo>
                                <a:pt x="3218457" y="1909854"/>
                              </a:lnTo>
                              <a:lnTo>
                                <a:pt x="3232350" y="1909854"/>
                              </a:lnTo>
                              <a:lnTo>
                                <a:pt x="3245846" y="1909458"/>
                              </a:lnTo>
                              <a:lnTo>
                                <a:pt x="3259739" y="1909061"/>
                              </a:lnTo>
                              <a:lnTo>
                                <a:pt x="3273633" y="1907871"/>
                              </a:lnTo>
                              <a:lnTo>
                                <a:pt x="3287923" y="1906284"/>
                              </a:lnTo>
                              <a:lnTo>
                                <a:pt x="3301816" y="1904300"/>
                              </a:lnTo>
                              <a:lnTo>
                                <a:pt x="3316106" y="1902316"/>
                              </a:lnTo>
                              <a:lnTo>
                                <a:pt x="3330396" y="1899936"/>
                              </a:lnTo>
                              <a:lnTo>
                                <a:pt x="3344289" y="1897159"/>
                              </a:lnTo>
                              <a:lnTo>
                                <a:pt x="3358580" y="1893985"/>
                              </a:lnTo>
                              <a:lnTo>
                                <a:pt x="3372870" y="1890414"/>
                              </a:lnTo>
                              <a:lnTo>
                                <a:pt x="3401847" y="1882876"/>
                              </a:lnTo>
                              <a:lnTo>
                                <a:pt x="3431221" y="1873751"/>
                              </a:lnTo>
                              <a:lnTo>
                                <a:pt x="3460595" y="1864229"/>
                              </a:lnTo>
                              <a:lnTo>
                                <a:pt x="3490367" y="1853517"/>
                              </a:lnTo>
                              <a:lnTo>
                                <a:pt x="3520535" y="1841615"/>
                              </a:lnTo>
                              <a:lnTo>
                                <a:pt x="3551497" y="1829316"/>
                              </a:lnTo>
                              <a:lnTo>
                                <a:pt x="3582459" y="1816223"/>
                              </a:lnTo>
                              <a:lnTo>
                                <a:pt x="3613421" y="1802337"/>
                              </a:lnTo>
                              <a:lnTo>
                                <a:pt x="3645176" y="1788054"/>
                              </a:lnTo>
                              <a:lnTo>
                                <a:pt x="3676932" y="1773375"/>
                              </a:lnTo>
                              <a:lnTo>
                                <a:pt x="3742825" y="1743223"/>
                              </a:lnTo>
                              <a:lnTo>
                                <a:pt x="3750765" y="1739255"/>
                              </a:lnTo>
                              <a:lnTo>
                                <a:pt x="3763467" y="1733304"/>
                              </a:lnTo>
                              <a:lnTo>
                                <a:pt x="3775772" y="1727353"/>
                              </a:lnTo>
                              <a:lnTo>
                                <a:pt x="3787681" y="1721005"/>
                              </a:lnTo>
                              <a:lnTo>
                                <a:pt x="3799192" y="1714260"/>
                              </a:lnTo>
                              <a:lnTo>
                                <a:pt x="3810307" y="1707913"/>
                              </a:lnTo>
                              <a:lnTo>
                                <a:pt x="3821421" y="1701168"/>
                              </a:lnTo>
                              <a:lnTo>
                                <a:pt x="3831742" y="1694423"/>
                              </a:lnTo>
                              <a:lnTo>
                                <a:pt x="3842063" y="1687679"/>
                              </a:lnTo>
                              <a:lnTo>
                                <a:pt x="3851987" y="1680141"/>
                              </a:lnTo>
                              <a:lnTo>
                                <a:pt x="3861513" y="1673396"/>
                              </a:lnTo>
                              <a:lnTo>
                                <a:pt x="3870643" y="1665858"/>
                              </a:lnTo>
                              <a:lnTo>
                                <a:pt x="3879376" y="1658716"/>
                              </a:lnTo>
                              <a:lnTo>
                                <a:pt x="3896048" y="1644037"/>
                              </a:lnTo>
                              <a:lnTo>
                                <a:pt x="3911925" y="1628961"/>
                              </a:lnTo>
                              <a:lnTo>
                                <a:pt x="3926216" y="1613885"/>
                              </a:lnTo>
                              <a:lnTo>
                                <a:pt x="3939712" y="1598412"/>
                              </a:lnTo>
                              <a:lnTo>
                                <a:pt x="3952017" y="1582939"/>
                              </a:lnTo>
                              <a:lnTo>
                                <a:pt x="3963529" y="1567466"/>
                              </a:lnTo>
                              <a:lnTo>
                                <a:pt x="3973849" y="1551993"/>
                              </a:lnTo>
                              <a:lnTo>
                                <a:pt x="3982979" y="1536520"/>
                              </a:lnTo>
                              <a:lnTo>
                                <a:pt x="3991315" y="1521444"/>
                              </a:lnTo>
                              <a:lnTo>
                                <a:pt x="3999254" y="1505971"/>
                              </a:lnTo>
                              <a:lnTo>
                                <a:pt x="4005605" y="1491291"/>
                              </a:lnTo>
                              <a:lnTo>
                                <a:pt x="4011560" y="1476612"/>
                              </a:lnTo>
                              <a:lnTo>
                                <a:pt x="4017514" y="1461932"/>
                              </a:lnTo>
                              <a:lnTo>
                                <a:pt x="4022277" y="1448046"/>
                              </a:lnTo>
                              <a:lnTo>
                                <a:pt x="4025850" y="1434160"/>
                              </a:lnTo>
                              <a:lnTo>
                                <a:pt x="4029422" y="1421068"/>
                              </a:lnTo>
                              <a:lnTo>
                                <a:pt x="4032598" y="1408372"/>
                              </a:lnTo>
                              <a:lnTo>
                                <a:pt x="4034979" y="1396470"/>
                              </a:lnTo>
                              <a:lnTo>
                                <a:pt x="4036964" y="1384964"/>
                              </a:lnTo>
                              <a:lnTo>
                                <a:pt x="4038552" y="1374252"/>
                              </a:lnTo>
                              <a:lnTo>
                                <a:pt x="4040537" y="1354812"/>
                              </a:lnTo>
                              <a:lnTo>
                                <a:pt x="4041331" y="1338942"/>
                              </a:lnTo>
                              <a:lnTo>
                                <a:pt x="4042125" y="1326246"/>
                              </a:lnTo>
                              <a:lnTo>
                                <a:pt x="4041331" y="1314344"/>
                              </a:lnTo>
                              <a:lnTo>
                                <a:pt x="4041331" y="996950"/>
                              </a:lnTo>
                              <a:lnTo>
                                <a:pt x="4300141" y="996950"/>
                              </a:lnTo>
                              <a:lnTo>
                                <a:pt x="4300141" y="1390519"/>
                              </a:lnTo>
                              <a:lnTo>
                                <a:pt x="4300141" y="1394486"/>
                              </a:lnTo>
                              <a:lnTo>
                                <a:pt x="4300538" y="1405595"/>
                              </a:lnTo>
                              <a:lnTo>
                                <a:pt x="4299744" y="1423448"/>
                              </a:lnTo>
                              <a:lnTo>
                                <a:pt x="4299347" y="1434557"/>
                              </a:lnTo>
                              <a:lnTo>
                                <a:pt x="4298157" y="1447253"/>
                              </a:lnTo>
                              <a:lnTo>
                                <a:pt x="4296965" y="1460345"/>
                              </a:lnTo>
                              <a:lnTo>
                                <a:pt x="4294584" y="1475818"/>
                              </a:lnTo>
                              <a:lnTo>
                                <a:pt x="4292599" y="1491688"/>
                              </a:lnTo>
                              <a:lnTo>
                                <a:pt x="4289027" y="1508351"/>
                              </a:lnTo>
                              <a:lnTo>
                                <a:pt x="4285057" y="1526601"/>
                              </a:lnTo>
                              <a:lnTo>
                                <a:pt x="4280293" y="1545248"/>
                              </a:lnTo>
                              <a:lnTo>
                                <a:pt x="4275133" y="1564689"/>
                              </a:lnTo>
                              <a:lnTo>
                                <a:pt x="4268782" y="1584526"/>
                              </a:lnTo>
                              <a:lnTo>
                                <a:pt x="4260843" y="1605156"/>
                              </a:lnTo>
                              <a:lnTo>
                                <a:pt x="4252904" y="1625787"/>
                              </a:lnTo>
                              <a:lnTo>
                                <a:pt x="4243377" y="1647608"/>
                              </a:lnTo>
                              <a:lnTo>
                                <a:pt x="4232263" y="1669032"/>
                              </a:lnTo>
                              <a:lnTo>
                                <a:pt x="4226309" y="1679744"/>
                              </a:lnTo>
                              <a:lnTo>
                                <a:pt x="4220355" y="1690456"/>
                              </a:lnTo>
                              <a:lnTo>
                                <a:pt x="4214003" y="1701565"/>
                              </a:lnTo>
                              <a:lnTo>
                                <a:pt x="4206858" y="1712277"/>
                              </a:lnTo>
                              <a:lnTo>
                                <a:pt x="4199713" y="1723385"/>
                              </a:lnTo>
                              <a:lnTo>
                                <a:pt x="4191774" y="1734098"/>
                              </a:lnTo>
                              <a:lnTo>
                                <a:pt x="4184232" y="1745206"/>
                              </a:lnTo>
                              <a:lnTo>
                                <a:pt x="4175896" y="1755918"/>
                              </a:lnTo>
                              <a:lnTo>
                                <a:pt x="4167163" y="1766234"/>
                              </a:lnTo>
                              <a:lnTo>
                                <a:pt x="4157637" y="1776946"/>
                              </a:lnTo>
                              <a:lnTo>
                                <a:pt x="4148110" y="1787658"/>
                              </a:lnTo>
                              <a:lnTo>
                                <a:pt x="4138186" y="1797973"/>
                              </a:lnTo>
                              <a:lnTo>
                                <a:pt x="4128263" y="1808288"/>
                              </a:lnTo>
                              <a:lnTo>
                                <a:pt x="4117545" y="1819000"/>
                              </a:lnTo>
                              <a:lnTo>
                                <a:pt x="4106430" y="1828919"/>
                              </a:lnTo>
                              <a:lnTo>
                                <a:pt x="4094522" y="1838838"/>
                              </a:lnTo>
                              <a:lnTo>
                                <a:pt x="4082613" y="1848756"/>
                              </a:lnTo>
                              <a:lnTo>
                                <a:pt x="4069911" y="1858675"/>
                              </a:lnTo>
                              <a:lnTo>
                                <a:pt x="4056812" y="1868196"/>
                              </a:lnTo>
                              <a:lnTo>
                                <a:pt x="4043315" y="1877718"/>
                              </a:lnTo>
                              <a:lnTo>
                                <a:pt x="4029422" y="1886447"/>
                              </a:lnTo>
                              <a:lnTo>
                                <a:pt x="4014735" y="1895175"/>
                              </a:lnTo>
                              <a:lnTo>
                                <a:pt x="3999651" y="1904300"/>
                              </a:lnTo>
                              <a:lnTo>
                                <a:pt x="3984170" y="1912632"/>
                              </a:lnTo>
                              <a:lnTo>
                                <a:pt x="3905971" y="1953893"/>
                              </a:lnTo>
                              <a:lnTo>
                                <a:pt x="3865879" y="1974127"/>
                              </a:lnTo>
                              <a:lnTo>
                                <a:pt x="3824994" y="1995154"/>
                              </a:lnTo>
                              <a:lnTo>
                                <a:pt x="3783711" y="2014991"/>
                              </a:lnTo>
                              <a:lnTo>
                                <a:pt x="3742429" y="2034828"/>
                              </a:lnTo>
                              <a:lnTo>
                                <a:pt x="3699955" y="2053475"/>
                              </a:lnTo>
                              <a:lnTo>
                                <a:pt x="3657085" y="2072122"/>
                              </a:lnTo>
                              <a:lnTo>
                                <a:pt x="3614214" y="2089975"/>
                              </a:lnTo>
                              <a:lnTo>
                                <a:pt x="3592779" y="2098307"/>
                              </a:lnTo>
                              <a:lnTo>
                                <a:pt x="3571344" y="2106242"/>
                              </a:lnTo>
                              <a:lnTo>
                                <a:pt x="3549512" y="2114177"/>
                              </a:lnTo>
                              <a:lnTo>
                                <a:pt x="3528077" y="2121318"/>
                              </a:lnTo>
                              <a:lnTo>
                                <a:pt x="3505847" y="2128856"/>
                              </a:lnTo>
                              <a:lnTo>
                                <a:pt x="3484412" y="2135601"/>
                              </a:lnTo>
                              <a:lnTo>
                                <a:pt x="3462977" y="2142345"/>
                              </a:lnTo>
                              <a:lnTo>
                                <a:pt x="3440748" y="2148297"/>
                              </a:lnTo>
                              <a:lnTo>
                                <a:pt x="3419313" y="2153851"/>
                              </a:lnTo>
                              <a:lnTo>
                                <a:pt x="3397084" y="2159009"/>
                              </a:lnTo>
                              <a:lnTo>
                                <a:pt x="3375649" y="2163770"/>
                              </a:lnTo>
                              <a:lnTo>
                                <a:pt x="3353419" y="2168134"/>
                              </a:lnTo>
                              <a:lnTo>
                                <a:pt x="3331984" y="2172101"/>
                              </a:lnTo>
                              <a:lnTo>
                                <a:pt x="3310152" y="2175275"/>
                              </a:lnTo>
                              <a:lnTo>
                                <a:pt x="3288320" y="2178449"/>
                              </a:lnTo>
                              <a:lnTo>
                                <a:pt x="3266885" y="2180433"/>
                              </a:lnTo>
                              <a:lnTo>
                                <a:pt x="3245053" y="2182813"/>
                              </a:lnTo>
                              <a:lnTo>
                                <a:pt x="3224014" y="2184003"/>
                              </a:lnTo>
                              <a:lnTo>
                                <a:pt x="3202182" y="2184400"/>
                              </a:lnTo>
                              <a:lnTo>
                                <a:pt x="3181144" y="2184400"/>
                              </a:lnTo>
                              <a:lnTo>
                                <a:pt x="3159709" y="2184003"/>
                              </a:lnTo>
                              <a:lnTo>
                                <a:pt x="3138273" y="2182813"/>
                              </a:lnTo>
                              <a:lnTo>
                                <a:pt x="3117235" y="2180830"/>
                              </a:lnTo>
                              <a:lnTo>
                                <a:pt x="3096594" y="2178449"/>
                              </a:lnTo>
                              <a:lnTo>
                                <a:pt x="3075555" y="2175275"/>
                              </a:lnTo>
                              <a:lnTo>
                                <a:pt x="3054517" y="2171704"/>
                              </a:lnTo>
                              <a:lnTo>
                                <a:pt x="3034273" y="2166944"/>
                              </a:lnTo>
                              <a:lnTo>
                                <a:pt x="3013631" y="2160992"/>
                              </a:lnTo>
                              <a:lnTo>
                                <a:pt x="2993387" y="2155041"/>
                              </a:lnTo>
                              <a:lnTo>
                                <a:pt x="2973143" y="2148297"/>
                              </a:lnTo>
                              <a:lnTo>
                                <a:pt x="2953295" y="2140362"/>
                              </a:lnTo>
                              <a:lnTo>
                                <a:pt x="2933448" y="2132427"/>
                              </a:lnTo>
                              <a:lnTo>
                                <a:pt x="2913601" y="2122905"/>
                              </a:lnTo>
                              <a:lnTo>
                                <a:pt x="2894150" y="2112193"/>
                              </a:lnTo>
                              <a:lnTo>
                                <a:pt x="2874700" y="2101084"/>
                              </a:lnTo>
                              <a:lnTo>
                                <a:pt x="2855646" y="2089579"/>
                              </a:lnTo>
                              <a:lnTo>
                                <a:pt x="2836593" y="2076486"/>
                              </a:lnTo>
                              <a:lnTo>
                                <a:pt x="2817936" y="2062600"/>
                              </a:lnTo>
                              <a:lnTo>
                                <a:pt x="2799279" y="2047524"/>
                              </a:lnTo>
                              <a:lnTo>
                                <a:pt x="2781020" y="2032051"/>
                              </a:lnTo>
                              <a:lnTo>
                                <a:pt x="2763157" y="2015388"/>
                              </a:lnTo>
                              <a:lnTo>
                                <a:pt x="2744897" y="1997535"/>
                              </a:lnTo>
                              <a:lnTo>
                                <a:pt x="2727829" y="1978888"/>
                              </a:lnTo>
                              <a:lnTo>
                                <a:pt x="2709966" y="1959051"/>
                              </a:lnTo>
                              <a:lnTo>
                                <a:pt x="2693294" y="1938420"/>
                              </a:lnTo>
                              <a:lnTo>
                                <a:pt x="2676225" y="1916202"/>
                              </a:lnTo>
                              <a:lnTo>
                                <a:pt x="2629385" y="1852327"/>
                              </a:lnTo>
                              <a:lnTo>
                                <a:pt x="2586118" y="1792815"/>
                              </a:lnTo>
                              <a:lnTo>
                                <a:pt x="2508317" y="1686488"/>
                              </a:lnTo>
                              <a:lnTo>
                                <a:pt x="2473385" y="1638879"/>
                              </a:lnTo>
                              <a:lnTo>
                                <a:pt x="2440438" y="1595634"/>
                              </a:lnTo>
                              <a:lnTo>
                                <a:pt x="2424560" y="1575797"/>
                              </a:lnTo>
                              <a:lnTo>
                                <a:pt x="2409476" y="1556754"/>
                              </a:lnTo>
                              <a:lnTo>
                                <a:pt x="2394392" y="1538504"/>
                              </a:lnTo>
                              <a:lnTo>
                                <a:pt x="2379705" y="1521840"/>
                              </a:lnTo>
                              <a:lnTo>
                                <a:pt x="2365018" y="1505971"/>
                              </a:lnTo>
                              <a:lnTo>
                                <a:pt x="2351125" y="1491291"/>
                              </a:lnTo>
                              <a:lnTo>
                                <a:pt x="2336835" y="1477405"/>
                              </a:lnTo>
                              <a:lnTo>
                                <a:pt x="2322941" y="1464313"/>
                              </a:lnTo>
                              <a:lnTo>
                                <a:pt x="2309048" y="1452807"/>
                              </a:lnTo>
                              <a:lnTo>
                                <a:pt x="2295552" y="1442095"/>
                              </a:lnTo>
                              <a:lnTo>
                                <a:pt x="2281659" y="1432177"/>
                              </a:lnTo>
                              <a:lnTo>
                                <a:pt x="2267766" y="1423448"/>
                              </a:lnTo>
                              <a:lnTo>
                                <a:pt x="2253873" y="1415513"/>
                              </a:lnTo>
                              <a:lnTo>
                                <a:pt x="2239582" y="1409165"/>
                              </a:lnTo>
                              <a:lnTo>
                                <a:pt x="2225689" y="1403611"/>
                              </a:lnTo>
                              <a:lnTo>
                                <a:pt x="2218544" y="1400834"/>
                              </a:lnTo>
                              <a:lnTo>
                                <a:pt x="2211399" y="1398850"/>
                              </a:lnTo>
                              <a:lnTo>
                                <a:pt x="2203857" y="1396470"/>
                              </a:lnTo>
                              <a:lnTo>
                                <a:pt x="2196712" y="1395280"/>
                              </a:lnTo>
                              <a:lnTo>
                                <a:pt x="2189170" y="1393693"/>
                              </a:lnTo>
                              <a:lnTo>
                                <a:pt x="2181231" y="1392899"/>
                              </a:lnTo>
                              <a:lnTo>
                                <a:pt x="2174086" y="1391709"/>
                              </a:lnTo>
                              <a:lnTo>
                                <a:pt x="2166147" y="1390915"/>
                              </a:lnTo>
                              <a:lnTo>
                                <a:pt x="2158208" y="1390519"/>
                              </a:lnTo>
                              <a:lnTo>
                                <a:pt x="2150269" y="1390519"/>
                              </a:lnTo>
                              <a:lnTo>
                                <a:pt x="2142727" y="1390519"/>
                              </a:lnTo>
                              <a:lnTo>
                                <a:pt x="2134788" y="1390915"/>
                              </a:lnTo>
                              <a:lnTo>
                                <a:pt x="2126849" y="1391709"/>
                              </a:lnTo>
                              <a:lnTo>
                                <a:pt x="2119307" y="1392899"/>
                              </a:lnTo>
                              <a:lnTo>
                                <a:pt x="2111368" y="1393693"/>
                              </a:lnTo>
                              <a:lnTo>
                                <a:pt x="2104223" y="1395280"/>
                              </a:lnTo>
                              <a:lnTo>
                                <a:pt x="2096681" y="1396470"/>
                              </a:lnTo>
                              <a:lnTo>
                                <a:pt x="2089536" y="1398850"/>
                              </a:lnTo>
                              <a:lnTo>
                                <a:pt x="2081994" y="1400834"/>
                              </a:lnTo>
                              <a:lnTo>
                                <a:pt x="2075246" y="1403611"/>
                              </a:lnTo>
                              <a:lnTo>
                                <a:pt x="2060956" y="1409165"/>
                              </a:lnTo>
                              <a:lnTo>
                                <a:pt x="2046665" y="1415513"/>
                              </a:lnTo>
                              <a:lnTo>
                                <a:pt x="2032772" y="1423448"/>
                              </a:lnTo>
                              <a:lnTo>
                                <a:pt x="2018879" y="1432177"/>
                              </a:lnTo>
                              <a:lnTo>
                                <a:pt x="2005383" y="1442095"/>
                              </a:lnTo>
                              <a:lnTo>
                                <a:pt x="1991490" y="1452807"/>
                              </a:lnTo>
                              <a:lnTo>
                                <a:pt x="1977597" y="1464313"/>
                              </a:lnTo>
                              <a:lnTo>
                                <a:pt x="1963703" y="1477405"/>
                              </a:lnTo>
                              <a:lnTo>
                                <a:pt x="1949810" y="1491291"/>
                              </a:lnTo>
                              <a:lnTo>
                                <a:pt x="1935520" y="1505971"/>
                              </a:lnTo>
                              <a:lnTo>
                                <a:pt x="1920833" y="1521840"/>
                              </a:lnTo>
                              <a:lnTo>
                                <a:pt x="1906146" y="1538504"/>
                              </a:lnTo>
                              <a:lnTo>
                                <a:pt x="1891062" y="1556754"/>
                              </a:lnTo>
                              <a:lnTo>
                                <a:pt x="1875978" y="1575797"/>
                              </a:lnTo>
                              <a:lnTo>
                                <a:pt x="1860497" y="1595634"/>
                              </a:lnTo>
                              <a:lnTo>
                                <a:pt x="1827153" y="1638879"/>
                              </a:lnTo>
                              <a:lnTo>
                                <a:pt x="1792222" y="1686488"/>
                              </a:lnTo>
                              <a:lnTo>
                                <a:pt x="1714817" y="1792815"/>
                              </a:lnTo>
                              <a:lnTo>
                                <a:pt x="1671152" y="1852327"/>
                              </a:lnTo>
                              <a:lnTo>
                                <a:pt x="1624313" y="1916202"/>
                              </a:lnTo>
                              <a:lnTo>
                                <a:pt x="1607244" y="1938420"/>
                              </a:lnTo>
                              <a:lnTo>
                                <a:pt x="1590572" y="1959051"/>
                              </a:lnTo>
                              <a:lnTo>
                                <a:pt x="1573503" y="1978888"/>
                              </a:lnTo>
                              <a:lnTo>
                                <a:pt x="1555640" y="1997535"/>
                              </a:lnTo>
                              <a:lnTo>
                                <a:pt x="1537778" y="2015388"/>
                              </a:lnTo>
                              <a:lnTo>
                                <a:pt x="1519915" y="2032051"/>
                              </a:lnTo>
                              <a:lnTo>
                                <a:pt x="1501259" y="2047524"/>
                              </a:lnTo>
                              <a:lnTo>
                                <a:pt x="1482999" y="2062600"/>
                              </a:lnTo>
                              <a:lnTo>
                                <a:pt x="1463945" y="2076486"/>
                              </a:lnTo>
                              <a:lnTo>
                                <a:pt x="1444892" y="2089579"/>
                              </a:lnTo>
                              <a:lnTo>
                                <a:pt x="1425838" y="2101084"/>
                              </a:lnTo>
                              <a:lnTo>
                                <a:pt x="1406785" y="2112193"/>
                              </a:lnTo>
                              <a:lnTo>
                                <a:pt x="1387334" y="2122905"/>
                              </a:lnTo>
                              <a:lnTo>
                                <a:pt x="1367487" y="2132427"/>
                              </a:lnTo>
                              <a:lnTo>
                                <a:pt x="1347243" y="2140362"/>
                              </a:lnTo>
                              <a:lnTo>
                                <a:pt x="1327395" y="2148297"/>
                              </a:lnTo>
                              <a:lnTo>
                                <a:pt x="1307151" y="2155041"/>
                              </a:lnTo>
                              <a:lnTo>
                                <a:pt x="1286906" y="2160992"/>
                              </a:lnTo>
                              <a:lnTo>
                                <a:pt x="1266662" y="2166944"/>
                              </a:lnTo>
                              <a:lnTo>
                                <a:pt x="1246021" y="2171704"/>
                              </a:lnTo>
                              <a:lnTo>
                                <a:pt x="1225379" y="2175275"/>
                              </a:lnTo>
                              <a:lnTo>
                                <a:pt x="1203944" y="2178449"/>
                              </a:lnTo>
                              <a:lnTo>
                                <a:pt x="1183303" y="2180830"/>
                              </a:lnTo>
                              <a:lnTo>
                                <a:pt x="1162265" y="2182813"/>
                              </a:lnTo>
                              <a:lnTo>
                                <a:pt x="1140829" y="2184003"/>
                              </a:lnTo>
                              <a:lnTo>
                                <a:pt x="1119791" y="2184400"/>
                              </a:lnTo>
                              <a:lnTo>
                                <a:pt x="1098356" y="2184400"/>
                              </a:lnTo>
                              <a:lnTo>
                                <a:pt x="1076524" y="2184003"/>
                              </a:lnTo>
                              <a:lnTo>
                                <a:pt x="1055485" y="2182813"/>
                              </a:lnTo>
                              <a:lnTo>
                                <a:pt x="1034050" y="2180433"/>
                              </a:lnTo>
                              <a:lnTo>
                                <a:pt x="1012218" y="2178449"/>
                              </a:lnTo>
                              <a:lnTo>
                                <a:pt x="990386" y="2175275"/>
                              </a:lnTo>
                              <a:lnTo>
                                <a:pt x="968554" y="2172101"/>
                              </a:lnTo>
                              <a:lnTo>
                                <a:pt x="947119" y="2168134"/>
                              </a:lnTo>
                              <a:lnTo>
                                <a:pt x="924890" y="2163770"/>
                              </a:lnTo>
                              <a:lnTo>
                                <a:pt x="903454" y="2159009"/>
                              </a:lnTo>
                              <a:lnTo>
                                <a:pt x="882019" y="2153851"/>
                              </a:lnTo>
                              <a:lnTo>
                                <a:pt x="859790" y="2148297"/>
                              </a:lnTo>
                              <a:lnTo>
                                <a:pt x="838355" y="2142345"/>
                              </a:lnTo>
                              <a:lnTo>
                                <a:pt x="816126" y="2135601"/>
                              </a:lnTo>
                              <a:lnTo>
                                <a:pt x="794691" y="2128856"/>
                              </a:lnTo>
                              <a:lnTo>
                                <a:pt x="772461" y="2121318"/>
                              </a:lnTo>
                              <a:lnTo>
                                <a:pt x="751026" y="2114177"/>
                              </a:lnTo>
                              <a:lnTo>
                                <a:pt x="729591" y="2106242"/>
                              </a:lnTo>
                              <a:lnTo>
                                <a:pt x="707759" y="2098307"/>
                              </a:lnTo>
                              <a:lnTo>
                                <a:pt x="686324" y="2089975"/>
                              </a:lnTo>
                              <a:lnTo>
                                <a:pt x="643453" y="2072122"/>
                              </a:lnTo>
                              <a:lnTo>
                                <a:pt x="600583" y="2053475"/>
                              </a:lnTo>
                              <a:lnTo>
                                <a:pt x="558903" y="2034828"/>
                              </a:lnTo>
                              <a:lnTo>
                                <a:pt x="516827" y="2014991"/>
                              </a:lnTo>
                              <a:lnTo>
                                <a:pt x="475544" y="1995154"/>
                              </a:lnTo>
                              <a:lnTo>
                                <a:pt x="435056" y="1974127"/>
                              </a:lnTo>
                              <a:lnTo>
                                <a:pt x="394567" y="1953893"/>
                              </a:lnTo>
                              <a:lnTo>
                                <a:pt x="316368" y="1912632"/>
                              </a:lnTo>
                              <a:lnTo>
                                <a:pt x="300887" y="1904300"/>
                              </a:lnTo>
                              <a:lnTo>
                                <a:pt x="285803" y="1895175"/>
                              </a:lnTo>
                              <a:lnTo>
                                <a:pt x="271513" y="1886447"/>
                              </a:lnTo>
                              <a:lnTo>
                                <a:pt x="257223" y="1877718"/>
                              </a:lnTo>
                              <a:lnTo>
                                <a:pt x="244123" y="1868196"/>
                              </a:lnTo>
                              <a:lnTo>
                                <a:pt x="231024" y="1858675"/>
                              </a:lnTo>
                              <a:lnTo>
                                <a:pt x="218322" y="1848756"/>
                              </a:lnTo>
                              <a:lnTo>
                                <a:pt x="206413" y="1838838"/>
                              </a:lnTo>
                              <a:lnTo>
                                <a:pt x="194902" y="1828919"/>
                              </a:lnTo>
                              <a:lnTo>
                                <a:pt x="183390" y="1819000"/>
                              </a:lnTo>
                              <a:lnTo>
                                <a:pt x="172673" y="1808288"/>
                              </a:lnTo>
                              <a:lnTo>
                                <a:pt x="162352" y="1797973"/>
                              </a:lnTo>
                              <a:lnTo>
                                <a:pt x="152428" y="1787658"/>
                              </a:lnTo>
                              <a:lnTo>
                                <a:pt x="142902" y="1776946"/>
                              </a:lnTo>
                              <a:lnTo>
                                <a:pt x="133772" y="1766234"/>
                              </a:lnTo>
                              <a:lnTo>
                                <a:pt x="125039" y="1755918"/>
                              </a:lnTo>
                              <a:lnTo>
                                <a:pt x="116703" y="1745206"/>
                              </a:lnTo>
                              <a:lnTo>
                                <a:pt x="108764" y="1734098"/>
                              </a:lnTo>
                              <a:lnTo>
                                <a:pt x="100825" y="1723385"/>
                              </a:lnTo>
                              <a:lnTo>
                                <a:pt x="94077" y="1712277"/>
                              </a:lnTo>
                              <a:lnTo>
                                <a:pt x="87329" y="1701565"/>
                              </a:lnTo>
                              <a:lnTo>
                                <a:pt x="80581" y="1690456"/>
                              </a:lnTo>
                              <a:lnTo>
                                <a:pt x="74230" y="1679744"/>
                              </a:lnTo>
                              <a:lnTo>
                                <a:pt x="68672" y="1669032"/>
                              </a:lnTo>
                              <a:lnTo>
                                <a:pt x="57955" y="1647608"/>
                              </a:lnTo>
                              <a:lnTo>
                                <a:pt x="48031" y="1625787"/>
                              </a:lnTo>
                              <a:lnTo>
                                <a:pt x="39695" y="1605156"/>
                              </a:lnTo>
                              <a:lnTo>
                                <a:pt x="32153" y="1584526"/>
                              </a:lnTo>
                              <a:lnTo>
                                <a:pt x="25802" y="1564689"/>
                              </a:lnTo>
                              <a:lnTo>
                                <a:pt x="20245" y="1545248"/>
                              </a:lnTo>
                              <a:lnTo>
                                <a:pt x="15481" y="1526601"/>
                              </a:lnTo>
                              <a:lnTo>
                                <a:pt x="11512" y="1508351"/>
                              </a:lnTo>
                              <a:lnTo>
                                <a:pt x="8733" y="1491688"/>
                              </a:lnTo>
                              <a:lnTo>
                                <a:pt x="5954" y="1475818"/>
                              </a:lnTo>
                              <a:lnTo>
                                <a:pt x="3970" y="1460345"/>
                              </a:lnTo>
                              <a:lnTo>
                                <a:pt x="2382" y="1447253"/>
                              </a:lnTo>
                              <a:lnTo>
                                <a:pt x="1191" y="1434557"/>
                              </a:lnTo>
                              <a:lnTo>
                                <a:pt x="794" y="1423448"/>
                              </a:lnTo>
                              <a:lnTo>
                                <a:pt x="0" y="1405595"/>
                              </a:lnTo>
                              <a:lnTo>
                                <a:pt x="397" y="1394486"/>
                              </a:lnTo>
                              <a:lnTo>
                                <a:pt x="397" y="1390519"/>
                              </a:lnTo>
                              <a:lnTo>
                                <a:pt x="397" y="996950"/>
                              </a:lnTo>
                              <a:close/>
                              <a:moveTo>
                                <a:pt x="3959215" y="687387"/>
                              </a:moveTo>
                              <a:lnTo>
                                <a:pt x="3961995" y="699686"/>
                              </a:lnTo>
                              <a:lnTo>
                                <a:pt x="3965172" y="713175"/>
                              </a:lnTo>
                              <a:lnTo>
                                <a:pt x="3967953" y="726664"/>
                              </a:lnTo>
                              <a:lnTo>
                                <a:pt x="3969541" y="740153"/>
                              </a:lnTo>
                              <a:lnTo>
                                <a:pt x="3971130" y="754038"/>
                              </a:lnTo>
                              <a:lnTo>
                                <a:pt x="3972321" y="768717"/>
                              </a:lnTo>
                              <a:lnTo>
                                <a:pt x="3973513" y="784190"/>
                              </a:lnTo>
                              <a:lnTo>
                                <a:pt x="3973513" y="799266"/>
                              </a:lnTo>
                              <a:lnTo>
                                <a:pt x="3973513" y="864727"/>
                              </a:lnTo>
                              <a:lnTo>
                                <a:pt x="3045304" y="1792287"/>
                              </a:lnTo>
                              <a:lnTo>
                                <a:pt x="3031800" y="1784353"/>
                              </a:lnTo>
                              <a:lnTo>
                                <a:pt x="3018296" y="1775624"/>
                              </a:lnTo>
                              <a:lnTo>
                                <a:pt x="3004792" y="1766103"/>
                              </a:lnTo>
                              <a:lnTo>
                                <a:pt x="2991685" y="1755788"/>
                              </a:lnTo>
                              <a:lnTo>
                                <a:pt x="2978181" y="1744679"/>
                              </a:lnTo>
                              <a:lnTo>
                                <a:pt x="2964677" y="1732777"/>
                              </a:lnTo>
                              <a:lnTo>
                                <a:pt x="2951967" y="1720479"/>
                              </a:lnTo>
                              <a:lnTo>
                                <a:pt x="2938463" y="1707386"/>
                              </a:lnTo>
                              <a:lnTo>
                                <a:pt x="3959215" y="687387"/>
                              </a:lnTo>
                              <a:close/>
                              <a:moveTo>
                                <a:pt x="3576549" y="396875"/>
                              </a:moveTo>
                              <a:lnTo>
                                <a:pt x="3607516" y="404026"/>
                              </a:lnTo>
                              <a:lnTo>
                                <a:pt x="3622205" y="407999"/>
                              </a:lnTo>
                              <a:lnTo>
                                <a:pt x="3636894" y="411972"/>
                              </a:lnTo>
                              <a:lnTo>
                                <a:pt x="3638482" y="412369"/>
                              </a:lnTo>
                              <a:lnTo>
                                <a:pt x="3640864" y="412767"/>
                              </a:lnTo>
                              <a:lnTo>
                                <a:pt x="3648010" y="413958"/>
                              </a:lnTo>
                              <a:lnTo>
                                <a:pt x="3663096" y="417931"/>
                              </a:lnTo>
                              <a:lnTo>
                                <a:pt x="3673816" y="420712"/>
                              </a:lnTo>
                              <a:lnTo>
                                <a:pt x="3685329" y="423891"/>
                              </a:lnTo>
                              <a:lnTo>
                                <a:pt x="3698430" y="428261"/>
                              </a:lnTo>
                              <a:lnTo>
                                <a:pt x="3712722" y="433028"/>
                              </a:lnTo>
                              <a:lnTo>
                                <a:pt x="3727808" y="438987"/>
                              </a:lnTo>
                              <a:lnTo>
                                <a:pt x="3743689" y="446139"/>
                              </a:lnTo>
                              <a:lnTo>
                                <a:pt x="3759966" y="453687"/>
                              </a:lnTo>
                              <a:lnTo>
                                <a:pt x="3777434" y="462825"/>
                              </a:lnTo>
                              <a:lnTo>
                                <a:pt x="3794505" y="472757"/>
                              </a:lnTo>
                              <a:lnTo>
                                <a:pt x="3811973" y="484278"/>
                              </a:lnTo>
                              <a:lnTo>
                                <a:pt x="3820708" y="490237"/>
                              </a:lnTo>
                              <a:lnTo>
                                <a:pt x="3829045" y="496594"/>
                              </a:lnTo>
                              <a:lnTo>
                                <a:pt x="3837779" y="502950"/>
                              </a:lnTo>
                              <a:lnTo>
                                <a:pt x="3846513" y="510499"/>
                              </a:lnTo>
                              <a:lnTo>
                                <a:pt x="2808343" y="1549400"/>
                              </a:lnTo>
                              <a:lnTo>
                                <a:pt x="2787302" y="1522385"/>
                              </a:lnTo>
                              <a:lnTo>
                                <a:pt x="2748396" y="1472327"/>
                              </a:lnTo>
                              <a:lnTo>
                                <a:pt x="2710283" y="1424653"/>
                              </a:lnTo>
                              <a:lnTo>
                                <a:pt x="2673758" y="1378965"/>
                              </a:lnTo>
                              <a:lnTo>
                                <a:pt x="2638425" y="1335661"/>
                              </a:lnTo>
                              <a:lnTo>
                                <a:pt x="3576549" y="396875"/>
                              </a:lnTo>
                              <a:close/>
                              <a:moveTo>
                                <a:pt x="1743076" y="307975"/>
                              </a:moveTo>
                              <a:lnTo>
                                <a:pt x="461963" y="1589088"/>
                              </a:lnTo>
                              <a:lnTo>
                                <a:pt x="451645" y="1578773"/>
                              </a:lnTo>
                              <a:lnTo>
                                <a:pt x="442120" y="1568854"/>
                              </a:lnTo>
                              <a:lnTo>
                                <a:pt x="432991" y="1558538"/>
                              </a:lnTo>
                              <a:lnTo>
                                <a:pt x="424260" y="1548223"/>
                              </a:lnTo>
                              <a:lnTo>
                                <a:pt x="416323" y="1537510"/>
                              </a:lnTo>
                              <a:lnTo>
                                <a:pt x="408782" y="1527592"/>
                              </a:lnTo>
                              <a:lnTo>
                                <a:pt x="402035" y="1517276"/>
                              </a:lnTo>
                              <a:lnTo>
                                <a:pt x="395288" y="1506960"/>
                              </a:lnTo>
                              <a:lnTo>
                                <a:pt x="389335" y="1496645"/>
                              </a:lnTo>
                              <a:lnTo>
                                <a:pt x="383779" y="1486726"/>
                              </a:lnTo>
                              <a:lnTo>
                                <a:pt x="378620" y="1476807"/>
                              </a:lnTo>
                              <a:lnTo>
                                <a:pt x="374254" y="1466888"/>
                              </a:lnTo>
                              <a:lnTo>
                                <a:pt x="369888" y="1456970"/>
                              </a:lnTo>
                              <a:lnTo>
                                <a:pt x="365920" y="1447448"/>
                              </a:lnTo>
                              <a:lnTo>
                                <a:pt x="362745" y="1437926"/>
                              </a:lnTo>
                              <a:lnTo>
                                <a:pt x="359173" y="1428800"/>
                              </a:lnTo>
                              <a:lnTo>
                                <a:pt x="354013" y="1411343"/>
                              </a:lnTo>
                              <a:lnTo>
                                <a:pt x="349648" y="1394283"/>
                              </a:lnTo>
                              <a:lnTo>
                                <a:pt x="346473" y="1378809"/>
                              </a:lnTo>
                              <a:lnTo>
                                <a:pt x="344488" y="1364526"/>
                              </a:lnTo>
                              <a:lnTo>
                                <a:pt x="342901" y="1352227"/>
                              </a:lnTo>
                              <a:lnTo>
                                <a:pt x="341710" y="1341118"/>
                              </a:lnTo>
                              <a:lnTo>
                                <a:pt x="341710" y="1331993"/>
                              </a:lnTo>
                              <a:lnTo>
                                <a:pt x="341313" y="1325248"/>
                              </a:lnTo>
                              <a:lnTo>
                                <a:pt x="1343820" y="323845"/>
                              </a:lnTo>
                              <a:lnTo>
                                <a:pt x="1395413" y="320671"/>
                              </a:lnTo>
                              <a:lnTo>
                                <a:pt x="1447404" y="318291"/>
                              </a:lnTo>
                              <a:lnTo>
                                <a:pt x="1498601" y="315513"/>
                              </a:lnTo>
                              <a:lnTo>
                                <a:pt x="1549798" y="313926"/>
                              </a:lnTo>
                              <a:lnTo>
                                <a:pt x="1648620" y="310356"/>
                              </a:lnTo>
                              <a:lnTo>
                                <a:pt x="1743076" y="307975"/>
                              </a:lnTo>
                              <a:close/>
                              <a:moveTo>
                                <a:pt x="2034731" y="304800"/>
                              </a:moveTo>
                              <a:lnTo>
                                <a:pt x="2122463" y="305197"/>
                              </a:lnTo>
                              <a:lnTo>
                                <a:pt x="2156603" y="305594"/>
                              </a:lnTo>
                              <a:lnTo>
                                <a:pt x="2225676" y="304800"/>
                              </a:lnTo>
                              <a:lnTo>
                                <a:pt x="771955" y="1758950"/>
                              </a:lnTo>
                              <a:lnTo>
                                <a:pt x="740198" y="1745449"/>
                              </a:lnTo>
                              <a:lnTo>
                                <a:pt x="707249" y="1730757"/>
                              </a:lnTo>
                              <a:lnTo>
                                <a:pt x="639763" y="1699784"/>
                              </a:lnTo>
                              <a:lnTo>
                                <a:pt x="2034731" y="304800"/>
                              </a:lnTo>
                              <a:close/>
                              <a:moveTo>
                                <a:pt x="2272506" y="0"/>
                              </a:moveTo>
                              <a:lnTo>
                                <a:pt x="2354263" y="0"/>
                              </a:lnTo>
                              <a:lnTo>
                                <a:pt x="2453085" y="397"/>
                              </a:lnTo>
                              <a:lnTo>
                                <a:pt x="2507853" y="1191"/>
                              </a:lnTo>
                              <a:lnTo>
                                <a:pt x="2566194" y="1985"/>
                              </a:lnTo>
                              <a:lnTo>
                                <a:pt x="2626915" y="3177"/>
                              </a:lnTo>
                              <a:lnTo>
                                <a:pt x="2690813" y="5162"/>
                              </a:lnTo>
                              <a:lnTo>
                                <a:pt x="2756694" y="7147"/>
                              </a:lnTo>
                              <a:lnTo>
                                <a:pt x="2824559" y="9927"/>
                              </a:lnTo>
                              <a:lnTo>
                                <a:pt x="2893615" y="12706"/>
                              </a:lnTo>
                              <a:lnTo>
                                <a:pt x="2963863" y="16280"/>
                              </a:lnTo>
                              <a:lnTo>
                                <a:pt x="3035300" y="20250"/>
                              </a:lnTo>
                              <a:lnTo>
                                <a:pt x="3106737" y="25015"/>
                              </a:lnTo>
                              <a:lnTo>
                                <a:pt x="3178969" y="30574"/>
                              </a:lnTo>
                              <a:lnTo>
                                <a:pt x="3250803" y="36530"/>
                              </a:lnTo>
                              <a:lnTo>
                                <a:pt x="3321447" y="43677"/>
                              </a:lnTo>
                              <a:lnTo>
                                <a:pt x="3391297" y="50825"/>
                              </a:lnTo>
                              <a:lnTo>
                                <a:pt x="3460353" y="59560"/>
                              </a:lnTo>
                              <a:lnTo>
                                <a:pt x="3494087" y="63928"/>
                              </a:lnTo>
                              <a:lnTo>
                                <a:pt x="3527822" y="68693"/>
                              </a:lnTo>
                              <a:lnTo>
                                <a:pt x="3560763" y="73854"/>
                              </a:lnTo>
                              <a:lnTo>
                                <a:pt x="3592909" y="79016"/>
                              </a:lnTo>
                              <a:lnTo>
                                <a:pt x="3624659" y="84178"/>
                              </a:lnTo>
                              <a:lnTo>
                                <a:pt x="3656013" y="89737"/>
                              </a:lnTo>
                              <a:lnTo>
                                <a:pt x="3686175" y="95693"/>
                              </a:lnTo>
                              <a:lnTo>
                                <a:pt x="3715941" y="101649"/>
                              </a:lnTo>
                              <a:lnTo>
                                <a:pt x="3745309" y="108399"/>
                              </a:lnTo>
                              <a:lnTo>
                                <a:pt x="3773487" y="115149"/>
                              </a:lnTo>
                              <a:lnTo>
                                <a:pt x="3801269" y="122296"/>
                              </a:lnTo>
                              <a:lnTo>
                                <a:pt x="3827463" y="129047"/>
                              </a:lnTo>
                              <a:lnTo>
                                <a:pt x="3853259" y="136988"/>
                              </a:lnTo>
                              <a:lnTo>
                                <a:pt x="3877865" y="144532"/>
                              </a:lnTo>
                              <a:lnTo>
                                <a:pt x="3882628" y="145326"/>
                              </a:lnTo>
                              <a:lnTo>
                                <a:pt x="3896122" y="148900"/>
                              </a:lnTo>
                              <a:lnTo>
                                <a:pt x="3905647" y="151679"/>
                              </a:lnTo>
                              <a:lnTo>
                                <a:pt x="3916759" y="154856"/>
                              </a:lnTo>
                              <a:lnTo>
                                <a:pt x="3929459" y="158826"/>
                              </a:lnTo>
                              <a:lnTo>
                                <a:pt x="3943747" y="163988"/>
                              </a:lnTo>
                              <a:lnTo>
                                <a:pt x="3959225" y="169944"/>
                              </a:lnTo>
                              <a:lnTo>
                                <a:pt x="3975497" y="177091"/>
                              </a:lnTo>
                              <a:lnTo>
                                <a:pt x="3992959" y="185033"/>
                              </a:lnTo>
                              <a:lnTo>
                                <a:pt x="4011215" y="194165"/>
                              </a:lnTo>
                              <a:lnTo>
                                <a:pt x="4029869" y="204489"/>
                              </a:lnTo>
                              <a:lnTo>
                                <a:pt x="4048919" y="216401"/>
                              </a:lnTo>
                              <a:lnTo>
                                <a:pt x="4068763" y="229107"/>
                              </a:lnTo>
                              <a:lnTo>
                                <a:pt x="4078685" y="236254"/>
                              </a:lnTo>
                              <a:lnTo>
                                <a:pt x="4088209" y="243004"/>
                              </a:lnTo>
                              <a:lnTo>
                                <a:pt x="4098131" y="250946"/>
                              </a:lnTo>
                              <a:lnTo>
                                <a:pt x="4108053" y="258887"/>
                              </a:lnTo>
                              <a:lnTo>
                                <a:pt x="4117975" y="267225"/>
                              </a:lnTo>
                              <a:lnTo>
                                <a:pt x="4127500" y="275961"/>
                              </a:lnTo>
                              <a:lnTo>
                                <a:pt x="4137422" y="285093"/>
                              </a:lnTo>
                              <a:lnTo>
                                <a:pt x="4146947" y="294623"/>
                              </a:lnTo>
                              <a:lnTo>
                                <a:pt x="4156472" y="304550"/>
                              </a:lnTo>
                              <a:lnTo>
                                <a:pt x="4165600" y="314873"/>
                              </a:lnTo>
                              <a:lnTo>
                                <a:pt x="4175125" y="325594"/>
                              </a:lnTo>
                              <a:lnTo>
                                <a:pt x="4184253" y="336712"/>
                              </a:lnTo>
                              <a:lnTo>
                                <a:pt x="4192985" y="348227"/>
                              </a:lnTo>
                              <a:lnTo>
                                <a:pt x="4201319" y="360139"/>
                              </a:lnTo>
                              <a:lnTo>
                                <a:pt x="4209653" y="372845"/>
                              </a:lnTo>
                              <a:lnTo>
                                <a:pt x="4217987" y="385551"/>
                              </a:lnTo>
                              <a:lnTo>
                                <a:pt x="4225528" y="398654"/>
                              </a:lnTo>
                              <a:lnTo>
                                <a:pt x="4233465" y="412551"/>
                              </a:lnTo>
                              <a:lnTo>
                                <a:pt x="4240213" y="426846"/>
                              </a:lnTo>
                              <a:lnTo>
                                <a:pt x="4247356" y="441934"/>
                              </a:lnTo>
                              <a:lnTo>
                                <a:pt x="4254103" y="457023"/>
                              </a:lnTo>
                              <a:lnTo>
                                <a:pt x="4260056" y="472508"/>
                              </a:lnTo>
                              <a:lnTo>
                                <a:pt x="4266406" y="488788"/>
                              </a:lnTo>
                              <a:lnTo>
                                <a:pt x="4271565" y="505862"/>
                              </a:lnTo>
                              <a:lnTo>
                                <a:pt x="4276725" y="522539"/>
                              </a:lnTo>
                              <a:lnTo>
                                <a:pt x="4281091" y="540804"/>
                              </a:lnTo>
                              <a:lnTo>
                                <a:pt x="4285059" y="559069"/>
                              </a:lnTo>
                              <a:lnTo>
                                <a:pt x="4288631" y="577731"/>
                              </a:lnTo>
                              <a:lnTo>
                                <a:pt x="4291806" y="596790"/>
                              </a:lnTo>
                              <a:lnTo>
                                <a:pt x="4294187" y="617040"/>
                              </a:lnTo>
                              <a:lnTo>
                                <a:pt x="4296569" y="637688"/>
                              </a:lnTo>
                              <a:lnTo>
                                <a:pt x="4297759" y="658732"/>
                              </a:lnTo>
                              <a:lnTo>
                                <a:pt x="4298553" y="680174"/>
                              </a:lnTo>
                              <a:lnTo>
                                <a:pt x="4298950" y="702410"/>
                              </a:lnTo>
                              <a:lnTo>
                                <a:pt x="4298950" y="827088"/>
                              </a:lnTo>
                              <a:lnTo>
                                <a:pt x="4040187" y="827088"/>
                              </a:lnTo>
                              <a:lnTo>
                                <a:pt x="4040187" y="799691"/>
                              </a:lnTo>
                              <a:lnTo>
                                <a:pt x="4040187" y="782220"/>
                              </a:lnTo>
                              <a:lnTo>
                                <a:pt x="4039394" y="765543"/>
                              </a:lnTo>
                              <a:lnTo>
                                <a:pt x="4038203" y="748469"/>
                              </a:lnTo>
                              <a:lnTo>
                                <a:pt x="4036615" y="732587"/>
                              </a:lnTo>
                              <a:lnTo>
                                <a:pt x="4033837" y="717101"/>
                              </a:lnTo>
                              <a:lnTo>
                                <a:pt x="4031456" y="701615"/>
                              </a:lnTo>
                              <a:lnTo>
                                <a:pt x="4028281" y="686924"/>
                              </a:lnTo>
                              <a:lnTo>
                                <a:pt x="4024709" y="672630"/>
                              </a:lnTo>
                              <a:lnTo>
                                <a:pt x="4020344" y="658335"/>
                              </a:lnTo>
                              <a:lnTo>
                                <a:pt x="4016375" y="644835"/>
                              </a:lnTo>
                              <a:lnTo>
                                <a:pt x="4011613" y="631335"/>
                              </a:lnTo>
                              <a:lnTo>
                                <a:pt x="4006850" y="618629"/>
                              </a:lnTo>
                              <a:lnTo>
                                <a:pt x="4000897" y="605923"/>
                              </a:lnTo>
                              <a:lnTo>
                                <a:pt x="3995341" y="594011"/>
                              </a:lnTo>
                              <a:lnTo>
                                <a:pt x="3989387" y="582099"/>
                              </a:lnTo>
                              <a:lnTo>
                                <a:pt x="3983037" y="570981"/>
                              </a:lnTo>
                              <a:lnTo>
                                <a:pt x="3975894" y="559863"/>
                              </a:lnTo>
                              <a:lnTo>
                                <a:pt x="3969147" y="549142"/>
                              </a:lnTo>
                              <a:lnTo>
                                <a:pt x="3962400" y="538421"/>
                              </a:lnTo>
                              <a:lnTo>
                                <a:pt x="3954859" y="528495"/>
                              </a:lnTo>
                              <a:lnTo>
                                <a:pt x="3946922" y="518965"/>
                              </a:lnTo>
                              <a:lnTo>
                                <a:pt x="3939381" y="509833"/>
                              </a:lnTo>
                              <a:lnTo>
                                <a:pt x="3931444" y="501097"/>
                              </a:lnTo>
                              <a:lnTo>
                                <a:pt x="3923506" y="492362"/>
                              </a:lnTo>
                              <a:lnTo>
                                <a:pt x="3915172" y="483626"/>
                              </a:lnTo>
                              <a:lnTo>
                                <a:pt x="3906837" y="476082"/>
                              </a:lnTo>
                              <a:lnTo>
                                <a:pt x="3898503" y="468141"/>
                              </a:lnTo>
                              <a:lnTo>
                                <a:pt x="3889772" y="460994"/>
                              </a:lnTo>
                              <a:lnTo>
                                <a:pt x="3881041" y="453449"/>
                              </a:lnTo>
                              <a:lnTo>
                                <a:pt x="3872309" y="446699"/>
                              </a:lnTo>
                              <a:lnTo>
                                <a:pt x="3854847" y="433596"/>
                              </a:lnTo>
                              <a:lnTo>
                                <a:pt x="3836987" y="422081"/>
                              </a:lnTo>
                              <a:lnTo>
                                <a:pt x="3819128" y="410963"/>
                              </a:lnTo>
                              <a:lnTo>
                                <a:pt x="3802063" y="401831"/>
                              </a:lnTo>
                              <a:lnTo>
                                <a:pt x="3784600" y="393095"/>
                              </a:lnTo>
                              <a:lnTo>
                                <a:pt x="3768328" y="384757"/>
                              </a:lnTo>
                              <a:lnTo>
                                <a:pt x="3752056" y="378007"/>
                              </a:lnTo>
                              <a:lnTo>
                                <a:pt x="3736975" y="371654"/>
                              </a:lnTo>
                              <a:lnTo>
                                <a:pt x="3722291" y="366492"/>
                              </a:lnTo>
                              <a:lnTo>
                                <a:pt x="3708797" y="361727"/>
                              </a:lnTo>
                              <a:lnTo>
                                <a:pt x="3696494" y="358153"/>
                              </a:lnTo>
                              <a:lnTo>
                                <a:pt x="3675459" y="352197"/>
                              </a:lnTo>
                              <a:lnTo>
                                <a:pt x="3660378" y="349021"/>
                              </a:lnTo>
                              <a:lnTo>
                                <a:pt x="3652441" y="347036"/>
                              </a:lnTo>
                              <a:lnTo>
                                <a:pt x="3631406" y="341080"/>
                              </a:lnTo>
                              <a:lnTo>
                                <a:pt x="3609578" y="335521"/>
                              </a:lnTo>
                              <a:lnTo>
                                <a:pt x="3586956" y="330359"/>
                              </a:lnTo>
                              <a:lnTo>
                                <a:pt x="3563144" y="325197"/>
                              </a:lnTo>
                              <a:lnTo>
                                <a:pt x="3538935" y="320035"/>
                              </a:lnTo>
                              <a:lnTo>
                                <a:pt x="3514328" y="315270"/>
                              </a:lnTo>
                              <a:lnTo>
                                <a:pt x="3488928" y="310903"/>
                              </a:lnTo>
                              <a:lnTo>
                                <a:pt x="3463131" y="306138"/>
                              </a:lnTo>
                              <a:lnTo>
                                <a:pt x="3409553" y="297799"/>
                              </a:lnTo>
                              <a:lnTo>
                                <a:pt x="3353991" y="290255"/>
                              </a:lnTo>
                              <a:lnTo>
                                <a:pt x="3296841" y="283108"/>
                              </a:lnTo>
                              <a:lnTo>
                                <a:pt x="3238103" y="276755"/>
                              </a:lnTo>
                              <a:lnTo>
                                <a:pt x="3178572" y="271196"/>
                              </a:lnTo>
                              <a:lnTo>
                                <a:pt x="3118247" y="266034"/>
                              </a:lnTo>
                              <a:lnTo>
                                <a:pt x="3057128" y="261269"/>
                              </a:lnTo>
                              <a:lnTo>
                                <a:pt x="2996009" y="257299"/>
                              </a:lnTo>
                              <a:lnTo>
                                <a:pt x="2934494" y="253328"/>
                              </a:lnTo>
                              <a:lnTo>
                                <a:pt x="2874169" y="250549"/>
                              </a:lnTo>
                              <a:lnTo>
                                <a:pt x="2813447" y="247769"/>
                              </a:lnTo>
                              <a:lnTo>
                                <a:pt x="2754313" y="245387"/>
                              </a:lnTo>
                              <a:lnTo>
                                <a:pt x="2696369" y="243401"/>
                              </a:lnTo>
                              <a:lnTo>
                                <a:pt x="2639615" y="241813"/>
                              </a:lnTo>
                              <a:lnTo>
                                <a:pt x="2531665" y="239034"/>
                              </a:lnTo>
                              <a:lnTo>
                                <a:pt x="2433241" y="237843"/>
                              </a:lnTo>
                              <a:lnTo>
                                <a:pt x="2345531" y="237445"/>
                              </a:lnTo>
                              <a:lnTo>
                                <a:pt x="2272109" y="237445"/>
                              </a:lnTo>
                              <a:lnTo>
                                <a:pt x="2214563" y="237843"/>
                              </a:lnTo>
                              <a:lnTo>
                                <a:pt x="2155825" y="238637"/>
                              </a:lnTo>
                              <a:lnTo>
                                <a:pt x="2098278" y="237843"/>
                              </a:lnTo>
                              <a:lnTo>
                                <a:pt x="2040731" y="237445"/>
                              </a:lnTo>
                              <a:lnTo>
                                <a:pt x="1967309" y="237445"/>
                              </a:lnTo>
                              <a:lnTo>
                                <a:pt x="1879997" y="237843"/>
                              </a:lnTo>
                              <a:lnTo>
                                <a:pt x="1781175" y="239034"/>
                              </a:lnTo>
                              <a:lnTo>
                                <a:pt x="1673622" y="241813"/>
                              </a:lnTo>
                              <a:lnTo>
                                <a:pt x="1616472" y="243401"/>
                              </a:lnTo>
                              <a:lnTo>
                                <a:pt x="1558925" y="245387"/>
                              </a:lnTo>
                              <a:lnTo>
                                <a:pt x="1499791" y="247769"/>
                              </a:lnTo>
                              <a:lnTo>
                                <a:pt x="1439069" y="250549"/>
                              </a:lnTo>
                              <a:lnTo>
                                <a:pt x="1378347" y="253328"/>
                              </a:lnTo>
                              <a:lnTo>
                                <a:pt x="1317228" y="257299"/>
                              </a:lnTo>
                              <a:lnTo>
                                <a:pt x="1256109" y="261269"/>
                              </a:lnTo>
                              <a:lnTo>
                                <a:pt x="1195387" y="266034"/>
                              </a:lnTo>
                              <a:lnTo>
                                <a:pt x="1134666" y="271196"/>
                              </a:lnTo>
                              <a:lnTo>
                                <a:pt x="1075134" y="276755"/>
                              </a:lnTo>
                              <a:lnTo>
                                <a:pt x="1016397" y="283108"/>
                              </a:lnTo>
                              <a:lnTo>
                                <a:pt x="959644" y="290255"/>
                              </a:lnTo>
                              <a:lnTo>
                                <a:pt x="903684" y="297799"/>
                              </a:lnTo>
                              <a:lnTo>
                                <a:pt x="850106" y="306138"/>
                              </a:lnTo>
                              <a:lnTo>
                                <a:pt x="824309" y="310903"/>
                              </a:lnTo>
                              <a:lnTo>
                                <a:pt x="798909" y="315270"/>
                              </a:lnTo>
                              <a:lnTo>
                                <a:pt x="774303" y="320035"/>
                              </a:lnTo>
                              <a:lnTo>
                                <a:pt x="750094" y="325197"/>
                              </a:lnTo>
                              <a:lnTo>
                                <a:pt x="726281" y="330359"/>
                              </a:lnTo>
                              <a:lnTo>
                                <a:pt x="703659" y="335521"/>
                              </a:lnTo>
                              <a:lnTo>
                                <a:pt x="681831" y="341080"/>
                              </a:lnTo>
                              <a:lnTo>
                                <a:pt x="660797" y="347036"/>
                              </a:lnTo>
                              <a:lnTo>
                                <a:pt x="652463" y="349021"/>
                              </a:lnTo>
                              <a:lnTo>
                                <a:pt x="637778" y="352197"/>
                              </a:lnTo>
                              <a:lnTo>
                                <a:pt x="616744" y="358153"/>
                              </a:lnTo>
                              <a:lnTo>
                                <a:pt x="604441" y="361727"/>
                              </a:lnTo>
                              <a:lnTo>
                                <a:pt x="590550" y="366492"/>
                              </a:lnTo>
                              <a:lnTo>
                                <a:pt x="576263" y="371654"/>
                              </a:lnTo>
                              <a:lnTo>
                                <a:pt x="560785" y="378007"/>
                              </a:lnTo>
                              <a:lnTo>
                                <a:pt x="544910" y="384757"/>
                              </a:lnTo>
                              <a:lnTo>
                                <a:pt x="528638" y="393095"/>
                              </a:lnTo>
                              <a:lnTo>
                                <a:pt x="511175" y="401831"/>
                              </a:lnTo>
                              <a:lnTo>
                                <a:pt x="494110" y="410963"/>
                              </a:lnTo>
                              <a:lnTo>
                                <a:pt x="476250" y="422081"/>
                              </a:lnTo>
                              <a:lnTo>
                                <a:pt x="458391" y="433596"/>
                              </a:lnTo>
                              <a:lnTo>
                                <a:pt x="440928" y="446699"/>
                              </a:lnTo>
                              <a:lnTo>
                                <a:pt x="432197" y="453449"/>
                              </a:lnTo>
                              <a:lnTo>
                                <a:pt x="423466" y="460994"/>
                              </a:lnTo>
                              <a:lnTo>
                                <a:pt x="415131" y="468141"/>
                              </a:lnTo>
                              <a:lnTo>
                                <a:pt x="406400" y="476082"/>
                              </a:lnTo>
                              <a:lnTo>
                                <a:pt x="398066" y="483626"/>
                              </a:lnTo>
                              <a:lnTo>
                                <a:pt x="389731" y="492362"/>
                              </a:lnTo>
                              <a:lnTo>
                                <a:pt x="381794" y="501097"/>
                              </a:lnTo>
                              <a:lnTo>
                                <a:pt x="373856" y="509833"/>
                              </a:lnTo>
                              <a:lnTo>
                                <a:pt x="366316" y="518965"/>
                              </a:lnTo>
                              <a:lnTo>
                                <a:pt x="358378" y="528495"/>
                              </a:lnTo>
                              <a:lnTo>
                                <a:pt x="351235" y="538421"/>
                              </a:lnTo>
                              <a:lnTo>
                                <a:pt x="343694" y="549142"/>
                              </a:lnTo>
                              <a:lnTo>
                                <a:pt x="336947" y="559863"/>
                              </a:lnTo>
                              <a:lnTo>
                                <a:pt x="330200" y="570981"/>
                              </a:lnTo>
                              <a:lnTo>
                                <a:pt x="323850" y="582099"/>
                              </a:lnTo>
                              <a:lnTo>
                                <a:pt x="317897" y="594011"/>
                              </a:lnTo>
                              <a:lnTo>
                                <a:pt x="312341" y="605923"/>
                              </a:lnTo>
                              <a:lnTo>
                                <a:pt x="306388" y="618629"/>
                              </a:lnTo>
                              <a:lnTo>
                                <a:pt x="301625" y="631335"/>
                              </a:lnTo>
                              <a:lnTo>
                                <a:pt x="297260" y="644835"/>
                              </a:lnTo>
                              <a:lnTo>
                                <a:pt x="292497" y="658335"/>
                              </a:lnTo>
                              <a:lnTo>
                                <a:pt x="288528" y="672630"/>
                              </a:lnTo>
                              <a:lnTo>
                                <a:pt x="284956" y="686924"/>
                              </a:lnTo>
                              <a:lnTo>
                                <a:pt x="281781" y="701615"/>
                              </a:lnTo>
                              <a:lnTo>
                                <a:pt x="279003" y="717101"/>
                              </a:lnTo>
                              <a:lnTo>
                                <a:pt x="276622" y="732587"/>
                              </a:lnTo>
                              <a:lnTo>
                                <a:pt x="275035" y="748469"/>
                              </a:lnTo>
                              <a:lnTo>
                                <a:pt x="273844" y="765543"/>
                              </a:lnTo>
                              <a:lnTo>
                                <a:pt x="273050" y="782220"/>
                              </a:lnTo>
                              <a:lnTo>
                                <a:pt x="273050" y="799691"/>
                              </a:lnTo>
                              <a:lnTo>
                                <a:pt x="273050" y="827088"/>
                              </a:lnTo>
                              <a:lnTo>
                                <a:pt x="0" y="827088"/>
                              </a:lnTo>
                              <a:lnTo>
                                <a:pt x="0" y="702410"/>
                              </a:lnTo>
                              <a:lnTo>
                                <a:pt x="397" y="680174"/>
                              </a:lnTo>
                              <a:lnTo>
                                <a:pt x="1191" y="658732"/>
                              </a:lnTo>
                              <a:lnTo>
                                <a:pt x="2381" y="637688"/>
                              </a:lnTo>
                              <a:lnTo>
                                <a:pt x="4763" y="617040"/>
                              </a:lnTo>
                              <a:lnTo>
                                <a:pt x="7144" y="596790"/>
                              </a:lnTo>
                              <a:lnTo>
                                <a:pt x="10319" y="577731"/>
                              </a:lnTo>
                              <a:lnTo>
                                <a:pt x="13891" y="559069"/>
                              </a:lnTo>
                              <a:lnTo>
                                <a:pt x="18256" y="540804"/>
                              </a:lnTo>
                              <a:lnTo>
                                <a:pt x="22622" y="522539"/>
                              </a:lnTo>
                              <a:lnTo>
                                <a:pt x="27781" y="505862"/>
                              </a:lnTo>
                              <a:lnTo>
                                <a:pt x="33338" y="488788"/>
                              </a:lnTo>
                              <a:lnTo>
                                <a:pt x="38894" y="472508"/>
                              </a:lnTo>
                              <a:lnTo>
                                <a:pt x="44847" y="457023"/>
                              </a:lnTo>
                              <a:lnTo>
                                <a:pt x="51991" y="441934"/>
                              </a:lnTo>
                              <a:lnTo>
                                <a:pt x="58738" y="426846"/>
                              </a:lnTo>
                              <a:lnTo>
                                <a:pt x="65485" y="412551"/>
                              </a:lnTo>
                              <a:lnTo>
                                <a:pt x="73422" y="398654"/>
                              </a:lnTo>
                              <a:lnTo>
                                <a:pt x="81360" y="385551"/>
                              </a:lnTo>
                              <a:lnTo>
                                <a:pt x="89297" y="372845"/>
                              </a:lnTo>
                              <a:lnTo>
                                <a:pt x="97631" y="360139"/>
                              </a:lnTo>
                              <a:lnTo>
                                <a:pt x="106363" y="348227"/>
                              </a:lnTo>
                              <a:lnTo>
                                <a:pt x="115094" y="336712"/>
                              </a:lnTo>
                              <a:lnTo>
                                <a:pt x="123825" y="325594"/>
                              </a:lnTo>
                              <a:lnTo>
                                <a:pt x="133350" y="314873"/>
                              </a:lnTo>
                              <a:lnTo>
                                <a:pt x="142478" y="304550"/>
                              </a:lnTo>
                              <a:lnTo>
                                <a:pt x="152003" y="294623"/>
                              </a:lnTo>
                              <a:lnTo>
                                <a:pt x="161528" y="285093"/>
                              </a:lnTo>
                              <a:lnTo>
                                <a:pt x="171450" y="275961"/>
                              </a:lnTo>
                              <a:lnTo>
                                <a:pt x="180975" y="267225"/>
                              </a:lnTo>
                              <a:lnTo>
                                <a:pt x="190897" y="258887"/>
                              </a:lnTo>
                              <a:lnTo>
                                <a:pt x="200819" y="250946"/>
                              </a:lnTo>
                              <a:lnTo>
                                <a:pt x="210741" y="243004"/>
                              </a:lnTo>
                              <a:lnTo>
                                <a:pt x="220663" y="236254"/>
                              </a:lnTo>
                              <a:lnTo>
                                <a:pt x="230188" y="229107"/>
                              </a:lnTo>
                              <a:lnTo>
                                <a:pt x="250031" y="216401"/>
                              </a:lnTo>
                              <a:lnTo>
                                <a:pt x="269081" y="204489"/>
                              </a:lnTo>
                              <a:lnTo>
                                <a:pt x="288131" y="194165"/>
                              </a:lnTo>
                              <a:lnTo>
                                <a:pt x="305991" y="185033"/>
                              </a:lnTo>
                              <a:lnTo>
                                <a:pt x="323453" y="177091"/>
                              </a:lnTo>
                              <a:lnTo>
                                <a:pt x="340122" y="169944"/>
                              </a:lnTo>
                              <a:lnTo>
                                <a:pt x="355203" y="163988"/>
                              </a:lnTo>
                              <a:lnTo>
                                <a:pt x="369491" y="158826"/>
                              </a:lnTo>
                              <a:lnTo>
                                <a:pt x="382588" y="154856"/>
                              </a:lnTo>
                              <a:lnTo>
                                <a:pt x="393700" y="151679"/>
                              </a:lnTo>
                              <a:lnTo>
                                <a:pt x="403225" y="148900"/>
                              </a:lnTo>
                              <a:lnTo>
                                <a:pt x="416719" y="145326"/>
                              </a:lnTo>
                              <a:lnTo>
                                <a:pt x="421481" y="144532"/>
                              </a:lnTo>
                              <a:lnTo>
                                <a:pt x="450453" y="135400"/>
                              </a:lnTo>
                              <a:lnTo>
                                <a:pt x="480616" y="127061"/>
                              </a:lnTo>
                              <a:lnTo>
                                <a:pt x="511969" y="118723"/>
                              </a:lnTo>
                              <a:lnTo>
                                <a:pt x="544910" y="110384"/>
                              </a:lnTo>
                              <a:lnTo>
                                <a:pt x="578644" y="103237"/>
                              </a:lnTo>
                              <a:lnTo>
                                <a:pt x="613569" y="95693"/>
                              </a:lnTo>
                              <a:lnTo>
                                <a:pt x="649288" y="88943"/>
                              </a:lnTo>
                              <a:lnTo>
                                <a:pt x="686197" y="82193"/>
                              </a:lnTo>
                              <a:lnTo>
                                <a:pt x="724297" y="76237"/>
                              </a:lnTo>
                              <a:lnTo>
                                <a:pt x="762397" y="70281"/>
                              </a:lnTo>
                              <a:lnTo>
                                <a:pt x="801291" y="64722"/>
                              </a:lnTo>
                              <a:lnTo>
                                <a:pt x="840978" y="59560"/>
                              </a:lnTo>
                              <a:lnTo>
                                <a:pt x="881856" y="54398"/>
                              </a:lnTo>
                              <a:lnTo>
                                <a:pt x="922337" y="49633"/>
                              </a:lnTo>
                              <a:lnTo>
                                <a:pt x="963613" y="45266"/>
                              </a:lnTo>
                              <a:lnTo>
                                <a:pt x="1005284" y="40898"/>
                              </a:lnTo>
                              <a:lnTo>
                                <a:pt x="1047353" y="36927"/>
                              </a:lnTo>
                              <a:lnTo>
                                <a:pt x="1089422" y="32957"/>
                              </a:lnTo>
                              <a:lnTo>
                                <a:pt x="1173956" y="26604"/>
                              </a:lnTo>
                              <a:lnTo>
                                <a:pt x="1258887" y="21045"/>
                              </a:lnTo>
                              <a:lnTo>
                                <a:pt x="1343025" y="16280"/>
                              </a:lnTo>
                              <a:lnTo>
                                <a:pt x="1425972" y="11912"/>
                              </a:lnTo>
                              <a:lnTo>
                                <a:pt x="1506934" y="8339"/>
                              </a:lnTo>
                              <a:lnTo>
                                <a:pt x="1586309" y="5956"/>
                              </a:lnTo>
                              <a:lnTo>
                                <a:pt x="1662509" y="3574"/>
                              </a:lnTo>
                              <a:lnTo>
                                <a:pt x="2157809" y="1191"/>
                              </a:lnTo>
                              <a:lnTo>
                                <a:pt x="2210991" y="397"/>
                              </a:lnTo>
                              <a:lnTo>
                                <a:pt x="227250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3.1pt;margin-top:129.75pt;height:29.25pt;width:57.5pt;z-index:251662336;v-text-anchor:middle;mso-width-relative:page;mso-height-relative:page;" fillcolor="#2A3D52 [3204]" filled="t" stroked="f" coordsize="4300538,2184400" o:gfxdata="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" path="m397,996950l273498,996950,273498,1316328,273101,1327437,273498,1339736,274292,1355605,276276,1374649,278261,1385361,279849,1396470,282230,1408769,285406,1421068,288979,1434160,292948,1448046,297711,1461932,302872,1476215,308826,1490894,315574,1505971,323513,1521047,331452,1536123,340979,1551596,351696,1567069,362811,1582542,374719,1598412,388216,1613885,402903,1628961,418384,1644037,435453,1658716,443788,1665858,453315,1673396,462842,1680141,472369,1687282,482689,1694027,493010,1701168,504125,1707913,515239,1714260,526751,1721005,539056,1727353,550964,1733304,564064,1739255,572003,1743223,637896,1773375,669652,1788054,701408,1802337,732767,1816223,763332,1829316,794294,1841615,824462,1853517,854233,1864229,883607,1873751,912981,1882876,941958,1890414,956645,1893985,970936,1897159,985226,1899936,998722,1902316,1013012,1904300,1027302,1906284,1041195,1907871,1055089,1909061,1068982,1909458,1082875,1909854,1096371,1909854,1110264,1909458,1124158,1908664,1137654,1907474,1151547,1905490,1164646,1903507,1178143,1900729,1191639,1897952,1204738,1893985,1218234,1890017,1231731,1885256,1245227,1880495,1257929,1874941,1271425,1868990,1284922,1861849,1297624,1855104,1310723,1847169,1324220,1839234,1336922,1830109,1350021,1820587,1363121,1810669,1376220,1800354,1389319,1788451,1402418,1776946,1415121,1764250,1428220,1751157,1441319,1737271,1454022,1722989,1467121,1707913,1479823,1692043,1603671,1533346,1640984,1484547,1677503,1438524,1712038,1394883,1745779,1354018,1762053,1334578,1777931,1315931,1793809,1297681,1810084,1280621,1825962,1263958,1841443,1248088,1857321,1233012,1873199,1218729,1889077,1205240,1904558,1192941,1920436,1181039,1936711,1169930,1952986,1159615,1969261,1150489,1985932,1141761,2002604,1134223,2020070,1127082,2037139,1121527,2055001,1116370,2072864,1112005,2091918,1109228,2110971,1106451,2130421,1105261,2150269,1104864,2160590,1104864,2170910,1105261,2181231,1106054,2191949,1106848,2201872,1108435,2211796,1109625,2221720,1111212,2231247,1113592,2241170,1115576,2250697,1117957,2259827,1120734,2269353,1123511,2288010,1130256,2306270,1137794,2324529,1146125,2341995,1155647,2359858,1165962,2376927,1177468,2394392,1189370,2411461,1202463,2428927,1216349,2445599,1231028,2462667,1246501,2479736,1262371,2496805,1279827,2513874,1297284,2531339,1315931,2548408,1334975,2565874,1354812,2583339,1375442,2619462,1419084,2656378,1464709,2694485,1513112,2734180,1564292,2835005,1692043,2847707,1707913,2860807,1722989,2873906,1737271,2886608,1751157,2899707,1764250,2912410,1776946,2925509,1788451,2938608,1800354,2951708,1810669,2964807,1820587,2977906,1830109,2990609,1839234,3004105,1847169,3017204,1855104,3029907,1861849,3043403,1868990,3056899,1874941,3069601,1880495,3083097,1885256,3096594,1890017,3110090,1893985,3123189,1897952,3136685,1900729,3150182,1903507,3164075,1905490,3177174,1907474,3190671,1908664,3204564,1909458,3218457,1909854,3232350,1909854,3245846,1909458,3259739,1909061,3273633,1907871,3287923,1906284,3301816,1904300,3316106,1902316,3330396,1899936,3344289,1897159,3358580,1893985,3372870,1890414,3401847,1882876,3431221,1873751,3460595,1864229,3490367,1853517,3520535,1841615,3551497,1829316,3582459,1816223,3613421,1802337,3645176,1788054,3676932,1773375,3742825,1743223,3750765,1739255,3763467,1733304,3775772,1727353,3787681,1721005,3799192,1714260,3810307,1707913,3821421,1701168,3831742,1694423,3842063,1687679,3851987,1680141,3861513,1673396,3870643,1665858,3879376,1658716,3896048,1644037,3911925,1628961,3926216,1613885,3939712,1598412,3952017,1582939,3963529,1567466,3973849,1551993,3982979,1536520,3991315,1521444,3999254,1505971,4005605,1491291,4011560,1476612,4017514,1461932,4022277,1448046,4025850,1434160,4029422,1421068,4032598,1408372,4034979,1396470,4036964,1384964,4038552,1374252,4040537,1354812,4041331,1338942,4042125,1326246,4041331,1314344,4041331,996950,4300141,996950,4300141,1390519,4300141,1394486,4300538,1405595,4299744,1423448,4299347,1434557,4298157,1447253,4296965,1460345,4294584,1475818,4292599,1491688,4289027,1508351,4285057,1526601,4280293,1545248,4275133,1564689,4268782,1584526,4260843,1605156,4252904,1625787,4243377,1647608,4232263,1669032,4226309,1679744,4220355,1690456,4214003,1701565,4206858,1712277,4199713,1723385,4191774,1734098,4184232,1745206,4175896,1755918,4167163,1766234,4157637,1776946,4148110,1787658,4138186,1797973,4128263,1808288,4117545,1819000,4106430,1828919,4094522,1838838,4082613,1848756,4069911,1858675,4056812,1868196,4043315,1877718,4029422,1886447,4014735,1895175,3999651,1904300,3984170,1912632,3905971,1953893,3865879,1974127,3824994,1995154,3783711,2014991,3742429,2034828,3699955,2053475,3657085,2072122,3614214,2089975,3592779,2098307,3571344,2106242,3549512,2114177,3528077,2121318,3505847,2128856,3484412,2135601,3462977,2142345,3440748,2148297,3419313,2153851,3397084,2159009,3375649,2163770,3353419,2168134,3331984,2172101,3310152,2175275,3288320,2178449,3266885,2180433,3245053,2182813,3224014,2184003,3202182,2184400,3181144,2184400,3159709,2184003,3138273,2182813,3117235,2180830,3096594,2178449,3075555,2175275,3054517,2171704,3034273,2166944,3013631,2160992,2993387,2155041,2973143,2148297,2953295,2140362,2933448,2132427,2913601,2122905,2894150,2112193,2874700,2101084,2855646,2089579,2836593,2076486,2817936,2062600,2799279,2047524,2781020,2032051,2763157,2015388,2744897,1997535,2727829,1978888,2709966,1959051,2693294,1938420,2676225,1916202,2629385,1852327,2586118,1792815,2508317,1686488,2473385,1638879,2440438,1595634,2424560,1575797,2409476,1556754,2394392,1538504,2379705,1521840,2365018,1505971,2351125,1491291,2336835,1477405,2322941,1464313,2309048,1452807,2295552,1442095,2281659,1432177,2267766,1423448,2253873,1415513,2239582,1409165,2225689,1403611,2218544,1400834,2211399,1398850,2203857,1396470,2196712,1395280,2189170,1393693,2181231,1392899,2174086,1391709,2166147,1390915,2158208,1390519,2150269,1390519,2142727,1390519,2134788,1390915,2126849,1391709,2119307,1392899,2111368,1393693,2104223,1395280,2096681,1396470,2089536,1398850,2081994,1400834,2075246,1403611,2060956,1409165,2046665,1415513,2032772,1423448,2018879,1432177,2005383,1442095,1991490,1452807,1977597,1464313,1963703,1477405,1949810,1491291,1935520,1505971,1920833,1521840,1906146,1538504,1891062,1556754,1875978,1575797,1860497,1595634,1827153,1638879,1792222,1686488,1714817,1792815,1671152,1852327,1624313,1916202,1607244,1938420,1590572,1959051,1573503,1978888,1555640,1997535,1537778,2015388,1519915,2032051,1501259,2047524,1482999,2062600,1463945,2076486,1444892,2089579,1425838,2101084,1406785,2112193,1387334,2122905,1367487,2132427,1347243,2140362,1327395,2148297,1307151,2155041,1286906,2160992,1266662,2166944,1246021,2171704,1225379,2175275,1203944,2178449,1183303,2180830,1162265,2182813,1140829,2184003,1119791,2184400,1098356,2184400,1076524,2184003,1055485,2182813,1034050,2180433,1012218,2178449,990386,2175275,968554,2172101,947119,2168134,924890,2163770,903454,2159009,882019,2153851,859790,2148297,838355,2142345,816126,2135601,794691,2128856,772461,2121318,751026,2114177,729591,2106242,707759,2098307,686324,2089975,643453,2072122,600583,2053475,558903,2034828,516827,2014991,475544,1995154,435056,1974127,394567,1953893,316368,1912632,300887,1904300,285803,1895175,271513,1886447,257223,1877718,244123,1868196,231024,1858675,218322,1848756,206413,1838838,194902,1828919,183390,1819000,172673,1808288,162352,1797973,152428,1787658,142902,1776946,133772,1766234,125039,1755918,116703,1745206,108764,1734098,100825,1723385,94077,1712277,87329,1701565,80581,1690456,74230,1679744,68672,1669032,57955,1647608,48031,1625787,39695,1605156,32153,1584526,25802,1564689,20245,1545248,15481,1526601,11512,1508351,8733,1491688,5954,1475818,3970,1460345,2382,1447253,1191,1434557,794,1423448,0,1405595,397,1394486,397,1390519,397,996950xm3959215,687387l3961995,699686,3965172,713175,3967953,726664,3969541,740153,3971130,754038,3972321,768717,3973513,784190,3973513,799266,3973513,864727,3045304,1792287,3031800,1784353,3018296,1775624,3004792,1766103,2991685,1755788,2978181,1744679,2964677,1732777,2951967,1720479,2938463,1707386,3959215,687387xm3576549,396875l3607516,404026,3622205,407999,3636894,411972,3638482,412369,3640864,412767,3648010,413958,3663096,417931,3673816,420712,3685329,423891,3698430,428261,3712722,433028,3727808,438987,3743689,446139,3759966,453687,3777434,462825,3794505,472757,3811973,484278,3820708,490237,3829045,496594,3837779,502950,3846513,510499,2808343,1549400,2787302,1522385,2748396,1472327,2710283,1424653,2673758,1378965,2638425,1335661,3576549,396875xm1743076,307975l461963,1589088,451645,1578773,442120,1568854,432991,1558538,424260,1548223,416323,1537510,408782,1527592,402035,1517276,395288,1506960,389335,1496645,383779,1486726,378620,1476807,374254,1466888,369888,1456970,365920,1447448,362745,1437926,359173,1428800,354013,1411343,349648,1394283,346473,1378809,344488,1364526,342901,1352227,341710,1341118,341710,1331993,341313,1325248,1343820,323845,1395413,320671,1447404,318291,1498601,315513,1549798,313926,1648620,310356,1743076,307975xm2034731,304800l2122463,305197,2156603,305594,2225676,304800,771955,1758950,740198,1745449,707249,1730757,639763,1699784,2034731,304800xm2272506,0l2354263,0,2453085,397,2507853,1191,2566194,1985,2626915,3177,2690813,5162,2756694,7147,2824559,9927,2893615,12706,2963863,16280,3035300,20250,3106737,25015,3178969,30574,3250803,36530,3321447,43677,3391297,50825,3460353,59560,3494087,63928,3527822,68693,3560763,73854,3592909,79016,3624659,84178,3656013,89737,3686175,95693,3715941,101649,3745309,108399,3773487,115149,3801269,122296,3827463,129047,3853259,136988,3877865,144532,3882628,145326,3896122,148900,3905647,151679,3916759,154856,3929459,158826,3943747,163988,3959225,169944,3975497,177091,3992959,185033,4011215,194165,4029869,204489,4048919,216401,4068763,229107,4078685,236254,4088209,243004,4098131,250946,4108053,258887,4117975,267225,4127500,275961,4137422,285093,4146947,294623,4156472,304550,4165600,314873,4175125,325594,4184253,336712,4192985,348227,4201319,360139,4209653,372845,4217987,385551,4225528,398654,4233465,412551,4240213,426846,4247356,441934,4254103,457023,4260056,472508,4266406,488788,4271565,505862,4276725,522539,4281091,540804,4285059,559069,4288631,577731,4291806,596790,4294187,617040,4296569,637688,4297759,658732,4298553,680174,4298950,702410,4298950,827088,4040187,827088,4040187,799691,4040187,782220,4039394,765543,4038203,748469,4036615,732587,4033837,717101,4031456,701615,4028281,686924,4024709,672630,4020344,658335,4016375,644835,4011613,631335,4006850,618629,4000897,605923,3995341,594011,3989387,582099,3983037,570981,3975894,559863,3969147,549142,3962400,538421,3954859,528495,3946922,518965,3939381,509833,3931444,501097,3923506,492362,3915172,483626,3906837,476082,3898503,468141,3889772,460994,3881041,453449,3872309,446699,3854847,433596,3836987,422081,3819128,410963,3802063,401831,3784600,393095,3768328,384757,3752056,378007,3736975,371654,3722291,366492,3708797,361727,3696494,358153,3675459,352197,3660378,349021,3652441,347036,3631406,341080,3609578,335521,3586956,330359,3563144,325197,3538935,320035,3514328,315270,3488928,310903,3463131,306138,3409553,297799,3353991,290255,3296841,283108,3238103,276755,3178572,271196,3118247,266034,3057128,261269,2996009,257299,2934494,253328,2874169,250549,2813447,247769,2754313,245387,2696369,243401,2639615,241813,2531665,239034,2433241,237843,2345531,237445,2272109,237445,2214563,237843,2155825,238637,2098278,237843,2040731,237445,1967309,237445,1879997,237843,1781175,239034,1673622,241813,1616472,243401,1558925,245387,1499791,247769,1439069,250549,1378347,253328,1317228,257299,1256109,261269,1195387,266034,1134666,271196,1075134,276755,1016397,283108,959644,290255,903684,297799,850106,306138,824309,310903,798909,315270,774303,320035,750094,325197,726281,330359,703659,335521,681831,341080,660797,347036,652463,349021,637778,352197,616744,358153,604441,361727,590550,366492,576263,371654,560785,378007,544910,384757,528638,393095,511175,401831,494110,410963,476250,422081,458391,433596,440928,446699,432197,453449,423466,460994,415131,468141,406400,476082,398066,483626,389731,492362,381794,501097,373856,509833,366316,518965,358378,528495,351235,538421,343694,549142,336947,559863,330200,570981,323850,582099,317897,594011,312341,605923,306388,618629,301625,631335,297260,644835,292497,658335,288528,672630,284956,686924,281781,701615,279003,717101,276622,732587,275035,748469,273844,765543,273050,782220,273050,799691,273050,827088,0,827088,0,702410,397,680174,1191,658732,2381,637688,4763,617040,7144,596790,10319,577731,13891,559069,18256,540804,22622,522539,27781,505862,33338,488788,38894,472508,44847,457023,51991,441934,58738,426846,65485,412551,73422,398654,81360,385551,89297,372845,97631,360139,106363,348227,115094,336712,123825,325594,133350,314873,142478,304550,152003,294623,161528,285093,171450,275961,180975,267225,190897,258887,200819,250946,210741,243004,220663,236254,230188,229107,250031,216401,269081,204489,288131,194165,305991,185033,323453,177091,340122,169944,355203,163988,369491,158826,382588,154856,393700,151679,403225,148900,416719,145326,421481,144532,450453,135400,480616,127061,511969,118723,544910,110384,578644,103237,613569,95693,649288,88943,686197,82193,724297,76237,762397,70281,801291,64722,840978,59560,881856,54398,922337,49633,963613,45266,1005284,40898,1047353,36927,1089422,32957,1173956,26604,1258887,21045,1343025,16280,1425972,11912,1506934,8339,1586309,5956,1662509,3574,2157809,1191,2210991,397,2272506,0xe">
                <v:path o:connectlocs="50553,248450;75359,283107;113712,303874;172018,323629;204575,321876;235918,303941;301908,223638;340059,192757;375582,188577;409487,204354;464287,265846;510123,313920;541803,324371;577663,319988;643181,292479;671087,269015;685511,235370;729662,248181;715574,289175;693263,314190;621005,352150;565800,369141;515246,368265;469208,342508;404094,258631;374234,237325;356034,237325;326174,258631;261128,342508;215090,368265;164468,369141;109263,352150;37072,314190;14829,289175;674,248181;674534,130641;607329,67447;638475,77102;607329,67447;63551,249293;236953,54497;345515,51799;539816,5195;640771,19569;681139,32997;708972,55333;726225,88803;685924,130101;676354,97036;657551,75915;620216,58977;529505,45211;366077,40555;202987,45211;112209,58977;74873,75915;56070,97036;46501,130101;3841,88803;21026,55333;48927,32997;92530,18759;184993,560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3662045</wp:posOffset>
                </wp:positionH>
                <wp:positionV relativeFrom="paragraph">
                  <wp:posOffset>1584325</wp:posOffset>
                </wp:positionV>
                <wp:extent cx="500380" cy="497840"/>
                <wp:effectExtent l="0" t="0" r="0" b="0"/>
                <wp:wrapNone/>
                <wp:docPr id="7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500412" cy="497926"/>
                        </a:xfrm>
                        <a:custGeom>
                          <a:avLst/>
                          <a:gdLst>
                            <a:gd name="T0" fmla="*/ 61580152 w 6030"/>
                            <a:gd name="T1" fmla="*/ 116692035 h 6002"/>
                            <a:gd name="T2" fmla="*/ 199662 w 6030"/>
                            <a:gd name="T3" fmla="*/ 309482875 h 6002"/>
                            <a:gd name="T4" fmla="*/ 65672269 w 6030"/>
                            <a:gd name="T5" fmla="*/ 487413091 h 6002"/>
                            <a:gd name="T6" fmla="*/ 254404694 w 6030"/>
                            <a:gd name="T7" fmla="*/ 595428006 h 6002"/>
                            <a:gd name="T8" fmla="*/ 487650619 w 6030"/>
                            <a:gd name="T9" fmla="*/ 535286624 h 6002"/>
                            <a:gd name="T10" fmla="*/ 600930197 w 6030"/>
                            <a:gd name="T11" fmla="*/ 323944636 h 6002"/>
                            <a:gd name="T12" fmla="*/ 481862010 w 6030"/>
                            <a:gd name="T13" fmla="*/ 59143747 h 6002"/>
                            <a:gd name="T14" fmla="*/ 323769756 w 6030"/>
                            <a:gd name="T15" fmla="*/ 11370008 h 6002"/>
                            <a:gd name="T16" fmla="*/ 556316866 w 6030"/>
                            <a:gd name="T17" fmla="*/ 162770205 h 6002"/>
                            <a:gd name="T18" fmla="*/ 562704460 w 6030"/>
                            <a:gd name="T19" fmla="*/ 422285113 h 6002"/>
                            <a:gd name="T20" fmla="*/ 383153945 w 6030"/>
                            <a:gd name="T21" fmla="*/ 575879539 h 6002"/>
                            <a:gd name="T22" fmla="*/ 154998129 w 6030"/>
                            <a:gd name="T23" fmla="*/ 548850861 h 6002"/>
                            <a:gd name="T24" fmla="*/ 31638480 w 6030"/>
                            <a:gd name="T25" fmla="*/ 406027988 h 6002"/>
                            <a:gd name="T26" fmla="*/ 65672269 w 6030"/>
                            <a:gd name="T27" fmla="*/ 131253591 h 6002"/>
                            <a:gd name="T28" fmla="*/ 227756493 w 6030"/>
                            <a:gd name="T29" fmla="*/ 20246402 h 6002"/>
                            <a:gd name="T30" fmla="*/ 371776072 w 6030"/>
                            <a:gd name="T31" fmla="*/ 33012909 h 6002"/>
                            <a:gd name="T32" fmla="*/ 246120945 w 6030"/>
                            <a:gd name="T33" fmla="*/ 144718032 h 6002"/>
                            <a:gd name="T34" fmla="*/ 156595107 w 6030"/>
                            <a:gd name="T35" fmla="*/ 307288647 h 6002"/>
                            <a:gd name="T36" fmla="*/ 109387122 w 6030"/>
                            <a:gd name="T37" fmla="*/ 232785300 h 6002"/>
                            <a:gd name="T38" fmla="*/ 246619784 w 6030"/>
                            <a:gd name="T39" fmla="*/ 41390643 h 6002"/>
                            <a:gd name="T40" fmla="*/ 205100577 w 6030"/>
                            <a:gd name="T41" fmla="*/ 65526842 h 6002"/>
                            <a:gd name="T42" fmla="*/ 88128522 w 6030"/>
                            <a:gd name="T43" fmla="*/ 270884916 h 6002"/>
                            <a:gd name="T44" fmla="*/ 48505470 w 6030"/>
                            <a:gd name="T45" fmla="*/ 238370666 h 6002"/>
                            <a:gd name="T46" fmla="*/ 158690923 w 6030"/>
                            <a:gd name="T47" fmla="*/ 61437770 h 6002"/>
                            <a:gd name="T48" fmla="*/ 447428898 w 6030"/>
                            <a:gd name="T49" fmla="*/ 67222411 h 6002"/>
                            <a:gd name="T50" fmla="*/ 411997794 w 6030"/>
                            <a:gd name="T51" fmla="*/ 122277086 h 6002"/>
                            <a:gd name="T52" fmla="*/ 298618701 w 6030"/>
                            <a:gd name="T53" fmla="*/ 290832248 h 6002"/>
                            <a:gd name="T54" fmla="*/ 187135764 w 6030"/>
                            <a:gd name="T55" fmla="*/ 306690192 h 6002"/>
                            <a:gd name="T56" fmla="*/ 285444189 w 6030"/>
                            <a:gd name="T57" fmla="*/ 108214190 h 6002"/>
                            <a:gd name="T58" fmla="*/ 480065371 w 6030"/>
                            <a:gd name="T59" fmla="*/ 86671084 h 6002"/>
                            <a:gd name="T60" fmla="*/ 481862010 w 6030"/>
                            <a:gd name="T61" fmla="*/ 102828413 h 6002"/>
                            <a:gd name="T62" fmla="*/ 519688423 w 6030"/>
                            <a:gd name="T63" fmla="*/ 142124623 h 6002"/>
                            <a:gd name="T64" fmla="*/ 579571766 w 6030"/>
                            <a:gd name="T65" fmla="*/ 313671742 h 6002"/>
                            <a:gd name="T66" fmla="*/ 551725910 w 6030"/>
                            <a:gd name="T67" fmla="*/ 314270197 h 6002"/>
                            <a:gd name="T68" fmla="*/ 435851363 w 6030"/>
                            <a:gd name="T69" fmla="*/ 125967293 h 6002"/>
                            <a:gd name="T70" fmla="*/ 438845657 w 6030"/>
                            <a:gd name="T71" fmla="*/ 141925349 h 6002"/>
                            <a:gd name="T72" fmla="*/ 553023396 w 6030"/>
                            <a:gd name="T73" fmla="*/ 389870659 h 6002"/>
                            <a:gd name="T74" fmla="*/ 504717271 w 6030"/>
                            <a:gd name="T75" fmla="*/ 486415771 h 6002"/>
                            <a:gd name="T76" fmla="*/ 464595381 w 6030"/>
                            <a:gd name="T77" fmla="*/ 324543091 h 6002"/>
                            <a:gd name="T78" fmla="*/ 363192831 w 6030"/>
                            <a:gd name="T79" fmla="*/ 182019287 h 6002"/>
                            <a:gd name="T80" fmla="*/ 47008639 w 6030"/>
                            <a:gd name="T81" fmla="*/ 198874867 h 6002"/>
                            <a:gd name="T82" fmla="*/ 34033789 w 6030"/>
                            <a:gd name="T83" fmla="*/ 220517768 h 6002"/>
                            <a:gd name="T84" fmla="*/ 421479512 w 6030"/>
                            <a:gd name="T85" fmla="*/ 275772032 h 6002"/>
                            <a:gd name="T86" fmla="*/ 492341405 w 6030"/>
                            <a:gd name="T87" fmla="*/ 497486710 h 6002"/>
                            <a:gd name="T88" fmla="*/ 405111361 w 6030"/>
                            <a:gd name="T89" fmla="*/ 545659313 h 6002"/>
                            <a:gd name="T90" fmla="*/ 384351600 w 6030"/>
                            <a:gd name="T91" fmla="*/ 413009539 h 6002"/>
                            <a:gd name="T92" fmla="*/ 310994567 w 6030"/>
                            <a:gd name="T93" fmla="*/ 283052652 h 6002"/>
                            <a:gd name="T94" fmla="*/ 59284674 w 6030"/>
                            <a:gd name="T95" fmla="*/ 274575123 h 6002"/>
                            <a:gd name="T96" fmla="*/ 268177876 w 6030"/>
                            <a:gd name="T97" fmla="*/ 309881740 h 6002"/>
                            <a:gd name="T98" fmla="*/ 361596169 w 6030"/>
                            <a:gd name="T99" fmla="*/ 387377360 h 6002"/>
                            <a:gd name="T100" fmla="*/ 206897216 w 6030"/>
                            <a:gd name="T101" fmla="*/ 415802222 h 6002"/>
                            <a:gd name="T102" fmla="*/ 27047209 w 6030"/>
                            <a:gd name="T103" fmla="*/ 347881561 h 6002"/>
                            <a:gd name="T104" fmla="*/ 35431104 w 6030"/>
                            <a:gd name="T105" fmla="*/ 372716010 h 6002"/>
                            <a:gd name="T106" fmla="*/ 214881789 w 6030"/>
                            <a:gd name="T107" fmla="*/ 425376865 h 6002"/>
                            <a:gd name="T108" fmla="*/ 376467174 w 6030"/>
                            <a:gd name="T109" fmla="*/ 419093565 h 6002"/>
                            <a:gd name="T110" fmla="*/ 317781485 w 6030"/>
                            <a:gd name="T111" fmla="*/ 504168875 h 6002"/>
                            <a:gd name="T112" fmla="*/ 77050142 w 6030"/>
                            <a:gd name="T113" fmla="*/ 464074620 h 6002"/>
                            <a:gd name="T114" fmla="*/ 106093336 w 6030"/>
                            <a:gd name="T115" fmla="*/ 488111340 h 6002"/>
                            <a:gd name="T116" fmla="*/ 373073557 w 6030"/>
                            <a:gd name="T117" fmla="*/ 503271351 h 6002"/>
                            <a:gd name="T118" fmla="*/ 386248070 w 6030"/>
                            <a:gd name="T119" fmla="*/ 543265810 h 6002"/>
                            <a:gd name="T120" fmla="*/ 212386649 w 6030"/>
                            <a:gd name="T121" fmla="*/ 562116028 h 6002"/>
                            <a:gd name="T122" fmla="*/ 98907410 w 6030"/>
                            <a:gd name="T123" fmla="*/ 486315976 h 6002"/>
                            <a:gd name="T124" fmla="*/ 344828694 w 6030"/>
                            <a:gd name="T125" fmla="*/ 572987376 h 600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6030" h="6002">
                              <a:moveTo>
                                <a:pt x="2928" y="8"/>
                              </a:moveTo>
                              <a:lnTo>
                                <a:pt x="2928" y="8"/>
                              </a:lnTo>
                              <a:lnTo>
                                <a:pt x="2869" y="12"/>
                              </a:lnTo>
                              <a:lnTo>
                                <a:pt x="2812" y="16"/>
                              </a:lnTo>
                              <a:lnTo>
                                <a:pt x="2696" y="23"/>
                              </a:lnTo>
                              <a:lnTo>
                                <a:pt x="2638" y="26"/>
                              </a:lnTo>
                              <a:lnTo>
                                <a:pt x="2580" y="32"/>
                              </a:lnTo>
                              <a:lnTo>
                                <a:pt x="2522" y="38"/>
                              </a:lnTo>
                              <a:lnTo>
                                <a:pt x="2465" y="47"/>
                              </a:lnTo>
                              <a:lnTo>
                                <a:pt x="2385" y="62"/>
                              </a:lnTo>
                              <a:lnTo>
                                <a:pt x="2306" y="78"/>
                              </a:lnTo>
                              <a:lnTo>
                                <a:pt x="2227" y="97"/>
                              </a:lnTo>
                              <a:lnTo>
                                <a:pt x="2151" y="119"/>
                              </a:lnTo>
                              <a:lnTo>
                                <a:pt x="2073" y="142"/>
                              </a:lnTo>
                              <a:lnTo>
                                <a:pt x="1997" y="167"/>
                              </a:lnTo>
                              <a:lnTo>
                                <a:pt x="1920" y="195"/>
                              </a:lnTo>
                              <a:lnTo>
                                <a:pt x="1846" y="224"/>
                              </a:lnTo>
                              <a:lnTo>
                                <a:pt x="1771" y="256"/>
                              </a:lnTo>
                              <a:lnTo>
                                <a:pt x="1699" y="290"/>
                              </a:lnTo>
                              <a:lnTo>
                                <a:pt x="1627" y="325"/>
                              </a:lnTo>
                              <a:lnTo>
                                <a:pt x="1555" y="363"/>
                              </a:lnTo>
                              <a:lnTo>
                                <a:pt x="1485" y="403"/>
                              </a:lnTo>
                              <a:lnTo>
                                <a:pt x="1416" y="446"/>
                              </a:lnTo>
                              <a:lnTo>
                                <a:pt x="1348" y="489"/>
                              </a:lnTo>
                              <a:lnTo>
                                <a:pt x="1282" y="535"/>
                              </a:lnTo>
                              <a:lnTo>
                                <a:pt x="1220" y="580"/>
                              </a:lnTo>
                              <a:lnTo>
                                <a:pt x="1159" y="626"/>
                              </a:lnTo>
                              <a:lnTo>
                                <a:pt x="1100" y="674"/>
                              </a:lnTo>
                              <a:lnTo>
                                <a:pt x="1041" y="724"/>
                              </a:lnTo>
                              <a:lnTo>
                                <a:pt x="984" y="775"/>
                              </a:lnTo>
                              <a:lnTo>
                                <a:pt x="928" y="827"/>
                              </a:lnTo>
                              <a:lnTo>
                                <a:pt x="873" y="881"/>
                              </a:lnTo>
                              <a:lnTo>
                                <a:pt x="819" y="937"/>
                              </a:lnTo>
                              <a:lnTo>
                                <a:pt x="766" y="994"/>
                              </a:lnTo>
                              <a:lnTo>
                                <a:pt x="714" y="1051"/>
                              </a:lnTo>
                              <a:lnTo>
                                <a:pt x="665" y="1110"/>
                              </a:lnTo>
                              <a:lnTo>
                                <a:pt x="617" y="1170"/>
                              </a:lnTo>
                              <a:lnTo>
                                <a:pt x="571" y="1231"/>
                              </a:lnTo>
                              <a:lnTo>
                                <a:pt x="526" y="1294"/>
                              </a:lnTo>
                              <a:lnTo>
                                <a:pt x="483" y="1356"/>
                              </a:lnTo>
                              <a:lnTo>
                                <a:pt x="442" y="1420"/>
                              </a:lnTo>
                              <a:lnTo>
                                <a:pt x="418" y="1460"/>
                              </a:lnTo>
                              <a:lnTo>
                                <a:pt x="395" y="1499"/>
                              </a:lnTo>
                              <a:lnTo>
                                <a:pt x="372" y="1539"/>
                              </a:lnTo>
                              <a:lnTo>
                                <a:pt x="350" y="1579"/>
                              </a:lnTo>
                              <a:lnTo>
                                <a:pt x="328" y="1621"/>
                              </a:lnTo>
                              <a:lnTo>
                                <a:pt x="308" y="1662"/>
                              </a:lnTo>
                              <a:lnTo>
                                <a:pt x="287" y="1703"/>
                              </a:lnTo>
                              <a:lnTo>
                                <a:pt x="269" y="1746"/>
                              </a:lnTo>
                              <a:lnTo>
                                <a:pt x="249" y="1788"/>
                              </a:lnTo>
                              <a:lnTo>
                                <a:pt x="232" y="1830"/>
                              </a:lnTo>
                              <a:lnTo>
                                <a:pt x="214" y="1873"/>
                              </a:lnTo>
                              <a:lnTo>
                                <a:pt x="198" y="1916"/>
                              </a:lnTo>
                              <a:lnTo>
                                <a:pt x="182" y="1960"/>
                              </a:lnTo>
                              <a:lnTo>
                                <a:pt x="165" y="2003"/>
                              </a:lnTo>
                              <a:lnTo>
                                <a:pt x="152" y="2047"/>
                              </a:lnTo>
                              <a:lnTo>
                                <a:pt x="137" y="2092"/>
                              </a:lnTo>
                              <a:lnTo>
                                <a:pt x="124" y="2136"/>
                              </a:lnTo>
                              <a:lnTo>
                                <a:pt x="112" y="2181"/>
                              </a:lnTo>
                              <a:lnTo>
                                <a:pt x="99" y="2226"/>
                              </a:lnTo>
                              <a:lnTo>
                                <a:pt x="89" y="2271"/>
                              </a:lnTo>
                              <a:lnTo>
                                <a:pt x="77" y="2316"/>
                              </a:lnTo>
                              <a:lnTo>
                                <a:pt x="68" y="2361"/>
                              </a:lnTo>
                              <a:lnTo>
                                <a:pt x="59" y="2407"/>
                              </a:lnTo>
                              <a:lnTo>
                                <a:pt x="50" y="2453"/>
                              </a:lnTo>
                              <a:lnTo>
                                <a:pt x="42" y="2499"/>
                              </a:lnTo>
                              <a:lnTo>
                                <a:pt x="35" y="2544"/>
                              </a:lnTo>
                              <a:lnTo>
                                <a:pt x="28" y="2590"/>
                              </a:lnTo>
                              <a:lnTo>
                                <a:pt x="22" y="2637"/>
                              </a:lnTo>
                              <a:lnTo>
                                <a:pt x="18" y="2683"/>
                              </a:lnTo>
                              <a:lnTo>
                                <a:pt x="13" y="2730"/>
                              </a:lnTo>
                              <a:lnTo>
                                <a:pt x="6" y="2823"/>
                              </a:lnTo>
                              <a:lnTo>
                                <a:pt x="2" y="2916"/>
                              </a:lnTo>
                              <a:lnTo>
                                <a:pt x="0" y="3009"/>
                              </a:lnTo>
                              <a:lnTo>
                                <a:pt x="2" y="3103"/>
                              </a:lnTo>
                              <a:lnTo>
                                <a:pt x="4" y="3149"/>
                              </a:lnTo>
                              <a:lnTo>
                                <a:pt x="6" y="3196"/>
                              </a:lnTo>
                              <a:lnTo>
                                <a:pt x="10" y="3241"/>
                              </a:lnTo>
                              <a:lnTo>
                                <a:pt x="13" y="3288"/>
                              </a:lnTo>
                              <a:lnTo>
                                <a:pt x="18" y="3334"/>
                              </a:lnTo>
                              <a:lnTo>
                                <a:pt x="22" y="3381"/>
                              </a:lnTo>
                              <a:lnTo>
                                <a:pt x="28" y="3427"/>
                              </a:lnTo>
                              <a:lnTo>
                                <a:pt x="35" y="3473"/>
                              </a:lnTo>
                              <a:lnTo>
                                <a:pt x="42" y="3519"/>
                              </a:lnTo>
                              <a:lnTo>
                                <a:pt x="50" y="3565"/>
                              </a:lnTo>
                              <a:lnTo>
                                <a:pt x="59" y="3611"/>
                              </a:lnTo>
                              <a:lnTo>
                                <a:pt x="68" y="3656"/>
                              </a:lnTo>
                              <a:lnTo>
                                <a:pt x="77" y="3701"/>
                              </a:lnTo>
                              <a:lnTo>
                                <a:pt x="89" y="3747"/>
                              </a:lnTo>
                              <a:lnTo>
                                <a:pt x="100" y="3792"/>
                              </a:lnTo>
                              <a:lnTo>
                                <a:pt x="112" y="3836"/>
                              </a:lnTo>
                              <a:lnTo>
                                <a:pt x="124" y="3881"/>
                              </a:lnTo>
                              <a:lnTo>
                                <a:pt x="138" y="3925"/>
                              </a:lnTo>
                              <a:lnTo>
                                <a:pt x="152" y="3969"/>
                              </a:lnTo>
                              <a:lnTo>
                                <a:pt x="167" y="4013"/>
                              </a:lnTo>
                              <a:lnTo>
                                <a:pt x="183" y="4056"/>
                              </a:lnTo>
                              <a:lnTo>
                                <a:pt x="199" y="4099"/>
                              </a:lnTo>
                              <a:lnTo>
                                <a:pt x="216" y="4142"/>
                              </a:lnTo>
                              <a:lnTo>
                                <a:pt x="233" y="4185"/>
                              </a:lnTo>
                              <a:lnTo>
                                <a:pt x="251" y="4227"/>
                              </a:lnTo>
                              <a:lnTo>
                                <a:pt x="271" y="4270"/>
                              </a:lnTo>
                              <a:lnTo>
                                <a:pt x="296" y="4324"/>
                              </a:lnTo>
                              <a:lnTo>
                                <a:pt x="324" y="4379"/>
                              </a:lnTo>
                              <a:lnTo>
                                <a:pt x="352" y="4431"/>
                              </a:lnTo>
                              <a:lnTo>
                                <a:pt x="382" y="4485"/>
                              </a:lnTo>
                              <a:lnTo>
                                <a:pt x="413" y="4538"/>
                              </a:lnTo>
                              <a:lnTo>
                                <a:pt x="445" y="4589"/>
                              </a:lnTo>
                              <a:lnTo>
                                <a:pt x="478" y="4641"/>
                              </a:lnTo>
                              <a:lnTo>
                                <a:pt x="512" y="4691"/>
                              </a:lnTo>
                              <a:lnTo>
                                <a:pt x="547" y="4741"/>
                              </a:lnTo>
                              <a:lnTo>
                                <a:pt x="584" y="4790"/>
                              </a:lnTo>
                              <a:lnTo>
                                <a:pt x="620" y="4839"/>
                              </a:lnTo>
                              <a:lnTo>
                                <a:pt x="658" y="4887"/>
                              </a:lnTo>
                              <a:lnTo>
                                <a:pt x="698" y="4934"/>
                              </a:lnTo>
                              <a:lnTo>
                                <a:pt x="737" y="4980"/>
                              </a:lnTo>
                              <a:lnTo>
                                <a:pt x="779" y="5026"/>
                              </a:lnTo>
                              <a:lnTo>
                                <a:pt x="821" y="5071"/>
                              </a:lnTo>
                              <a:lnTo>
                                <a:pt x="863" y="5114"/>
                              </a:lnTo>
                              <a:lnTo>
                                <a:pt x="907" y="5158"/>
                              </a:lnTo>
                              <a:lnTo>
                                <a:pt x="952" y="5200"/>
                              </a:lnTo>
                              <a:lnTo>
                                <a:pt x="996" y="5242"/>
                              </a:lnTo>
                              <a:lnTo>
                                <a:pt x="1042" y="5282"/>
                              </a:lnTo>
                              <a:lnTo>
                                <a:pt x="1089" y="5322"/>
                              </a:lnTo>
                              <a:lnTo>
                                <a:pt x="1137" y="5361"/>
                              </a:lnTo>
                              <a:lnTo>
                                <a:pt x="1186" y="5398"/>
                              </a:lnTo>
                              <a:lnTo>
                                <a:pt x="1234" y="5434"/>
                              </a:lnTo>
                              <a:lnTo>
                                <a:pt x="1283" y="5470"/>
                              </a:lnTo>
                              <a:lnTo>
                                <a:pt x="1333" y="5505"/>
                              </a:lnTo>
                              <a:lnTo>
                                <a:pt x="1384" y="5539"/>
                              </a:lnTo>
                              <a:lnTo>
                                <a:pt x="1435" y="5571"/>
                              </a:lnTo>
                              <a:lnTo>
                                <a:pt x="1488" y="5603"/>
                              </a:lnTo>
                              <a:lnTo>
                                <a:pt x="1540" y="5633"/>
                              </a:lnTo>
                              <a:lnTo>
                                <a:pt x="1592" y="5662"/>
                              </a:lnTo>
                              <a:lnTo>
                                <a:pt x="1643" y="5689"/>
                              </a:lnTo>
                              <a:lnTo>
                                <a:pt x="1693" y="5713"/>
                              </a:lnTo>
                              <a:lnTo>
                                <a:pt x="1744" y="5737"/>
                              </a:lnTo>
                              <a:lnTo>
                                <a:pt x="1795" y="5760"/>
                              </a:lnTo>
                              <a:lnTo>
                                <a:pt x="1847" y="5782"/>
                              </a:lnTo>
                              <a:lnTo>
                                <a:pt x="1900" y="5802"/>
                              </a:lnTo>
                              <a:lnTo>
                                <a:pt x="1951" y="5822"/>
                              </a:lnTo>
                              <a:lnTo>
                                <a:pt x="2005" y="5840"/>
                              </a:lnTo>
                              <a:lnTo>
                                <a:pt x="2058" y="5857"/>
                              </a:lnTo>
                              <a:lnTo>
                                <a:pt x="2112" y="5874"/>
                              </a:lnTo>
                              <a:lnTo>
                                <a:pt x="2165" y="5889"/>
                              </a:lnTo>
                              <a:lnTo>
                                <a:pt x="2219" y="5904"/>
                              </a:lnTo>
                              <a:lnTo>
                                <a:pt x="2273" y="5918"/>
                              </a:lnTo>
                              <a:lnTo>
                                <a:pt x="2328" y="5929"/>
                              </a:lnTo>
                              <a:lnTo>
                                <a:pt x="2383" y="5941"/>
                              </a:lnTo>
                              <a:lnTo>
                                <a:pt x="2438" y="5951"/>
                              </a:lnTo>
                              <a:lnTo>
                                <a:pt x="2493" y="5960"/>
                              </a:lnTo>
                              <a:lnTo>
                                <a:pt x="2549" y="5970"/>
                              </a:lnTo>
                              <a:lnTo>
                                <a:pt x="2604" y="5976"/>
                              </a:lnTo>
                              <a:lnTo>
                                <a:pt x="2661" y="5983"/>
                              </a:lnTo>
                              <a:lnTo>
                                <a:pt x="2716" y="5989"/>
                              </a:lnTo>
                              <a:lnTo>
                                <a:pt x="2772" y="5994"/>
                              </a:lnTo>
                              <a:lnTo>
                                <a:pt x="2828" y="5997"/>
                              </a:lnTo>
                              <a:lnTo>
                                <a:pt x="2884" y="5999"/>
                              </a:lnTo>
                              <a:lnTo>
                                <a:pt x="2940" y="6001"/>
                              </a:lnTo>
                              <a:lnTo>
                                <a:pt x="2996" y="6002"/>
                              </a:lnTo>
                              <a:lnTo>
                                <a:pt x="3053" y="6002"/>
                              </a:lnTo>
                              <a:lnTo>
                                <a:pt x="3109" y="6001"/>
                              </a:lnTo>
                              <a:lnTo>
                                <a:pt x="3164" y="5998"/>
                              </a:lnTo>
                              <a:lnTo>
                                <a:pt x="3220" y="5996"/>
                              </a:lnTo>
                              <a:lnTo>
                                <a:pt x="3276" y="5991"/>
                              </a:lnTo>
                              <a:lnTo>
                                <a:pt x="3332" y="5987"/>
                              </a:lnTo>
                              <a:lnTo>
                                <a:pt x="3414" y="5979"/>
                              </a:lnTo>
                              <a:lnTo>
                                <a:pt x="3494" y="5968"/>
                              </a:lnTo>
                              <a:lnTo>
                                <a:pt x="3574" y="5955"/>
                              </a:lnTo>
                              <a:lnTo>
                                <a:pt x="3654" y="5940"/>
                              </a:lnTo>
                              <a:lnTo>
                                <a:pt x="3734" y="5923"/>
                              </a:lnTo>
                              <a:lnTo>
                                <a:pt x="3812" y="5904"/>
                              </a:lnTo>
                              <a:lnTo>
                                <a:pt x="3891" y="5882"/>
                              </a:lnTo>
                              <a:lnTo>
                                <a:pt x="3969" y="5858"/>
                              </a:lnTo>
                              <a:lnTo>
                                <a:pt x="4046" y="5833"/>
                              </a:lnTo>
                              <a:lnTo>
                                <a:pt x="4122" y="5806"/>
                              </a:lnTo>
                              <a:lnTo>
                                <a:pt x="4198" y="5775"/>
                              </a:lnTo>
                              <a:lnTo>
                                <a:pt x="4273" y="5743"/>
                              </a:lnTo>
                              <a:lnTo>
                                <a:pt x="4347" y="5708"/>
                              </a:lnTo>
                              <a:lnTo>
                                <a:pt x="4419" y="5672"/>
                              </a:lnTo>
                              <a:lnTo>
                                <a:pt x="4491" y="5633"/>
                              </a:lnTo>
                              <a:lnTo>
                                <a:pt x="4562" y="5591"/>
                              </a:lnTo>
                              <a:lnTo>
                                <a:pt x="4610" y="5563"/>
                              </a:lnTo>
                              <a:lnTo>
                                <a:pt x="4657" y="5532"/>
                              </a:lnTo>
                              <a:lnTo>
                                <a:pt x="4704" y="5501"/>
                              </a:lnTo>
                              <a:lnTo>
                                <a:pt x="4750" y="5469"/>
                              </a:lnTo>
                              <a:lnTo>
                                <a:pt x="4796" y="5435"/>
                              </a:lnTo>
                              <a:lnTo>
                                <a:pt x="4842" y="5402"/>
                              </a:lnTo>
                              <a:lnTo>
                                <a:pt x="4886" y="5367"/>
                              </a:lnTo>
                              <a:lnTo>
                                <a:pt x="4930" y="5331"/>
                              </a:lnTo>
                              <a:lnTo>
                                <a:pt x="4973" y="5296"/>
                              </a:lnTo>
                              <a:lnTo>
                                <a:pt x="5016" y="5258"/>
                              </a:lnTo>
                              <a:lnTo>
                                <a:pt x="5058" y="5220"/>
                              </a:lnTo>
                              <a:lnTo>
                                <a:pt x="5101" y="5181"/>
                              </a:lnTo>
                              <a:lnTo>
                                <a:pt x="5141" y="5142"/>
                              </a:lnTo>
                              <a:lnTo>
                                <a:pt x="5181" y="5102"/>
                              </a:lnTo>
                              <a:lnTo>
                                <a:pt x="5221" y="5061"/>
                              </a:lnTo>
                              <a:lnTo>
                                <a:pt x="5259" y="5018"/>
                              </a:lnTo>
                              <a:lnTo>
                                <a:pt x="5297" y="4976"/>
                              </a:lnTo>
                              <a:lnTo>
                                <a:pt x="5334" y="4933"/>
                              </a:lnTo>
                              <a:lnTo>
                                <a:pt x="5370" y="4890"/>
                              </a:lnTo>
                              <a:lnTo>
                                <a:pt x="5406" y="4845"/>
                              </a:lnTo>
                              <a:lnTo>
                                <a:pt x="5441" y="4800"/>
                              </a:lnTo>
                              <a:lnTo>
                                <a:pt x="5474" y="4755"/>
                              </a:lnTo>
                              <a:lnTo>
                                <a:pt x="5508" y="4709"/>
                              </a:lnTo>
                              <a:lnTo>
                                <a:pt x="5540" y="4662"/>
                              </a:lnTo>
                              <a:lnTo>
                                <a:pt x="5571" y="4615"/>
                              </a:lnTo>
                              <a:lnTo>
                                <a:pt x="5600" y="4567"/>
                              </a:lnTo>
                              <a:lnTo>
                                <a:pt x="5629" y="4518"/>
                              </a:lnTo>
                              <a:lnTo>
                                <a:pt x="5658" y="4469"/>
                              </a:lnTo>
                              <a:lnTo>
                                <a:pt x="5685" y="4420"/>
                              </a:lnTo>
                              <a:lnTo>
                                <a:pt x="5712" y="4371"/>
                              </a:lnTo>
                              <a:lnTo>
                                <a:pt x="5736" y="4320"/>
                              </a:lnTo>
                              <a:lnTo>
                                <a:pt x="5760" y="4270"/>
                              </a:lnTo>
                              <a:lnTo>
                                <a:pt x="5793" y="4195"/>
                              </a:lnTo>
                              <a:lnTo>
                                <a:pt x="5824" y="4121"/>
                              </a:lnTo>
                              <a:lnTo>
                                <a:pt x="5851" y="4045"/>
                              </a:lnTo>
                              <a:lnTo>
                                <a:pt x="5878" y="3968"/>
                              </a:lnTo>
                              <a:lnTo>
                                <a:pt x="5903" y="3891"/>
                              </a:lnTo>
                              <a:lnTo>
                                <a:pt x="5925" y="3812"/>
                              </a:lnTo>
                              <a:lnTo>
                                <a:pt x="5944" y="3734"/>
                              </a:lnTo>
                              <a:lnTo>
                                <a:pt x="5963" y="3654"/>
                              </a:lnTo>
                              <a:lnTo>
                                <a:pt x="5979" y="3574"/>
                              </a:lnTo>
                              <a:lnTo>
                                <a:pt x="5992" y="3494"/>
                              </a:lnTo>
                              <a:lnTo>
                                <a:pt x="6004" y="3412"/>
                              </a:lnTo>
                              <a:lnTo>
                                <a:pt x="6013" y="3331"/>
                              </a:lnTo>
                              <a:lnTo>
                                <a:pt x="6021" y="3248"/>
                              </a:lnTo>
                              <a:lnTo>
                                <a:pt x="6026" y="3167"/>
                              </a:lnTo>
                              <a:lnTo>
                                <a:pt x="6029" y="3084"/>
                              </a:lnTo>
                              <a:lnTo>
                                <a:pt x="6030" y="3002"/>
                              </a:lnTo>
                              <a:lnTo>
                                <a:pt x="6029" y="2920"/>
                              </a:lnTo>
                              <a:lnTo>
                                <a:pt x="6026" y="2838"/>
                              </a:lnTo>
                              <a:lnTo>
                                <a:pt x="6021" y="2755"/>
                              </a:lnTo>
                              <a:lnTo>
                                <a:pt x="6013" y="2674"/>
                              </a:lnTo>
                              <a:lnTo>
                                <a:pt x="6004" y="2593"/>
                              </a:lnTo>
                              <a:lnTo>
                                <a:pt x="5992" y="2511"/>
                              </a:lnTo>
                              <a:lnTo>
                                <a:pt x="5979" y="2431"/>
                              </a:lnTo>
                              <a:lnTo>
                                <a:pt x="5963" y="2351"/>
                              </a:lnTo>
                              <a:lnTo>
                                <a:pt x="5944" y="2271"/>
                              </a:lnTo>
                              <a:lnTo>
                                <a:pt x="5925" y="2191"/>
                              </a:lnTo>
                              <a:lnTo>
                                <a:pt x="5903" y="2113"/>
                              </a:lnTo>
                              <a:lnTo>
                                <a:pt x="5878" y="2036"/>
                              </a:lnTo>
                              <a:lnTo>
                                <a:pt x="5851" y="1960"/>
                              </a:lnTo>
                              <a:lnTo>
                                <a:pt x="5824" y="1884"/>
                              </a:lnTo>
                              <a:lnTo>
                                <a:pt x="5793" y="1809"/>
                              </a:lnTo>
                              <a:lnTo>
                                <a:pt x="5760" y="1735"/>
                              </a:lnTo>
                              <a:lnTo>
                                <a:pt x="5723" y="1660"/>
                              </a:lnTo>
                              <a:lnTo>
                                <a:pt x="5684" y="1584"/>
                              </a:lnTo>
                              <a:lnTo>
                                <a:pt x="5643" y="1511"/>
                              </a:lnTo>
                              <a:lnTo>
                                <a:pt x="5599" y="1437"/>
                              </a:lnTo>
                              <a:lnTo>
                                <a:pt x="5553" y="1366"/>
                              </a:lnTo>
                              <a:lnTo>
                                <a:pt x="5506" y="1297"/>
                              </a:lnTo>
                              <a:lnTo>
                                <a:pt x="5456" y="1229"/>
                              </a:lnTo>
                              <a:lnTo>
                                <a:pt x="5406" y="1162"/>
                              </a:lnTo>
                              <a:lnTo>
                                <a:pt x="5352" y="1097"/>
                              </a:lnTo>
                              <a:lnTo>
                                <a:pt x="5297" y="1033"/>
                              </a:lnTo>
                              <a:lnTo>
                                <a:pt x="5240" y="969"/>
                              </a:lnTo>
                              <a:lnTo>
                                <a:pt x="5182" y="909"/>
                              </a:lnTo>
                              <a:lnTo>
                                <a:pt x="5121" y="848"/>
                              </a:lnTo>
                              <a:lnTo>
                                <a:pt x="5061" y="791"/>
                              </a:lnTo>
                              <a:lnTo>
                                <a:pt x="4998" y="733"/>
                              </a:lnTo>
                              <a:lnTo>
                                <a:pt x="4933" y="678"/>
                              </a:lnTo>
                              <a:lnTo>
                                <a:pt x="4882" y="635"/>
                              </a:lnTo>
                              <a:lnTo>
                                <a:pt x="4828" y="593"/>
                              </a:lnTo>
                              <a:lnTo>
                                <a:pt x="4774" y="552"/>
                              </a:lnTo>
                              <a:lnTo>
                                <a:pt x="4719" y="513"/>
                              </a:lnTo>
                              <a:lnTo>
                                <a:pt x="4663" y="477"/>
                              </a:lnTo>
                              <a:lnTo>
                                <a:pt x="4606" y="440"/>
                              </a:lnTo>
                              <a:lnTo>
                                <a:pt x="4548" y="404"/>
                              </a:lnTo>
                              <a:lnTo>
                                <a:pt x="4490" y="371"/>
                              </a:lnTo>
                              <a:lnTo>
                                <a:pt x="4430" y="339"/>
                              </a:lnTo>
                              <a:lnTo>
                                <a:pt x="4369" y="308"/>
                              </a:lnTo>
                              <a:lnTo>
                                <a:pt x="4309" y="278"/>
                              </a:lnTo>
                              <a:lnTo>
                                <a:pt x="4248" y="251"/>
                              </a:lnTo>
                              <a:lnTo>
                                <a:pt x="4185" y="224"/>
                              </a:lnTo>
                              <a:lnTo>
                                <a:pt x="4122" y="199"/>
                              </a:lnTo>
                              <a:lnTo>
                                <a:pt x="4059" y="176"/>
                              </a:lnTo>
                              <a:lnTo>
                                <a:pt x="3995" y="153"/>
                              </a:lnTo>
                              <a:lnTo>
                                <a:pt x="3932" y="133"/>
                              </a:lnTo>
                              <a:lnTo>
                                <a:pt x="3869" y="114"/>
                              </a:lnTo>
                              <a:lnTo>
                                <a:pt x="3803" y="96"/>
                              </a:lnTo>
                              <a:lnTo>
                                <a:pt x="3738" y="79"/>
                              </a:lnTo>
                              <a:lnTo>
                                <a:pt x="3671" y="64"/>
                              </a:lnTo>
                              <a:lnTo>
                                <a:pt x="3604" y="50"/>
                              </a:lnTo>
                              <a:lnTo>
                                <a:pt x="3536" y="38"/>
                              </a:lnTo>
                              <a:lnTo>
                                <a:pt x="3469" y="27"/>
                              </a:lnTo>
                              <a:lnTo>
                                <a:pt x="3400" y="18"/>
                              </a:lnTo>
                              <a:lnTo>
                                <a:pt x="3332" y="10"/>
                              </a:lnTo>
                              <a:lnTo>
                                <a:pt x="3263" y="4"/>
                              </a:lnTo>
                              <a:lnTo>
                                <a:pt x="3196" y="1"/>
                              </a:lnTo>
                              <a:lnTo>
                                <a:pt x="3128" y="0"/>
                              </a:lnTo>
                              <a:lnTo>
                                <a:pt x="3061" y="0"/>
                              </a:lnTo>
                              <a:lnTo>
                                <a:pt x="2994" y="3"/>
                              </a:lnTo>
                              <a:lnTo>
                                <a:pt x="2928" y="8"/>
                              </a:lnTo>
                              <a:close/>
                              <a:moveTo>
                                <a:pt x="2980" y="114"/>
                              </a:moveTo>
                              <a:lnTo>
                                <a:pt x="2980" y="114"/>
                              </a:lnTo>
                              <a:lnTo>
                                <a:pt x="3032" y="111"/>
                              </a:lnTo>
                              <a:lnTo>
                                <a:pt x="3085" y="110"/>
                              </a:lnTo>
                              <a:lnTo>
                                <a:pt x="3137" y="109"/>
                              </a:lnTo>
                              <a:lnTo>
                                <a:pt x="3190" y="111"/>
                              </a:lnTo>
                              <a:lnTo>
                                <a:pt x="3244" y="114"/>
                              </a:lnTo>
                              <a:lnTo>
                                <a:pt x="3298" y="119"/>
                              </a:lnTo>
                              <a:lnTo>
                                <a:pt x="3352" y="125"/>
                              </a:lnTo>
                              <a:lnTo>
                                <a:pt x="3406" y="132"/>
                              </a:lnTo>
                              <a:lnTo>
                                <a:pt x="3458" y="140"/>
                              </a:lnTo>
                              <a:lnTo>
                                <a:pt x="3512" y="150"/>
                              </a:lnTo>
                              <a:lnTo>
                                <a:pt x="3565" y="160"/>
                              </a:lnTo>
                              <a:lnTo>
                                <a:pt x="3618" y="172"/>
                              </a:lnTo>
                              <a:lnTo>
                                <a:pt x="3670" y="183"/>
                              </a:lnTo>
                              <a:lnTo>
                                <a:pt x="3721" y="196"/>
                              </a:lnTo>
                              <a:lnTo>
                                <a:pt x="3772" y="209"/>
                              </a:lnTo>
                              <a:lnTo>
                                <a:pt x="3822" y="223"/>
                              </a:lnTo>
                              <a:lnTo>
                                <a:pt x="3904" y="248"/>
                              </a:lnTo>
                              <a:lnTo>
                                <a:pt x="3985" y="276"/>
                              </a:lnTo>
                              <a:lnTo>
                                <a:pt x="4066" y="306"/>
                              </a:lnTo>
                              <a:lnTo>
                                <a:pt x="4145" y="338"/>
                              </a:lnTo>
                              <a:lnTo>
                                <a:pt x="4223" y="372"/>
                              </a:lnTo>
                              <a:lnTo>
                                <a:pt x="4301" y="409"/>
                              </a:lnTo>
                              <a:lnTo>
                                <a:pt x="4376" y="448"/>
                              </a:lnTo>
                              <a:lnTo>
                                <a:pt x="4452" y="489"/>
                              </a:lnTo>
                              <a:lnTo>
                                <a:pt x="4525" y="533"/>
                              </a:lnTo>
                              <a:lnTo>
                                <a:pt x="4598" y="579"/>
                              </a:lnTo>
                              <a:lnTo>
                                <a:pt x="4669" y="626"/>
                              </a:lnTo>
                              <a:lnTo>
                                <a:pt x="4737" y="675"/>
                              </a:lnTo>
                              <a:lnTo>
                                <a:pt x="4806" y="726"/>
                              </a:lnTo>
                              <a:lnTo>
                                <a:pt x="4873" y="780"/>
                              </a:lnTo>
                              <a:lnTo>
                                <a:pt x="4937" y="835"/>
                              </a:lnTo>
                              <a:lnTo>
                                <a:pt x="5000" y="893"/>
                              </a:lnTo>
                              <a:lnTo>
                                <a:pt x="5062" y="952"/>
                              </a:lnTo>
                              <a:lnTo>
                                <a:pt x="5121" y="1013"/>
                              </a:lnTo>
                              <a:lnTo>
                                <a:pt x="5180" y="1076"/>
                              </a:lnTo>
                              <a:lnTo>
                                <a:pt x="5236" y="1140"/>
                              </a:lnTo>
                              <a:lnTo>
                                <a:pt x="5291" y="1206"/>
                              </a:lnTo>
                              <a:lnTo>
                                <a:pt x="5342" y="1273"/>
                              </a:lnTo>
                              <a:lnTo>
                                <a:pt x="5393" y="1342"/>
                              </a:lnTo>
                              <a:lnTo>
                                <a:pt x="5442" y="1412"/>
                              </a:lnTo>
                              <a:lnTo>
                                <a:pt x="5488" y="1484"/>
                              </a:lnTo>
                              <a:lnTo>
                                <a:pt x="5533" y="1558"/>
                              </a:lnTo>
                              <a:lnTo>
                                <a:pt x="5574" y="1632"/>
                              </a:lnTo>
                              <a:lnTo>
                                <a:pt x="5614" y="1708"/>
                              </a:lnTo>
                              <a:lnTo>
                                <a:pt x="5651" y="1786"/>
                              </a:lnTo>
                              <a:lnTo>
                                <a:pt x="5686" y="1864"/>
                              </a:lnTo>
                              <a:lnTo>
                                <a:pt x="5718" y="1943"/>
                              </a:lnTo>
                              <a:lnTo>
                                <a:pt x="5749" y="2024"/>
                              </a:lnTo>
                              <a:lnTo>
                                <a:pt x="5775" y="2099"/>
                              </a:lnTo>
                              <a:lnTo>
                                <a:pt x="5797" y="2173"/>
                              </a:lnTo>
                              <a:lnTo>
                                <a:pt x="5818" y="2249"/>
                              </a:lnTo>
                              <a:lnTo>
                                <a:pt x="5838" y="2324"/>
                              </a:lnTo>
                              <a:lnTo>
                                <a:pt x="5855" y="2401"/>
                              </a:lnTo>
                              <a:lnTo>
                                <a:pt x="5870" y="2479"/>
                              </a:lnTo>
                              <a:lnTo>
                                <a:pt x="5882" y="2556"/>
                              </a:lnTo>
                              <a:lnTo>
                                <a:pt x="5893" y="2634"/>
                              </a:lnTo>
                              <a:lnTo>
                                <a:pt x="5902" y="2712"/>
                              </a:lnTo>
                              <a:lnTo>
                                <a:pt x="5908" y="2790"/>
                              </a:lnTo>
                              <a:lnTo>
                                <a:pt x="5912" y="2868"/>
                              </a:lnTo>
                              <a:lnTo>
                                <a:pt x="5916" y="2947"/>
                              </a:lnTo>
                              <a:lnTo>
                                <a:pt x="5916" y="3025"/>
                              </a:lnTo>
                              <a:lnTo>
                                <a:pt x="5914" y="3103"/>
                              </a:lnTo>
                              <a:lnTo>
                                <a:pt x="5910" y="3182"/>
                              </a:lnTo>
                              <a:lnTo>
                                <a:pt x="5904" y="3260"/>
                              </a:lnTo>
                              <a:lnTo>
                                <a:pt x="5898" y="3324"/>
                              </a:lnTo>
                              <a:lnTo>
                                <a:pt x="5890" y="3388"/>
                              </a:lnTo>
                              <a:lnTo>
                                <a:pt x="5882" y="3451"/>
                              </a:lnTo>
                              <a:lnTo>
                                <a:pt x="5871" y="3514"/>
                              </a:lnTo>
                              <a:lnTo>
                                <a:pt x="5859" y="3577"/>
                              </a:lnTo>
                              <a:lnTo>
                                <a:pt x="5846" y="3640"/>
                              </a:lnTo>
                              <a:lnTo>
                                <a:pt x="5831" y="3701"/>
                              </a:lnTo>
                              <a:lnTo>
                                <a:pt x="5815" y="3763"/>
                              </a:lnTo>
                              <a:lnTo>
                                <a:pt x="5797" y="3824"/>
                              </a:lnTo>
                              <a:lnTo>
                                <a:pt x="5779" y="3884"/>
                              </a:lnTo>
                              <a:lnTo>
                                <a:pt x="5759" y="3944"/>
                              </a:lnTo>
                              <a:lnTo>
                                <a:pt x="5737" y="4003"/>
                              </a:lnTo>
                              <a:lnTo>
                                <a:pt x="5714" y="4062"/>
                              </a:lnTo>
                              <a:lnTo>
                                <a:pt x="5690" y="4119"/>
                              </a:lnTo>
                              <a:lnTo>
                                <a:pt x="5665" y="4177"/>
                              </a:lnTo>
                              <a:lnTo>
                                <a:pt x="5638" y="4234"/>
                              </a:lnTo>
                              <a:lnTo>
                                <a:pt x="5611" y="4290"/>
                              </a:lnTo>
                              <a:lnTo>
                                <a:pt x="5582" y="4345"/>
                              </a:lnTo>
                              <a:lnTo>
                                <a:pt x="5552" y="4400"/>
                              </a:lnTo>
                              <a:lnTo>
                                <a:pt x="5520" y="4454"/>
                              </a:lnTo>
                              <a:lnTo>
                                <a:pt x="5488" y="4508"/>
                              </a:lnTo>
                              <a:lnTo>
                                <a:pt x="5455" y="4561"/>
                              </a:lnTo>
                              <a:lnTo>
                                <a:pt x="5420" y="4612"/>
                              </a:lnTo>
                              <a:lnTo>
                                <a:pt x="5385" y="4664"/>
                              </a:lnTo>
                              <a:lnTo>
                                <a:pt x="5348" y="4714"/>
                              </a:lnTo>
                              <a:lnTo>
                                <a:pt x="5310" y="4764"/>
                              </a:lnTo>
                              <a:lnTo>
                                <a:pt x="5271" y="4813"/>
                              </a:lnTo>
                              <a:lnTo>
                                <a:pt x="5231" y="4860"/>
                              </a:lnTo>
                              <a:lnTo>
                                <a:pt x="5190" y="4907"/>
                              </a:lnTo>
                              <a:lnTo>
                                <a:pt x="5149" y="4954"/>
                              </a:lnTo>
                              <a:lnTo>
                                <a:pt x="5106" y="4999"/>
                              </a:lnTo>
                              <a:lnTo>
                                <a:pt x="5062" y="5043"/>
                              </a:lnTo>
                              <a:lnTo>
                                <a:pt x="5017" y="5087"/>
                              </a:lnTo>
                              <a:lnTo>
                                <a:pt x="4972" y="5129"/>
                              </a:lnTo>
                              <a:lnTo>
                                <a:pt x="4925" y="5171"/>
                              </a:lnTo>
                              <a:lnTo>
                                <a:pt x="4878" y="5212"/>
                              </a:lnTo>
                              <a:lnTo>
                                <a:pt x="4830" y="5251"/>
                              </a:lnTo>
                              <a:lnTo>
                                <a:pt x="4781" y="5290"/>
                              </a:lnTo>
                              <a:lnTo>
                                <a:pt x="4732" y="5327"/>
                              </a:lnTo>
                              <a:lnTo>
                                <a:pt x="4681" y="5363"/>
                              </a:lnTo>
                              <a:lnTo>
                                <a:pt x="4630" y="5399"/>
                              </a:lnTo>
                              <a:lnTo>
                                <a:pt x="4577" y="5433"/>
                              </a:lnTo>
                              <a:lnTo>
                                <a:pt x="4524" y="5466"/>
                              </a:lnTo>
                              <a:lnTo>
                                <a:pt x="4470" y="5498"/>
                              </a:lnTo>
                              <a:lnTo>
                                <a:pt x="4416" y="5529"/>
                              </a:lnTo>
                              <a:lnTo>
                                <a:pt x="4361" y="5559"/>
                              </a:lnTo>
                              <a:lnTo>
                                <a:pt x="4306" y="5588"/>
                              </a:lnTo>
                              <a:lnTo>
                                <a:pt x="4249" y="5615"/>
                              </a:lnTo>
                              <a:lnTo>
                                <a:pt x="4193" y="5642"/>
                              </a:lnTo>
                              <a:lnTo>
                                <a:pt x="4134" y="5667"/>
                              </a:lnTo>
                              <a:lnTo>
                                <a:pt x="4077" y="5691"/>
                              </a:lnTo>
                              <a:lnTo>
                                <a:pt x="4019" y="5714"/>
                              </a:lnTo>
                              <a:lnTo>
                                <a:pt x="3959" y="5735"/>
                              </a:lnTo>
                              <a:lnTo>
                                <a:pt x="3900" y="5755"/>
                              </a:lnTo>
                              <a:lnTo>
                                <a:pt x="3839" y="5774"/>
                              </a:lnTo>
                              <a:lnTo>
                                <a:pt x="3778" y="5791"/>
                              </a:lnTo>
                              <a:lnTo>
                                <a:pt x="3716" y="5807"/>
                              </a:lnTo>
                              <a:lnTo>
                                <a:pt x="3654" y="5822"/>
                              </a:lnTo>
                              <a:lnTo>
                                <a:pt x="3592" y="5834"/>
                              </a:lnTo>
                              <a:lnTo>
                                <a:pt x="3529" y="5847"/>
                              </a:lnTo>
                              <a:lnTo>
                                <a:pt x="3466" y="5857"/>
                              </a:lnTo>
                              <a:lnTo>
                                <a:pt x="3403" y="5866"/>
                              </a:lnTo>
                              <a:lnTo>
                                <a:pt x="3339" y="5874"/>
                              </a:lnTo>
                              <a:lnTo>
                                <a:pt x="3275" y="5880"/>
                              </a:lnTo>
                              <a:lnTo>
                                <a:pt x="3213" y="5885"/>
                              </a:lnTo>
                              <a:lnTo>
                                <a:pt x="3151" y="5888"/>
                              </a:lnTo>
                              <a:lnTo>
                                <a:pt x="3089" y="5891"/>
                              </a:lnTo>
                              <a:lnTo>
                                <a:pt x="3027" y="5891"/>
                              </a:lnTo>
                              <a:lnTo>
                                <a:pt x="2965" y="5891"/>
                              </a:lnTo>
                              <a:lnTo>
                                <a:pt x="2904" y="5888"/>
                              </a:lnTo>
                              <a:lnTo>
                                <a:pt x="2842" y="5886"/>
                              </a:lnTo>
                              <a:lnTo>
                                <a:pt x="2781" y="5881"/>
                              </a:lnTo>
                              <a:lnTo>
                                <a:pt x="2719" y="5876"/>
                              </a:lnTo>
                              <a:lnTo>
                                <a:pt x="2658" y="5869"/>
                              </a:lnTo>
                              <a:lnTo>
                                <a:pt x="2596" y="5861"/>
                              </a:lnTo>
                              <a:lnTo>
                                <a:pt x="2536" y="5852"/>
                              </a:lnTo>
                              <a:lnTo>
                                <a:pt x="2475" y="5841"/>
                              </a:lnTo>
                              <a:lnTo>
                                <a:pt x="2414" y="5829"/>
                              </a:lnTo>
                              <a:lnTo>
                                <a:pt x="2355" y="5816"/>
                              </a:lnTo>
                              <a:lnTo>
                                <a:pt x="2295" y="5802"/>
                              </a:lnTo>
                              <a:lnTo>
                                <a:pt x="2235" y="5786"/>
                              </a:lnTo>
                              <a:lnTo>
                                <a:pt x="2176" y="5769"/>
                              </a:lnTo>
                              <a:lnTo>
                                <a:pt x="2117" y="5752"/>
                              </a:lnTo>
                              <a:lnTo>
                                <a:pt x="2059" y="5732"/>
                              </a:lnTo>
                              <a:lnTo>
                                <a:pt x="2000" y="5712"/>
                              </a:lnTo>
                              <a:lnTo>
                                <a:pt x="1943" y="5690"/>
                              </a:lnTo>
                              <a:lnTo>
                                <a:pt x="1886" y="5667"/>
                              </a:lnTo>
                              <a:lnTo>
                                <a:pt x="1828" y="5643"/>
                              </a:lnTo>
                              <a:lnTo>
                                <a:pt x="1772" y="5617"/>
                              </a:lnTo>
                              <a:lnTo>
                                <a:pt x="1717" y="5590"/>
                              </a:lnTo>
                              <a:lnTo>
                                <a:pt x="1662" y="5563"/>
                              </a:lnTo>
                              <a:lnTo>
                                <a:pt x="1607" y="5533"/>
                              </a:lnTo>
                              <a:lnTo>
                                <a:pt x="1553" y="5503"/>
                              </a:lnTo>
                              <a:lnTo>
                                <a:pt x="1500" y="5471"/>
                              </a:lnTo>
                              <a:lnTo>
                                <a:pt x="1447" y="5438"/>
                              </a:lnTo>
                              <a:lnTo>
                                <a:pt x="1395" y="5403"/>
                              </a:lnTo>
                              <a:lnTo>
                                <a:pt x="1354" y="5376"/>
                              </a:lnTo>
                              <a:lnTo>
                                <a:pt x="1314" y="5347"/>
                              </a:lnTo>
                              <a:lnTo>
                                <a:pt x="1275" y="5317"/>
                              </a:lnTo>
                              <a:lnTo>
                                <a:pt x="1235" y="5288"/>
                              </a:lnTo>
                              <a:lnTo>
                                <a:pt x="1197" y="5257"/>
                              </a:lnTo>
                              <a:lnTo>
                                <a:pt x="1158" y="5226"/>
                              </a:lnTo>
                              <a:lnTo>
                                <a:pt x="1120" y="5194"/>
                              </a:lnTo>
                              <a:lnTo>
                                <a:pt x="1083" y="5161"/>
                              </a:lnTo>
                              <a:lnTo>
                                <a:pt x="1047" y="5128"/>
                              </a:lnTo>
                              <a:lnTo>
                                <a:pt x="1010" y="5094"/>
                              </a:lnTo>
                              <a:lnTo>
                                <a:pt x="975" y="5059"/>
                              </a:lnTo>
                              <a:lnTo>
                                <a:pt x="940" y="5025"/>
                              </a:lnTo>
                              <a:lnTo>
                                <a:pt x="906" y="4988"/>
                              </a:lnTo>
                              <a:lnTo>
                                <a:pt x="871" y="4953"/>
                              </a:lnTo>
                              <a:lnTo>
                                <a:pt x="838" y="4916"/>
                              </a:lnTo>
                              <a:lnTo>
                                <a:pt x="806" y="4878"/>
                              </a:lnTo>
                              <a:lnTo>
                                <a:pt x="774" y="4841"/>
                              </a:lnTo>
                              <a:lnTo>
                                <a:pt x="743" y="4803"/>
                              </a:lnTo>
                              <a:lnTo>
                                <a:pt x="712" y="4764"/>
                              </a:lnTo>
                              <a:lnTo>
                                <a:pt x="682" y="4724"/>
                              </a:lnTo>
                              <a:lnTo>
                                <a:pt x="653" y="4683"/>
                              </a:lnTo>
                              <a:lnTo>
                                <a:pt x="624" y="4643"/>
                              </a:lnTo>
                              <a:lnTo>
                                <a:pt x="596" y="4603"/>
                              </a:lnTo>
                              <a:lnTo>
                                <a:pt x="569" y="4561"/>
                              </a:lnTo>
                              <a:lnTo>
                                <a:pt x="543" y="4520"/>
                              </a:lnTo>
                              <a:lnTo>
                                <a:pt x="516" y="4477"/>
                              </a:lnTo>
                              <a:lnTo>
                                <a:pt x="491" y="4435"/>
                              </a:lnTo>
                              <a:lnTo>
                                <a:pt x="467" y="4391"/>
                              </a:lnTo>
                              <a:lnTo>
                                <a:pt x="444" y="4348"/>
                              </a:lnTo>
                              <a:lnTo>
                                <a:pt x="421" y="4304"/>
                              </a:lnTo>
                              <a:lnTo>
                                <a:pt x="399" y="4259"/>
                              </a:lnTo>
                              <a:lnTo>
                                <a:pt x="377" y="4215"/>
                              </a:lnTo>
                              <a:lnTo>
                                <a:pt x="345" y="4144"/>
                              </a:lnTo>
                              <a:lnTo>
                                <a:pt x="317" y="4071"/>
                              </a:lnTo>
                              <a:lnTo>
                                <a:pt x="288" y="3999"/>
                              </a:lnTo>
                              <a:lnTo>
                                <a:pt x="263" y="3925"/>
                              </a:lnTo>
                              <a:lnTo>
                                <a:pt x="239" y="3850"/>
                              </a:lnTo>
                              <a:lnTo>
                                <a:pt x="217" y="3774"/>
                              </a:lnTo>
                              <a:lnTo>
                                <a:pt x="198" y="3699"/>
                              </a:lnTo>
                              <a:lnTo>
                                <a:pt x="180" y="3622"/>
                              </a:lnTo>
                              <a:lnTo>
                                <a:pt x="164" y="3544"/>
                              </a:lnTo>
                              <a:lnTo>
                                <a:pt x="151" y="3467"/>
                              </a:lnTo>
                              <a:lnTo>
                                <a:pt x="139" y="3388"/>
                              </a:lnTo>
                              <a:lnTo>
                                <a:pt x="130" y="3310"/>
                              </a:lnTo>
                              <a:lnTo>
                                <a:pt x="123" y="3231"/>
                              </a:lnTo>
                              <a:lnTo>
                                <a:pt x="117" y="3152"/>
                              </a:lnTo>
                              <a:lnTo>
                                <a:pt x="114" y="3074"/>
                              </a:lnTo>
                              <a:lnTo>
                                <a:pt x="113" y="2995"/>
                              </a:lnTo>
                              <a:lnTo>
                                <a:pt x="114" y="2916"/>
                              </a:lnTo>
                              <a:lnTo>
                                <a:pt x="117" y="2837"/>
                              </a:lnTo>
                              <a:lnTo>
                                <a:pt x="122" y="2758"/>
                              </a:lnTo>
                              <a:lnTo>
                                <a:pt x="130" y="2679"/>
                              </a:lnTo>
                              <a:lnTo>
                                <a:pt x="139" y="2601"/>
                              </a:lnTo>
                              <a:lnTo>
                                <a:pt x="151" y="2523"/>
                              </a:lnTo>
                              <a:lnTo>
                                <a:pt x="164" y="2445"/>
                              </a:lnTo>
                              <a:lnTo>
                                <a:pt x="180" y="2368"/>
                              </a:lnTo>
                              <a:lnTo>
                                <a:pt x="198" y="2291"/>
                              </a:lnTo>
                              <a:lnTo>
                                <a:pt x="218" y="2215"/>
                              </a:lnTo>
                              <a:lnTo>
                                <a:pt x="240" y="2140"/>
                              </a:lnTo>
                              <a:lnTo>
                                <a:pt x="265" y="2065"/>
                              </a:lnTo>
                              <a:lnTo>
                                <a:pt x="292" y="1992"/>
                              </a:lnTo>
                              <a:lnTo>
                                <a:pt x="320" y="1919"/>
                              </a:lnTo>
                              <a:lnTo>
                                <a:pt x="351" y="1846"/>
                              </a:lnTo>
                              <a:lnTo>
                                <a:pt x="384" y="1775"/>
                              </a:lnTo>
                              <a:lnTo>
                                <a:pt x="414" y="1716"/>
                              </a:lnTo>
                              <a:lnTo>
                                <a:pt x="445" y="1656"/>
                              </a:lnTo>
                              <a:lnTo>
                                <a:pt x="478" y="1598"/>
                              </a:lnTo>
                              <a:lnTo>
                                <a:pt x="512" y="1539"/>
                              </a:lnTo>
                              <a:lnTo>
                                <a:pt x="546" y="1482"/>
                              </a:lnTo>
                              <a:lnTo>
                                <a:pt x="583" y="1426"/>
                              </a:lnTo>
                              <a:lnTo>
                                <a:pt x="619" y="1370"/>
                              </a:lnTo>
                              <a:lnTo>
                                <a:pt x="658" y="1316"/>
                              </a:lnTo>
                              <a:lnTo>
                                <a:pt x="697" y="1262"/>
                              </a:lnTo>
                              <a:lnTo>
                                <a:pt x="739" y="1208"/>
                              </a:lnTo>
                              <a:lnTo>
                                <a:pt x="781" y="1156"/>
                              </a:lnTo>
                              <a:lnTo>
                                <a:pt x="824" y="1106"/>
                              </a:lnTo>
                              <a:lnTo>
                                <a:pt x="869" y="1055"/>
                              </a:lnTo>
                              <a:lnTo>
                                <a:pt x="915" y="1006"/>
                              </a:lnTo>
                              <a:lnTo>
                                <a:pt x="962" y="958"/>
                              </a:lnTo>
                              <a:lnTo>
                                <a:pt x="1010" y="911"/>
                              </a:lnTo>
                              <a:lnTo>
                                <a:pt x="1046" y="878"/>
                              </a:lnTo>
                              <a:lnTo>
                                <a:pt x="1082" y="846"/>
                              </a:lnTo>
                              <a:lnTo>
                                <a:pt x="1120" y="812"/>
                              </a:lnTo>
                              <a:lnTo>
                                <a:pt x="1157" y="781"/>
                              </a:lnTo>
                              <a:lnTo>
                                <a:pt x="1195" y="751"/>
                              </a:lnTo>
                              <a:lnTo>
                                <a:pt x="1234" y="720"/>
                              </a:lnTo>
                              <a:lnTo>
                                <a:pt x="1273" y="690"/>
                              </a:lnTo>
                              <a:lnTo>
                                <a:pt x="1312" y="661"/>
                              </a:lnTo>
                              <a:lnTo>
                                <a:pt x="1352" y="632"/>
                              </a:lnTo>
                              <a:lnTo>
                                <a:pt x="1393" y="605"/>
                              </a:lnTo>
                              <a:lnTo>
                                <a:pt x="1433" y="577"/>
                              </a:lnTo>
                              <a:lnTo>
                                <a:pt x="1474" y="551"/>
                              </a:lnTo>
                              <a:lnTo>
                                <a:pt x="1517" y="525"/>
                              </a:lnTo>
                              <a:lnTo>
                                <a:pt x="1558" y="501"/>
                              </a:lnTo>
                              <a:lnTo>
                                <a:pt x="1600" y="475"/>
                              </a:lnTo>
                              <a:lnTo>
                                <a:pt x="1644" y="452"/>
                              </a:lnTo>
                              <a:lnTo>
                                <a:pt x="1688" y="430"/>
                              </a:lnTo>
                              <a:lnTo>
                                <a:pt x="1731" y="408"/>
                              </a:lnTo>
                              <a:lnTo>
                                <a:pt x="1775" y="386"/>
                              </a:lnTo>
                              <a:lnTo>
                                <a:pt x="1819" y="365"/>
                              </a:lnTo>
                              <a:lnTo>
                                <a:pt x="1864" y="346"/>
                              </a:lnTo>
                              <a:lnTo>
                                <a:pt x="1910" y="326"/>
                              </a:lnTo>
                              <a:lnTo>
                                <a:pt x="1955" y="308"/>
                              </a:lnTo>
                              <a:lnTo>
                                <a:pt x="2000" y="291"/>
                              </a:lnTo>
                              <a:lnTo>
                                <a:pt x="2046" y="274"/>
                              </a:lnTo>
                              <a:lnTo>
                                <a:pt x="2093" y="258"/>
                              </a:lnTo>
                              <a:lnTo>
                                <a:pt x="2140" y="243"/>
                              </a:lnTo>
                              <a:lnTo>
                                <a:pt x="2187" y="229"/>
                              </a:lnTo>
                              <a:lnTo>
                                <a:pt x="2234" y="215"/>
                              </a:lnTo>
                              <a:lnTo>
                                <a:pt x="2282" y="203"/>
                              </a:lnTo>
                              <a:lnTo>
                                <a:pt x="2329" y="191"/>
                              </a:lnTo>
                              <a:lnTo>
                                <a:pt x="2377" y="181"/>
                              </a:lnTo>
                              <a:lnTo>
                                <a:pt x="2415" y="173"/>
                              </a:lnTo>
                              <a:lnTo>
                                <a:pt x="2453" y="166"/>
                              </a:lnTo>
                              <a:lnTo>
                                <a:pt x="2529" y="154"/>
                              </a:lnTo>
                              <a:lnTo>
                                <a:pt x="2603" y="146"/>
                              </a:lnTo>
                              <a:lnTo>
                                <a:pt x="2678" y="138"/>
                              </a:lnTo>
                              <a:lnTo>
                                <a:pt x="2753" y="133"/>
                              </a:lnTo>
                              <a:lnTo>
                                <a:pt x="2829" y="127"/>
                              </a:lnTo>
                              <a:lnTo>
                                <a:pt x="2905" y="121"/>
                              </a:lnTo>
                              <a:lnTo>
                                <a:pt x="2980" y="114"/>
                              </a:lnTo>
                              <a:close/>
                              <a:moveTo>
                                <a:pt x="2870" y="222"/>
                              </a:moveTo>
                              <a:lnTo>
                                <a:pt x="2870" y="222"/>
                              </a:lnTo>
                              <a:lnTo>
                                <a:pt x="2910" y="219"/>
                              </a:lnTo>
                              <a:lnTo>
                                <a:pt x="2952" y="216"/>
                              </a:lnTo>
                              <a:lnTo>
                                <a:pt x="2993" y="215"/>
                              </a:lnTo>
                              <a:lnTo>
                                <a:pt x="3034" y="214"/>
                              </a:lnTo>
                              <a:lnTo>
                                <a:pt x="3075" y="215"/>
                              </a:lnTo>
                              <a:lnTo>
                                <a:pt x="3118" y="216"/>
                              </a:lnTo>
                              <a:lnTo>
                                <a:pt x="3159" y="219"/>
                              </a:lnTo>
                              <a:lnTo>
                                <a:pt x="3202" y="222"/>
                              </a:lnTo>
                              <a:lnTo>
                                <a:pt x="3243" y="227"/>
                              </a:lnTo>
                              <a:lnTo>
                                <a:pt x="3285" y="230"/>
                              </a:lnTo>
                              <a:lnTo>
                                <a:pt x="3368" y="242"/>
                              </a:lnTo>
                              <a:lnTo>
                                <a:pt x="3449" y="255"/>
                              </a:lnTo>
                              <a:lnTo>
                                <a:pt x="3529" y="270"/>
                              </a:lnTo>
                              <a:lnTo>
                                <a:pt x="3605" y="285"/>
                              </a:lnTo>
                              <a:lnTo>
                                <a:pt x="3681" y="302"/>
                              </a:lnTo>
                              <a:lnTo>
                                <a:pt x="3694" y="306"/>
                              </a:lnTo>
                              <a:lnTo>
                                <a:pt x="3701" y="308"/>
                              </a:lnTo>
                              <a:lnTo>
                                <a:pt x="3708" y="310"/>
                              </a:lnTo>
                              <a:lnTo>
                                <a:pt x="3715" y="314"/>
                              </a:lnTo>
                              <a:lnTo>
                                <a:pt x="3721" y="318"/>
                              </a:lnTo>
                              <a:lnTo>
                                <a:pt x="3724" y="324"/>
                              </a:lnTo>
                              <a:lnTo>
                                <a:pt x="3725" y="331"/>
                              </a:lnTo>
                              <a:lnTo>
                                <a:pt x="3725" y="337"/>
                              </a:lnTo>
                              <a:lnTo>
                                <a:pt x="3722" y="344"/>
                              </a:lnTo>
                              <a:lnTo>
                                <a:pt x="3717" y="349"/>
                              </a:lnTo>
                              <a:lnTo>
                                <a:pt x="3712" y="354"/>
                              </a:lnTo>
                              <a:lnTo>
                                <a:pt x="3705" y="360"/>
                              </a:lnTo>
                              <a:lnTo>
                                <a:pt x="3697" y="364"/>
                              </a:lnTo>
                              <a:lnTo>
                                <a:pt x="3678" y="373"/>
                              </a:lnTo>
                              <a:lnTo>
                                <a:pt x="3658" y="383"/>
                              </a:lnTo>
                              <a:lnTo>
                                <a:pt x="3639" y="389"/>
                              </a:lnTo>
                              <a:lnTo>
                                <a:pt x="3611" y="400"/>
                              </a:lnTo>
                              <a:lnTo>
                                <a:pt x="3565" y="422"/>
                              </a:lnTo>
                              <a:lnTo>
                                <a:pt x="3519" y="444"/>
                              </a:lnTo>
                              <a:lnTo>
                                <a:pt x="3474" y="470"/>
                              </a:lnTo>
                              <a:lnTo>
                                <a:pt x="3430" y="495"/>
                              </a:lnTo>
                              <a:lnTo>
                                <a:pt x="3385" y="522"/>
                              </a:lnTo>
                              <a:lnTo>
                                <a:pt x="3343" y="550"/>
                              </a:lnTo>
                              <a:lnTo>
                                <a:pt x="3300" y="577"/>
                              </a:lnTo>
                              <a:lnTo>
                                <a:pt x="3259" y="607"/>
                              </a:lnTo>
                              <a:lnTo>
                                <a:pt x="3222" y="632"/>
                              </a:lnTo>
                              <a:lnTo>
                                <a:pt x="3187" y="660"/>
                              </a:lnTo>
                              <a:lnTo>
                                <a:pt x="3151" y="686"/>
                              </a:lnTo>
                              <a:lnTo>
                                <a:pt x="3116" y="715"/>
                              </a:lnTo>
                              <a:lnTo>
                                <a:pt x="3081" y="743"/>
                              </a:lnTo>
                              <a:lnTo>
                                <a:pt x="3047" y="772"/>
                              </a:lnTo>
                              <a:lnTo>
                                <a:pt x="3014" y="801"/>
                              </a:lnTo>
                              <a:lnTo>
                                <a:pt x="2980" y="832"/>
                              </a:lnTo>
                              <a:lnTo>
                                <a:pt x="2948" y="862"/>
                              </a:lnTo>
                              <a:lnTo>
                                <a:pt x="2916" y="894"/>
                              </a:lnTo>
                              <a:lnTo>
                                <a:pt x="2853" y="957"/>
                              </a:lnTo>
                              <a:lnTo>
                                <a:pt x="2791" y="1022"/>
                              </a:lnTo>
                              <a:lnTo>
                                <a:pt x="2733" y="1090"/>
                              </a:lnTo>
                              <a:lnTo>
                                <a:pt x="2675" y="1160"/>
                              </a:lnTo>
                              <a:lnTo>
                                <a:pt x="2619" y="1230"/>
                              </a:lnTo>
                              <a:lnTo>
                                <a:pt x="2567" y="1302"/>
                              </a:lnTo>
                              <a:lnTo>
                                <a:pt x="2515" y="1375"/>
                              </a:lnTo>
                              <a:lnTo>
                                <a:pt x="2466" y="1451"/>
                              </a:lnTo>
                              <a:lnTo>
                                <a:pt x="2419" y="1527"/>
                              </a:lnTo>
                              <a:lnTo>
                                <a:pt x="2373" y="1603"/>
                              </a:lnTo>
                              <a:lnTo>
                                <a:pt x="2329" y="1681"/>
                              </a:lnTo>
                              <a:lnTo>
                                <a:pt x="2283" y="1771"/>
                              </a:lnTo>
                              <a:lnTo>
                                <a:pt x="2240" y="1860"/>
                              </a:lnTo>
                              <a:lnTo>
                                <a:pt x="2198" y="1951"/>
                              </a:lnTo>
                              <a:lnTo>
                                <a:pt x="2159" y="2042"/>
                              </a:lnTo>
                              <a:lnTo>
                                <a:pt x="2120" y="2133"/>
                              </a:lnTo>
                              <a:lnTo>
                                <a:pt x="2082" y="2226"/>
                              </a:lnTo>
                              <a:lnTo>
                                <a:pt x="2045" y="2319"/>
                              </a:lnTo>
                              <a:lnTo>
                                <a:pt x="2010" y="2413"/>
                              </a:lnTo>
                              <a:lnTo>
                                <a:pt x="1976" y="2496"/>
                              </a:lnTo>
                              <a:lnTo>
                                <a:pt x="1943" y="2579"/>
                              </a:lnTo>
                              <a:lnTo>
                                <a:pt x="1910" y="2663"/>
                              </a:lnTo>
                              <a:lnTo>
                                <a:pt x="1895" y="2705"/>
                              </a:lnTo>
                              <a:lnTo>
                                <a:pt x="1881" y="2747"/>
                              </a:lnTo>
                              <a:lnTo>
                                <a:pt x="1838" y="2881"/>
                              </a:lnTo>
                              <a:lnTo>
                                <a:pt x="1793" y="3016"/>
                              </a:lnTo>
                              <a:lnTo>
                                <a:pt x="1785" y="3042"/>
                              </a:lnTo>
                              <a:lnTo>
                                <a:pt x="1780" y="3056"/>
                              </a:lnTo>
                              <a:lnTo>
                                <a:pt x="1775" y="3069"/>
                              </a:lnTo>
                              <a:lnTo>
                                <a:pt x="1768" y="3081"/>
                              </a:lnTo>
                              <a:lnTo>
                                <a:pt x="1764" y="3087"/>
                              </a:lnTo>
                              <a:lnTo>
                                <a:pt x="1760" y="3091"/>
                              </a:lnTo>
                              <a:lnTo>
                                <a:pt x="1754" y="3096"/>
                              </a:lnTo>
                              <a:lnTo>
                                <a:pt x="1748" y="3099"/>
                              </a:lnTo>
                              <a:lnTo>
                                <a:pt x="1741" y="3102"/>
                              </a:lnTo>
                              <a:lnTo>
                                <a:pt x="1733" y="3103"/>
                              </a:lnTo>
                              <a:lnTo>
                                <a:pt x="1714" y="3104"/>
                              </a:lnTo>
                              <a:lnTo>
                                <a:pt x="1694" y="3104"/>
                              </a:lnTo>
                              <a:lnTo>
                                <a:pt x="1673" y="3102"/>
                              </a:lnTo>
                              <a:lnTo>
                                <a:pt x="1652" y="3097"/>
                              </a:lnTo>
                              <a:lnTo>
                                <a:pt x="1610" y="3089"/>
                              </a:lnTo>
                              <a:lnTo>
                                <a:pt x="1569" y="3081"/>
                              </a:lnTo>
                              <a:lnTo>
                                <a:pt x="1512" y="3069"/>
                              </a:lnTo>
                              <a:lnTo>
                                <a:pt x="1454" y="3058"/>
                              </a:lnTo>
                              <a:lnTo>
                                <a:pt x="1396" y="3043"/>
                              </a:lnTo>
                              <a:lnTo>
                                <a:pt x="1339" y="3028"/>
                              </a:lnTo>
                              <a:lnTo>
                                <a:pt x="1283" y="3010"/>
                              </a:lnTo>
                              <a:lnTo>
                                <a:pt x="1227" y="2992"/>
                              </a:lnTo>
                              <a:lnTo>
                                <a:pt x="1172" y="2970"/>
                              </a:lnTo>
                              <a:lnTo>
                                <a:pt x="1118" y="2947"/>
                              </a:lnTo>
                              <a:lnTo>
                                <a:pt x="1097" y="2939"/>
                              </a:lnTo>
                              <a:lnTo>
                                <a:pt x="1072" y="2930"/>
                              </a:lnTo>
                              <a:lnTo>
                                <a:pt x="1046" y="2919"/>
                              </a:lnTo>
                              <a:lnTo>
                                <a:pt x="1018" y="2908"/>
                              </a:lnTo>
                              <a:lnTo>
                                <a:pt x="1006" y="2901"/>
                              </a:lnTo>
                              <a:lnTo>
                                <a:pt x="993" y="2894"/>
                              </a:lnTo>
                              <a:lnTo>
                                <a:pt x="981" y="2887"/>
                              </a:lnTo>
                              <a:lnTo>
                                <a:pt x="971" y="2879"/>
                              </a:lnTo>
                              <a:lnTo>
                                <a:pt x="962" y="2871"/>
                              </a:lnTo>
                              <a:lnTo>
                                <a:pt x="954" y="2862"/>
                              </a:lnTo>
                              <a:lnTo>
                                <a:pt x="949" y="2852"/>
                              </a:lnTo>
                              <a:lnTo>
                                <a:pt x="946" y="2841"/>
                              </a:lnTo>
                              <a:lnTo>
                                <a:pt x="945" y="2832"/>
                              </a:lnTo>
                              <a:lnTo>
                                <a:pt x="945" y="2822"/>
                              </a:lnTo>
                              <a:lnTo>
                                <a:pt x="946" y="2812"/>
                              </a:lnTo>
                              <a:lnTo>
                                <a:pt x="947" y="2801"/>
                              </a:lnTo>
                              <a:lnTo>
                                <a:pt x="953" y="2778"/>
                              </a:lnTo>
                              <a:lnTo>
                                <a:pt x="960" y="2757"/>
                              </a:lnTo>
                              <a:lnTo>
                                <a:pt x="976" y="2711"/>
                              </a:lnTo>
                              <a:lnTo>
                                <a:pt x="983" y="2690"/>
                              </a:lnTo>
                              <a:lnTo>
                                <a:pt x="988" y="2671"/>
                              </a:lnTo>
                              <a:lnTo>
                                <a:pt x="996" y="2636"/>
                              </a:lnTo>
                              <a:lnTo>
                                <a:pt x="1006" y="2602"/>
                              </a:lnTo>
                              <a:lnTo>
                                <a:pt x="1025" y="2534"/>
                              </a:lnTo>
                              <a:lnTo>
                                <a:pt x="1047" y="2467"/>
                              </a:lnTo>
                              <a:lnTo>
                                <a:pt x="1071" y="2400"/>
                              </a:lnTo>
                              <a:lnTo>
                                <a:pt x="1096" y="2334"/>
                              </a:lnTo>
                              <a:lnTo>
                                <a:pt x="1122" y="2268"/>
                              </a:lnTo>
                              <a:lnTo>
                                <a:pt x="1177" y="2138"/>
                              </a:lnTo>
                              <a:lnTo>
                                <a:pt x="1226" y="2027"/>
                              </a:lnTo>
                              <a:lnTo>
                                <a:pt x="1251" y="1972"/>
                              </a:lnTo>
                              <a:lnTo>
                                <a:pt x="1276" y="1917"/>
                              </a:lnTo>
                              <a:lnTo>
                                <a:pt x="1302" y="1864"/>
                              </a:lnTo>
                              <a:lnTo>
                                <a:pt x="1329" y="1811"/>
                              </a:lnTo>
                              <a:lnTo>
                                <a:pt x="1356" y="1757"/>
                              </a:lnTo>
                              <a:lnTo>
                                <a:pt x="1384" y="1704"/>
                              </a:lnTo>
                              <a:lnTo>
                                <a:pt x="1412" y="1653"/>
                              </a:lnTo>
                              <a:lnTo>
                                <a:pt x="1442" y="1601"/>
                              </a:lnTo>
                              <a:lnTo>
                                <a:pt x="1472" y="1549"/>
                              </a:lnTo>
                              <a:lnTo>
                                <a:pt x="1502" y="1499"/>
                              </a:lnTo>
                              <a:lnTo>
                                <a:pt x="1534" y="1449"/>
                              </a:lnTo>
                              <a:lnTo>
                                <a:pt x="1566" y="1398"/>
                              </a:lnTo>
                              <a:lnTo>
                                <a:pt x="1598" y="1349"/>
                              </a:lnTo>
                              <a:lnTo>
                                <a:pt x="1631" y="1301"/>
                              </a:lnTo>
                              <a:lnTo>
                                <a:pt x="1666" y="1251"/>
                              </a:lnTo>
                              <a:lnTo>
                                <a:pt x="1700" y="1204"/>
                              </a:lnTo>
                              <a:lnTo>
                                <a:pt x="1736" y="1156"/>
                              </a:lnTo>
                              <a:lnTo>
                                <a:pt x="1772" y="1109"/>
                              </a:lnTo>
                              <a:lnTo>
                                <a:pt x="1809" y="1063"/>
                              </a:lnTo>
                              <a:lnTo>
                                <a:pt x="1847" y="1018"/>
                              </a:lnTo>
                              <a:lnTo>
                                <a:pt x="1885" y="973"/>
                              </a:lnTo>
                              <a:lnTo>
                                <a:pt x="1925" y="928"/>
                              </a:lnTo>
                              <a:lnTo>
                                <a:pt x="1964" y="883"/>
                              </a:lnTo>
                              <a:lnTo>
                                <a:pt x="2005" y="841"/>
                              </a:lnTo>
                              <a:lnTo>
                                <a:pt x="2046" y="798"/>
                              </a:lnTo>
                              <a:lnTo>
                                <a:pt x="2089" y="755"/>
                              </a:lnTo>
                              <a:lnTo>
                                <a:pt x="2132" y="714"/>
                              </a:lnTo>
                              <a:lnTo>
                                <a:pt x="2176" y="673"/>
                              </a:lnTo>
                              <a:lnTo>
                                <a:pt x="2222" y="632"/>
                              </a:lnTo>
                              <a:lnTo>
                                <a:pt x="2267" y="592"/>
                              </a:lnTo>
                              <a:lnTo>
                                <a:pt x="2334" y="534"/>
                              </a:lnTo>
                              <a:lnTo>
                                <a:pt x="2402" y="474"/>
                              </a:lnTo>
                              <a:lnTo>
                                <a:pt x="2436" y="444"/>
                              </a:lnTo>
                              <a:lnTo>
                                <a:pt x="2471" y="415"/>
                              </a:lnTo>
                              <a:lnTo>
                                <a:pt x="2507" y="387"/>
                              </a:lnTo>
                              <a:lnTo>
                                <a:pt x="2544" y="360"/>
                              </a:lnTo>
                              <a:lnTo>
                                <a:pt x="2580" y="333"/>
                              </a:lnTo>
                              <a:lnTo>
                                <a:pt x="2619" y="309"/>
                              </a:lnTo>
                              <a:lnTo>
                                <a:pt x="2658" y="287"/>
                              </a:lnTo>
                              <a:lnTo>
                                <a:pt x="2678" y="278"/>
                              </a:lnTo>
                              <a:lnTo>
                                <a:pt x="2698" y="269"/>
                              </a:lnTo>
                              <a:lnTo>
                                <a:pt x="2719" y="260"/>
                              </a:lnTo>
                              <a:lnTo>
                                <a:pt x="2740" y="252"/>
                              </a:lnTo>
                              <a:lnTo>
                                <a:pt x="2760" y="245"/>
                              </a:lnTo>
                              <a:lnTo>
                                <a:pt x="2782" y="238"/>
                              </a:lnTo>
                              <a:lnTo>
                                <a:pt x="2804" y="232"/>
                              </a:lnTo>
                              <a:lnTo>
                                <a:pt x="2826" y="228"/>
                              </a:lnTo>
                              <a:lnTo>
                                <a:pt x="2847" y="224"/>
                              </a:lnTo>
                              <a:lnTo>
                                <a:pt x="2870" y="222"/>
                              </a:lnTo>
                              <a:close/>
                              <a:moveTo>
                                <a:pt x="2395" y="293"/>
                              </a:moveTo>
                              <a:lnTo>
                                <a:pt x="2395" y="293"/>
                              </a:lnTo>
                              <a:lnTo>
                                <a:pt x="2410" y="291"/>
                              </a:lnTo>
                              <a:lnTo>
                                <a:pt x="2421" y="292"/>
                              </a:lnTo>
                              <a:lnTo>
                                <a:pt x="2424" y="293"/>
                              </a:lnTo>
                              <a:lnTo>
                                <a:pt x="2428" y="294"/>
                              </a:lnTo>
                              <a:lnTo>
                                <a:pt x="2430" y="297"/>
                              </a:lnTo>
                              <a:lnTo>
                                <a:pt x="2432" y="299"/>
                              </a:lnTo>
                              <a:lnTo>
                                <a:pt x="2432" y="301"/>
                              </a:lnTo>
                              <a:lnTo>
                                <a:pt x="2432" y="305"/>
                              </a:lnTo>
                              <a:lnTo>
                                <a:pt x="2431" y="311"/>
                              </a:lnTo>
                              <a:lnTo>
                                <a:pt x="2427" y="320"/>
                              </a:lnTo>
                              <a:lnTo>
                                <a:pt x="2421" y="328"/>
                              </a:lnTo>
                              <a:lnTo>
                                <a:pt x="2406" y="346"/>
                              </a:lnTo>
                              <a:lnTo>
                                <a:pt x="2389" y="363"/>
                              </a:lnTo>
                              <a:lnTo>
                                <a:pt x="2360" y="388"/>
                              </a:lnTo>
                              <a:lnTo>
                                <a:pt x="2283" y="454"/>
                              </a:lnTo>
                              <a:lnTo>
                                <a:pt x="2206" y="519"/>
                              </a:lnTo>
                              <a:lnTo>
                                <a:pt x="2168" y="552"/>
                              </a:lnTo>
                              <a:lnTo>
                                <a:pt x="2130" y="587"/>
                              </a:lnTo>
                              <a:lnTo>
                                <a:pt x="2092" y="621"/>
                              </a:lnTo>
                              <a:lnTo>
                                <a:pt x="2055" y="657"/>
                              </a:lnTo>
                              <a:lnTo>
                                <a:pt x="1972" y="741"/>
                              </a:lnTo>
                              <a:lnTo>
                                <a:pt x="1888" y="830"/>
                              </a:lnTo>
                              <a:lnTo>
                                <a:pt x="1848" y="873"/>
                              </a:lnTo>
                              <a:lnTo>
                                <a:pt x="1808" y="918"/>
                              </a:lnTo>
                              <a:lnTo>
                                <a:pt x="1768" y="964"/>
                              </a:lnTo>
                              <a:lnTo>
                                <a:pt x="1729" y="1010"/>
                              </a:lnTo>
                              <a:lnTo>
                                <a:pt x="1690" y="1055"/>
                              </a:lnTo>
                              <a:lnTo>
                                <a:pt x="1652" y="1102"/>
                              </a:lnTo>
                              <a:lnTo>
                                <a:pt x="1615" y="1149"/>
                              </a:lnTo>
                              <a:lnTo>
                                <a:pt x="1579" y="1198"/>
                              </a:lnTo>
                              <a:lnTo>
                                <a:pt x="1544" y="1247"/>
                              </a:lnTo>
                              <a:lnTo>
                                <a:pt x="1510" y="1296"/>
                              </a:lnTo>
                              <a:lnTo>
                                <a:pt x="1475" y="1347"/>
                              </a:lnTo>
                              <a:lnTo>
                                <a:pt x="1443" y="1397"/>
                              </a:lnTo>
                              <a:lnTo>
                                <a:pt x="1418" y="1437"/>
                              </a:lnTo>
                              <a:lnTo>
                                <a:pt x="1394" y="1478"/>
                              </a:lnTo>
                              <a:lnTo>
                                <a:pt x="1371" y="1519"/>
                              </a:lnTo>
                              <a:lnTo>
                                <a:pt x="1348" y="1561"/>
                              </a:lnTo>
                              <a:lnTo>
                                <a:pt x="1305" y="1645"/>
                              </a:lnTo>
                              <a:lnTo>
                                <a:pt x="1262" y="1728"/>
                              </a:lnTo>
                              <a:lnTo>
                                <a:pt x="1222" y="1814"/>
                              </a:lnTo>
                              <a:lnTo>
                                <a:pt x="1182" y="1899"/>
                              </a:lnTo>
                              <a:lnTo>
                                <a:pt x="1103" y="2071"/>
                              </a:lnTo>
                              <a:lnTo>
                                <a:pt x="1073" y="2136"/>
                              </a:lnTo>
                              <a:lnTo>
                                <a:pt x="1045" y="2203"/>
                              </a:lnTo>
                              <a:lnTo>
                                <a:pt x="1017" y="2269"/>
                              </a:lnTo>
                              <a:lnTo>
                                <a:pt x="991" y="2338"/>
                              </a:lnTo>
                              <a:lnTo>
                                <a:pt x="967" y="2406"/>
                              </a:lnTo>
                              <a:lnTo>
                                <a:pt x="944" y="2476"/>
                              </a:lnTo>
                              <a:lnTo>
                                <a:pt x="923" y="2544"/>
                              </a:lnTo>
                              <a:lnTo>
                                <a:pt x="904" y="2614"/>
                              </a:lnTo>
                              <a:lnTo>
                                <a:pt x="900" y="2633"/>
                              </a:lnTo>
                              <a:lnTo>
                                <a:pt x="896" y="2658"/>
                              </a:lnTo>
                              <a:lnTo>
                                <a:pt x="890" y="2687"/>
                              </a:lnTo>
                              <a:lnTo>
                                <a:pt x="883" y="2716"/>
                              </a:lnTo>
                              <a:lnTo>
                                <a:pt x="878" y="2730"/>
                              </a:lnTo>
                              <a:lnTo>
                                <a:pt x="874" y="2744"/>
                              </a:lnTo>
                              <a:lnTo>
                                <a:pt x="868" y="2757"/>
                              </a:lnTo>
                              <a:lnTo>
                                <a:pt x="861" y="2768"/>
                              </a:lnTo>
                              <a:lnTo>
                                <a:pt x="854" y="2778"/>
                              </a:lnTo>
                              <a:lnTo>
                                <a:pt x="847" y="2785"/>
                              </a:lnTo>
                              <a:lnTo>
                                <a:pt x="838" y="2791"/>
                              </a:lnTo>
                              <a:lnTo>
                                <a:pt x="834" y="2792"/>
                              </a:lnTo>
                              <a:lnTo>
                                <a:pt x="829" y="2793"/>
                              </a:lnTo>
                              <a:lnTo>
                                <a:pt x="823" y="2794"/>
                              </a:lnTo>
                              <a:lnTo>
                                <a:pt x="816" y="2793"/>
                              </a:lnTo>
                              <a:lnTo>
                                <a:pt x="810" y="2792"/>
                              </a:lnTo>
                              <a:lnTo>
                                <a:pt x="803" y="2790"/>
                              </a:lnTo>
                              <a:lnTo>
                                <a:pt x="789" y="2783"/>
                              </a:lnTo>
                              <a:lnTo>
                                <a:pt x="774" y="2774"/>
                              </a:lnTo>
                              <a:lnTo>
                                <a:pt x="760" y="2765"/>
                              </a:lnTo>
                              <a:lnTo>
                                <a:pt x="748" y="2754"/>
                              </a:lnTo>
                              <a:lnTo>
                                <a:pt x="725" y="2737"/>
                              </a:lnTo>
                              <a:lnTo>
                                <a:pt x="689" y="2712"/>
                              </a:lnTo>
                              <a:lnTo>
                                <a:pt x="653" y="2685"/>
                              </a:lnTo>
                              <a:lnTo>
                                <a:pt x="617" y="2657"/>
                              </a:lnTo>
                              <a:lnTo>
                                <a:pt x="600" y="2642"/>
                              </a:lnTo>
                              <a:lnTo>
                                <a:pt x="583" y="2627"/>
                              </a:lnTo>
                              <a:lnTo>
                                <a:pt x="567" y="2610"/>
                              </a:lnTo>
                              <a:lnTo>
                                <a:pt x="552" y="2594"/>
                              </a:lnTo>
                              <a:lnTo>
                                <a:pt x="538" y="2575"/>
                              </a:lnTo>
                              <a:lnTo>
                                <a:pt x="525" y="2557"/>
                              </a:lnTo>
                              <a:lnTo>
                                <a:pt x="514" y="2539"/>
                              </a:lnTo>
                              <a:lnTo>
                                <a:pt x="505" y="2518"/>
                              </a:lnTo>
                              <a:lnTo>
                                <a:pt x="496" y="2497"/>
                              </a:lnTo>
                              <a:lnTo>
                                <a:pt x="490" y="2476"/>
                              </a:lnTo>
                              <a:lnTo>
                                <a:pt x="486" y="2461"/>
                              </a:lnTo>
                              <a:lnTo>
                                <a:pt x="485" y="2444"/>
                              </a:lnTo>
                              <a:lnTo>
                                <a:pt x="484" y="2426"/>
                              </a:lnTo>
                              <a:lnTo>
                                <a:pt x="485" y="2408"/>
                              </a:lnTo>
                              <a:lnTo>
                                <a:pt x="486" y="2390"/>
                              </a:lnTo>
                              <a:lnTo>
                                <a:pt x="489" y="2371"/>
                              </a:lnTo>
                              <a:lnTo>
                                <a:pt x="496" y="2334"/>
                              </a:lnTo>
                              <a:lnTo>
                                <a:pt x="504" y="2296"/>
                              </a:lnTo>
                              <a:lnTo>
                                <a:pt x="513" y="2259"/>
                              </a:lnTo>
                              <a:lnTo>
                                <a:pt x="521" y="2224"/>
                              </a:lnTo>
                              <a:lnTo>
                                <a:pt x="529" y="2191"/>
                              </a:lnTo>
                              <a:lnTo>
                                <a:pt x="546" y="2102"/>
                              </a:lnTo>
                              <a:lnTo>
                                <a:pt x="565" y="2013"/>
                              </a:lnTo>
                              <a:lnTo>
                                <a:pt x="587" y="1923"/>
                              </a:lnTo>
                              <a:lnTo>
                                <a:pt x="610" y="1835"/>
                              </a:lnTo>
                              <a:lnTo>
                                <a:pt x="634" y="1748"/>
                              </a:lnTo>
                              <a:lnTo>
                                <a:pt x="659" y="1660"/>
                              </a:lnTo>
                              <a:lnTo>
                                <a:pt x="711" y="1484"/>
                              </a:lnTo>
                              <a:lnTo>
                                <a:pt x="722" y="1449"/>
                              </a:lnTo>
                              <a:lnTo>
                                <a:pt x="737" y="1414"/>
                              </a:lnTo>
                              <a:lnTo>
                                <a:pt x="753" y="1381"/>
                              </a:lnTo>
                              <a:lnTo>
                                <a:pt x="772" y="1348"/>
                              </a:lnTo>
                              <a:lnTo>
                                <a:pt x="792" y="1315"/>
                              </a:lnTo>
                              <a:lnTo>
                                <a:pt x="815" y="1281"/>
                              </a:lnTo>
                              <a:lnTo>
                                <a:pt x="838" y="1250"/>
                              </a:lnTo>
                              <a:lnTo>
                                <a:pt x="863" y="1218"/>
                              </a:lnTo>
                              <a:lnTo>
                                <a:pt x="890" y="1188"/>
                              </a:lnTo>
                              <a:lnTo>
                                <a:pt x="916" y="1159"/>
                              </a:lnTo>
                              <a:lnTo>
                                <a:pt x="944" y="1130"/>
                              </a:lnTo>
                              <a:lnTo>
                                <a:pt x="971" y="1101"/>
                              </a:lnTo>
                              <a:lnTo>
                                <a:pt x="1026" y="1047"/>
                              </a:lnTo>
                              <a:lnTo>
                                <a:pt x="1081" y="997"/>
                              </a:lnTo>
                              <a:lnTo>
                                <a:pt x="1134" y="950"/>
                              </a:lnTo>
                              <a:lnTo>
                                <a:pt x="1188" y="903"/>
                              </a:lnTo>
                              <a:lnTo>
                                <a:pt x="1243" y="858"/>
                              </a:lnTo>
                              <a:lnTo>
                                <a:pt x="1298" y="815"/>
                              </a:lnTo>
                              <a:lnTo>
                                <a:pt x="1355" y="772"/>
                              </a:lnTo>
                              <a:lnTo>
                                <a:pt x="1412" y="731"/>
                              </a:lnTo>
                              <a:lnTo>
                                <a:pt x="1470" y="691"/>
                              </a:lnTo>
                              <a:lnTo>
                                <a:pt x="1529" y="653"/>
                              </a:lnTo>
                              <a:lnTo>
                                <a:pt x="1590" y="616"/>
                              </a:lnTo>
                              <a:lnTo>
                                <a:pt x="1651" y="581"/>
                              </a:lnTo>
                              <a:lnTo>
                                <a:pt x="1713" y="546"/>
                              </a:lnTo>
                              <a:lnTo>
                                <a:pt x="1775" y="514"/>
                              </a:lnTo>
                              <a:lnTo>
                                <a:pt x="1839" y="483"/>
                              </a:lnTo>
                              <a:lnTo>
                                <a:pt x="1903" y="455"/>
                              </a:lnTo>
                              <a:lnTo>
                                <a:pt x="1969" y="426"/>
                              </a:lnTo>
                              <a:lnTo>
                                <a:pt x="2036" y="401"/>
                              </a:lnTo>
                              <a:lnTo>
                                <a:pt x="2123" y="369"/>
                              </a:lnTo>
                              <a:lnTo>
                                <a:pt x="2168" y="353"/>
                              </a:lnTo>
                              <a:lnTo>
                                <a:pt x="2212" y="338"/>
                              </a:lnTo>
                              <a:lnTo>
                                <a:pt x="2258" y="324"/>
                              </a:lnTo>
                              <a:lnTo>
                                <a:pt x="2303" y="311"/>
                              </a:lnTo>
                              <a:lnTo>
                                <a:pt x="2349" y="301"/>
                              </a:lnTo>
                              <a:lnTo>
                                <a:pt x="2395" y="293"/>
                              </a:lnTo>
                              <a:close/>
                              <a:moveTo>
                                <a:pt x="3972" y="407"/>
                              </a:moveTo>
                              <a:lnTo>
                                <a:pt x="3972" y="407"/>
                              </a:lnTo>
                              <a:lnTo>
                                <a:pt x="3984" y="407"/>
                              </a:lnTo>
                              <a:lnTo>
                                <a:pt x="3996" y="407"/>
                              </a:lnTo>
                              <a:lnTo>
                                <a:pt x="4008" y="409"/>
                              </a:lnTo>
                              <a:lnTo>
                                <a:pt x="4020" y="411"/>
                              </a:lnTo>
                              <a:lnTo>
                                <a:pt x="4045" y="418"/>
                              </a:lnTo>
                              <a:lnTo>
                                <a:pt x="4069" y="426"/>
                              </a:lnTo>
                              <a:lnTo>
                                <a:pt x="4093" y="436"/>
                              </a:lnTo>
                              <a:lnTo>
                                <a:pt x="4116" y="448"/>
                              </a:lnTo>
                              <a:lnTo>
                                <a:pt x="4160" y="469"/>
                              </a:lnTo>
                              <a:lnTo>
                                <a:pt x="4222" y="497"/>
                              </a:lnTo>
                              <a:lnTo>
                                <a:pt x="4251" y="512"/>
                              </a:lnTo>
                              <a:lnTo>
                                <a:pt x="4280" y="527"/>
                              </a:lnTo>
                              <a:lnTo>
                                <a:pt x="4309" y="542"/>
                              </a:lnTo>
                              <a:lnTo>
                                <a:pt x="4335" y="558"/>
                              </a:lnTo>
                              <a:lnTo>
                                <a:pt x="4361" y="575"/>
                              </a:lnTo>
                              <a:lnTo>
                                <a:pt x="4388" y="592"/>
                              </a:lnTo>
                              <a:lnTo>
                                <a:pt x="4412" y="611"/>
                              </a:lnTo>
                              <a:lnTo>
                                <a:pt x="4437" y="630"/>
                              </a:lnTo>
                              <a:lnTo>
                                <a:pt x="4460" y="651"/>
                              </a:lnTo>
                              <a:lnTo>
                                <a:pt x="4483" y="674"/>
                              </a:lnTo>
                              <a:lnTo>
                                <a:pt x="4505" y="697"/>
                              </a:lnTo>
                              <a:lnTo>
                                <a:pt x="4526" y="722"/>
                              </a:lnTo>
                              <a:lnTo>
                                <a:pt x="4547" y="748"/>
                              </a:lnTo>
                              <a:lnTo>
                                <a:pt x="4568" y="777"/>
                              </a:lnTo>
                              <a:lnTo>
                                <a:pt x="4589" y="810"/>
                              </a:lnTo>
                              <a:lnTo>
                                <a:pt x="4610" y="842"/>
                              </a:lnTo>
                              <a:lnTo>
                                <a:pt x="4630" y="877"/>
                              </a:lnTo>
                              <a:lnTo>
                                <a:pt x="4648" y="911"/>
                              </a:lnTo>
                              <a:lnTo>
                                <a:pt x="4656" y="925"/>
                              </a:lnTo>
                              <a:lnTo>
                                <a:pt x="4663" y="940"/>
                              </a:lnTo>
                              <a:lnTo>
                                <a:pt x="4665" y="948"/>
                              </a:lnTo>
                              <a:lnTo>
                                <a:pt x="4666" y="956"/>
                              </a:lnTo>
                              <a:lnTo>
                                <a:pt x="4666" y="964"/>
                              </a:lnTo>
                              <a:lnTo>
                                <a:pt x="4665" y="972"/>
                              </a:lnTo>
                              <a:lnTo>
                                <a:pt x="4663" y="977"/>
                              </a:lnTo>
                              <a:lnTo>
                                <a:pt x="4661" y="982"/>
                              </a:lnTo>
                              <a:lnTo>
                                <a:pt x="4657" y="987"/>
                              </a:lnTo>
                              <a:lnTo>
                                <a:pt x="4654" y="990"/>
                              </a:lnTo>
                              <a:lnTo>
                                <a:pt x="4644" y="996"/>
                              </a:lnTo>
                              <a:lnTo>
                                <a:pt x="4635" y="1000"/>
                              </a:lnTo>
                              <a:lnTo>
                                <a:pt x="4625" y="1004"/>
                              </a:lnTo>
                              <a:lnTo>
                                <a:pt x="4614" y="1007"/>
                              </a:lnTo>
                              <a:lnTo>
                                <a:pt x="4592" y="1012"/>
                              </a:lnTo>
                              <a:lnTo>
                                <a:pt x="4542" y="1026"/>
                              </a:lnTo>
                              <a:lnTo>
                                <a:pt x="4493" y="1041"/>
                              </a:lnTo>
                              <a:lnTo>
                                <a:pt x="4445" y="1059"/>
                              </a:lnTo>
                              <a:lnTo>
                                <a:pt x="4397" y="1077"/>
                              </a:lnTo>
                              <a:lnTo>
                                <a:pt x="4358" y="1096"/>
                              </a:lnTo>
                              <a:lnTo>
                                <a:pt x="4319" y="1114"/>
                              </a:lnTo>
                              <a:lnTo>
                                <a:pt x="4280" y="1135"/>
                              </a:lnTo>
                              <a:lnTo>
                                <a:pt x="4241" y="1155"/>
                              </a:lnTo>
                              <a:lnTo>
                                <a:pt x="4203" y="1178"/>
                              </a:lnTo>
                              <a:lnTo>
                                <a:pt x="4165" y="1201"/>
                              </a:lnTo>
                              <a:lnTo>
                                <a:pt x="4128" y="1226"/>
                              </a:lnTo>
                              <a:lnTo>
                                <a:pt x="4090" y="1251"/>
                              </a:lnTo>
                              <a:lnTo>
                                <a:pt x="4054" y="1278"/>
                              </a:lnTo>
                              <a:lnTo>
                                <a:pt x="4019" y="1305"/>
                              </a:lnTo>
                              <a:lnTo>
                                <a:pt x="3983" y="1333"/>
                              </a:lnTo>
                              <a:lnTo>
                                <a:pt x="3949" y="1361"/>
                              </a:lnTo>
                              <a:lnTo>
                                <a:pt x="3916" y="1390"/>
                              </a:lnTo>
                              <a:lnTo>
                                <a:pt x="3883" y="1420"/>
                              </a:lnTo>
                              <a:lnTo>
                                <a:pt x="3851" y="1450"/>
                              </a:lnTo>
                              <a:lnTo>
                                <a:pt x="3822" y="1481"/>
                              </a:lnTo>
                              <a:lnTo>
                                <a:pt x="3775" y="1530"/>
                              </a:lnTo>
                              <a:lnTo>
                                <a:pt x="3728" y="1580"/>
                              </a:lnTo>
                              <a:lnTo>
                                <a:pt x="3683" y="1632"/>
                              </a:lnTo>
                              <a:lnTo>
                                <a:pt x="3638" y="1685"/>
                              </a:lnTo>
                              <a:lnTo>
                                <a:pt x="3596" y="1737"/>
                              </a:lnTo>
                              <a:lnTo>
                                <a:pt x="3553" y="1791"/>
                              </a:lnTo>
                              <a:lnTo>
                                <a:pt x="3513" y="1846"/>
                              </a:lnTo>
                              <a:lnTo>
                                <a:pt x="3473" y="1901"/>
                              </a:lnTo>
                              <a:lnTo>
                                <a:pt x="3435" y="1959"/>
                              </a:lnTo>
                              <a:lnTo>
                                <a:pt x="3398" y="2016"/>
                              </a:lnTo>
                              <a:lnTo>
                                <a:pt x="3362" y="2073"/>
                              </a:lnTo>
                              <a:lnTo>
                                <a:pt x="3328" y="2133"/>
                              </a:lnTo>
                              <a:lnTo>
                                <a:pt x="3294" y="2193"/>
                              </a:lnTo>
                              <a:lnTo>
                                <a:pt x="3262" y="2252"/>
                              </a:lnTo>
                              <a:lnTo>
                                <a:pt x="3231" y="2314"/>
                              </a:lnTo>
                              <a:lnTo>
                                <a:pt x="3203" y="2376"/>
                              </a:lnTo>
                              <a:lnTo>
                                <a:pt x="3180" y="2425"/>
                              </a:lnTo>
                              <a:lnTo>
                                <a:pt x="3159" y="2475"/>
                              </a:lnTo>
                              <a:lnTo>
                                <a:pt x="3118" y="2574"/>
                              </a:lnTo>
                              <a:lnTo>
                                <a:pt x="3079" y="2674"/>
                              </a:lnTo>
                              <a:lnTo>
                                <a:pt x="3040" y="2774"/>
                              </a:lnTo>
                              <a:lnTo>
                                <a:pt x="3033" y="2794"/>
                              </a:lnTo>
                              <a:lnTo>
                                <a:pt x="3026" y="2816"/>
                              </a:lnTo>
                              <a:lnTo>
                                <a:pt x="3014" y="2862"/>
                              </a:lnTo>
                              <a:lnTo>
                                <a:pt x="3006" y="2885"/>
                              </a:lnTo>
                              <a:lnTo>
                                <a:pt x="2998" y="2907"/>
                              </a:lnTo>
                              <a:lnTo>
                                <a:pt x="2992" y="2916"/>
                              </a:lnTo>
                              <a:lnTo>
                                <a:pt x="2986" y="2925"/>
                              </a:lnTo>
                              <a:lnTo>
                                <a:pt x="2980" y="2933"/>
                              </a:lnTo>
                              <a:lnTo>
                                <a:pt x="2973" y="2941"/>
                              </a:lnTo>
                              <a:lnTo>
                                <a:pt x="2962" y="2950"/>
                              </a:lnTo>
                              <a:lnTo>
                                <a:pt x="2949" y="2958"/>
                              </a:lnTo>
                              <a:lnTo>
                                <a:pt x="2934" y="2965"/>
                              </a:lnTo>
                              <a:lnTo>
                                <a:pt x="2918" y="2971"/>
                              </a:lnTo>
                              <a:lnTo>
                                <a:pt x="2902" y="2975"/>
                              </a:lnTo>
                              <a:lnTo>
                                <a:pt x="2885" y="2980"/>
                              </a:lnTo>
                              <a:lnTo>
                                <a:pt x="2849" y="2988"/>
                              </a:lnTo>
                              <a:lnTo>
                                <a:pt x="2812" y="2993"/>
                              </a:lnTo>
                              <a:lnTo>
                                <a:pt x="2776" y="2997"/>
                              </a:lnTo>
                              <a:lnTo>
                                <a:pt x="2742" y="3002"/>
                              </a:lnTo>
                              <a:lnTo>
                                <a:pt x="2712" y="3008"/>
                              </a:lnTo>
                              <a:lnTo>
                                <a:pt x="2651" y="3020"/>
                              </a:lnTo>
                              <a:lnTo>
                                <a:pt x="2590" y="3033"/>
                              </a:lnTo>
                              <a:lnTo>
                                <a:pt x="2529" y="3043"/>
                              </a:lnTo>
                              <a:lnTo>
                                <a:pt x="2467" y="3053"/>
                              </a:lnTo>
                              <a:lnTo>
                                <a:pt x="2344" y="3071"/>
                              </a:lnTo>
                              <a:lnTo>
                                <a:pt x="2219" y="3088"/>
                              </a:lnTo>
                              <a:lnTo>
                                <a:pt x="2146" y="3099"/>
                              </a:lnTo>
                              <a:lnTo>
                                <a:pt x="2071" y="3110"/>
                              </a:lnTo>
                              <a:lnTo>
                                <a:pt x="2034" y="3114"/>
                              </a:lnTo>
                              <a:lnTo>
                                <a:pt x="1996" y="3118"/>
                              </a:lnTo>
                              <a:lnTo>
                                <a:pt x="1959" y="3120"/>
                              </a:lnTo>
                              <a:lnTo>
                                <a:pt x="1921" y="3119"/>
                              </a:lnTo>
                              <a:lnTo>
                                <a:pt x="1913" y="3118"/>
                              </a:lnTo>
                              <a:lnTo>
                                <a:pt x="1904" y="3115"/>
                              </a:lnTo>
                              <a:lnTo>
                                <a:pt x="1896" y="3111"/>
                              </a:lnTo>
                              <a:lnTo>
                                <a:pt x="1889" y="3106"/>
                              </a:lnTo>
                              <a:lnTo>
                                <a:pt x="1883" y="3100"/>
                              </a:lnTo>
                              <a:lnTo>
                                <a:pt x="1879" y="3092"/>
                              </a:lnTo>
                              <a:lnTo>
                                <a:pt x="1877" y="3084"/>
                              </a:lnTo>
                              <a:lnTo>
                                <a:pt x="1875" y="3075"/>
                              </a:lnTo>
                              <a:lnTo>
                                <a:pt x="1877" y="3063"/>
                              </a:lnTo>
                              <a:lnTo>
                                <a:pt x="1879" y="3050"/>
                              </a:lnTo>
                              <a:lnTo>
                                <a:pt x="1885" y="3025"/>
                              </a:lnTo>
                              <a:lnTo>
                                <a:pt x="1893" y="2998"/>
                              </a:lnTo>
                              <a:lnTo>
                                <a:pt x="1902" y="2972"/>
                              </a:lnTo>
                              <a:lnTo>
                                <a:pt x="1922" y="2920"/>
                              </a:lnTo>
                              <a:lnTo>
                                <a:pt x="1932" y="2896"/>
                              </a:lnTo>
                              <a:lnTo>
                                <a:pt x="1940" y="2871"/>
                              </a:lnTo>
                              <a:lnTo>
                                <a:pt x="1969" y="2776"/>
                              </a:lnTo>
                              <a:lnTo>
                                <a:pt x="2003" y="2681"/>
                              </a:lnTo>
                              <a:lnTo>
                                <a:pt x="2037" y="2586"/>
                              </a:lnTo>
                              <a:lnTo>
                                <a:pt x="2073" y="2492"/>
                              </a:lnTo>
                              <a:lnTo>
                                <a:pt x="2109" y="2398"/>
                              </a:lnTo>
                              <a:lnTo>
                                <a:pt x="2146" y="2304"/>
                              </a:lnTo>
                              <a:lnTo>
                                <a:pt x="2223" y="2117"/>
                              </a:lnTo>
                              <a:lnTo>
                                <a:pt x="2245" y="2066"/>
                              </a:lnTo>
                              <a:lnTo>
                                <a:pt x="2266" y="2016"/>
                              </a:lnTo>
                              <a:lnTo>
                                <a:pt x="2289" y="1966"/>
                              </a:lnTo>
                              <a:lnTo>
                                <a:pt x="2312" y="1916"/>
                              </a:lnTo>
                              <a:lnTo>
                                <a:pt x="2336" y="1866"/>
                              </a:lnTo>
                              <a:lnTo>
                                <a:pt x="2361" y="1817"/>
                              </a:lnTo>
                              <a:lnTo>
                                <a:pt x="2387" y="1767"/>
                              </a:lnTo>
                              <a:lnTo>
                                <a:pt x="2413" y="1719"/>
                              </a:lnTo>
                              <a:lnTo>
                                <a:pt x="2441" y="1670"/>
                              </a:lnTo>
                              <a:lnTo>
                                <a:pt x="2468" y="1622"/>
                              </a:lnTo>
                              <a:lnTo>
                                <a:pt x="2497" y="1575"/>
                              </a:lnTo>
                              <a:lnTo>
                                <a:pt x="2526" y="1528"/>
                              </a:lnTo>
                              <a:lnTo>
                                <a:pt x="2556" y="1481"/>
                              </a:lnTo>
                              <a:lnTo>
                                <a:pt x="2587" y="1435"/>
                              </a:lnTo>
                              <a:lnTo>
                                <a:pt x="2618" y="1389"/>
                              </a:lnTo>
                              <a:lnTo>
                                <a:pt x="2650" y="1343"/>
                              </a:lnTo>
                              <a:lnTo>
                                <a:pt x="2683" y="1298"/>
                              </a:lnTo>
                              <a:lnTo>
                                <a:pt x="2718" y="1255"/>
                              </a:lnTo>
                              <a:lnTo>
                                <a:pt x="2752" y="1211"/>
                              </a:lnTo>
                              <a:lnTo>
                                <a:pt x="2787" y="1169"/>
                              </a:lnTo>
                              <a:lnTo>
                                <a:pt x="2823" y="1127"/>
                              </a:lnTo>
                              <a:lnTo>
                                <a:pt x="2860" y="1085"/>
                              </a:lnTo>
                              <a:lnTo>
                                <a:pt x="2898" y="1045"/>
                              </a:lnTo>
                              <a:lnTo>
                                <a:pt x="2936" y="1005"/>
                              </a:lnTo>
                              <a:lnTo>
                                <a:pt x="2975" y="965"/>
                              </a:lnTo>
                              <a:lnTo>
                                <a:pt x="3015" y="927"/>
                              </a:lnTo>
                              <a:lnTo>
                                <a:pt x="3055" y="889"/>
                              </a:lnTo>
                              <a:lnTo>
                                <a:pt x="3096" y="853"/>
                              </a:lnTo>
                              <a:lnTo>
                                <a:pt x="3137" y="817"/>
                              </a:lnTo>
                              <a:lnTo>
                                <a:pt x="3181" y="781"/>
                              </a:lnTo>
                              <a:lnTo>
                                <a:pt x="3224" y="748"/>
                              </a:lnTo>
                              <a:lnTo>
                                <a:pt x="3268" y="715"/>
                              </a:lnTo>
                              <a:lnTo>
                                <a:pt x="3307" y="686"/>
                              </a:lnTo>
                              <a:lnTo>
                                <a:pt x="3347" y="659"/>
                              </a:lnTo>
                              <a:lnTo>
                                <a:pt x="3388" y="631"/>
                              </a:lnTo>
                              <a:lnTo>
                                <a:pt x="3428" y="605"/>
                              </a:lnTo>
                              <a:lnTo>
                                <a:pt x="3471" y="579"/>
                              </a:lnTo>
                              <a:lnTo>
                                <a:pt x="3513" y="555"/>
                              </a:lnTo>
                              <a:lnTo>
                                <a:pt x="3556" y="532"/>
                              </a:lnTo>
                              <a:lnTo>
                                <a:pt x="3599" y="510"/>
                              </a:lnTo>
                              <a:lnTo>
                                <a:pt x="3644" y="490"/>
                              </a:lnTo>
                              <a:lnTo>
                                <a:pt x="3689" y="472"/>
                              </a:lnTo>
                              <a:lnTo>
                                <a:pt x="3734" y="455"/>
                              </a:lnTo>
                              <a:lnTo>
                                <a:pt x="3780" y="441"/>
                              </a:lnTo>
                              <a:lnTo>
                                <a:pt x="3827" y="428"/>
                              </a:lnTo>
                              <a:lnTo>
                                <a:pt x="3874" y="418"/>
                              </a:lnTo>
                              <a:lnTo>
                                <a:pt x="3922" y="411"/>
                              </a:lnTo>
                              <a:lnTo>
                                <a:pt x="3948" y="409"/>
                              </a:lnTo>
                              <a:lnTo>
                                <a:pt x="3972" y="407"/>
                              </a:lnTo>
                              <a:close/>
                              <a:moveTo>
                                <a:pt x="4745" y="840"/>
                              </a:moveTo>
                              <a:lnTo>
                                <a:pt x="4745" y="840"/>
                              </a:lnTo>
                              <a:lnTo>
                                <a:pt x="4751" y="839"/>
                              </a:lnTo>
                              <a:lnTo>
                                <a:pt x="4756" y="838"/>
                              </a:lnTo>
                              <a:lnTo>
                                <a:pt x="4763" y="839"/>
                              </a:lnTo>
                              <a:lnTo>
                                <a:pt x="4768" y="841"/>
                              </a:lnTo>
                              <a:lnTo>
                                <a:pt x="4775" y="845"/>
                              </a:lnTo>
                              <a:lnTo>
                                <a:pt x="4782" y="848"/>
                              </a:lnTo>
                              <a:lnTo>
                                <a:pt x="4796" y="858"/>
                              </a:lnTo>
                              <a:lnTo>
                                <a:pt x="4810" y="869"/>
                              </a:lnTo>
                              <a:lnTo>
                                <a:pt x="4822" y="880"/>
                              </a:lnTo>
                              <a:lnTo>
                                <a:pt x="4840" y="897"/>
                              </a:lnTo>
                              <a:lnTo>
                                <a:pt x="4904" y="953"/>
                              </a:lnTo>
                              <a:lnTo>
                                <a:pt x="4964" y="1011"/>
                              </a:lnTo>
                              <a:lnTo>
                                <a:pt x="4995" y="1041"/>
                              </a:lnTo>
                              <a:lnTo>
                                <a:pt x="5024" y="1070"/>
                              </a:lnTo>
                              <a:lnTo>
                                <a:pt x="5054" y="1100"/>
                              </a:lnTo>
                              <a:lnTo>
                                <a:pt x="5081" y="1132"/>
                              </a:lnTo>
                              <a:lnTo>
                                <a:pt x="5116" y="1169"/>
                              </a:lnTo>
                              <a:lnTo>
                                <a:pt x="5130" y="1188"/>
                              </a:lnTo>
                              <a:lnTo>
                                <a:pt x="5145" y="1209"/>
                              </a:lnTo>
                              <a:lnTo>
                                <a:pt x="5149" y="1216"/>
                              </a:lnTo>
                              <a:lnTo>
                                <a:pt x="5153" y="1224"/>
                              </a:lnTo>
                              <a:lnTo>
                                <a:pt x="5155" y="1229"/>
                              </a:lnTo>
                              <a:lnTo>
                                <a:pt x="5155" y="1233"/>
                              </a:lnTo>
                              <a:lnTo>
                                <a:pt x="5153" y="1237"/>
                              </a:lnTo>
                              <a:lnTo>
                                <a:pt x="5151" y="1240"/>
                              </a:lnTo>
                              <a:lnTo>
                                <a:pt x="5146" y="1241"/>
                              </a:lnTo>
                              <a:lnTo>
                                <a:pt x="5141" y="1242"/>
                              </a:lnTo>
                              <a:lnTo>
                                <a:pt x="5135" y="1241"/>
                              </a:lnTo>
                              <a:lnTo>
                                <a:pt x="5129" y="1239"/>
                              </a:lnTo>
                              <a:lnTo>
                                <a:pt x="5116" y="1232"/>
                              </a:lnTo>
                              <a:lnTo>
                                <a:pt x="5101" y="1223"/>
                              </a:lnTo>
                              <a:lnTo>
                                <a:pt x="5087" y="1212"/>
                              </a:lnTo>
                              <a:lnTo>
                                <a:pt x="5073" y="1203"/>
                              </a:lnTo>
                              <a:lnTo>
                                <a:pt x="5055" y="1187"/>
                              </a:lnTo>
                              <a:lnTo>
                                <a:pt x="5014" y="1159"/>
                              </a:lnTo>
                              <a:lnTo>
                                <a:pt x="4972" y="1129"/>
                              </a:lnTo>
                              <a:lnTo>
                                <a:pt x="4932" y="1100"/>
                              </a:lnTo>
                              <a:lnTo>
                                <a:pt x="4890" y="1071"/>
                              </a:lnTo>
                              <a:lnTo>
                                <a:pt x="4859" y="1052"/>
                              </a:lnTo>
                              <a:lnTo>
                                <a:pt x="4843" y="1042"/>
                              </a:lnTo>
                              <a:lnTo>
                                <a:pt x="4828" y="1031"/>
                              </a:lnTo>
                              <a:lnTo>
                                <a:pt x="4814" y="1020"/>
                              </a:lnTo>
                              <a:lnTo>
                                <a:pt x="4802" y="1006"/>
                              </a:lnTo>
                              <a:lnTo>
                                <a:pt x="4791" y="991"/>
                              </a:lnTo>
                              <a:lnTo>
                                <a:pt x="4787" y="983"/>
                              </a:lnTo>
                              <a:lnTo>
                                <a:pt x="4782" y="974"/>
                              </a:lnTo>
                              <a:lnTo>
                                <a:pt x="4769" y="947"/>
                              </a:lnTo>
                              <a:lnTo>
                                <a:pt x="4760" y="927"/>
                              </a:lnTo>
                              <a:lnTo>
                                <a:pt x="4751" y="905"/>
                              </a:lnTo>
                              <a:lnTo>
                                <a:pt x="4743" y="883"/>
                              </a:lnTo>
                              <a:lnTo>
                                <a:pt x="4741" y="874"/>
                              </a:lnTo>
                              <a:lnTo>
                                <a:pt x="4738" y="865"/>
                              </a:lnTo>
                              <a:lnTo>
                                <a:pt x="4738" y="856"/>
                              </a:lnTo>
                              <a:lnTo>
                                <a:pt x="4740" y="849"/>
                              </a:lnTo>
                              <a:lnTo>
                                <a:pt x="4742" y="845"/>
                              </a:lnTo>
                              <a:lnTo>
                                <a:pt x="4745" y="840"/>
                              </a:lnTo>
                              <a:close/>
                              <a:moveTo>
                                <a:pt x="4672" y="1093"/>
                              </a:moveTo>
                              <a:lnTo>
                                <a:pt x="4672" y="1093"/>
                              </a:lnTo>
                              <a:lnTo>
                                <a:pt x="4682" y="1092"/>
                              </a:lnTo>
                              <a:lnTo>
                                <a:pt x="4693" y="1093"/>
                              </a:lnTo>
                              <a:lnTo>
                                <a:pt x="4703" y="1093"/>
                              </a:lnTo>
                              <a:lnTo>
                                <a:pt x="4713" y="1096"/>
                              </a:lnTo>
                              <a:lnTo>
                                <a:pt x="4734" y="1101"/>
                              </a:lnTo>
                              <a:lnTo>
                                <a:pt x="4753" y="1109"/>
                              </a:lnTo>
                              <a:lnTo>
                                <a:pt x="4773" y="1118"/>
                              </a:lnTo>
                              <a:lnTo>
                                <a:pt x="4791" y="1129"/>
                              </a:lnTo>
                              <a:lnTo>
                                <a:pt x="4827" y="1151"/>
                              </a:lnTo>
                              <a:lnTo>
                                <a:pt x="4868" y="1176"/>
                              </a:lnTo>
                              <a:lnTo>
                                <a:pt x="4909" y="1203"/>
                              </a:lnTo>
                              <a:lnTo>
                                <a:pt x="4951" y="1231"/>
                              </a:lnTo>
                              <a:lnTo>
                                <a:pt x="4992" y="1258"/>
                              </a:lnTo>
                              <a:lnTo>
                                <a:pt x="5032" y="1288"/>
                              </a:lnTo>
                              <a:lnTo>
                                <a:pt x="5071" y="1318"/>
                              </a:lnTo>
                              <a:lnTo>
                                <a:pt x="5110" y="1348"/>
                              </a:lnTo>
                              <a:lnTo>
                                <a:pt x="5149" y="1378"/>
                              </a:lnTo>
                              <a:lnTo>
                                <a:pt x="5207" y="1425"/>
                              </a:lnTo>
                              <a:lnTo>
                                <a:pt x="5268" y="1473"/>
                              </a:lnTo>
                              <a:lnTo>
                                <a:pt x="5297" y="1498"/>
                              </a:lnTo>
                              <a:lnTo>
                                <a:pt x="5325" y="1524"/>
                              </a:lnTo>
                              <a:lnTo>
                                <a:pt x="5352" y="1551"/>
                              </a:lnTo>
                              <a:lnTo>
                                <a:pt x="5377" y="1578"/>
                              </a:lnTo>
                              <a:lnTo>
                                <a:pt x="5408" y="1616"/>
                              </a:lnTo>
                              <a:lnTo>
                                <a:pt x="5436" y="1655"/>
                              </a:lnTo>
                              <a:lnTo>
                                <a:pt x="5465" y="1695"/>
                              </a:lnTo>
                              <a:lnTo>
                                <a:pt x="5491" y="1736"/>
                              </a:lnTo>
                              <a:lnTo>
                                <a:pt x="5517" y="1778"/>
                              </a:lnTo>
                              <a:lnTo>
                                <a:pt x="5541" y="1821"/>
                              </a:lnTo>
                              <a:lnTo>
                                <a:pt x="5564" y="1865"/>
                              </a:lnTo>
                              <a:lnTo>
                                <a:pt x="5585" y="1908"/>
                              </a:lnTo>
                              <a:lnTo>
                                <a:pt x="5606" y="1953"/>
                              </a:lnTo>
                              <a:lnTo>
                                <a:pt x="5626" y="1999"/>
                              </a:lnTo>
                              <a:lnTo>
                                <a:pt x="5643" y="2046"/>
                              </a:lnTo>
                              <a:lnTo>
                                <a:pt x="5660" y="2092"/>
                              </a:lnTo>
                              <a:lnTo>
                                <a:pt x="5676" y="2140"/>
                              </a:lnTo>
                              <a:lnTo>
                                <a:pt x="5691" y="2187"/>
                              </a:lnTo>
                              <a:lnTo>
                                <a:pt x="5705" y="2235"/>
                              </a:lnTo>
                              <a:lnTo>
                                <a:pt x="5718" y="2284"/>
                              </a:lnTo>
                              <a:lnTo>
                                <a:pt x="5730" y="2332"/>
                              </a:lnTo>
                              <a:lnTo>
                                <a:pt x="5741" y="2382"/>
                              </a:lnTo>
                              <a:lnTo>
                                <a:pt x="5752" y="2431"/>
                              </a:lnTo>
                              <a:lnTo>
                                <a:pt x="5760" y="2480"/>
                              </a:lnTo>
                              <a:lnTo>
                                <a:pt x="5769" y="2531"/>
                              </a:lnTo>
                              <a:lnTo>
                                <a:pt x="5776" y="2580"/>
                              </a:lnTo>
                              <a:lnTo>
                                <a:pt x="5783" y="2629"/>
                              </a:lnTo>
                              <a:lnTo>
                                <a:pt x="5788" y="2679"/>
                              </a:lnTo>
                              <a:lnTo>
                                <a:pt x="5793" y="2729"/>
                              </a:lnTo>
                              <a:lnTo>
                                <a:pt x="5797" y="2778"/>
                              </a:lnTo>
                              <a:lnTo>
                                <a:pt x="5801" y="2828"/>
                              </a:lnTo>
                              <a:lnTo>
                                <a:pt x="5804" y="2876"/>
                              </a:lnTo>
                              <a:lnTo>
                                <a:pt x="5808" y="2973"/>
                              </a:lnTo>
                              <a:lnTo>
                                <a:pt x="5809" y="3068"/>
                              </a:lnTo>
                              <a:lnTo>
                                <a:pt x="5808" y="3107"/>
                              </a:lnTo>
                              <a:lnTo>
                                <a:pt x="5807" y="3145"/>
                              </a:lnTo>
                              <a:lnTo>
                                <a:pt x="5804" y="3184"/>
                              </a:lnTo>
                              <a:lnTo>
                                <a:pt x="5802" y="3222"/>
                              </a:lnTo>
                              <a:lnTo>
                                <a:pt x="5794" y="3300"/>
                              </a:lnTo>
                              <a:lnTo>
                                <a:pt x="5784" y="3377"/>
                              </a:lnTo>
                              <a:lnTo>
                                <a:pt x="5771" y="3452"/>
                              </a:lnTo>
                              <a:lnTo>
                                <a:pt x="5756" y="3529"/>
                              </a:lnTo>
                              <a:lnTo>
                                <a:pt x="5740" y="3605"/>
                              </a:lnTo>
                              <a:lnTo>
                                <a:pt x="5722" y="3679"/>
                              </a:lnTo>
                              <a:lnTo>
                                <a:pt x="5704" y="3748"/>
                              </a:lnTo>
                              <a:lnTo>
                                <a:pt x="5683" y="3816"/>
                              </a:lnTo>
                              <a:lnTo>
                                <a:pt x="5679" y="3828"/>
                              </a:lnTo>
                              <a:lnTo>
                                <a:pt x="5675" y="3843"/>
                              </a:lnTo>
                              <a:lnTo>
                                <a:pt x="5671" y="3849"/>
                              </a:lnTo>
                              <a:lnTo>
                                <a:pt x="5668" y="3855"/>
                              </a:lnTo>
                              <a:lnTo>
                                <a:pt x="5662" y="3858"/>
                              </a:lnTo>
                              <a:lnTo>
                                <a:pt x="5657" y="3860"/>
                              </a:lnTo>
                              <a:lnTo>
                                <a:pt x="5653" y="3862"/>
                              </a:lnTo>
                              <a:lnTo>
                                <a:pt x="5650" y="3860"/>
                              </a:lnTo>
                              <a:lnTo>
                                <a:pt x="5643" y="3858"/>
                              </a:lnTo>
                              <a:lnTo>
                                <a:pt x="5638" y="3854"/>
                              </a:lnTo>
                              <a:lnTo>
                                <a:pt x="5635" y="3848"/>
                              </a:lnTo>
                              <a:lnTo>
                                <a:pt x="5632" y="3841"/>
                              </a:lnTo>
                              <a:lnTo>
                                <a:pt x="5630" y="3833"/>
                              </a:lnTo>
                              <a:lnTo>
                                <a:pt x="5628" y="3820"/>
                              </a:lnTo>
                              <a:lnTo>
                                <a:pt x="5621" y="3745"/>
                              </a:lnTo>
                              <a:lnTo>
                                <a:pt x="5613" y="3669"/>
                              </a:lnTo>
                              <a:lnTo>
                                <a:pt x="5604" y="3590"/>
                              </a:lnTo>
                              <a:lnTo>
                                <a:pt x="5593" y="3510"/>
                              </a:lnTo>
                              <a:lnTo>
                                <a:pt x="5583" y="3429"/>
                              </a:lnTo>
                              <a:lnTo>
                                <a:pt x="5571" y="3349"/>
                              </a:lnTo>
                              <a:lnTo>
                                <a:pt x="5556" y="3269"/>
                              </a:lnTo>
                              <a:lnTo>
                                <a:pt x="5548" y="3229"/>
                              </a:lnTo>
                              <a:lnTo>
                                <a:pt x="5538" y="3190"/>
                              </a:lnTo>
                              <a:lnTo>
                                <a:pt x="5528" y="3151"/>
                              </a:lnTo>
                              <a:lnTo>
                                <a:pt x="5518" y="3112"/>
                              </a:lnTo>
                              <a:lnTo>
                                <a:pt x="5506" y="3073"/>
                              </a:lnTo>
                              <a:lnTo>
                                <a:pt x="5495" y="3035"/>
                              </a:lnTo>
                              <a:lnTo>
                                <a:pt x="5463" y="2945"/>
                              </a:lnTo>
                              <a:lnTo>
                                <a:pt x="5430" y="2854"/>
                              </a:lnTo>
                              <a:lnTo>
                                <a:pt x="5393" y="2763"/>
                              </a:lnTo>
                              <a:lnTo>
                                <a:pt x="5355" y="2673"/>
                              </a:lnTo>
                              <a:lnTo>
                                <a:pt x="5315" y="2583"/>
                              </a:lnTo>
                              <a:lnTo>
                                <a:pt x="5294" y="2540"/>
                              </a:lnTo>
                              <a:lnTo>
                                <a:pt x="5273" y="2496"/>
                              </a:lnTo>
                              <a:lnTo>
                                <a:pt x="5251" y="2453"/>
                              </a:lnTo>
                              <a:lnTo>
                                <a:pt x="5228" y="2409"/>
                              </a:lnTo>
                              <a:lnTo>
                                <a:pt x="5205" y="2368"/>
                              </a:lnTo>
                              <a:lnTo>
                                <a:pt x="5181" y="2326"/>
                              </a:lnTo>
                              <a:lnTo>
                                <a:pt x="5157" y="2285"/>
                              </a:lnTo>
                              <a:lnTo>
                                <a:pt x="5133" y="2244"/>
                              </a:lnTo>
                              <a:lnTo>
                                <a:pt x="5082" y="2165"/>
                              </a:lnTo>
                              <a:lnTo>
                                <a:pt x="5030" y="2086"/>
                              </a:lnTo>
                              <a:lnTo>
                                <a:pt x="4976" y="2009"/>
                              </a:lnTo>
                              <a:lnTo>
                                <a:pt x="4920" y="1932"/>
                              </a:lnTo>
                              <a:lnTo>
                                <a:pt x="4865" y="1857"/>
                              </a:lnTo>
                              <a:lnTo>
                                <a:pt x="4751" y="1705"/>
                              </a:lnTo>
                              <a:lnTo>
                                <a:pt x="4717" y="1660"/>
                              </a:lnTo>
                              <a:lnTo>
                                <a:pt x="4681" y="1615"/>
                              </a:lnTo>
                              <a:lnTo>
                                <a:pt x="4646" y="1571"/>
                              </a:lnTo>
                              <a:lnTo>
                                <a:pt x="4610" y="1528"/>
                              </a:lnTo>
                              <a:lnTo>
                                <a:pt x="4536" y="1442"/>
                              </a:lnTo>
                              <a:lnTo>
                                <a:pt x="4460" y="1357"/>
                              </a:lnTo>
                              <a:lnTo>
                                <a:pt x="4449" y="1344"/>
                              </a:lnTo>
                              <a:lnTo>
                                <a:pt x="4432" y="1331"/>
                              </a:lnTo>
                              <a:lnTo>
                                <a:pt x="4415" y="1315"/>
                              </a:lnTo>
                              <a:lnTo>
                                <a:pt x="4397" y="1298"/>
                              </a:lnTo>
                              <a:lnTo>
                                <a:pt x="4381" y="1280"/>
                              </a:lnTo>
                              <a:lnTo>
                                <a:pt x="4374" y="1272"/>
                              </a:lnTo>
                              <a:lnTo>
                                <a:pt x="4367" y="1263"/>
                              </a:lnTo>
                              <a:lnTo>
                                <a:pt x="4363" y="1254"/>
                              </a:lnTo>
                              <a:lnTo>
                                <a:pt x="4358" y="1246"/>
                              </a:lnTo>
                              <a:lnTo>
                                <a:pt x="4356" y="1238"/>
                              </a:lnTo>
                              <a:lnTo>
                                <a:pt x="4356" y="1229"/>
                              </a:lnTo>
                              <a:lnTo>
                                <a:pt x="4356" y="1224"/>
                              </a:lnTo>
                              <a:lnTo>
                                <a:pt x="4358" y="1218"/>
                              </a:lnTo>
                              <a:lnTo>
                                <a:pt x="4360" y="1214"/>
                              </a:lnTo>
                              <a:lnTo>
                                <a:pt x="4364" y="1209"/>
                              </a:lnTo>
                              <a:lnTo>
                                <a:pt x="4372" y="1201"/>
                              </a:lnTo>
                              <a:lnTo>
                                <a:pt x="4381" y="1194"/>
                              </a:lnTo>
                              <a:lnTo>
                                <a:pt x="4392" y="1188"/>
                              </a:lnTo>
                              <a:lnTo>
                                <a:pt x="4404" y="1183"/>
                              </a:lnTo>
                              <a:lnTo>
                                <a:pt x="4424" y="1174"/>
                              </a:lnTo>
                              <a:lnTo>
                                <a:pt x="4484" y="1148"/>
                              </a:lnTo>
                              <a:lnTo>
                                <a:pt x="4515" y="1137"/>
                              </a:lnTo>
                              <a:lnTo>
                                <a:pt x="4546" y="1125"/>
                              </a:lnTo>
                              <a:lnTo>
                                <a:pt x="4577" y="1115"/>
                              </a:lnTo>
                              <a:lnTo>
                                <a:pt x="4609" y="1106"/>
                              </a:lnTo>
                              <a:lnTo>
                                <a:pt x="4641" y="1099"/>
                              </a:lnTo>
                              <a:lnTo>
                                <a:pt x="4672" y="1093"/>
                              </a:lnTo>
                              <a:close/>
                              <a:moveTo>
                                <a:pt x="4219" y="1289"/>
                              </a:moveTo>
                              <a:lnTo>
                                <a:pt x="4219" y="1289"/>
                              </a:lnTo>
                              <a:lnTo>
                                <a:pt x="4226" y="1288"/>
                              </a:lnTo>
                              <a:lnTo>
                                <a:pt x="4232" y="1288"/>
                              </a:lnTo>
                              <a:lnTo>
                                <a:pt x="4243" y="1289"/>
                              </a:lnTo>
                              <a:lnTo>
                                <a:pt x="4256" y="1293"/>
                              </a:lnTo>
                              <a:lnTo>
                                <a:pt x="4269" y="1298"/>
                              </a:lnTo>
                              <a:lnTo>
                                <a:pt x="4281" y="1305"/>
                              </a:lnTo>
                              <a:lnTo>
                                <a:pt x="4294" y="1315"/>
                              </a:lnTo>
                              <a:lnTo>
                                <a:pt x="4305" y="1325"/>
                              </a:lnTo>
                              <a:lnTo>
                                <a:pt x="4318" y="1336"/>
                              </a:lnTo>
                              <a:lnTo>
                                <a:pt x="4341" y="1360"/>
                              </a:lnTo>
                              <a:lnTo>
                                <a:pt x="4363" y="1384"/>
                              </a:lnTo>
                              <a:lnTo>
                                <a:pt x="4382" y="1406"/>
                              </a:lnTo>
                              <a:lnTo>
                                <a:pt x="4397" y="1423"/>
                              </a:lnTo>
                              <a:lnTo>
                                <a:pt x="4454" y="1485"/>
                              </a:lnTo>
                              <a:lnTo>
                                <a:pt x="4510" y="1548"/>
                              </a:lnTo>
                              <a:lnTo>
                                <a:pt x="4564" y="1614"/>
                              </a:lnTo>
                              <a:lnTo>
                                <a:pt x="4618" y="1679"/>
                              </a:lnTo>
                              <a:lnTo>
                                <a:pt x="4670" y="1746"/>
                              </a:lnTo>
                              <a:lnTo>
                                <a:pt x="4721" y="1813"/>
                              </a:lnTo>
                              <a:lnTo>
                                <a:pt x="4771" y="1881"/>
                              </a:lnTo>
                              <a:lnTo>
                                <a:pt x="4819" y="1950"/>
                              </a:lnTo>
                              <a:lnTo>
                                <a:pt x="4865" y="2016"/>
                              </a:lnTo>
                              <a:lnTo>
                                <a:pt x="4910" y="2084"/>
                              </a:lnTo>
                              <a:lnTo>
                                <a:pt x="4955" y="2151"/>
                              </a:lnTo>
                              <a:lnTo>
                                <a:pt x="4998" y="2220"/>
                              </a:lnTo>
                              <a:lnTo>
                                <a:pt x="5041" y="2289"/>
                              </a:lnTo>
                              <a:lnTo>
                                <a:pt x="5082" y="2358"/>
                              </a:lnTo>
                              <a:lnTo>
                                <a:pt x="5122" y="2428"/>
                              </a:lnTo>
                              <a:lnTo>
                                <a:pt x="5161" y="2499"/>
                              </a:lnTo>
                              <a:lnTo>
                                <a:pt x="5198" y="2570"/>
                              </a:lnTo>
                              <a:lnTo>
                                <a:pt x="5235" y="2642"/>
                              </a:lnTo>
                              <a:lnTo>
                                <a:pt x="5269" y="2714"/>
                              </a:lnTo>
                              <a:lnTo>
                                <a:pt x="5301" y="2787"/>
                              </a:lnTo>
                              <a:lnTo>
                                <a:pt x="5332" y="2863"/>
                              </a:lnTo>
                              <a:lnTo>
                                <a:pt x="5361" y="2939"/>
                              </a:lnTo>
                              <a:lnTo>
                                <a:pt x="5388" y="3014"/>
                              </a:lnTo>
                              <a:lnTo>
                                <a:pt x="5414" y="3092"/>
                              </a:lnTo>
                              <a:lnTo>
                                <a:pt x="5432" y="3157"/>
                              </a:lnTo>
                              <a:lnTo>
                                <a:pt x="5448" y="3221"/>
                              </a:lnTo>
                              <a:lnTo>
                                <a:pt x="5463" y="3286"/>
                              </a:lnTo>
                              <a:lnTo>
                                <a:pt x="5475" y="3351"/>
                              </a:lnTo>
                              <a:lnTo>
                                <a:pt x="5487" y="3418"/>
                              </a:lnTo>
                              <a:lnTo>
                                <a:pt x="5497" y="3483"/>
                              </a:lnTo>
                              <a:lnTo>
                                <a:pt x="5506" y="3550"/>
                              </a:lnTo>
                              <a:lnTo>
                                <a:pt x="5514" y="3615"/>
                              </a:lnTo>
                              <a:lnTo>
                                <a:pt x="5526" y="3714"/>
                              </a:lnTo>
                              <a:lnTo>
                                <a:pt x="5535" y="3811"/>
                              </a:lnTo>
                              <a:lnTo>
                                <a:pt x="5538" y="3859"/>
                              </a:lnTo>
                              <a:lnTo>
                                <a:pt x="5541" y="3909"/>
                              </a:lnTo>
                              <a:lnTo>
                                <a:pt x="5543" y="3958"/>
                              </a:lnTo>
                              <a:lnTo>
                                <a:pt x="5544" y="4007"/>
                              </a:lnTo>
                              <a:lnTo>
                                <a:pt x="5545" y="4050"/>
                              </a:lnTo>
                              <a:lnTo>
                                <a:pt x="5546" y="4091"/>
                              </a:lnTo>
                              <a:lnTo>
                                <a:pt x="5546" y="4113"/>
                              </a:lnTo>
                              <a:lnTo>
                                <a:pt x="5545" y="4133"/>
                              </a:lnTo>
                              <a:lnTo>
                                <a:pt x="5543" y="4154"/>
                              </a:lnTo>
                              <a:lnTo>
                                <a:pt x="5540" y="4175"/>
                              </a:lnTo>
                              <a:lnTo>
                                <a:pt x="5533" y="4197"/>
                              </a:lnTo>
                              <a:lnTo>
                                <a:pt x="5524" y="4220"/>
                              </a:lnTo>
                              <a:lnTo>
                                <a:pt x="5513" y="4243"/>
                              </a:lnTo>
                              <a:lnTo>
                                <a:pt x="5502" y="4266"/>
                              </a:lnTo>
                              <a:lnTo>
                                <a:pt x="5478" y="4310"/>
                              </a:lnTo>
                              <a:lnTo>
                                <a:pt x="5454" y="4352"/>
                              </a:lnTo>
                              <a:lnTo>
                                <a:pt x="5423" y="4406"/>
                              </a:lnTo>
                              <a:lnTo>
                                <a:pt x="5392" y="4458"/>
                              </a:lnTo>
                              <a:lnTo>
                                <a:pt x="5359" y="4510"/>
                              </a:lnTo>
                              <a:lnTo>
                                <a:pt x="5325" y="4562"/>
                              </a:lnTo>
                              <a:lnTo>
                                <a:pt x="5291" y="4612"/>
                              </a:lnTo>
                              <a:lnTo>
                                <a:pt x="5254" y="4662"/>
                              </a:lnTo>
                              <a:lnTo>
                                <a:pt x="5218" y="4710"/>
                              </a:lnTo>
                              <a:lnTo>
                                <a:pt x="5180" y="4758"/>
                              </a:lnTo>
                              <a:lnTo>
                                <a:pt x="5169" y="4772"/>
                              </a:lnTo>
                              <a:lnTo>
                                <a:pt x="5158" y="4788"/>
                              </a:lnTo>
                              <a:lnTo>
                                <a:pt x="5144" y="4807"/>
                              </a:lnTo>
                              <a:lnTo>
                                <a:pt x="5129" y="4827"/>
                              </a:lnTo>
                              <a:lnTo>
                                <a:pt x="5113" y="4845"/>
                              </a:lnTo>
                              <a:lnTo>
                                <a:pt x="5097" y="4861"/>
                              </a:lnTo>
                              <a:lnTo>
                                <a:pt x="5089" y="4867"/>
                              </a:lnTo>
                              <a:lnTo>
                                <a:pt x="5082" y="4873"/>
                              </a:lnTo>
                              <a:lnTo>
                                <a:pt x="5074" y="4876"/>
                              </a:lnTo>
                              <a:lnTo>
                                <a:pt x="5066" y="4878"/>
                              </a:lnTo>
                              <a:lnTo>
                                <a:pt x="5062" y="4878"/>
                              </a:lnTo>
                              <a:lnTo>
                                <a:pt x="5057" y="4877"/>
                              </a:lnTo>
                              <a:lnTo>
                                <a:pt x="5054" y="4876"/>
                              </a:lnTo>
                              <a:lnTo>
                                <a:pt x="5050" y="4874"/>
                              </a:lnTo>
                              <a:lnTo>
                                <a:pt x="5047" y="4870"/>
                              </a:lnTo>
                              <a:lnTo>
                                <a:pt x="5044" y="4867"/>
                              </a:lnTo>
                              <a:lnTo>
                                <a:pt x="5041" y="4859"/>
                              </a:lnTo>
                              <a:lnTo>
                                <a:pt x="5038" y="4849"/>
                              </a:lnTo>
                              <a:lnTo>
                                <a:pt x="5036" y="4839"/>
                              </a:lnTo>
                              <a:lnTo>
                                <a:pt x="5035" y="4822"/>
                              </a:lnTo>
                              <a:lnTo>
                                <a:pt x="5032" y="4771"/>
                              </a:lnTo>
                              <a:lnTo>
                                <a:pt x="5030" y="4719"/>
                              </a:lnTo>
                              <a:lnTo>
                                <a:pt x="5025" y="4617"/>
                              </a:lnTo>
                              <a:lnTo>
                                <a:pt x="5022" y="4562"/>
                              </a:lnTo>
                              <a:lnTo>
                                <a:pt x="5017" y="4507"/>
                              </a:lnTo>
                              <a:lnTo>
                                <a:pt x="5010" y="4451"/>
                              </a:lnTo>
                              <a:lnTo>
                                <a:pt x="5003" y="4396"/>
                              </a:lnTo>
                              <a:lnTo>
                                <a:pt x="4995" y="4340"/>
                              </a:lnTo>
                              <a:lnTo>
                                <a:pt x="4987" y="4285"/>
                              </a:lnTo>
                              <a:lnTo>
                                <a:pt x="4977" y="4228"/>
                              </a:lnTo>
                              <a:lnTo>
                                <a:pt x="4967" y="4173"/>
                              </a:lnTo>
                              <a:lnTo>
                                <a:pt x="4955" y="4118"/>
                              </a:lnTo>
                              <a:lnTo>
                                <a:pt x="4944" y="4063"/>
                              </a:lnTo>
                              <a:lnTo>
                                <a:pt x="4930" y="4008"/>
                              </a:lnTo>
                              <a:lnTo>
                                <a:pt x="4917" y="3954"/>
                              </a:lnTo>
                              <a:lnTo>
                                <a:pt x="4887" y="3846"/>
                              </a:lnTo>
                              <a:lnTo>
                                <a:pt x="4858" y="3739"/>
                              </a:lnTo>
                              <a:lnTo>
                                <a:pt x="4843" y="3693"/>
                              </a:lnTo>
                              <a:lnTo>
                                <a:pt x="4828" y="3647"/>
                              </a:lnTo>
                              <a:lnTo>
                                <a:pt x="4812" y="3603"/>
                              </a:lnTo>
                              <a:lnTo>
                                <a:pt x="4795" y="3558"/>
                              </a:lnTo>
                              <a:lnTo>
                                <a:pt x="4777" y="3513"/>
                              </a:lnTo>
                              <a:lnTo>
                                <a:pt x="4758" y="3470"/>
                              </a:lnTo>
                              <a:lnTo>
                                <a:pt x="4740" y="3426"/>
                              </a:lnTo>
                              <a:lnTo>
                                <a:pt x="4719" y="3382"/>
                              </a:lnTo>
                              <a:lnTo>
                                <a:pt x="4698" y="3339"/>
                              </a:lnTo>
                              <a:lnTo>
                                <a:pt x="4677" y="3296"/>
                              </a:lnTo>
                              <a:lnTo>
                                <a:pt x="4655" y="3254"/>
                              </a:lnTo>
                              <a:lnTo>
                                <a:pt x="4632" y="3212"/>
                              </a:lnTo>
                              <a:lnTo>
                                <a:pt x="4584" y="3128"/>
                              </a:lnTo>
                              <a:lnTo>
                                <a:pt x="4534" y="3045"/>
                              </a:lnTo>
                              <a:lnTo>
                                <a:pt x="4483" y="2965"/>
                              </a:lnTo>
                              <a:lnTo>
                                <a:pt x="4429" y="2885"/>
                              </a:lnTo>
                              <a:lnTo>
                                <a:pt x="4374" y="2806"/>
                              </a:lnTo>
                              <a:lnTo>
                                <a:pt x="4317" y="2728"/>
                              </a:lnTo>
                              <a:lnTo>
                                <a:pt x="4259" y="2651"/>
                              </a:lnTo>
                              <a:lnTo>
                                <a:pt x="4200" y="2575"/>
                              </a:lnTo>
                              <a:lnTo>
                                <a:pt x="4140" y="2500"/>
                              </a:lnTo>
                              <a:lnTo>
                                <a:pt x="4081" y="2426"/>
                              </a:lnTo>
                              <a:lnTo>
                                <a:pt x="4040" y="2378"/>
                              </a:lnTo>
                              <a:lnTo>
                                <a:pt x="4000" y="2331"/>
                              </a:lnTo>
                              <a:lnTo>
                                <a:pt x="3958" y="2284"/>
                              </a:lnTo>
                              <a:lnTo>
                                <a:pt x="3917" y="2237"/>
                              </a:lnTo>
                              <a:lnTo>
                                <a:pt x="3874" y="2191"/>
                              </a:lnTo>
                              <a:lnTo>
                                <a:pt x="3831" y="2147"/>
                              </a:lnTo>
                              <a:lnTo>
                                <a:pt x="3745" y="2057"/>
                              </a:lnTo>
                              <a:lnTo>
                                <a:pt x="3728" y="2042"/>
                              </a:lnTo>
                              <a:lnTo>
                                <a:pt x="3708" y="2025"/>
                              </a:lnTo>
                              <a:lnTo>
                                <a:pt x="3686" y="2007"/>
                              </a:lnTo>
                              <a:lnTo>
                                <a:pt x="3665" y="1987"/>
                              </a:lnTo>
                              <a:lnTo>
                                <a:pt x="3644" y="1967"/>
                              </a:lnTo>
                              <a:lnTo>
                                <a:pt x="3635" y="1956"/>
                              </a:lnTo>
                              <a:lnTo>
                                <a:pt x="3626" y="1946"/>
                              </a:lnTo>
                              <a:lnTo>
                                <a:pt x="3619" y="1936"/>
                              </a:lnTo>
                              <a:lnTo>
                                <a:pt x="3613" y="1927"/>
                              </a:lnTo>
                              <a:lnTo>
                                <a:pt x="3608" y="1916"/>
                              </a:lnTo>
                              <a:lnTo>
                                <a:pt x="3605" y="1906"/>
                              </a:lnTo>
                              <a:lnTo>
                                <a:pt x="3604" y="1896"/>
                              </a:lnTo>
                              <a:lnTo>
                                <a:pt x="3606" y="1884"/>
                              </a:lnTo>
                              <a:lnTo>
                                <a:pt x="3610" y="1873"/>
                              </a:lnTo>
                              <a:lnTo>
                                <a:pt x="3615" y="1861"/>
                              </a:lnTo>
                              <a:lnTo>
                                <a:pt x="3622" y="1849"/>
                              </a:lnTo>
                              <a:lnTo>
                                <a:pt x="3630" y="1837"/>
                              </a:lnTo>
                              <a:lnTo>
                                <a:pt x="3639" y="1825"/>
                              </a:lnTo>
                              <a:lnTo>
                                <a:pt x="3649" y="1813"/>
                              </a:lnTo>
                              <a:lnTo>
                                <a:pt x="3670" y="1789"/>
                              </a:lnTo>
                              <a:lnTo>
                                <a:pt x="3691" y="1768"/>
                              </a:lnTo>
                              <a:lnTo>
                                <a:pt x="3710" y="1749"/>
                              </a:lnTo>
                              <a:lnTo>
                                <a:pt x="3725" y="1733"/>
                              </a:lnTo>
                              <a:lnTo>
                                <a:pt x="3765" y="1686"/>
                              </a:lnTo>
                              <a:lnTo>
                                <a:pt x="3807" y="1640"/>
                              </a:lnTo>
                              <a:lnTo>
                                <a:pt x="3848" y="1595"/>
                              </a:lnTo>
                              <a:lnTo>
                                <a:pt x="3889" y="1552"/>
                              </a:lnTo>
                              <a:lnTo>
                                <a:pt x="3933" y="1509"/>
                              </a:lnTo>
                              <a:lnTo>
                                <a:pt x="3977" y="1468"/>
                              </a:lnTo>
                              <a:lnTo>
                                <a:pt x="4024" y="1428"/>
                              </a:lnTo>
                              <a:lnTo>
                                <a:pt x="4073" y="1389"/>
                              </a:lnTo>
                              <a:lnTo>
                                <a:pt x="4106" y="1363"/>
                              </a:lnTo>
                              <a:lnTo>
                                <a:pt x="4142" y="1333"/>
                              </a:lnTo>
                              <a:lnTo>
                                <a:pt x="4162" y="1319"/>
                              </a:lnTo>
                              <a:lnTo>
                                <a:pt x="4180" y="1306"/>
                              </a:lnTo>
                              <a:lnTo>
                                <a:pt x="4200" y="1296"/>
                              </a:lnTo>
                              <a:lnTo>
                                <a:pt x="4210" y="1293"/>
                              </a:lnTo>
                              <a:lnTo>
                                <a:pt x="4219" y="1289"/>
                              </a:lnTo>
                              <a:close/>
                              <a:moveTo>
                                <a:pt x="467" y="1889"/>
                              </a:moveTo>
                              <a:lnTo>
                                <a:pt x="467" y="1889"/>
                              </a:lnTo>
                              <a:lnTo>
                                <a:pt x="474" y="1885"/>
                              </a:lnTo>
                              <a:lnTo>
                                <a:pt x="476" y="1885"/>
                              </a:lnTo>
                              <a:lnTo>
                                <a:pt x="478" y="1887"/>
                              </a:lnTo>
                              <a:lnTo>
                                <a:pt x="483" y="1889"/>
                              </a:lnTo>
                              <a:lnTo>
                                <a:pt x="486" y="1893"/>
                              </a:lnTo>
                              <a:lnTo>
                                <a:pt x="488" y="1899"/>
                              </a:lnTo>
                              <a:lnTo>
                                <a:pt x="489" y="1905"/>
                              </a:lnTo>
                              <a:lnTo>
                                <a:pt x="490" y="1911"/>
                              </a:lnTo>
                              <a:lnTo>
                                <a:pt x="490" y="1916"/>
                              </a:lnTo>
                              <a:lnTo>
                                <a:pt x="488" y="1930"/>
                              </a:lnTo>
                              <a:lnTo>
                                <a:pt x="485" y="1943"/>
                              </a:lnTo>
                              <a:lnTo>
                                <a:pt x="478" y="1969"/>
                              </a:lnTo>
                              <a:lnTo>
                                <a:pt x="471" y="1994"/>
                              </a:lnTo>
                              <a:lnTo>
                                <a:pt x="465" y="2019"/>
                              </a:lnTo>
                              <a:lnTo>
                                <a:pt x="453" y="2070"/>
                              </a:lnTo>
                              <a:lnTo>
                                <a:pt x="444" y="2119"/>
                              </a:lnTo>
                              <a:lnTo>
                                <a:pt x="424" y="2219"/>
                              </a:lnTo>
                              <a:lnTo>
                                <a:pt x="408" y="2319"/>
                              </a:lnTo>
                              <a:lnTo>
                                <a:pt x="394" y="2420"/>
                              </a:lnTo>
                              <a:lnTo>
                                <a:pt x="389" y="2440"/>
                              </a:lnTo>
                              <a:lnTo>
                                <a:pt x="382" y="2462"/>
                              </a:lnTo>
                              <a:lnTo>
                                <a:pt x="373" y="2485"/>
                              </a:lnTo>
                              <a:lnTo>
                                <a:pt x="361" y="2506"/>
                              </a:lnTo>
                              <a:lnTo>
                                <a:pt x="355" y="2516"/>
                              </a:lnTo>
                              <a:lnTo>
                                <a:pt x="348" y="2526"/>
                              </a:lnTo>
                              <a:lnTo>
                                <a:pt x="340" y="2534"/>
                              </a:lnTo>
                              <a:lnTo>
                                <a:pt x="332" y="2543"/>
                              </a:lnTo>
                              <a:lnTo>
                                <a:pt x="322" y="2550"/>
                              </a:lnTo>
                              <a:lnTo>
                                <a:pt x="313" y="2557"/>
                              </a:lnTo>
                              <a:lnTo>
                                <a:pt x="303" y="2563"/>
                              </a:lnTo>
                              <a:lnTo>
                                <a:pt x="293" y="2566"/>
                              </a:lnTo>
                              <a:lnTo>
                                <a:pt x="286" y="2569"/>
                              </a:lnTo>
                              <a:lnTo>
                                <a:pt x="279" y="2567"/>
                              </a:lnTo>
                              <a:lnTo>
                                <a:pt x="274" y="2564"/>
                              </a:lnTo>
                              <a:lnTo>
                                <a:pt x="271" y="2559"/>
                              </a:lnTo>
                              <a:lnTo>
                                <a:pt x="267" y="2554"/>
                              </a:lnTo>
                              <a:lnTo>
                                <a:pt x="265" y="2547"/>
                              </a:lnTo>
                              <a:lnTo>
                                <a:pt x="265" y="2540"/>
                              </a:lnTo>
                              <a:lnTo>
                                <a:pt x="264" y="2533"/>
                              </a:lnTo>
                              <a:lnTo>
                                <a:pt x="266" y="2517"/>
                              </a:lnTo>
                              <a:lnTo>
                                <a:pt x="269" y="2501"/>
                              </a:lnTo>
                              <a:lnTo>
                                <a:pt x="275" y="2469"/>
                              </a:lnTo>
                              <a:lnTo>
                                <a:pt x="290" y="2406"/>
                              </a:lnTo>
                              <a:lnTo>
                                <a:pt x="302" y="2356"/>
                              </a:lnTo>
                              <a:lnTo>
                                <a:pt x="313" y="2308"/>
                              </a:lnTo>
                              <a:lnTo>
                                <a:pt x="327" y="2259"/>
                              </a:lnTo>
                              <a:lnTo>
                                <a:pt x="341" y="2211"/>
                              </a:lnTo>
                              <a:lnTo>
                                <a:pt x="356" y="2163"/>
                              </a:lnTo>
                              <a:lnTo>
                                <a:pt x="372" y="2115"/>
                              </a:lnTo>
                              <a:lnTo>
                                <a:pt x="389" y="2068"/>
                              </a:lnTo>
                              <a:lnTo>
                                <a:pt x="406" y="2019"/>
                              </a:lnTo>
                              <a:lnTo>
                                <a:pt x="416" y="1989"/>
                              </a:lnTo>
                              <a:lnTo>
                                <a:pt x="422" y="1969"/>
                              </a:lnTo>
                              <a:lnTo>
                                <a:pt x="429" y="1950"/>
                              </a:lnTo>
                              <a:lnTo>
                                <a:pt x="437" y="1930"/>
                              </a:lnTo>
                              <a:lnTo>
                                <a:pt x="446" y="1913"/>
                              </a:lnTo>
                              <a:lnTo>
                                <a:pt x="451" y="1906"/>
                              </a:lnTo>
                              <a:lnTo>
                                <a:pt x="455" y="1899"/>
                              </a:lnTo>
                              <a:lnTo>
                                <a:pt x="461" y="1893"/>
                              </a:lnTo>
                              <a:lnTo>
                                <a:pt x="467" y="1889"/>
                              </a:lnTo>
                              <a:close/>
                              <a:moveTo>
                                <a:pt x="3533" y="2007"/>
                              </a:moveTo>
                              <a:lnTo>
                                <a:pt x="3533" y="2007"/>
                              </a:lnTo>
                              <a:lnTo>
                                <a:pt x="3542" y="2006"/>
                              </a:lnTo>
                              <a:lnTo>
                                <a:pt x="3551" y="2007"/>
                              </a:lnTo>
                              <a:lnTo>
                                <a:pt x="3559" y="2010"/>
                              </a:lnTo>
                              <a:lnTo>
                                <a:pt x="3568" y="2015"/>
                              </a:lnTo>
                              <a:lnTo>
                                <a:pt x="3575" y="2021"/>
                              </a:lnTo>
                              <a:lnTo>
                                <a:pt x="3583" y="2026"/>
                              </a:lnTo>
                              <a:lnTo>
                                <a:pt x="3597" y="2039"/>
                              </a:lnTo>
                              <a:lnTo>
                                <a:pt x="3631" y="2070"/>
                              </a:lnTo>
                              <a:lnTo>
                                <a:pt x="3665" y="2103"/>
                              </a:lnTo>
                              <a:lnTo>
                                <a:pt x="3697" y="2138"/>
                              </a:lnTo>
                              <a:lnTo>
                                <a:pt x="3728" y="2171"/>
                              </a:lnTo>
                              <a:lnTo>
                                <a:pt x="3793" y="2243"/>
                              </a:lnTo>
                              <a:lnTo>
                                <a:pt x="3857" y="2315"/>
                              </a:lnTo>
                              <a:lnTo>
                                <a:pt x="3921" y="2387"/>
                              </a:lnTo>
                              <a:lnTo>
                                <a:pt x="3983" y="2461"/>
                              </a:lnTo>
                              <a:lnTo>
                                <a:pt x="4045" y="2535"/>
                              </a:lnTo>
                              <a:lnTo>
                                <a:pt x="4106" y="2610"/>
                              </a:lnTo>
                              <a:lnTo>
                                <a:pt x="4164" y="2687"/>
                              </a:lnTo>
                              <a:lnTo>
                                <a:pt x="4223" y="2765"/>
                              </a:lnTo>
                              <a:lnTo>
                                <a:pt x="4297" y="2868"/>
                              </a:lnTo>
                              <a:lnTo>
                                <a:pt x="4334" y="2919"/>
                              </a:lnTo>
                              <a:lnTo>
                                <a:pt x="4371" y="2972"/>
                              </a:lnTo>
                              <a:lnTo>
                                <a:pt x="4405" y="3025"/>
                              </a:lnTo>
                              <a:lnTo>
                                <a:pt x="4440" y="3078"/>
                              </a:lnTo>
                              <a:lnTo>
                                <a:pt x="4474" y="3131"/>
                              </a:lnTo>
                              <a:lnTo>
                                <a:pt x="4507" y="3186"/>
                              </a:lnTo>
                              <a:lnTo>
                                <a:pt x="4529" y="3224"/>
                              </a:lnTo>
                              <a:lnTo>
                                <a:pt x="4551" y="3262"/>
                              </a:lnTo>
                              <a:lnTo>
                                <a:pt x="4571" y="3301"/>
                              </a:lnTo>
                              <a:lnTo>
                                <a:pt x="4591" y="3340"/>
                              </a:lnTo>
                              <a:lnTo>
                                <a:pt x="4630" y="3418"/>
                              </a:lnTo>
                              <a:lnTo>
                                <a:pt x="4665" y="3498"/>
                              </a:lnTo>
                              <a:lnTo>
                                <a:pt x="4698" y="3578"/>
                              </a:lnTo>
                              <a:lnTo>
                                <a:pt x="4729" y="3660"/>
                              </a:lnTo>
                              <a:lnTo>
                                <a:pt x="4759" y="3742"/>
                              </a:lnTo>
                              <a:lnTo>
                                <a:pt x="4785" y="3825"/>
                              </a:lnTo>
                              <a:lnTo>
                                <a:pt x="4810" y="3910"/>
                              </a:lnTo>
                              <a:lnTo>
                                <a:pt x="4832" y="3993"/>
                              </a:lnTo>
                              <a:lnTo>
                                <a:pt x="4852" y="4078"/>
                              </a:lnTo>
                              <a:lnTo>
                                <a:pt x="4870" y="4164"/>
                              </a:lnTo>
                              <a:lnTo>
                                <a:pt x="4886" y="4250"/>
                              </a:lnTo>
                              <a:lnTo>
                                <a:pt x="4901" y="4336"/>
                              </a:lnTo>
                              <a:lnTo>
                                <a:pt x="4913" y="4423"/>
                              </a:lnTo>
                              <a:lnTo>
                                <a:pt x="4924" y="4510"/>
                              </a:lnTo>
                              <a:lnTo>
                                <a:pt x="4931" y="4570"/>
                              </a:lnTo>
                              <a:lnTo>
                                <a:pt x="4939" y="4633"/>
                              </a:lnTo>
                              <a:lnTo>
                                <a:pt x="4947" y="4698"/>
                              </a:lnTo>
                              <a:lnTo>
                                <a:pt x="4949" y="4732"/>
                              </a:lnTo>
                              <a:lnTo>
                                <a:pt x="4952" y="4765"/>
                              </a:lnTo>
                              <a:lnTo>
                                <a:pt x="4954" y="4798"/>
                              </a:lnTo>
                              <a:lnTo>
                                <a:pt x="4954" y="4831"/>
                              </a:lnTo>
                              <a:lnTo>
                                <a:pt x="4953" y="4865"/>
                              </a:lnTo>
                              <a:lnTo>
                                <a:pt x="4951" y="4897"/>
                              </a:lnTo>
                              <a:lnTo>
                                <a:pt x="4946" y="4928"/>
                              </a:lnTo>
                              <a:lnTo>
                                <a:pt x="4940" y="4959"/>
                              </a:lnTo>
                              <a:lnTo>
                                <a:pt x="4933" y="4988"/>
                              </a:lnTo>
                              <a:lnTo>
                                <a:pt x="4923" y="5017"/>
                              </a:lnTo>
                              <a:lnTo>
                                <a:pt x="4918" y="5027"/>
                              </a:lnTo>
                              <a:lnTo>
                                <a:pt x="4912" y="5039"/>
                              </a:lnTo>
                              <a:lnTo>
                                <a:pt x="4905" y="5049"/>
                              </a:lnTo>
                              <a:lnTo>
                                <a:pt x="4897" y="5059"/>
                              </a:lnTo>
                              <a:lnTo>
                                <a:pt x="4887" y="5069"/>
                              </a:lnTo>
                              <a:lnTo>
                                <a:pt x="4878" y="5079"/>
                              </a:lnTo>
                              <a:lnTo>
                                <a:pt x="4858" y="5097"/>
                              </a:lnTo>
                              <a:lnTo>
                                <a:pt x="4836" y="5114"/>
                              </a:lnTo>
                              <a:lnTo>
                                <a:pt x="4814" y="5132"/>
                              </a:lnTo>
                              <a:lnTo>
                                <a:pt x="4773" y="5161"/>
                              </a:lnTo>
                              <a:lnTo>
                                <a:pt x="4733" y="5194"/>
                              </a:lnTo>
                              <a:lnTo>
                                <a:pt x="4691" y="5225"/>
                              </a:lnTo>
                              <a:lnTo>
                                <a:pt x="4650" y="5254"/>
                              </a:lnTo>
                              <a:lnTo>
                                <a:pt x="4608" y="5284"/>
                              </a:lnTo>
                              <a:lnTo>
                                <a:pt x="4565" y="5313"/>
                              </a:lnTo>
                              <a:lnTo>
                                <a:pt x="4522" y="5340"/>
                              </a:lnTo>
                              <a:lnTo>
                                <a:pt x="4478" y="5368"/>
                              </a:lnTo>
                              <a:lnTo>
                                <a:pt x="4435" y="5394"/>
                              </a:lnTo>
                              <a:lnTo>
                                <a:pt x="4396" y="5418"/>
                              </a:lnTo>
                              <a:lnTo>
                                <a:pt x="4353" y="5443"/>
                              </a:lnTo>
                              <a:lnTo>
                                <a:pt x="4333" y="5455"/>
                              </a:lnTo>
                              <a:lnTo>
                                <a:pt x="4311" y="5465"/>
                              </a:lnTo>
                              <a:lnTo>
                                <a:pt x="4289" y="5474"/>
                              </a:lnTo>
                              <a:lnTo>
                                <a:pt x="4267" y="5480"/>
                              </a:lnTo>
                              <a:lnTo>
                                <a:pt x="4246" y="5484"/>
                              </a:lnTo>
                              <a:lnTo>
                                <a:pt x="4223" y="5486"/>
                              </a:lnTo>
                              <a:lnTo>
                                <a:pt x="4200" y="5486"/>
                              </a:lnTo>
                              <a:lnTo>
                                <a:pt x="4177" y="5485"/>
                              </a:lnTo>
                              <a:lnTo>
                                <a:pt x="4153" y="5484"/>
                              </a:lnTo>
                              <a:lnTo>
                                <a:pt x="4130" y="5481"/>
                              </a:lnTo>
                              <a:lnTo>
                                <a:pt x="4085" y="5476"/>
                              </a:lnTo>
                              <a:lnTo>
                                <a:pt x="4068" y="5472"/>
                              </a:lnTo>
                              <a:lnTo>
                                <a:pt x="4059" y="5471"/>
                              </a:lnTo>
                              <a:lnTo>
                                <a:pt x="4050" y="5468"/>
                              </a:lnTo>
                              <a:lnTo>
                                <a:pt x="4042" y="5464"/>
                              </a:lnTo>
                              <a:lnTo>
                                <a:pt x="4035" y="5459"/>
                              </a:lnTo>
                              <a:lnTo>
                                <a:pt x="4028" y="5453"/>
                              </a:lnTo>
                              <a:lnTo>
                                <a:pt x="4023" y="5445"/>
                              </a:lnTo>
                              <a:lnTo>
                                <a:pt x="4020" y="5435"/>
                              </a:lnTo>
                              <a:lnTo>
                                <a:pt x="4019" y="5425"/>
                              </a:lnTo>
                              <a:lnTo>
                                <a:pt x="4019" y="5414"/>
                              </a:lnTo>
                              <a:lnTo>
                                <a:pt x="4021" y="5403"/>
                              </a:lnTo>
                              <a:lnTo>
                                <a:pt x="4028" y="5382"/>
                              </a:lnTo>
                              <a:lnTo>
                                <a:pt x="4034" y="5362"/>
                              </a:lnTo>
                              <a:lnTo>
                                <a:pt x="4046" y="5317"/>
                              </a:lnTo>
                              <a:lnTo>
                                <a:pt x="4055" y="5272"/>
                              </a:lnTo>
                              <a:lnTo>
                                <a:pt x="4062" y="5227"/>
                              </a:lnTo>
                              <a:lnTo>
                                <a:pt x="4068" y="5181"/>
                              </a:lnTo>
                              <a:lnTo>
                                <a:pt x="4070" y="5147"/>
                              </a:lnTo>
                              <a:lnTo>
                                <a:pt x="4073" y="5111"/>
                              </a:lnTo>
                              <a:lnTo>
                                <a:pt x="4074" y="5077"/>
                              </a:lnTo>
                              <a:lnTo>
                                <a:pt x="4074" y="5041"/>
                              </a:lnTo>
                              <a:lnTo>
                                <a:pt x="4073" y="5007"/>
                              </a:lnTo>
                              <a:lnTo>
                                <a:pt x="4071" y="4971"/>
                              </a:lnTo>
                              <a:lnTo>
                                <a:pt x="4069" y="4936"/>
                              </a:lnTo>
                              <a:lnTo>
                                <a:pt x="4066" y="4900"/>
                              </a:lnTo>
                              <a:lnTo>
                                <a:pt x="4062" y="4865"/>
                              </a:lnTo>
                              <a:lnTo>
                                <a:pt x="4058" y="4830"/>
                              </a:lnTo>
                              <a:lnTo>
                                <a:pt x="4047" y="4760"/>
                              </a:lnTo>
                              <a:lnTo>
                                <a:pt x="4034" y="4691"/>
                              </a:lnTo>
                              <a:lnTo>
                                <a:pt x="4019" y="4624"/>
                              </a:lnTo>
                              <a:lnTo>
                                <a:pt x="4008" y="4583"/>
                              </a:lnTo>
                              <a:lnTo>
                                <a:pt x="3997" y="4541"/>
                              </a:lnTo>
                              <a:lnTo>
                                <a:pt x="3972" y="4460"/>
                              </a:lnTo>
                              <a:lnTo>
                                <a:pt x="3945" y="4380"/>
                              </a:lnTo>
                              <a:lnTo>
                                <a:pt x="3916" y="4299"/>
                              </a:lnTo>
                              <a:lnTo>
                                <a:pt x="3885" y="4220"/>
                              </a:lnTo>
                              <a:lnTo>
                                <a:pt x="3851" y="4141"/>
                              </a:lnTo>
                              <a:lnTo>
                                <a:pt x="3817" y="4063"/>
                              </a:lnTo>
                              <a:lnTo>
                                <a:pt x="3780" y="3987"/>
                              </a:lnTo>
                              <a:lnTo>
                                <a:pt x="3741" y="3911"/>
                              </a:lnTo>
                              <a:lnTo>
                                <a:pt x="3702" y="3835"/>
                              </a:lnTo>
                              <a:lnTo>
                                <a:pt x="3661" y="3760"/>
                              </a:lnTo>
                              <a:lnTo>
                                <a:pt x="3619" y="3685"/>
                              </a:lnTo>
                              <a:lnTo>
                                <a:pt x="3576" y="3612"/>
                              </a:lnTo>
                              <a:lnTo>
                                <a:pt x="3533" y="3538"/>
                              </a:lnTo>
                              <a:lnTo>
                                <a:pt x="3488" y="3466"/>
                              </a:lnTo>
                              <a:lnTo>
                                <a:pt x="3443" y="3394"/>
                              </a:lnTo>
                              <a:lnTo>
                                <a:pt x="3417" y="3354"/>
                              </a:lnTo>
                              <a:lnTo>
                                <a:pt x="3391" y="3314"/>
                              </a:lnTo>
                              <a:lnTo>
                                <a:pt x="3362" y="3274"/>
                              </a:lnTo>
                              <a:lnTo>
                                <a:pt x="3332" y="3235"/>
                              </a:lnTo>
                              <a:lnTo>
                                <a:pt x="3302" y="3197"/>
                              </a:lnTo>
                              <a:lnTo>
                                <a:pt x="3271" y="3159"/>
                              </a:lnTo>
                              <a:lnTo>
                                <a:pt x="3240" y="3122"/>
                              </a:lnTo>
                              <a:lnTo>
                                <a:pt x="3208" y="3086"/>
                              </a:lnTo>
                              <a:lnTo>
                                <a:pt x="3194" y="3071"/>
                              </a:lnTo>
                              <a:lnTo>
                                <a:pt x="3176" y="3056"/>
                              </a:lnTo>
                              <a:lnTo>
                                <a:pt x="3159" y="3040"/>
                              </a:lnTo>
                              <a:lnTo>
                                <a:pt x="3141" y="3022"/>
                              </a:lnTo>
                              <a:lnTo>
                                <a:pt x="3124" y="3005"/>
                              </a:lnTo>
                              <a:lnTo>
                                <a:pt x="3117" y="2996"/>
                              </a:lnTo>
                              <a:lnTo>
                                <a:pt x="3110" y="2987"/>
                              </a:lnTo>
                              <a:lnTo>
                                <a:pt x="3104" y="2978"/>
                              </a:lnTo>
                              <a:lnTo>
                                <a:pt x="3098" y="2969"/>
                              </a:lnTo>
                              <a:lnTo>
                                <a:pt x="3095" y="2958"/>
                              </a:lnTo>
                              <a:lnTo>
                                <a:pt x="3093" y="2949"/>
                              </a:lnTo>
                              <a:lnTo>
                                <a:pt x="3092" y="2937"/>
                              </a:lnTo>
                              <a:lnTo>
                                <a:pt x="3092" y="2923"/>
                              </a:lnTo>
                              <a:lnTo>
                                <a:pt x="3094" y="2909"/>
                              </a:lnTo>
                              <a:lnTo>
                                <a:pt x="3096" y="2895"/>
                              </a:lnTo>
                              <a:lnTo>
                                <a:pt x="3100" y="2881"/>
                              </a:lnTo>
                              <a:lnTo>
                                <a:pt x="3104" y="2867"/>
                              </a:lnTo>
                              <a:lnTo>
                                <a:pt x="3116" y="2838"/>
                              </a:lnTo>
                              <a:lnTo>
                                <a:pt x="3128" y="2808"/>
                              </a:lnTo>
                              <a:lnTo>
                                <a:pt x="3142" y="2781"/>
                              </a:lnTo>
                              <a:lnTo>
                                <a:pt x="3153" y="2754"/>
                              </a:lnTo>
                              <a:lnTo>
                                <a:pt x="3164" y="2730"/>
                              </a:lnTo>
                              <a:lnTo>
                                <a:pt x="3216" y="2596"/>
                              </a:lnTo>
                              <a:lnTo>
                                <a:pt x="3244" y="2528"/>
                              </a:lnTo>
                              <a:lnTo>
                                <a:pt x="3270" y="2461"/>
                              </a:lnTo>
                              <a:lnTo>
                                <a:pt x="3300" y="2394"/>
                              </a:lnTo>
                              <a:lnTo>
                                <a:pt x="3330" y="2329"/>
                              </a:lnTo>
                              <a:lnTo>
                                <a:pt x="3346" y="2297"/>
                              </a:lnTo>
                              <a:lnTo>
                                <a:pt x="3363" y="2265"/>
                              </a:lnTo>
                              <a:lnTo>
                                <a:pt x="3380" y="2233"/>
                              </a:lnTo>
                              <a:lnTo>
                                <a:pt x="3399" y="2202"/>
                              </a:lnTo>
                              <a:lnTo>
                                <a:pt x="3483" y="2061"/>
                              </a:lnTo>
                              <a:lnTo>
                                <a:pt x="3493" y="2045"/>
                              </a:lnTo>
                              <a:lnTo>
                                <a:pt x="3503" y="2030"/>
                              </a:lnTo>
                              <a:lnTo>
                                <a:pt x="3510" y="2022"/>
                              </a:lnTo>
                              <a:lnTo>
                                <a:pt x="3517" y="2016"/>
                              </a:lnTo>
                              <a:lnTo>
                                <a:pt x="3525" y="2011"/>
                              </a:lnTo>
                              <a:lnTo>
                                <a:pt x="3533" y="2007"/>
                              </a:lnTo>
                              <a:close/>
                              <a:moveTo>
                                <a:pt x="404" y="2605"/>
                              </a:moveTo>
                              <a:lnTo>
                                <a:pt x="404" y="2605"/>
                              </a:lnTo>
                              <a:lnTo>
                                <a:pt x="412" y="2603"/>
                              </a:lnTo>
                              <a:lnTo>
                                <a:pt x="421" y="2604"/>
                              </a:lnTo>
                              <a:lnTo>
                                <a:pt x="430" y="2606"/>
                              </a:lnTo>
                              <a:lnTo>
                                <a:pt x="439" y="2611"/>
                              </a:lnTo>
                              <a:lnTo>
                                <a:pt x="449" y="2618"/>
                              </a:lnTo>
                              <a:lnTo>
                                <a:pt x="459" y="2626"/>
                              </a:lnTo>
                              <a:lnTo>
                                <a:pt x="478" y="2643"/>
                              </a:lnTo>
                              <a:lnTo>
                                <a:pt x="498" y="2664"/>
                              </a:lnTo>
                              <a:lnTo>
                                <a:pt x="515" y="2683"/>
                              </a:lnTo>
                              <a:lnTo>
                                <a:pt x="531" y="2700"/>
                              </a:lnTo>
                              <a:lnTo>
                                <a:pt x="545" y="2713"/>
                              </a:lnTo>
                              <a:lnTo>
                                <a:pt x="594" y="2753"/>
                              </a:lnTo>
                              <a:lnTo>
                                <a:pt x="645" y="2792"/>
                              </a:lnTo>
                              <a:lnTo>
                                <a:pt x="696" y="2829"/>
                              </a:lnTo>
                              <a:lnTo>
                                <a:pt x="749" y="2864"/>
                              </a:lnTo>
                              <a:lnTo>
                                <a:pt x="804" y="2898"/>
                              </a:lnTo>
                              <a:lnTo>
                                <a:pt x="859" y="2930"/>
                              </a:lnTo>
                              <a:lnTo>
                                <a:pt x="915" y="2958"/>
                              </a:lnTo>
                              <a:lnTo>
                                <a:pt x="944" y="2972"/>
                              </a:lnTo>
                              <a:lnTo>
                                <a:pt x="973" y="2986"/>
                              </a:lnTo>
                              <a:lnTo>
                                <a:pt x="1026" y="3008"/>
                              </a:lnTo>
                              <a:lnTo>
                                <a:pt x="1079" y="3029"/>
                              </a:lnTo>
                              <a:lnTo>
                                <a:pt x="1132" y="3050"/>
                              </a:lnTo>
                              <a:lnTo>
                                <a:pt x="1186" y="3069"/>
                              </a:lnTo>
                              <a:lnTo>
                                <a:pt x="1239" y="3089"/>
                              </a:lnTo>
                              <a:lnTo>
                                <a:pt x="1293" y="3107"/>
                              </a:lnTo>
                              <a:lnTo>
                                <a:pt x="1348" y="3123"/>
                              </a:lnTo>
                              <a:lnTo>
                                <a:pt x="1403" y="3139"/>
                              </a:lnTo>
                              <a:lnTo>
                                <a:pt x="1458" y="3153"/>
                              </a:lnTo>
                              <a:lnTo>
                                <a:pt x="1513" y="3167"/>
                              </a:lnTo>
                              <a:lnTo>
                                <a:pt x="1569" y="3178"/>
                              </a:lnTo>
                              <a:lnTo>
                                <a:pt x="1626" y="3189"/>
                              </a:lnTo>
                              <a:lnTo>
                                <a:pt x="1683" y="3197"/>
                              </a:lnTo>
                              <a:lnTo>
                                <a:pt x="1739" y="3204"/>
                              </a:lnTo>
                              <a:lnTo>
                                <a:pt x="1796" y="3209"/>
                              </a:lnTo>
                              <a:lnTo>
                                <a:pt x="1854" y="3213"/>
                              </a:lnTo>
                              <a:lnTo>
                                <a:pt x="1906" y="3214"/>
                              </a:lnTo>
                              <a:lnTo>
                                <a:pt x="1958" y="3213"/>
                              </a:lnTo>
                              <a:lnTo>
                                <a:pt x="2010" y="3210"/>
                              </a:lnTo>
                              <a:lnTo>
                                <a:pt x="2061" y="3207"/>
                              </a:lnTo>
                              <a:lnTo>
                                <a:pt x="2113" y="3202"/>
                              </a:lnTo>
                              <a:lnTo>
                                <a:pt x="2164" y="3197"/>
                              </a:lnTo>
                              <a:lnTo>
                                <a:pt x="2267" y="3184"/>
                              </a:lnTo>
                              <a:lnTo>
                                <a:pt x="2337" y="3175"/>
                              </a:lnTo>
                              <a:lnTo>
                                <a:pt x="2407" y="3163"/>
                              </a:lnTo>
                              <a:lnTo>
                                <a:pt x="2477" y="3150"/>
                              </a:lnTo>
                              <a:lnTo>
                                <a:pt x="2547" y="3136"/>
                              </a:lnTo>
                              <a:lnTo>
                                <a:pt x="2687" y="3107"/>
                              </a:lnTo>
                              <a:lnTo>
                                <a:pt x="2757" y="3094"/>
                              </a:lnTo>
                              <a:lnTo>
                                <a:pt x="2826" y="3081"/>
                              </a:lnTo>
                              <a:lnTo>
                                <a:pt x="2850" y="3075"/>
                              </a:lnTo>
                              <a:lnTo>
                                <a:pt x="2876" y="3068"/>
                              </a:lnTo>
                              <a:lnTo>
                                <a:pt x="2904" y="3060"/>
                              </a:lnTo>
                              <a:lnTo>
                                <a:pt x="2931" y="3053"/>
                              </a:lnTo>
                              <a:lnTo>
                                <a:pt x="2960" y="3048"/>
                              </a:lnTo>
                              <a:lnTo>
                                <a:pt x="2973" y="3047"/>
                              </a:lnTo>
                              <a:lnTo>
                                <a:pt x="2986" y="3045"/>
                              </a:lnTo>
                              <a:lnTo>
                                <a:pt x="2999" y="3047"/>
                              </a:lnTo>
                              <a:lnTo>
                                <a:pt x="3011" y="3048"/>
                              </a:lnTo>
                              <a:lnTo>
                                <a:pt x="3023" y="3051"/>
                              </a:lnTo>
                              <a:lnTo>
                                <a:pt x="3033" y="3056"/>
                              </a:lnTo>
                              <a:lnTo>
                                <a:pt x="3047" y="3064"/>
                              </a:lnTo>
                              <a:lnTo>
                                <a:pt x="3059" y="3072"/>
                              </a:lnTo>
                              <a:lnTo>
                                <a:pt x="3072" y="3081"/>
                              </a:lnTo>
                              <a:lnTo>
                                <a:pt x="3083" y="3091"/>
                              </a:lnTo>
                              <a:lnTo>
                                <a:pt x="3106" y="3113"/>
                              </a:lnTo>
                              <a:lnTo>
                                <a:pt x="3128" y="3136"/>
                              </a:lnTo>
                              <a:lnTo>
                                <a:pt x="3149" y="3160"/>
                              </a:lnTo>
                              <a:lnTo>
                                <a:pt x="3168" y="3185"/>
                              </a:lnTo>
                              <a:lnTo>
                                <a:pt x="3206" y="3233"/>
                              </a:lnTo>
                              <a:lnTo>
                                <a:pt x="3252" y="3290"/>
                              </a:lnTo>
                              <a:lnTo>
                                <a:pt x="3294" y="3347"/>
                              </a:lnTo>
                              <a:lnTo>
                                <a:pt x="3337" y="3405"/>
                              </a:lnTo>
                              <a:lnTo>
                                <a:pt x="3378" y="3464"/>
                              </a:lnTo>
                              <a:lnTo>
                                <a:pt x="3417" y="3525"/>
                              </a:lnTo>
                              <a:lnTo>
                                <a:pt x="3455" y="3585"/>
                              </a:lnTo>
                              <a:lnTo>
                                <a:pt x="3493" y="3646"/>
                              </a:lnTo>
                              <a:lnTo>
                                <a:pt x="3528" y="3709"/>
                              </a:lnTo>
                              <a:lnTo>
                                <a:pt x="3574" y="3790"/>
                              </a:lnTo>
                              <a:lnTo>
                                <a:pt x="3596" y="3832"/>
                              </a:lnTo>
                              <a:lnTo>
                                <a:pt x="3618" y="3873"/>
                              </a:lnTo>
                              <a:lnTo>
                                <a:pt x="3623" y="3884"/>
                              </a:lnTo>
                              <a:lnTo>
                                <a:pt x="3627" y="3896"/>
                              </a:lnTo>
                              <a:lnTo>
                                <a:pt x="3630" y="3907"/>
                              </a:lnTo>
                              <a:lnTo>
                                <a:pt x="3631" y="3918"/>
                              </a:lnTo>
                              <a:lnTo>
                                <a:pt x="3629" y="3928"/>
                              </a:lnTo>
                              <a:lnTo>
                                <a:pt x="3628" y="3933"/>
                              </a:lnTo>
                              <a:lnTo>
                                <a:pt x="3626" y="3937"/>
                              </a:lnTo>
                              <a:lnTo>
                                <a:pt x="3622" y="3942"/>
                              </a:lnTo>
                              <a:lnTo>
                                <a:pt x="3618" y="3946"/>
                              </a:lnTo>
                              <a:lnTo>
                                <a:pt x="3613" y="3951"/>
                              </a:lnTo>
                              <a:lnTo>
                                <a:pt x="3607" y="3954"/>
                              </a:lnTo>
                              <a:lnTo>
                                <a:pt x="3595" y="3961"/>
                              </a:lnTo>
                              <a:lnTo>
                                <a:pt x="3582" y="3967"/>
                              </a:lnTo>
                              <a:lnTo>
                                <a:pt x="3556" y="3978"/>
                              </a:lnTo>
                              <a:lnTo>
                                <a:pt x="3527" y="3989"/>
                              </a:lnTo>
                              <a:lnTo>
                                <a:pt x="3497" y="3997"/>
                              </a:lnTo>
                              <a:lnTo>
                                <a:pt x="3438" y="4012"/>
                              </a:lnTo>
                              <a:lnTo>
                                <a:pt x="3381" y="4025"/>
                              </a:lnTo>
                              <a:lnTo>
                                <a:pt x="3317" y="4042"/>
                              </a:lnTo>
                              <a:lnTo>
                                <a:pt x="3253" y="4058"/>
                              </a:lnTo>
                              <a:lnTo>
                                <a:pt x="3188" y="4074"/>
                              </a:lnTo>
                              <a:lnTo>
                                <a:pt x="3122" y="4087"/>
                              </a:lnTo>
                              <a:lnTo>
                                <a:pt x="3057" y="4100"/>
                              </a:lnTo>
                              <a:lnTo>
                                <a:pt x="2992" y="4113"/>
                              </a:lnTo>
                              <a:lnTo>
                                <a:pt x="2926" y="4123"/>
                              </a:lnTo>
                              <a:lnTo>
                                <a:pt x="2860" y="4132"/>
                              </a:lnTo>
                              <a:lnTo>
                                <a:pt x="2790" y="4141"/>
                              </a:lnTo>
                              <a:lnTo>
                                <a:pt x="2719" y="4148"/>
                              </a:lnTo>
                              <a:lnTo>
                                <a:pt x="2649" y="4155"/>
                              </a:lnTo>
                              <a:lnTo>
                                <a:pt x="2577" y="4161"/>
                              </a:lnTo>
                              <a:lnTo>
                                <a:pt x="2506" y="4165"/>
                              </a:lnTo>
                              <a:lnTo>
                                <a:pt x="2434" y="4169"/>
                              </a:lnTo>
                              <a:lnTo>
                                <a:pt x="2361" y="4171"/>
                              </a:lnTo>
                              <a:lnTo>
                                <a:pt x="2289" y="4172"/>
                              </a:lnTo>
                              <a:lnTo>
                                <a:pt x="2217" y="4172"/>
                              </a:lnTo>
                              <a:lnTo>
                                <a:pt x="2145" y="4171"/>
                              </a:lnTo>
                              <a:lnTo>
                                <a:pt x="2073" y="4169"/>
                              </a:lnTo>
                              <a:lnTo>
                                <a:pt x="1999" y="4165"/>
                              </a:lnTo>
                              <a:lnTo>
                                <a:pt x="1927" y="4160"/>
                              </a:lnTo>
                              <a:lnTo>
                                <a:pt x="1855" y="4154"/>
                              </a:lnTo>
                              <a:lnTo>
                                <a:pt x="1783" y="4146"/>
                              </a:lnTo>
                              <a:lnTo>
                                <a:pt x="1710" y="4137"/>
                              </a:lnTo>
                              <a:lnTo>
                                <a:pt x="1638" y="4126"/>
                              </a:lnTo>
                              <a:lnTo>
                                <a:pt x="1567" y="4115"/>
                              </a:lnTo>
                              <a:lnTo>
                                <a:pt x="1495" y="4101"/>
                              </a:lnTo>
                              <a:lnTo>
                                <a:pt x="1425" y="4086"/>
                              </a:lnTo>
                              <a:lnTo>
                                <a:pt x="1354" y="4070"/>
                              </a:lnTo>
                              <a:lnTo>
                                <a:pt x="1284" y="4053"/>
                              </a:lnTo>
                              <a:lnTo>
                                <a:pt x="1215" y="4034"/>
                              </a:lnTo>
                              <a:lnTo>
                                <a:pt x="1145" y="4013"/>
                              </a:lnTo>
                              <a:lnTo>
                                <a:pt x="1078" y="3990"/>
                              </a:lnTo>
                              <a:lnTo>
                                <a:pt x="1010" y="3966"/>
                              </a:lnTo>
                              <a:lnTo>
                                <a:pt x="944" y="3940"/>
                              </a:lnTo>
                              <a:lnTo>
                                <a:pt x="877" y="3912"/>
                              </a:lnTo>
                              <a:lnTo>
                                <a:pt x="812" y="3883"/>
                              </a:lnTo>
                              <a:lnTo>
                                <a:pt x="748" y="3852"/>
                              </a:lnTo>
                              <a:lnTo>
                                <a:pt x="684" y="3819"/>
                              </a:lnTo>
                              <a:lnTo>
                                <a:pt x="620" y="3785"/>
                              </a:lnTo>
                              <a:lnTo>
                                <a:pt x="575" y="3758"/>
                              </a:lnTo>
                              <a:lnTo>
                                <a:pt x="529" y="3731"/>
                              </a:lnTo>
                              <a:lnTo>
                                <a:pt x="483" y="3702"/>
                              </a:lnTo>
                              <a:lnTo>
                                <a:pt x="461" y="3687"/>
                              </a:lnTo>
                              <a:lnTo>
                                <a:pt x="438" y="3672"/>
                              </a:lnTo>
                              <a:lnTo>
                                <a:pt x="418" y="3656"/>
                              </a:lnTo>
                              <a:lnTo>
                                <a:pt x="396" y="3639"/>
                              </a:lnTo>
                              <a:lnTo>
                                <a:pt x="376" y="3622"/>
                              </a:lnTo>
                              <a:lnTo>
                                <a:pt x="356" y="3604"/>
                              </a:lnTo>
                              <a:lnTo>
                                <a:pt x="337" y="3584"/>
                              </a:lnTo>
                              <a:lnTo>
                                <a:pt x="320" y="3565"/>
                              </a:lnTo>
                              <a:lnTo>
                                <a:pt x="303" y="3543"/>
                              </a:lnTo>
                              <a:lnTo>
                                <a:pt x="288" y="3521"/>
                              </a:lnTo>
                              <a:lnTo>
                                <a:pt x="281" y="3511"/>
                              </a:lnTo>
                              <a:lnTo>
                                <a:pt x="275" y="3499"/>
                              </a:lnTo>
                              <a:lnTo>
                                <a:pt x="271" y="3488"/>
                              </a:lnTo>
                              <a:lnTo>
                                <a:pt x="266" y="3476"/>
                              </a:lnTo>
                              <a:lnTo>
                                <a:pt x="259" y="3451"/>
                              </a:lnTo>
                              <a:lnTo>
                                <a:pt x="254" y="3426"/>
                              </a:lnTo>
                              <a:lnTo>
                                <a:pt x="250" y="3400"/>
                              </a:lnTo>
                              <a:lnTo>
                                <a:pt x="247" y="3373"/>
                              </a:lnTo>
                              <a:lnTo>
                                <a:pt x="242" y="3323"/>
                              </a:lnTo>
                              <a:lnTo>
                                <a:pt x="234" y="3256"/>
                              </a:lnTo>
                              <a:lnTo>
                                <a:pt x="225" y="3188"/>
                              </a:lnTo>
                              <a:lnTo>
                                <a:pt x="222" y="3152"/>
                              </a:lnTo>
                              <a:lnTo>
                                <a:pt x="219" y="3115"/>
                              </a:lnTo>
                              <a:lnTo>
                                <a:pt x="217" y="3080"/>
                              </a:lnTo>
                              <a:lnTo>
                                <a:pt x="216" y="3043"/>
                              </a:lnTo>
                              <a:lnTo>
                                <a:pt x="217" y="3008"/>
                              </a:lnTo>
                              <a:lnTo>
                                <a:pt x="218" y="2972"/>
                              </a:lnTo>
                              <a:lnTo>
                                <a:pt x="222" y="2937"/>
                              </a:lnTo>
                              <a:lnTo>
                                <a:pt x="227" y="2902"/>
                              </a:lnTo>
                              <a:lnTo>
                                <a:pt x="234" y="2869"/>
                              </a:lnTo>
                              <a:lnTo>
                                <a:pt x="245" y="2836"/>
                              </a:lnTo>
                              <a:lnTo>
                                <a:pt x="250" y="2820"/>
                              </a:lnTo>
                              <a:lnTo>
                                <a:pt x="256" y="2805"/>
                              </a:lnTo>
                              <a:lnTo>
                                <a:pt x="264" y="2789"/>
                              </a:lnTo>
                              <a:lnTo>
                                <a:pt x="271" y="2774"/>
                              </a:lnTo>
                              <a:lnTo>
                                <a:pt x="296" y="2729"/>
                              </a:lnTo>
                              <a:lnTo>
                                <a:pt x="310" y="2704"/>
                              </a:lnTo>
                              <a:lnTo>
                                <a:pt x="326" y="2679"/>
                              </a:lnTo>
                              <a:lnTo>
                                <a:pt x="343" y="2655"/>
                              </a:lnTo>
                              <a:lnTo>
                                <a:pt x="352" y="2644"/>
                              </a:lnTo>
                              <a:lnTo>
                                <a:pt x="363" y="2634"/>
                              </a:lnTo>
                              <a:lnTo>
                                <a:pt x="372" y="2625"/>
                              </a:lnTo>
                              <a:lnTo>
                                <a:pt x="382" y="2617"/>
                              </a:lnTo>
                              <a:lnTo>
                                <a:pt x="394" y="2610"/>
                              </a:lnTo>
                              <a:lnTo>
                                <a:pt x="404" y="2605"/>
                              </a:lnTo>
                              <a:close/>
                              <a:moveTo>
                                <a:pt x="348" y="3738"/>
                              </a:moveTo>
                              <a:lnTo>
                                <a:pt x="348" y="3738"/>
                              </a:lnTo>
                              <a:lnTo>
                                <a:pt x="351" y="3737"/>
                              </a:lnTo>
                              <a:lnTo>
                                <a:pt x="355" y="3737"/>
                              </a:lnTo>
                              <a:lnTo>
                                <a:pt x="363" y="3737"/>
                              </a:lnTo>
                              <a:lnTo>
                                <a:pt x="369" y="3739"/>
                              </a:lnTo>
                              <a:lnTo>
                                <a:pt x="377" y="3742"/>
                              </a:lnTo>
                              <a:lnTo>
                                <a:pt x="391" y="3753"/>
                              </a:lnTo>
                              <a:lnTo>
                                <a:pt x="404" y="3762"/>
                              </a:lnTo>
                              <a:lnTo>
                                <a:pt x="437" y="3784"/>
                              </a:lnTo>
                              <a:lnTo>
                                <a:pt x="471" y="3807"/>
                              </a:lnTo>
                              <a:lnTo>
                                <a:pt x="506" y="3828"/>
                              </a:lnTo>
                              <a:lnTo>
                                <a:pt x="540" y="3848"/>
                              </a:lnTo>
                              <a:lnTo>
                                <a:pt x="614" y="3887"/>
                              </a:lnTo>
                              <a:lnTo>
                                <a:pt x="687" y="3923"/>
                              </a:lnTo>
                              <a:lnTo>
                                <a:pt x="761" y="3958"/>
                              </a:lnTo>
                              <a:lnTo>
                                <a:pt x="836" y="3991"/>
                              </a:lnTo>
                              <a:lnTo>
                                <a:pt x="913" y="4022"/>
                              </a:lnTo>
                              <a:lnTo>
                                <a:pt x="990" y="4051"/>
                              </a:lnTo>
                              <a:lnTo>
                                <a:pt x="1066" y="4078"/>
                              </a:lnTo>
                              <a:lnTo>
                                <a:pt x="1144" y="4103"/>
                              </a:lnTo>
                              <a:lnTo>
                                <a:pt x="1196" y="4119"/>
                              </a:lnTo>
                              <a:lnTo>
                                <a:pt x="1246" y="4133"/>
                              </a:lnTo>
                              <a:lnTo>
                                <a:pt x="1298" y="4148"/>
                              </a:lnTo>
                              <a:lnTo>
                                <a:pt x="1351" y="4161"/>
                              </a:lnTo>
                              <a:lnTo>
                                <a:pt x="1402" y="4173"/>
                              </a:lnTo>
                              <a:lnTo>
                                <a:pt x="1455" y="4185"/>
                              </a:lnTo>
                              <a:lnTo>
                                <a:pt x="1508" y="4195"/>
                              </a:lnTo>
                              <a:lnTo>
                                <a:pt x="1560" y="4205"/>
                              </a:lnTo>
                              <a:lnTo>
                                <a:pt x="1613" y="4215"/>
                              </a:lnTo>
                              <a:lnTo>
                                <a:pt x="1667" y="4223"/>
                              </a:lnTo>
                              <a:lnTo>
                                <a:pt x="1721" y="4231"/>
                              </a:lnTo>
                              <a:lnTo>
                                <a:pt x="1775" y="4238"/>
                              </a:lnTo>
                              <a:lnTo>
                                <a:pt x="1828" y="4243"/>
                              </a:lnTo>
                              <a:lnTo>
                                <a:pt x="1882" y="4249"/>
                              </a:lnTo>
                              <a:lnTo>
                                <a:pt x="1936" y="4254"/>
                              </a:lnTo>
                              <a:lnTo>
                                <a:pt x="1990" y="4257"/>
                              </a:lnTo>
                              <a:lnTo>
                                <a:pt x="2044" y="4260"/>
                              </a:lnTo>
                              <a:lnTo>
                                <a:pt x="2099" y="4263"/>
                              </a:lnTo>
                              <a:lnTo>
                                <a:pt x="2153" y="4265"/>
                              </a:lnTo>
                              <a:lnTo>
                                <a:pt x="2207" y="4266"/>
                              </a:lnTo>
                              <a:lnTo>
                                <a:pt x="2316" y="4266"/>
                              </a:lnTo>
                              <a:lnTo>
                                <a:pt x="2423" y="4264"/>
                              </a:lnTo>
                              <a:lnTo>
                                <a:pt x="2531" y="4258"/>
                              </a:lnTo>
                              <a:lnTo>
                                <a:pt x="2639" y="4251"/>
                              </a:lnTo>
                              <a:lnTo>
                                <a:pt x="2744" y="4241"/>
                              </a:lnTo>
                              <a:lnTo>
                                <a:pt x="2850" y="4228"/>
                              </a:lnTo>
                              <a:lnTo>
                                <a:pt x="2923" y="4218"/>
                              </a:lnTo>
                              <a:lnTo>
                                <a:pt x="2996" y="4207"/>
                              </a:lnTo>
                              <a:lnTo>
                                <a:pt x="3070" y="4194"/>
                              </a:lnTo>
                              <a:lnTo>
                                <a:pt x="3143" y="4180"/>
                              </a:lnTo>
                              <a:lnTo>
                                <a:pt x="3216" y="4164"/>
                              </a:lnTo>
                              <a:lnTo>
                                <a:pt x="3289" y="4148"/>
                              </a:lnTo>
                              <a:lnTo>
                                <a:pt x="3361" y="4130"/>
                              </a:lnTo>
                              <a:lnTo>
                                <a:pt x="3432" y="4109"/>
                              </a:lnTo>
                              <a:lnTo>
                                <a:pt x="3518" y="4084"/>
                              </a:lnTo>
                              <a:lnTo>
                                <a:pt x="3604" y="4058"/>
                              </a:lnTo>
                              <a:lnTo>
                                <a:pt x="3622" y="4051"/>
                              </a:lnTo>
                              <a:lnTo>
                                <a:pt x="3642" y="4044"/>
                              </a:lnTo>
                              <a:lnTo>
                                <a:pt x="3652" y="4042"/>
                              </a:lnTo>
                              <a:lnTo>
                                <a:pt x="3661" y="4040"/>
                              </a:lnTo>
                              <a:lnTo>
                                <a:pt x="3671" y="4040"/>
                              </a:lnTo>
                              <a:lnTo>
                                <a:pt x="3681" y="4043"/>
                              </a:lnTo>
                              <a:lnTo>
                                <a:pt x="3690" y="4047"/>
                              </a:lnTo>
                              <a:lnTo>
                                <a:pt x="3699" y="4053"/>
                              </a:lnTo>
                              <a:lnTo>
                                <a:pt x="3707" y="4060"/>
                              </a:lnTo>
                              <a:lnTo>
                                <a:pt x="3714" y="4069"/>
                              </a:lnTo>
                              <a:lnTo>
                                <a:pt x="3722" y="4078"/>
                              </a:lnTo>
                              <a:lnTo>
                                <a:pt x="3728" y="4089"/>
                              </a:lnTo>
                              <a:lnTo>
                                <a:pt x="3739" y="4111"/>
                              </a:lnTo>
                              <a:lnTo>
                                <a:pt x="3748" y="4136"/>
                              </a:lnTo>
                              <a:lnTo>
                                <a:pt x="3757" y="4160"/>
                              </a:lnTo>
                              <a:lnTo>
                                <a:pt x="3765" y="4183"/>
                              </a:lnTo>
                              <a:lnTo>
                                <a:pt x="3772" y="4202"/>
                              </a:lnTo>
                              <a:lnTo>
                                <a:pt x="3796" y="4262"/>
                              </a:lnTo>
                              <a:lnTo>
                                <a:pt x="3822" y="4322"/>
                              </a:lnTo>
                              <a:lnTo>
                                <a:pt x="3845" y="4383"/>
                              </a:lnTo>
                              <a:lnTo>
                                <a:pt x="3867" y="4444"/>
                              </a:lnTo>
                              <a:lnTo>
                                <a:pt x="3888" y="4506"/>
                              </a:lnTo>
                              <a:lnTo>
                                <a:pt x="3908" y="4569"/>
                              </a:lnTo>
                              <a:lnTo>
                                <a:pt x="3925" y="4631"/>
                              </a:lnTo>
                              <a:lnTo>
                                <a:pt x="3941" y="4695"/>
                              </a:lnTo>
                              <a:lnTo>
                                <a:pt x="3952" y="4742"/>
                              </a:lnTo>
                              <a:lnTo>
                                <a:pt x="3958" y="4771"/>
                              </a:lnTo>
                              <a:lnTo>
                                <a:pt x="3963" y="4800"/>
                              </a:lnTo>
                              <a:lnTo>
                                <a:pt x="3964" y="4815"/>
                              </a:lnTo>
                              <a:lnTo>
                                <a:pt x="3965" y="4830"/>
                              </a:lnTo>
                              <a:lnTo>
                                <a:pt x="3965" y="4844"/>
                              </a:lnTo>
                              <a:lnTo>
                                <a:pt x="3963" y="4857"/>
                              </a:lnTo>
                              <a:lnTo>
                                <a:pt x="3960" y="4868"/>
                              </a:lnTo>
                              <a:lnTo>
                                <a:pt x="3956" y="4879"/>
                              </a:lnTo>
                              <a:lnTo>
                                <a:pt x="3949" y="4889"/>
                              </a:lnTo>
                              <a:lnTo>
                                <a:pt x="3941" y="4896"/>
                              </a:lnTo>
                              <a:lnTo>
                                <a:pt x="3932" y="4902"/>
                              </a:lnTo>
                              <a:lnTo>
                                <a:pt x="3920" y="4908"/>
                              </a:lnTo>
                              <a:lnTo>
                                <a:pt x="3908" y="4914"/>
                              </a:lnTo>
                              <a:lnTo>
                                <a:pt x="3894" y="4918"/>
                              </a:lnTo>
                              <a:lnTo>
                                <a:pt x="3865" y="4928"/>
                              </a:lnTo>
                              <a:lnTo>
                                <a:pt x="3835" y="4933"/>
                              </a:lnTo>
                              <a:lnTo>
                                <a:pt x="3804" y="4939"/>
                              </a:lnTo>
                              <a:lnTo>
                                <a:pt x="3773" y="4945"/>
                              </a:lnTo>
                              <a:lnTo>
                                <a:pt x="3746" y="4949"/>
                              </a:lnTo>
                              <a:lnTo>
                                <a:pt x="3721" y="4954"/>
                              </a:lnTo>
                              <a:lnTo>
                                <a:pt x="3587" y="4984"/>
                              </a:lnTo>
                              <a:lnTo>
                                <a:pt x="3520" y="4999"/>
                              </a:lnTo>
                              <a:lnTo>
                                <a:pt x="3454" y="5011"/>
                              </a:lnTo>
                              <a:lnTo>
                                <a:pt x="3387" y="5024"/>
                              </a:lnTo>
                              <a:lnTo>
                                <a:pt x="3320" y="5035"/>
                              </a:lnTo>
                              <a:lnTo>
                                <a:pt x="3252" y="5046"/>
                              </a:lnTo>
                              <a:lnTo>
                                <a:pt x="3184" y="5055"/>
                              </a:lnTo>
                              <a:lnTo>
                                <a:pt x="3111" y="5063"/>
                              </a:lnTo>
                              <a:lnTo>
                                <a:pt x="3036" y="5070"/>
                              </a:lnTo>
                              <a:lnTo>
                                <a:pt x="2962" y="5075"/>
                              </a:lnTo>
                              <a:lnTo>
                                <a:pt x="2887" y="5080"/>
                              </a:lnTo>
                              <a:lnTo>
                                <a:pt x="2813" y="5084"/>
                              </a:lnTo>
                              <a:lnTo>
                                <a:pt x="2737" y="5086"/>
                              </a:lnTo>
                              <a:lnTo>
                                <a:pt x="2663" y="5087"/>
                              </a:lnTo>
                              <a:lnTo>
                                <a:pt x="2587" y="5087"/>
                              </a:lnTo>
                              <a:lnTo>
                                <a:pt x="2512" y="5087"/>
                              </a:lnTo>
                              <a:lnTo>
                                <a:pt x="2436" y="5085"/>
                              </a:lnTo>
                              <a:lnTo>
                                <a:pt x="2360" y="5081"/>
                              </a:lnTo>
                              <a:lnTo>
                                <a:pt x="2283" y="5077"/>
                              </a:lnTo>
                              <a:lnTo>
                                <a:pt x="2208" y="5071"/>
                              </a:lnTo>
                              <a:lnTo>
                                <a:pt x="2132" y="5064"/>
                              </a:lnTo>
                              <a:lnTo>
                                <a:pt x="2058" y="5056"/>
                              </a:lnTo>
                              <a:lnTo>
                                <a:pt x="1982" y="5046"/>
                              </a:lnTo>
                              <a:lnTo>
                                <a:pt x="1906" y="5035"/>
                              </a:lnTo>
                              <a:lnTo>
                                <a:pt x="1832" y="5023"/>
                              </a:lnTo>
                              <a:lnTo>
                                <a:pt x="1757" y="5009"/>
                              </a:lnTo>
                              <a:lnTo>
                                <a:pt x="1683" y="4994"/>
                              </a:lnTo>
                              <a:lnTo>
                                <a:pt x="1608" y="4978"/>
                              </a:lnTo>
                              <a:lnTo>
                                <a:pt x="1535" y="4960"/>
                              </a:lnTo>
                              <a:lnTo>
                                <a:pt x="1463" y="4941"/>
                              </a:lnTo>
                              <a:lnTo>
                                <a:pt x="1390" y="4921"/>
                              </a:lnTo>
                              <a:lnTo>
                                <a:pt x="1317" y="4898"/>
                              </a:lnTo>
                              <a:lnTo>
                                <a:pt x="1246" y="4875"/>
                              </a:lnTo>
                              <a:lnTo>
                                <a:pt x="1175" y="4850"/>
                              </a:lnTo>
                              <a:lnTo>
                                <a:pt x="1105" y="4822"/>
                              </a:lnTo>
                              <a:lnTo>
                                <a:pt x="1035" y="4795"/>
                              </a:lnTo>
                              <a:lnTo>
                                <a:pt x="968" y="4764"/>
                              </a:lnTo>
                              <a:lnTo>
                                <a:pt x="899" y="4733"/>
                              </a:lnTo>
                              <a:lnTo>
                                <a:pt x="832" y="4700"/>
                              </a:lnTo>
                              <a:lnTo>
                                <a:pt x="819" y="4693"/>
                              </a:lnTo>
                              <a:lnTo>
                                <a:pt x="806" y="4683"/>
                              </a:lnTo>
                              <a:lnTo>
                                <a:pt x="794" y="4674"/>
                              </a:lnTo>
                              <a:lnTo>
                                <a:pt x="782" y="4664"/>
                              </a:lnTo>
                              <a:lnTo>
                                <a:pt x="772" y="4653"/>
                              </a:lnTo>
                              <a:lnTo>
                                <a:pt x="760" y="4641"/>
                              </a:lnTo>
                              <a:lnTo>
                                <a:pt x="741" y="4616"/>
                              </a:lnTo>
                              <a:lnTo>
                                <a:pt x="722" y="4589"/>
                              </a:lnTo>
                              <a:lnTo>
                                <a:pt x="705" y="4563"/>
                              </a:lnTo>
                              <a:lnTo>
                                <a:pt x="672" y="4510"/>
                              </a:lnTo>
                              <a:lnTo>
                                <a:pt x="633" y="4448"/>
                              </a:lnTo>
                              <a:lnTo>
                                <a:pt x="596" y="4385"/>
                              </a:lnTo>
                              <a:lnTo>
                                <a:pt x="561" y="4321"/>
                              </a:lnTo>
                              <a:lnTo>
                                <a:pt x="526" y="4257"/>
                              </a:lnTo>
                              <a:lnTo>
                                <a:pt x="494" y="4192"/>
                              </a:lnTo>
                              <a:lnTo>
                                <a:pt x="465" y="4125"/>
                              </a:lnTo>
                              <a:lnTo>
                                <a:pt x="436" y="4059"/>
                              </a:lnTo>
                              <a:lnTo>
                                <a:pt x="408" y="3990"/>
                              </a:lnTo>
                              <a:lnTo>
                                <a:pt x="391" y="3944"/>
                              </a:lnTo>
                              <a:lnTo>
                                <a:pt x="374" y="3897"/>
                              </a:lnTo>
                              <a:lnTo>
                                <a:pt x="359" y="3850"/>
                              </a:lnTo>
                              <a:lnTo>
                                <a:pt x="344" y="3803"/>
                              </a:lnTo>
                              <a:lnTo>
                                <a:pt x="340" y="3787"/>
                              </a:lnTo>
                              <a:lnTo>
                                <a:pt x="337" y="3778"/>
                              </a:lnTo>
                              <a:lnTo>
                                <a:pt x="335" y="3769"/>
                              </a:lnTo>
                              <a:lnTo>
                                <a:pt x="335" y="3760"/>
                              </a:lnTo>
                              <a:lnTo>
                                <a:pt x="337" y="3750"/>
                              </a:lnTo>
                              <a:lnTo>
                                <a:pt x="339" y="3747"/>
                              </a:lnTo>
                              <a:lnTo>
                                <a:pt x="341" y="3743"/>
                              </a:lnTo>
                              <a:lnTo>
                                <a:pt x="344" y="3740"/>
                              </a:lnTo>
                              <a:lnTo>
                                <a:pt x="348" y="3738"/>
                              </a:lnTo>
                              <a:close/>
                              <a:moveTo>
                                <a:pt x="991" y="4876"/>
                              </a:moveTo>
                              <a:lnTo>
                                <a:pt x="991" y="4876"/>
                              </a:lnTo>
                              <a:lnTo>
                                <a:pt x="1000" y="4876"/>
                              </a:lnTo>
                              <a:lnTo>
                                <a:pt x="1009" y="4876"/>
                              </a:lnTo>
                              <a:lnTo>
                                <a:pt x="1018" y="4878"/>
                              </a:lnTo>
                              <a:lnTo>
                                <a:pt x="1028" y="4881"/>
                              </a:lnTo>
                              <a:lnTo>
                                <a:pt x="1047" y="4887"/>
                              </a:lnTo>
                              <a:lnTo>
                                <a:pt x="1063" y="4894"/>
                              </a:lnTo>
                              <a:lnTo>
                                <a:pt x="1108" y="4910"/>
                              </a:lnTo>
                              <a:lnTo>
                                <a:pt x="1151" y="4928"/>
                              </a:lnTo>
                              <a:lnTo>
                                <a:pt x="1238" y="4961"/>
                              </a:lnTo>
                              <a:lnTo>
                                <a:pt x="1306" y="4985"/>
                              </a:lnTo>
                              <a:lnTo>
                                <a:pt x="1375" y="5007"/>
                              </a:lnTo>
                              <a:lnTo>
                                <a:pt x="1445" y="5026"/>
                              </a:lnTo>
                              <a:lnTo>
                                <a:pt x="1514" y="5045"/>
                              </a:lnTo>
                              <a:lnTo>
                                <a:pt x="1586" y="5062"/>
                              </a:lnTo>
                              <a:lnTo>
                                <a:pt x="1657" y="5077"/>
                              </a:lnTo>
                              <a:lnTo>
                                <a:pt x="1726" y="5092"/>
                              </a:lnTo>
                              <a:lnTo>
                                <a:pt x="1798" y="5104"/>
                              </a:lnTo>
                              <a:lnTo>
                                <a:pt x="1886" y="5119"/>
                              </a:lnTo>
                              <a:lnTo>
                                <a:pt x="1975" y="5132"/>
                              </a:lnTo>
                              <a:lnTo>
                                <a:pt x="2065" y="5143"/>
                              </a:lnTo>
                              <a:lnTo>
                                <a:pt x="2155" y="5153"/>
                              </a:lnTo>
                              <a:lnTo>
                                <a:pt x="2246" y="5161"/>
                              </a:lnTo>
                              <a:lnTo>
                                <a:pt x="2336" y="5168"/>
                              </a:lnTo>
                              <a:lnTo>
                                <a:pt x="2427" y="5174"/>
                              </a:lnTo>
                              <a:lnTo>
                                <a:pt x="2518" y="5178"/>
                              </a:lnTo>
                              <a:lnTo>
                                <a:pt x="2609" y="5179"/>
                              </a:lnTo>
                              <a:lnTo>
                                <a:pt x="2701" y="5179"/>
                              </a:lnTo>
                              <a:lnTo>
                                <a:pt x="2791" y="5178"/>
                              </a:lnTo>
                              <a:lnTo>
                                <a:pt x="2882" y="5174"/>
                              </a:lnTo>
                              <a:lnTo>
                                <a:pt x="2972" y="5168"/>
                              </a:lnTo>
                              <a:lnTo>
                                <a:pt x="3063" y="5161"/>
                              </a:lnTo>
                              <a:lnTo>
                                <a:pt x="3152" y="5152"/>
                              </a:lnTo>
                              <a:lnTo>
                                <a:pt x="3242" y="5142"/>
                              </a:lnTo>
                              <a:lnTo>
                                <a:pt x="3304" y="5133"/>
                              </a:lnTo>
                              <a:lnTo>
                                <a:pt x="3367" y="5124"/>
                              </a:lnTo>
                              <a:lnTo>
                                <a:pt x="3428" y="5112"/>
                              </a:lnTo>
                              <a:lnTo>
                                <a:pt x="3490" y="5101"/>
                              </a:lnTo>
                              <a:lnTo>
                                <a:pt x="3553" y="5088"/>
                              </a:lnTo>
                              <a:lnTo>
                                <a:pt x="3614" y="5075"/>
                              </a:lnTo>
                              <a:lnTo>
                                <a:pt x="3676" y="5061"/>
                              </a:lnTo>
                              <a:lnTo>
                                <a:pt x="3738" y="5046"/>
                              </a:lnTo>
                              <a:lnTo>
                                <a:pt x="3808" y="5030"/>
                              </a:lnTo>
                              <a:lnTo>
                                <a:pt x="3879" y="5012"/>
                              </a:lnTo>
                              <a:lnTo>
                                <a:pt x="3894" y="5008"/>
                              </a:lnTo>
                              <a:lnTo>
                                <a:pt x="3911" y="5003"/>
                              </a:lnTo>
                              <a:lnTo>
                                <a:pt x="3920" y="5002"/>
                              </a:lnTo>
                              <a:lnTo>
                                <a:pt x="3929" y="5001"/>
                              </a:lnTo>
                              <a:lnTo>
                                <a:pt x="3937" y="5002"/>
                              </a:lnTo>
                              <a:lnTo>
                                <a:pt x="3945" y="5003"/>
                              </a:lnTo>
                              <a:lnTo>
                                <a:pt x="3952" y="5007"/>
                              </a:lnTo>
                              <a:lnTo>
                                <a:pt x="3958" y="5011"/>
                              </a:lnTo>
                              <a:lnTo>
                                <a:pt x="3963" y="5017"/>
                              </a:lnTo>
                              <a:lnTo>
                                <a:pt x="3967" y="5023"/>
                              </a:lnTo>
                              <a:lnTo>
                                <a:pt x="3971" y="5028"/>
                              </a:lnTo>
                              <a:lnTo>
                                <a:pt x="3974" y="5037"/>
                              </a:lnTo>
                              <a:lnTo>
                                <a:pt x="3977" y="5051"/>
                              </a:lnTo>
                              <a:lnTo>
                                <a:pt x="3979" y="5067"/>
                              </a:lnTo>
                              <a:lnTo>
                                <a:pt x="3979" y="5084"/>
                              </a:lnTo>
                              <a:lnTo>
                                <a:pt x="3979" y="5113"/>
                              </a:lnTo>
                              <a:lnTo>
                                <a:pt x="3979" y="5142"/>
                              </a:lnTo>
                              <a:lnTo>
                                <a:pt x="3976" y="5171"/>
                              </a:lnTo>
                              <a:lnTo>
                                <a:pt x="3974" y="5200"/>
                              </a:lnTo>
                              <a:lnTo>
                                <a:pt x="3969" y="5229"/>
                              </a:lnTo>
                              <a:lnTo>
                                <a:pt x="3965" y="5258"/>
                              </a:lnTo>
                              <a:lnTo>
                                <a:pt x="3959" y="5285"/>
                              </a:lnTo>
                              <a:lnTo>
                                <a:pt x="3952" y="5314"/>
                              </a:lnTo>
                              <a:lnTo>
                                <a:pt x="3944" y="5341"/>
                              </a:lnTo>
                              <a:lnTo>
                                <a:pt x="3936" y="5369"/>
                              </a:lnTo>
                              <a:lnTo>
                                <a:pt x="3930" y="5382"/>
                              </a:lnTo>
                              <a:lnTo>
                                <a:pt x="3925" y="5394"/>
                              </a:lnTo>
                              <a:lnTo>
                                <a:pt x="3919" y="5406"/>
                              </a:lnTo>
                              <a:lnTo>
                                <a:pt x="3910" y="5417"/>
                              </a:lnTo>
                              <a:lnTo>
                                <a:pt x="3901" y="5427"/>
                              </a:lnTo>
                              <a:lnTo>
                                <a:pt x="3888" y="5435"/>
                              </a:lnTo>
                              <a:lnTo>
                                <a:pt x="3870" y="5447"/>
                              </a:lnTo>
                              <a:lnTo>
                                <a:pt x="3851" y="5457"/>
                              </a:lnTo>
                              <a:lnTo>
                                <a:pt x="3832" y="5466"/>
                              </a:lnTo>
                              <a:lnTo>
                                <a:pt x="3812" y="5476"/>
                              </a:lnTo>
                              <a:lnTo>
                                <a:pt x="3771" y="5492"/>
                              </a:lnTo>
                              <a:lnTo>
                                <a:pt x="3731" y="5506"/>
                              </a:lnTo>
                              <a:lnTo>
                                <a:pt x="3647" y="5535"/>
                              </a:lnTo>
                              <a:lnTo>
                                <a:pt x="3606" y="5549"/>
                              </a:lnTo>
                              <a:lnTo>
                                <a:pt x="3566" y="5564"/>
                              </a:lnTo>
                              <a:lnTo>
                                <a:pt x="3463" y="5604"/>
                              </a:lnTo>
                              <a:lnTo>
                                <a:pt x="3411" y="5623"/>
                              </a:lnTo>
                              <a:lnTo>
                                <a:pt x="3357" y="5642"/>
                              </a:lnTo>
                              <a:lnTo>
                                <a:pt x="3305" y="5660"/>
                              </a:lnTo>
                              <a:lnTo>
                                <a:pt x="3251" y="5676"/>
                              </a:lnTo>
                              <a:lnTo>
                                <a:pt x="3196" y="5692"/>
                              </a:lnTo>
                              <a:lnTo>
                                <a:pt x="3142" y="5707"/>
                              </a:lnTo>
                              <a:lnTo>
                                <a:pt x="3087" y="5720"/>
                              </a:lnTo>
                              <a:lnTo>
                                <a:pt x="3032" y="5732"/>
                              </a:lnTo>
                              <a:lnTo>
                                <a:pt x="2977" y="5741"/>
                              </a:lnTo>
                              <a:lnTo>
                                <a:pt x="2921" y="5751"/>
                              </a:lnTo>
                              <a:lnTo>
                                <a:pt x="2866" y="5756"/>
                              </a:lnTo>
                              <a:lnTo>
                                <a:pt x="2810" y="5761"/>
                              </a:lnTo>
                              <a:lnTo>
                                <a:pt x="2755" y="5763"/>
                              </a:lnTo>
                              <a:lnTo>
                                <a:pt x="2700" y="5763"/>
                              </a:lnTo>
                              <a:lnTo>
                                <a:pt x="2669" y="5762"/>
                              </a:lnTo>
                              <a:lnTo>
                                <a:pt x="2636" y="5759"/>
                              </a:lnTo>
                              <a:lnTo>
                                <a:pt x="2606" y="5754"/>
                              </a:lnTo>
                              <a:lnTo>
                                <a:pt x="2575" y="5750"/>
                              </a:lnTo>
                              <a:lnTo>
                                <a:pt x="2513" y="5737"/>
                              </a:lnTo>
                              <a:lnTo>
                                <a:pt x="2451" y="5724"/>
                              </a:lnTo>
                              <a:lnTo>
                                <a:pt x="2404" y="5714"/>
                              </a:lnTo>
                              <a:lnTo>
                                <a:pt x="2357" y="5704"/>
                              </a:lnTo>
                              <a:lnTo>
                                <a:pt x="2311" y="5691"/>
                              </a:lnTo>
                              <a:lnTo>
                                <a:pt x="2264" y="5678"/>
                              </a:lnTo>
                              <a:lnTo>
                                <a:pt x="2218" y="5665"/>
                              </a:lnTo>
                              <a:lnTo>
                                <a:pt x="2172" y="5651"/>
                              </a:lnTo>
                              <a:lnTo>
                                <a:pt x="2128" y="5636"/>
                              </a:lnTo>
                              <a:lnTo>
                                <a:pt x="2082" y="5620"/>
                              </a:lnTo>
                              <a:lnTo>
                                <a:pt x="2037" y="5603"/>
                              </a:lnTo>
                              <a:lnTo>
                                <a:pt x="1992" y="5586"/>
                              </a:lnTo>
                              <a:lnTo>
                                <a:pt x="1949" y="5567"/>
                              </a:lnTo>
                              <a:lnTo>
                                <a:pt x="1904" y="5549"/>
                              </a:lnTo>
                              <a:lnTo>
                                <a:pt x="1817" y="5510"/>
                              </a:lnTo>
                              <a:lnTo>
                                <a:pt x="1731" y="5468"/>
                              </a:lnTo>
                              <a:lnTo>
                                <a:pt x="1691" y="5448"/>
                              </a:lnTo>
                              <a:lnTo>
                                <a:pt x="1652" y="5426"/>
                              </a:lnTo>
                              <a:lnTo>
                                <a:pt x="1613" y="5404"/>
                              </a:lnTo>
                              <a:lnTo>
                                <a:pt x="1574" y="5382"/>
                              </a:lnTo>
                              <a:lnTo>
                                <a:pt x="1535" y="5359"/>
                              </a:lnTo>
                              <a:lnTo>
                                <a:pt x="1497" y="5335"/>
                              </a:lnTo>
                              <a:lnTo>
                                <a:pt x="1459" y="5310"/>
                              </a:lnTo>
                              <a:lnTo>
                                <a:pt x="1423" y="5285"/>
                              </a:lnTo>
                              <a:lnTo>
                                <a:pt x="1385" y="5259"/>
                              </a:lnTo>
                              <a:lnTo>
                                <a:pt x="1349" y="5233"/>
                              </a:lnTo>
                              <a:lnTo>
                                <a:pt x="1313" y="5206"/>
                              </a:lnTo>
                              <a:lnTo>
                                <a:pt x="1277" y="5179"/>
                              </a:lnTo>
                              <a:lnTo>
                                <a:pt x="1243" y="5150"/>
                              </a:lnTo>
                              <a:lnTo>
                                <a:pt x="1208" y="5121"/>
                              </a:lnTo>
                              <a:lnTo>
                                <a:pt x="1174" y="5093"/>
                              </a:lnTo>
                              <a:lnTo>
                                <a:pt x="1141" y="5063"/>
                              </a:lnTo>
                              <a:lnTo>
                                <a:pt x="1071" y="5000"/>
                              </a:lnTo>
                              <a:lnTo>
                                <a:pt x="1037" y="4967"/>
                              </a:lnTo>
                              <a:lnTo>
                                <a:pt x="1004" y="4932"/>
                              </a:lnTo>
                              <a:lnTo>
                                <a:pt x="994" y="4921"/>
                              </a:lnTo>
                              <a:lnTo>
                                <a:pt x="987" y="4912"/>
                              </a:lnTo>
                              <a:lnTo>
                                <a:pt x="983" y="4904"/>
                              </a:lnTo>
                              <a:lnTo>
                                <a:pt x="979" y="4896"/>
                              </a:lnTo>
                              <a:lnTo>
                                <a:pt x="978" y="4891"/>
                              </a:lnTo>
                              <a:lnTo>
                                <a:pt x="979" y="4887"/>
                              </a:lnTo>
                              <a:lnTo>
                                <a:pt x="980" y="4884"/>
                              </a:lnTo>
                              <a:lnTo>
                                <a:pt x="983" y="4881"/>
                              </a:lnTo>
                              <a:lnTo>
                                <a:pt x="986" y="4878"/>
                              </a:lnTo>
                              <a:lnTo>
                                <a:pt x="991" y="4876"/>
                              </a:lnTo>
                              <a:close/>
                              <a:moveTo>
                                <a:pt x="3895" y="5542"/>
                              </a:moveTo>
                              <a:lnTo>
                                <a:pt x="3895" y="5542"/>
                              </a:lnTo>
                              <a:lnTo>
                                <a:pt x="3908" y="5541"/>
                              </a:lnTo>
                              <a:lnTo>
                                <a:pt x="3926" y="5541"/>
                              </a:lnTo>
                              <a:lnTo>
                                <a:pt x="3947" y="5543"/>
                              </a:lnTo>
                              <a:lnTo>
                                <a:pt x="3968" y="5548"/>
                              </a:lnTo>
                              <a:lnTo>
                                <a:pt x="3979" y="5551"/>
                              </a:lnTo>
                              <a:lnTo>
                                <a:pt x="3988" y="5555"/>
                              </a:lnTo>
                              <a:lnTo>
                                <a:pt x="3996" y="5559"/>
                              </a:lnTo>
                              <a:lnTo>
                                <a:pt x="4003" y="5564"/>
                              </a:lnTo>
                              <a:lnTo>
                                <a:pt x="4007" y="5570"/>
                              </a:lnTo>
                              <a:lnTo>
                                <a:pt x="4010" y="5576"/>
                              </a:lnTo>
                              <a:lnTo>
                                <a:pt x="4010" y="5580"/>
                              </a:lnTo>
                              <a:lnTo>
                                <a:pt x="4010" y="5583"/>
                              </a:lnTo>
                              <a:lnTo>
                                <a:pt x="4006" y="5591"/>
                              </a:lnTo>
                              <a:lnTo>
                                <a:pt x="4003" y="5596"/>
                              </a:lnTo>
                              <a:lnTo>
                                <a:pt x="3997" y="5602"/>
                              </a:lnTo>
                              <a:lnTo>
                                <a:pt x="3991" y="5606"/>
                              </a:lnTo>
                              <a:lnTo>
                                <a:pt x="3984" y="5611"/>
                              </a:lnTo>
                              <a:lnTo>
                                <a:pt x="3967" y="5618"/>
                              </a:lnTo>
                              <a:lnTo>
                                <a:pt x="3949" y="5625"/>
                              </a:lnTo>
                              <a:lnTo>
                                <a:pt x="3929" y="5630"/>
                              </a:lnTo>
                              <a:lnTo>
                                <a:pt x="3911" y="5635"/>
                              </a:lnTo>
                              <a:lnTo>
                                <a:pt x="3881" y="5643"/>
                              </a:lnTo>
                              <a:lnTo>
                                <a:pt x="3842" y="5656"/>
                              </a:lnTo>
                              <a:lnTo>
                                <a:pt x="3803" y="5668"/>
                              </a:lnTo>
                              <a:lnTo>
                                <a:pt x="3763" y="5680"/>
                              </a:lnTo>
                              <a:lnTo>
                                <a:pt x="3724" y="5690"/>
                              </a:lnTo>
                              <a:lnTo>
                                <a:pt x="3644" y="5709"/>
                              </a:lnTo>
                              <a:lnTo>
                                <a:pt x="3563" y="5728"/>
                              </a:lnTo>
                              <a:lnTo>
                                <a:pt x="3535" y="5735"/>
                              </a:lnTo>
                              <a:lnTo>
                                <a:pt x="3502" y="5741"/>
                              </a:lnTo>
                              <a:lnTo>
                                <a:pt x="3486" y="5745"/>
                              </a:lnTo>
                              <a:lnTo>
                                <a:pt x="3470" y="5746"/>
                              </a:lnTo>
                              <a:lnTo>
                                <a:pt x="3455" y="5745"/>
                              </a:lnTo>
                              <a:lnTo>
                                <a:pt x="3448" y="5743"/>
                              </a:lnTo>
                              <a:lnTo>
                                <a:pt x="3441" y="5740"/>
                              </a:lnTo>
                              <a:lnTo>
                                <a:pt x="3436" y="5738"/>
                              </a:lnTo>
                              <a:lnTo>
                                <a:pt x="3433" y="5735"/>
                              </a:lnTo>
                              <a:lnTo>
                                <a:pt x="3433" y="5730"/>
                              </a:lnTo>
                              <a:lnTo>
                                <a:pt x="3434" y="5727"/>
                              </a:lnTo>
                              <a:lnTo>
                                <a:pt x="3436" y="5722"/>
                              </a:lnTo>
                              <a:lnTo>
                                <a:pt x="3439" y="5719"/>
                              </a:lnTo>
                              <a:lnTo>
                                <a:pt x="3447" y="5712"/>
                              </a:lnTo>
                              <a:lnTo>
                                <a:pt x="3457" y="5707"/>
                              </a:lnTo>
                              <a:lnTo>
                                <a:pt x="3467" y="5701"/>
                              </a:lnTo>
                              <a:lnTo>
                                <a:pt x="3490" y="5693"/>
                              </a:lnTo>
                              <a:lnTo>
                                <a:pt x="3513" y="5685"/>
                              </a:lnTo>
                              <a:lnTo>
                                <a:pt x="3536" y="5677"/>
                              </a:lnTo>
                              <a:lnTo>
                                <a:pt x="3592" y="5656"/>
                              </a:lnTo>
                              <a:lnTo>
                                <a:pt x="3649" y="5636"/>
                              </a:lnTo>
                              <a:lnTo>
                                <a:pt x="3705" y="5615"/>
                              </a:lnTo>
                              <a:lnTo>
                                <a:pt x="3761" y="5594"/>
                              </a:lnTo>
                              <a:lnTo>
                                <a:pt x="3794" y="5580"/>
                              </a:lnTo>
                              <a:lnTo>
                                <a:pt x="3827" y="5565"/>
                              </a:lnTo>
                              <a:lnTo>
                                <a:pt x="3843" y="5558"/>
                              </a:lnTo>
                              <a:lnTo>
                                <a:pt x="3861" y="5551"/>
                              </a:lnTo>
                              <a:lnTo>
                                <a:pt x="3878" y="5545"/>
                              </a:lnTo>
                              <a:lnTo>
                                <a:pt x="3895" y="554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88.35pt;margin-top:124.75pt;height:39.2pt;width:39.4pt;z-index:251663360;v-text-anchor:middle;mso-width-relative:page;mso-height-relative:page;" fillcolor="#2A3D52 [3204]" filled="t" stroked="f" coordsize="6030,6002" o:gfxdata="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" path="m2928,8l2928,8,2869,12,2812,16,2696,23,2638,26,2580,32,2522,38,2465,47,2385,62,2306,78,2227,97,2151,119,2073,142,1997,167,1920,195,1846,224,1771,256,1699,290,1627,325,1555,363,1485,403,1416,446,1348,489,1282,535,1220,580,1159,626,1100,674,1041,724,984,775,928,827,873,881,819,937,766,994,714,1051,665,1110,617,1170,571,1231,526,1294,483,1356,442,1420,418,1460,395,1499,372,1539,350,1579,328,1621,308,1662,287,1703,269,1746,249,1788,232,1830,214,1873,198,1916,182,1960,165,2003,152,2047,137,2092,124,2136,112,2181,99,2226,89,2271,77,2316,68,2361,59,2407,50,2453,42,2499,35,2544,28,2590,22,2637,18,2683,13,2730,6,2823,2,2916,0,3009,2,3103,4,3149,6,3196,10,3241,13,3288,18,3334,22,3381,28,3427,35,3473,42,3519,50,3565,59,3611,68,3656,77,3701,89,3747,100,3792,112,3836,124,3881,138,3925,152,3969,167,4013,183,4056,199,4099,216,4142,233,4185,251,4227,271,4270,296,4324,324,4379,352,4431,382,4485,413,4538,445,4589,478,4641,512,4691,547,4741,584,4790,620,4839,658,4887,698,4934,737,4980,779,5026,821,5071,863,5114,907,5158,952,5200,996,5242,1042,5282,1089,5322,1137,5361,1186,5398,1234,5434,1283,5470,1333,5505,1384,5539,1435,5571,1488,5603,1540,5633,1592,5662,1643,5689,1693,5713,1744,5737,1795,5760,1847,5782,1900,5802,1951,5822,2005,5840,2058,5857,2112,5874,2165,5889,2219,5904,2273,5918,2328,5929,2383,5941,2438,5951,2493,5960,2549,5970,2604,5976,2661,5983,2716,5989,2772,5994,2828,5997,2884,5999,2940,6001,2996,6002,3053,6002,3109,6001,3164,5998,3220,5996,3276,5991,3332,5987,3414,5979,3494,5968,3574,5955,3654,5940,3734,5923,3812,5904,3891,5882,3969,5858,4046,5833,4122,5806,4198,5775,4273,5743,4347,5708,4419,5672,4491,5633,4562,5591,4610,5563,4657,5532,4704,5501,4750,5469,4796,5435,4842,5402,4886,5367,4930,5331,4973,5296,5016,5258,5058,5220,5101,5181,5141,5142,5181,5102,5221,5061,5259,5018,5297,4976,5334,4933,5370,4890,5406,4845,5441,4800,5474,4755,5508,4709,5540,4662,5571,4615,5600,4567,5629,4518,5658,4469,5685,4420,5712,4371,5736,4320,5760,4270,5793,4195,5824,4121,5851,4045,5878,3968,5903,3891,5925,3812,5944,3734,5963,3654,5979,3574,5992,3494,6004,3412,6013,3331,6021,3248,6026,3167,6029,3084,6030,3002,6029,2920,6026,2838,6021,2755,6013,2674,6004,2593,5992,2511,5979,2431,5963,2351,5944,2271,5925,2191,5903,2113,5878,2036,5851,1960,5824,1884,5793,1809,5760,1735,5723,1660,5684,1584,5643,1511,5599,1437,5553,1366,5506,1297,5456,1229,5406,1162,5352,1097,5297,1033,5240,969,5182,909,5121,848,5061,791,4998,733,4933,678,4882,635,4828,593,4774,552,4719,513,4663,477,4606,440,4548,404,4490,371,4430,339,4369,308,4309,278,4248,251,4185,224,4122,199,4059,176,3995,153,3932,133,3869,114,3803,96,3738,79,3671,64,3604,50,3536,38,3469,27,3400,18,3332,10,3263,4,3196,1,3128,0,3061,0,2994,3,2928,8xm2980,114l2980,114,3032,111,3085,110,3137,109,3190,111,3244,114,3298,119,3352,125,3406,132,3458,140,3512,150,3565,160,3618,172,3670,183,3721,196,3772,209,3822,223,3904,248,3985,276,4066,306,4145,338,4223,372,4301,409,4376,448,4452,489,4525,533,4598,579,4669,626,4737,675,4806,726,4873,780,4937,835,5000,893,5062,952,5121,1013,5180,1076,5236,1140,5291,1206,5342,1273,5393,1342,5442,1412,5488,1484,5533,1558,5574,1632,5614,1708,5651,1786,5686,1864,5718,1943,5749,2024,5775,2099,5797,2173,5818,2249,5838,2324,5855,2401,5870,2479,5882,2556,5893,2634,5902,2712,5908,2790,5912,2868,5916,2947,5916,3025,5914,3103,5910,3182,5904,3260,5898,3324,5890,3388,5882,3451,5871,3514,5859,3577,5846,3640,5831,3701,5815,3763,5797,3824,5779,3884,5759,3944,5737,4003,5714,4062,5690,4119,5665,4177,5638,4234,5611,4290,5582,4345,5552,4400,5520,4454,5488,4508,5455,4561,5420,4612,5385,4664,5348,4714,5310,4764,5271,4813,5231,4860,5190,4907,5149,4954,5106,4999,5062,5043,5017,5087,4972,5129,4925,5171,4878,5212,4830,5251,4781,5290,4732,5327,4681,5363,4630,5399,4577,5433,4524,5466,4470,5498,4416,5529,4361,5559,4306,5588,4249,5615,4193,5642,4134,5667,4077,5691,4019,5714,3959,5735,3900,5755,3839,5774,3778,5791,3716,5807,3654,5822,3592,5834,3529,5847,3466,5857,3403,5866,3339,5874,3275,5880,3213,5885,3151,5888,3089,5891,3027,5891,2965,5891,2904,5888,2842,5886,2781,5881,2719,5876,2658,5869,2596,5861,2536,5852,2475,5841,2414,5829,2355,5816,2295,5802,2235,5786,2176,5769,2117,5752,2059,5732,2000,5712,1943,5690,1886,5667,1828,5643,1772,5617,1717,5590,1662,5563,1607,5533,1553,5503,1500,5471,1447,5438,1395,5403,1354,5376,1314,5347,1275,5317,1235,5288,1197,5257,1158,5226,1120,5194,1083,5161,1047,5128,1010,5094,975,5059,940,5025,906,4988,871,4953,838,4916,806,4878,774,4841,743,4803,712,4764,682,4724,653,4683,624,4643,596,4603,569,4561,543,4520,516,4477,491,4435,467,4391,444,4348,421,4304,399,4259,377,4215,345,4144,317,4071,288,3999,263,3925,239,3850,217,3774,198,3699,180,3622,164,3544,151,3467,139,3388,130,3310,123,3231,117,3152,114,3074,113,2995,114,2916,117,2837,122,2758,130,2679,139,2601,151,2523,164,2445,180,2368,198,2291,218,2215,240,2140,265,2065,292,1992,320,1919,351,1846,384,1775,414,1716,445,1656,478,1598,512,1539,546,1482,583,1426,619,1370,658,1316,697,1262,739,1208,781,1156,824,1106,869,1055,915,1006,962,958,1010,911,1046,878,1082,846,1120,812,1157,781,1195,751,1234,720,1273,690,1312,661,1352,632,1393,605,1433,577,1474,551,1517,525,1558,501,1600,475,1644,452,1688,430,1731,408,1775,386,1819,365,1864,346,1910,326,1955,308,2000,291,2046,274,2093,258,2140,243,2187,229,2234,215,2282,203,2329,191,2377,181,2415,173,2453,166,2529,154,2603,146,2678,138,2753,133,2829,127,2905,121,2980,114xm2870,222l2870,222,2910,219,2952,216,2993,215,3034,214,3075,215,3118,216,3159,219,3202,222,3243,227,3285,230,3368,242,3449,255,3529,270,3605,285,3681,302,3694,306,3701,308,3708,310,3715,314,3721,318,3724,324,3725,331,3725,337,3722,344,3717,349,3712,354,3705,360,3697,364,3678,373,3658,383,3639,389,3611,400,3565,422,3519,444,3474,470,3430,495,3385,522,3343,550,3300,577,3259,607,3222,632,3187,660,3151,686,3116,715,3081,743,3047,772,3014,801,2980,832,2948,862,2916,894,2853,957,2791,1022,2733,1090,2675,1160,2619,1230,2567,1302,2515,1375,2466,1451,2419,1527,2373,1603,2329,1681,2283,1771,2240,1860,2198,1951,2159,2042,2120,2133,2082,2226,2045,2319,2010,2413,1976,2496,1943,2579,1910,2663,1895,2705,1881,2747,1838,2881,1793,3016,1785,3042,1780,3056,1775,3069,1768,3081,1764,3087,1760,3091,1754,3096,1748,3099,1741,3102,1733,3103,1714,3104,1694,3104,1673,3102,1652,3097,1610,3089,1569,3081,1512,3069,1454,3058,1396,3043,1339,3028,1283,3010,1227,2992,1172,2970,1118,2947,1097,2939,1072,2930,1046,2919,1018,2908,1006,2901,993,2894,981,2887,971,2879,962,2871,954,2862,949,2852,946,2841,945,2832,945,2822,946,2812,947,2801,953,2778,960,2757,976,2711,983,2690,988,2671,996,2636,1006,2602,1025,2534,1047,2467,1071,2400,1096,2334,1122,2268,1177,2138,1226,2027,1251,1972,1276,1917,1302,1864,1329,1811,1356,1757,1384,1704,1412,1653,1442,1601,1472,1549,1502,1499,1534,1449,1566,1398,1598,1349,1631,1301,1666,1251,1700,1204,1736,1156,1772,1109,1809,1063,1847,1018,1885,973,1925,928,1964,883,2005,841,2046,798,2089,755,2132,714,2176,673,2222,632,2267,592,2334,534,2402,474,2436,444,2471,415,2507,387,2544,360,2580,333,2619,309,2658,287,2678,278,2698,269,2719,260,2740,252,2760,245,2782,238,2804,232,2826,228,2847,224,2870,222xm2395,293l2395,293,2410,291,2421,292,2424,293,2428,294,2430,297,2432,299,2432,301,2432,305,2431,311,2427,320,2421,328,2406,346,2389,363,2360,388,2283,454,2206,519,2168,552,2130,587,2092,621,2055,657,1972,741,1888,830,1848,873,1808,918,1768,964,1729,1010,1690,1055,1652,1102,1615,1149,1579,1198,1544,1247,1510,1296,1475,1347,1443,1397,1418,1437,1394,1478,1371,1519,1348,1561,1305,1645,1262,1728,1222,1814,1182,1899,1103,2071,1073,2136,1045,2203,1017,2269,991,2338,967,2406,944,2476,923,2544,904,2614,900,2633,896,2658,890,2687,883,2716,878,2730,874,2744,868,2757,861,2768,854,2778,847,2785,838,2791,834,2792,829,2793,823,2794,816,2793,810,2792,803,2790,789,2783,774,2774,760,2765,748,2754,725,2737,689,2712,653,2685,617,2657,600,2642,583,2627,567,2610,552,2594,538,2575,525,2557,514,2539,505,2518,496,2497,490,2476,486,2461,485,2444,484,2426,485,2408,486,2390,489,2371,496,2334,504,2296,513,2259,521,2224,529,2191,546,2102,565,2013,587,1923,610,1835,634,1748,659,1660,711,1484,722,1449,737,1414,753,1381,772,1348,792,1315,815,1281,838,1250,863,1218,890,1188,916,1159,944,1130,971,1101,1026,1047,1081,997,1134,950,1188,903,1243,858,1298,815,1355,772,1412,731,1470,691,1529,653,1590,616,1651,581,1713,546,1775,514,1839,483,1903,455,1969,426,2036,401,2123,369,2168,353,2212,338,2258,324,2303,311,2349,301,2395,293xm3972,407l3972,407,3984,407,3996,407,4008,409,4020,411,4045,418,4069,426,4093,436,4116,448,4160,469,4222,497,4251,512,4280,527,4309,542,4335,558,4361,575,4388,592,4412,611,4437,630,4460,651,4483,674,4505,697,4526,722,4547,748,4568,777,4589,810,4610,842,4630,877,4648,911,4656,925,4663,940,4665,948,4666,956,4666,964,4665,972,4663,977,4661,982,4657,987,4654,990,4644,996,4635,1000,4625,1004,4614,1007,4592,1012,4542,1026,4493,1041,4445,1059,4397,1077,4358,1096,4319,1114,4280,1135,4241,1155,4203,1178,4165,1201,4128,1226,4090,1251,4054,1278,4019,1305,3983,1333,3949,1361,3916,1390,3883,1420,3851,1450,3822,1481,3775,1530,3728,1580,3683,1632,3638,1685,3596,1737,3553,1791,3513,1846,3473,1901,3435,1959,3398,2016,3362,2073,3328,2133,3294,2193,3262,2252,3231,2314,3203,2376,3180,2425,3159,2475,3118,2574,3079,2674,3040,2774,3033,2794,3026,2816,3014,2862,3006,2885,2998,2907,2992,2916,2986,2925,2980,2933,2973,2941,2962,2950,2949,2958,2934,2965,2918,2971,2902,2975,2885,2980,2849,2988,2812,2993,2776,2997,2742,3002,2712,3008,2651,3020,2590,3033,2529,3043,2467,3053,2344,3071,2219,3088,2146,3099,2071,3110,2034,3114,1996,3118,1959,3120,1921,3119,1913,3118,1904,3115,1896,3111,1889,3106,1883,3100,1879,3092,1877,3084,1875,3075,1877,3063,1879,3050,1885,3025,1893,2998,1902,2972,1922,2920,1932,2896,1940,2871,1969,2776,2003,2681,2037,2586,2073,2492,2109,2398,2146,2304,2223,2117,2245,2066,2266,2016,2289,1966,2312,1916,2336,1866,2361,1817,2387,1767,2413,1719,2441,1670,2468,1622,2497,1575,2526,1528,2556,1481,2587,1435,2618,1389,2650,1343,2683,1298,2718,1255,2752,1211,2787,1169,2823,1127,2860,1085,2898,1045,2936,1005,2975,965,3015,927,3055,889,3096,853,3137,817,3181,781,3224,748,3268,715,3307,686,3347,659,3388,631,3428,605,3471,579,3513,555,3556,532,3599,510,3644,490,3689,472,3734,455,3780,441,3827,428,3874,418,3922,411,3948,409,3972,407xm4745,840l4745,840,4751,839,4756,838,4763,839,4768,841,4775,845,4782,848,4796,858,4810,869,4822,880,4840,897,4904,953,4964,1011,4995,1041,5024,1070,5054,1100,5081,1132,5116,1169,5130,1188,5145,1209,5149,1216,5153,1224,5155,1229,5155,1233,5153,1237,5151,1240,5146,1241,5141,1242,5135,1241,5129,1239,5116,1232,5101,1223,5087,1212,5073,1203,5055,1187,5014,1159,4972,1129,4932,1100,4890,1071,4859,1052,4843,1042,4828,1031,4814,1020,4802,1006,4791,991,4787,983,4782,974,4769,947,4760,927,4751,905,4743,883,4741,874,4738,865,4738,856,4740,849,4742,845,4745,840xm4672,1093l4672,1093,4682,1092,4693,1093,4703,1093,4713,1096,4734,1101,4753,1109,4773,1118,4791,1129,4827,1151,4868,1176,4909,1203,4951,1231,4992,1258,5032,1288,5071,1318,5110,1348,5149,1378,5207,1425,5268,1473,5297,1498,5325,1524,5352,1551,5377,1578,5408,1616,5436,1655,5465,1695,5491,1736,5517,1778,5541,1821,5564,1865,5585,1908,5606,1953,5626,1999,5643,2046,5660,2092,5676,2140,5691,2187,5705,2235,5718,2284,5730,2332,5741,2382,5752,2431,5760,2480,5769,2531,5776,2580,5783,2629,5788,2679,5793,2729,5797,2778,5801,2828,5804,2876,5808,2973,5809,3068,5808,3107,5807,3145,5804,3184,5802,3222,5794,3300,5784,3377,5771,3452,5756,3529,5740,3605,5722,3679,5704,3748,5683,3816,5679,3828,5675,3843,5671,3849,5668,3855,5662,3858,5657,3860,5653,3862,5650,3860,5643,3858,5638,3854,5635,3848,5632,3841,5630,3833,5628,3820,5621,3745,5613,3669,5604,3590,5593,3510,5583,3429,5571,3349,5556,3269,5548,3229,5538,3190,5528,3151,5518,3112,5506,3073,5495,3035,5463,2945,5430,2854,5393,2763,5355,2673,5315,2583,5294,2540,5273,2496,5251,2453,5228,2409,5205,2368,5181,2326,5157,2285,5133,2244,5082,2165,5030,2086,4976,2009,4920,1932,4865,1857,4751,1705,4717,1660,4681,1615,4646,1571,4610,1528,4536,1442,4460,1357,4449,1344,4432,1331,4415,1315,4397,1298,4381,1280,4374,1272,4367,1263,4363,1254,4358,1246,4356,1238,4356,1229,4356,1224,4358,1218,4360,1214,4364,1209,4372,1201,4381,1194,4392,1188,4404,1183,4424,1174,4484,1148,4515,1137,4546,1125,4577,1115,4609,1106,4641,1099,4672,1093xm4219,1289l4219,1289,4226,1288,4232,1288,4243,1289,4256,1293,4269,1298,4281,1305,4294,1315,4305,1325,4318,1336,4341,1360,4363,1384,4382,1406,4397,1423,4454,1485,4510,1548,4564,1614,4618,1679,4670,1746,4721,1813,4771,1881,4819,1950,4865,2016,4910,2084,4955,2151,4998,2220,5041,2289,5082,2358,5122,2428,5161,2499,5198,2570,5235,2642,5269,2714,5301,2787,5332,2863,5361,2939,5388,3014,5414,3092,5432,3157,5448,3221,5463,3286,5475,3351,5487,3418,5497,3483,5506,3550,5514,3615,5526,3714,5535,3811,5538,3859,5541,3909,5543,3958,5544,4007,5545,4050,5546,4091,5546,4113,5545,4133,5543,4154,5540,4175,5533,4197,5524,4220,5513,4243,5502,4266,5478,4310,5454,4352,5423,4406,5392,4458,5359,4510,5325,4562,5291,4612,5254,4662,5218,4710,5180,4758,5169,4772,5158,4788,5144,4807,5129,4827,5113,4845,5097,4861,5089,4867,5082,4873,5074,4876,5066,4878,5062,4878,5057,4877,5054,4876,5050,4874,5047,4870,5044,4867,5041,4859,5038,4849,5036,4839,5035,4822,5032,4771,5030,4719,5025,4617,5022,4562,5017,4507,5010,4451,5003,4396,4995,4340,4987,4285,4977,4228,4967,4173,4955,4118,4944,4063,4930,4008,4917,3954,4887,3846,4858,3739,4843,3693,4828,3647,4812,3603,4795,3558,4777,3513,4758,3470,4740,3426,4719,3382,4698,3339,4677,3296,4655,3254,4632,3212,4584,3128,4534,3045,4483,2965,4429,2885,4374,2806,4317,2728,4259,2651,4200,2575,4140,2500,4081,2426,4040,2378,4000,2331,3958,2284,3917,2237,3874,2191,3831,2147,3745,2057,3728,2042,3708,2025,3686,2007,3665,1987,3644,1967,3635,1956,3626,1946,3619,1936,3613,1927,3608,1916,3605,1906,3604,1896,3606,1884,3610,1873,3615,1861,3622,1849,3630,1837,3639,1825,3649,1813,3670,1789,3691,1768,3710,1749,3725,1733,3765,1686,3807,1640,3848,1595,3889,1552,3933,1509,3977,1468,4024,1428,4073,1389,4106,1363,4142,1333,4162,1319,4180,1306,4200,1296,4210,1293,4219,1289xm467,1889l467,1889,474,1885,476,1885,478,1887,483,1889,486,1893,488,1899,489,1905,490,1911,490,1916,488,1930,485,1943,478,1969,471,1994,465,2019,453,2070,444,2119,424,2219,408,2319,394,2420,389,2440,382,2462,373,2485,361,2506,355,2516,348,2526,340,2534,332,2543,322,2550,313,2557,303,2563,293,2566,286,2569,279,2567,274,2564,271,2559,267,2554,265,2547,265,2540,264,2533,266,2517,269,2501,275,2469,290,2406,302,2356,313,2308,327,2259,341,2211,356,2163,372,2115,389,2068,406,2019,416,1989,422,1969,429,1950,437,1930,446,1913,451,1906,455,1899,461,1893,467,1889xm3533,2007l3533,2007,3542,2006,3551,2007,3559,2010,3568,2015,3575,2021,3583,2026,3597,2039,3631,2070,3665,2103,3697,2138,3728,2171,3793,2243,3857,2315,3921,2387,3983,2461,4045,2535,4106,2610,4164,2687,4223,2765,4297,2868,4334,2919,4371,2972,4405,3025,4440,3078,4474,3131,4507,3186,4529,3224,4551,3262,4571,3301,4591,3340,4630,3418,4665,3498,4698,3578,4729,3660,4759,3742,4785,3825,4810,3910,4832,3993,4852,4078,4870,4164,4886,4250,4901,4336,4913,4423,4924,4510,4931,4570,4939,4633,4947,4698,4949,4732,4952,4765,4954,4798,4954,4831,4953,4865,4951,4897,4946,4928,4940,4959,4933,4988,4923,5017,4918,5027,4912,5039,4905,5049,4897,5059,4887,5069,4878,5079,4858,5097,4836,5114,4814,5132,4773,5161,4733,5194,4691,5225,4650,5254,4608,5284,4565,5313,4522,5340,4478,5368,4435,5394,4396,5418,4353,5443,4333,5455,4311,5465,4289,5474,4267,5480,4246,5484,4223,5486,4200,5486,4177,5485,4153,5484,4130,5481,4085,5476,4068,5472,4059,5471,4050,5468,4042,5464,4035,5459,4028,5453,4023,5445,4020,5435,4019,5425,4019,5414,4021,5403,4028,5382,4034,5362,4046,5317,4055,5272,4062,5227,4068,5181,4070,5147,4073,5111,4074,5077,4074,5041,4073,5007,4071,4971,4069,4936,4066,4900,4062,4865,4058,4830,4047,4760,4034,4691,4019,4624,4008,4583,3997,4541,3972,4460,3945,4380,3916,4299,3885,4220,3851,4141,3817,4063,3780,3987,3741,3911,3702,3835,3661,3760,3619,3685,3576,3612,3533,3538,3488,3466,3443,3394,3417,3354,3391,3314,3362,3274,3332,3235,3302,3197,3271,3159,3240,3122,3208,3086,3194,3071,3176,3056,3159,3040,3141,3022,3124,3005,3117,2996,3110,2987,3104,2978,3098,2969,3095,2958,3093,2949,3092,2937,3092,2923,3094,2909,3096,2895,3100,2881,3104,2867,3116,2838,3128,2808,3142,2781,3153,2754,3164,2730,3216,2596,3244,2528,3270,2461,3300,2394,3330,2329,3346,2297,3363,2265,3380,2233,3399,2202,3483,2061,3493,2045,3503,2030,3510,2022,3517,2016,3525,2011,3533,2007xm404,2605l404,2605,412,2603,421,2604,430,2606,439,2611,449,2618,459,2626,478,2643,498,2664,515,2683,531,2700,545,2713,594,2753,645,2792,696,2829,749,2864,804,2898,859,2930,915,2958,944,2972,973,2986,1026,3008,1079,3029,1132,3050,1186,3069,1239,3089,1293,3107,1348,3123,1403,3139,1458,3153,1513,3167,1569,3178,1626,3189,1683,3197,1739,3204,1796,3209,1854,3213,1906,3214,1958,3213,2010,3210,2061,3207,2113,3202,2164,3197,2267,3184,2337,3175,2407,3163,2477,3150,2547,3136,2687,3107,2757,3094,2826,3081,2850,3075,2876,3068,2904,3060,2931,3053,2960,3048,2973,3047,2986,3045,2999,3047,3011,3048,3023,3051,3033,3056,3047,3064,3059,3072,3072,3081,3083,3091,3106,3113,3128,3136,3149,3160,3168,3185,3206,3233,3252,3290,3294,3347,3337,3405,3378,3464,3417,3525,3455,3585,3493,3646,3528,3709,3574,3790,3596,3832,3618,3873,3623,3884,3627,3896,3630,3907,3631,3918,3629,3928,3628,3933,3626,3937,3622,3942,3618,3946,3613,3951,3607,3954,3595,3961,3582,3967,3556,3978,3527,3989,3497,3997,3438,4012,3381,4025,3317,4042,3253,4058,3188,4074,3122,4087,3057,4100,2992,4113,2926,4123,2860,4132,2790,4141,2719,4148,2649,4155,2577,4161,2506,4165,2434,4169,2361,4171,2289,4172,2217,4172,2145,4171,2073,4169,1999,4165,1927,4160,1855,4154,1783,4146,1710,4137,1638,4126,1567,4115,1495,4101,1425,4086,1354,4070,1284,4053,1215,4034,1145,4013,1078,3990,1010,3966,944,3940,877,3912,812,3883,748,3852,684,3819,620,3785,575,3758,529,3731,483,3702,461,3687,438,3672,418,3656,396,3639,376,3622,356,3604,337,3584,320,3565,303,3543,288,3521,281,3511,275,3499,271,3488,266,3476,259,3451,254,3426,250,3400,247,3373,242,3323,234,3256,225,3188,222,3152,219,3115,217,3080,216,3043,217,3008,218,2972,222,2937,227,2902,234,2869,245,2836,250,2820,256,2805,264,2789,271,2774,296,2729,310,2704,326,2679,343,2655,352,2644,363,2634,372,2625,382,2617,394,2610,404,2605xm348,3738l348,3738,351,3737,355,3737,363,3737,369,3739,377,3742,391,3753,404,3762,437,3784,471,3807,506,3828,540,3848,614,3887,687,3923,761,3958,836,3991,913,4022,990,4051,1066,4078,1144,4103,1196,4119,1246,4133,1298,4148,1351,4161,1402,4173,1455,4185,1508,4195,1560,4205,1613,4215,1667,4223,1721,4231,1775,4238,1828,4243,1882,4249,1936,4254,1990,4257,2044,4260,2099,4263,2153,4265,2207,4266,2316,4266,2423,4264,2531,4258,2639,4251,2744,4241,2850,4228,2923,4218,2996,4207,3070,4194,3143,4180,3216,4164,3289,4148,3361,4130,3432,4109,3518,4084,3604,4058,3622,4051,3642,4044,3652,4042,3661,4040,3671,4040,3681,4043,3690,4047,3699,4053,3707,4060,3714,4069,3722,4078,3728,4089,3739,4111,3748,4136,3757,4160,3765,4183,3772,4202,3796,4262,3822,4322,3845,4383,3867,4444,3888,4506,3908,4569,3925,4631,3941,4695,3952,4742,3958,4771,3963,4800,3964,4815,3965,4830,3965,4844,3963,4857,3960,4868,3956,4879,3949,4889,3941,4896,3932,4902,3920,4908,3908,4914,3894,4918,3865,4928,3835,4933,3804,4939,3773,4945,3746,4949,3721,4954,3587,4984,3520,4999,3454,5011,3387,5024,3320,5035,3252,5046,3184,5055,3111,5063,3036,5070,2962,5075,2887,5080,2813,5084,2737,5086,2663,5087,2587,5087,2512,5087,2436,5085,2360,5081,2283,5077,2208,5071,2132,5064,2058,5056,1982,5046,1906,5035,1832,5023,1757,5009,1683,4994,1608,4978,1535,4960,1463,4941,1390,4921,1317,4898,1246,4875,1175,4850,1105,4822,1035,4795,968,4764,899,4733,832,4700,819,4693,806,4683,794,4674,782,4664,772,4653,760,4641,741,4616,722,4589,705,4563,672,4510,633,4448,596,4385,561,4321,526,4257,494,4192,465,4125,436,4059,408,3990,391,3944,374,3897,359,3850,344,3803,340,3787,337,3778,335,3769,335,3760,337,3750,339,3747,341,3743,344,3740,348,3738xm991,4876l991,4876,1000,4876,1009,4876,1018,4878,1028,4881,1047,4887,1063,4894,1108,4910,1151,4928,1238,4961,1306,4985,1375,5007,1445,5026,1514,5045,1586,5062,1657,5077,1726,5092,1798,5104,1886,5119,1975,5132,2065,5143,2155,5153,2246,5161,2336,5168,2427,5174,2518,5178,2609,5179,2701,5179,2791,5178,2882,5174,2972,5168,3063,5161,3152,5152,3242,5142,3304,5133,3367,5124,3428,5112,3490,5101,3553,5088,3614,5075,3676,5061,3738,5046,3808,5030,3879,5012,3894,5008,3911,5003,3920,5002,3929,5001,3937,5002,3945,5003,3952,5007,3958,5011,3963,5017,3967,5023,3971,5028,3974,5037,3977,5051,3979,5067,3979,5084,3979,5113,3979,5142,3976,5171,3974,5200,3969,5229,3965,5258,3959,5285,3952,5314,3944,5341,3936,5369,3930,5382,3925,5394,3919,5406,3910,5417,3901,5427,3888,5435,3870,5447,3851,5457,3832,5466,3812,5476,3771,5492,3731,5506,3647,5535,3606,5549,3566,5564,3463,5604,3411,5623,3357,5642,3305,5660,3251,5676,3196,5692,3142,5707,3087,5720,3032,5732,2977,5741,2921,5751,2866,5756,2810,5761,2755,5763,2700,5763,2669,5762,2636,5759,2606,5754,2575,5750,2513,5737,2451,5724,2404,5714,2357,5704,2311,5691,2264,5678,2218,5665,2172,5651,2128,5636,2082,5620,2037,5603,1992,5586,1949,5567,1904,5549,1817,5510,1731,5468,1691,5448,1652,5426,1613,5404,1574,5382,1535,5359,1497,5335,1459,5310,1423,5285,1385,5259,1349,5233,1313,5206,1277,5179,1243,5150,1208,5121,1174,5093,1141,5063,1071,5000,1037,4967,1004,4932,994,4921,987,4912,983,4904,979,4896,978,4891,979,4887,980,4884,983,4881,986,4878,991,4876xm3895,5542l3895,5542,3908,5541,3926,5541,3947,5543,3968,5548,3979,5551,3988,5555,3996,5559,4003,5564,4007,5570,4010,5576,4010,5580,4010,5583,4006,5591,4003,5596,3997,5602,3991,5606,3984,5611,3967,5618,3949,5625,3929,5630,3911,5635,3881,5643,3842,5656,3803,5668,3763,5680,3724,5690,3644,5709,3563,5728,3535,5735,3502,5741,3486,5745,3470,5746,3455,5745,3448,5743,3441,5740,3436,5738,3433,5735,3433,5730,3434,5727,3436,5722,3439,5719,3447,5712,3457,5707,3467,5701,3490,5693,3513,5685,3536,5677,3592,5656,3649,5636,3705,5615,3761,5594,3794,5580,3827,5565,3843,5558,3861,5551,3878,5545,3895,5542xe">
                <v:path o:connectlocs="@0,@0;16569363,@0;@0,@0;@0,@0;@0,@0;@0,@0;@0,@0;@0,943256015;@0,@0;@0,@0;@0,@0;@0,@0;@0,@0;@0,@0;@0,1679641779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1584325</wp:posOffset>
                </wp:positionV>
                <wp:extent cx="497840" cy="497840"/>
                <wp:effectExtent l="0" t="0" r="0" b="0"/>
                <wp:wrapNone/>
                <wp:docPr id="8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97911" cy="497926"/>
                        </a:xfrm>
                        <a:custGeom>
                          <a:avLst/>
                          <a:gdLst>
                            <a:gd name="T0" fmla="*/ 1057452 w 1423988"/>
                            <a:gd name="T1" fmla="*/ 1334844 h 1423988"/>
                            <a:gd name="T2" fmla="*/ 954386 w 1423988"/>
                            <a:gd name="T3" fmla="*/ 1382069 h 1423988"/>
                            <a:gd name="T4" fmla="*/ 843636 w 1423988"/>
                            <a:gd name="T5" fmla="*/ 1412314 h 1423988"/>
                            <a:gd name="T6" fmla="*/ 739775 w 1423988"/>
                            <a:gd name="T7" fmla="*/ 1133475 h 1423988"/>
                            <a:gd name="T8" fmla="*/ 621141 w 1423988"/>
                            <a:gd name="T9" fmla="*/ 1418162 h 1423988"/>
                            <a:gd name="T10" fmla="*/ 503106 w 1423988"/>
                            <a:gd name="T11" fmla="*/ 1392739 h 1423988"/>
                            <a:gd name="T12" fmla="*/ 392729 w 1423988"/>
                            <a:gd name="T13" fmla="*/ 1347983 h 1423988"/>
                            <a:gd name="T14" fmla="*/ 303741 w 1423988"/>
                            <a:gd name="T15" fmla="*/ 1294489 h 1423988"/>
                            <a:gd name="T16" fmla="*/ 1265763 w 1423988"/>
                            <a:gd name="T17" fmla="*/ 831905 h 1423988"/>
                            <a:gd name="T18" fmla="*/ 1234527 w 1423988"/>
                            <a:gd name="T19" fmla="*/ 931731 h 1423988"/>
                            <a:gd name="T20" fmla="*/ 1185027 w 1423988"/>
                            <a:gd name="T21" fmla="*/ 1024408 h 1423988"/>
                            <a:gd name="T22" fmla="*/ 297727 w 1423988"/>
                            <a:gd name="T23" fmla="*/ 1098550 h 1423988"/>
                            <a:gd name="T24" fmla="*/ 232609 w 1423988"/>
                            <a:gd name="T25" fmla="*/ 1014346 h 1423988"/>
                            <a:gd name="T26" fmla="*/ 184962 w 1423988"/>
                            <a:gd name="T27" fmla="*/ 921140 h 1423988"/>
                            <a:gd name="T28" fmla="*/ 155844 w 1423988"/>
                            <a:gd name="T29" fmla="*/ 820519 h 1423988"/>
                            <a:gd name="T30" fmla="*/ 1143888 w 1423988"/>
                            <a:gd name="T31" fmla="*/ 345546 h 1423988"/>
                            <a:gd name="T32" fmla="*/ 1211310 w 1423988"/>
                            <a:gd name="T33" fmla="*/ 443971 h 1423988"/>
                            <a:gd name="T34" fmla="*/ 1255729 w 1423988"/>
                            <a:gd name="T35" fmla="*/ 553509 h 1423988"/>
                            <a:gd name="T36" fmla="*/ 1276616 w 1423988"/>
                            <a:gd name="T37" fmla="*/ 670984 h 1423988"/>
                            <a:gd name="T38" fmla="*/ 147637 w 1423988"/>
                            <a:gd name="T39" fmla="*/ 671248 h 1423988"/>
                            <a:gd name="T40" fmla="*/ 168524 w 1423988"/>
                            <a:gd name="T41" fmla="*/ 553509 h 1423988"/>
                            <a:gd name="T42" fmla="*/ 213207 w 1423988"/>
                            <a:gd name="T43" fmla="*/ 443971 h 1423988"/>
                            <a:gd name="T44" fmla="*/ 280364 w 1423988"/>
                            <a:gd name="T45" fmla="*/ 345546 h 1423988"/>
                            <a:gd name="T46" fmla="*/ 219527 w 1423988"/>
                            <a:gd name="T47" fmla="*/ 363900 h 1423988"/>
                            <a:gd name="T48" fmla="*/ 159177 w 1423988"/>
                            <a:gd name="T49" fmla="*/ 471108 h 1423988"/>
                            <a:gd name="T50" fmla="*/ 122018 w 1423988"/>
                            <a:gd name="T51" fmla="*/ 588109 h 1423988"/>
                            <a:gd name="T52" fmla="*/ 109368 w 1423988"/>
                            <a:gd name="T53" fmla="*/ 711729 h 1423988"/>
                            <a:gd name="T54" fmla="*/ 122282 w 1423988"/>
                            <a:gd name="T55" fmla="*/ 837466 h 1423988"/>
                            <a:gd name="T56" fmla="*/ 160758 w 1423988"/>
                            <a:gd name="T57" fmla="*/ 955791 h 1423988"/>
                            <a:gd name="T58" fmla="*/ 222689 w 1423988"/>
                            <a:gd name="T59" fmla="*/ 1064057 h 1423988"/>
                            <a:gd name="T60" fmla="*/ 222689 w 1423988"/>
                            <a:gd name="T61" fmla="*/ 1229765 h 1423988"/>
                            <a:gd name="T62" fmla="*/ 110949 w 1423988"/>
                            <a:gd name="T63" fmla="*/ 1094234 h 1423988"/>
                            <a:gd name="T64" fmla="*/ 35051 w 1423988"/>
                            <a:gd name="T65" fmla="*/ 933291 h 1423988"/>
                            <a:gd name="T66" fmla="*/ 1318 w 1423988"/>
                            <a:gd name="T67" fmla="*/ 753817 h 1423988"/>
                            <a:gd name="T68" fmla="*/ 14231 w 1423988"/>
                            <a:gd name="T69" fmla="*/ 569579 h 1423988"/>
                            <a:gd name="T70" fmla="*/ 71155 w 1423988"/>
                            <a:gd name="T71" fmla="*/ 400695 h 1423988"/>
                            <a:gd name="T72" fmla="*/ 166556 w 1423988"/>
                            <a:gd name="T73" fmla="*/ 254046 h 1423988"/>
                            <a:gd name="T74" fmla="*/ 1169414 w 1423988"/>
                            <a:gd name="T75" fmla="*/ 166423 h 1423988"/>
                            <a:gd name="T76" fmla="*/ 1289446 w 1423988"/>
                            <a:gd name="T77" fmla="*/ 295540 h 1423988"/>
                            <a:gd name="T78" fmla="*/ 1374920 w 1423988"/>
                            <a:gd name="T79" fmla="*/ 451909 h 1423988"/>
                            <a:gd name="T80" fmla="*/ 1419240 w 1423988"/>
                            <a:gd name="T81" fmla="*/ 628651 h 1423988"/>
                            <a:gd name="T82" fmla="*/ 1416602 w 1423988"/>
                            <a:gd name="T83" fmla="*/ 815446 h 1423988"/>
                            <a:gd name="T84" fmla="*/ 1367797 w 1423988"/>
                            <a:gd name="T85" fmla="*/ 989542 h 1423988"/>
                            <a:gd name="T86" fmla="*/ 1279422 w 1423988"/>
                            <a:gd name="T87" fmla="*/ 1142471 h 1423988"/>
                            <a:gd name="T88" fmla="*/ 1157015 w 1423988"/>
                            <a:gd name="T89" fmla="*/ 1268413 h 1423988"/>
                            <a:gd name="T90" fmla="*/ 1224550 w 1423988"/>
                            <a:gd name="T91" fmla="*/ 1029230 h 1423988"/>
                            <a:gd name="T92" fmla="*/ 1278630 w 1423988"/>
                            <a:gd name="T93" fmla="*/ 917311 h 1423988"/>
                            <a:gd name="T94" fmla="*/ 1308704 w 1423988"/>
                            <a:gd name="T95" fmla="*/ 796396 h 1423988"/>
                            <a:gd name="T96" fmla="*/ 1312925 w 1423988"/>
                            <a:gd name="T97" fmla="*/ 669396 h 1423988"/>
                            <a:gd name="T98" fmla="*/ 1291029 w 1423988"/>
                            <a:gd name="T99" fmla="*/ 544778 h 1423988"/>
                            <a:gd name="T100" fmla="*/ 1243808 w 1423988"/>
                            <a:gd name="T101" fmla="*/ 428626 h 1423988"/>
                            <a:gd name="T102" fmla="*/ 1173107 w 1423988"/>
                            <a:gd name="T103" fmla="*/ 324115 h 1423988"/>
                            <a:gd name="T104" fmla="*/ 791634 w 1423988"/>
                            <a:gd name="T105" fmla="*/ 4241 h 1423988"/>
                            <a:gd name="T106" fmla="*/ 908315 w 1423988"/>
                            <a:gd name="T107" fmla="*/ 27302 h 1423988"/>
                            <a:gd name="T108" fmla="*/ 1017588 w 1423988"/>
                            <a:gd name="T109" fmla="*/ 68917 h 1423988"/>
                            <a:gd name="T110" fmla="*/ 1117600 w 1423988"/>
                            <a:gd name="T111" fmla="*/ 126967 h 1423988"/>
                            <a:gd name="T112" fmla="*/ 320883 w 1423988"/>
                            <a:gd name="T113" fmla="*/ 117690 h 1423988"/>
                            <a:gd name="T114" fmla="*/ 420887 w 1423988"/>
                            <a:gd name="T115" fmla="*/ 62026 h 1423988"/>
                            <a:gd name="T116" fmla="*/ 530390 w 1423988"/>
                            <a:gd name="T117" fmla="*/ 23061 h 1423988"/>
                            <a:gd name="T118" fmla="*/ 647017 w 1423988"/>
                            <a:gd name="T119" fmla="*/ 2651 h 1423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1423988" h="1423988">
                              <a:moveTo>
                                <a:pt x="739775" y="1133475"/>
                              </a:moveTo>
                              <a:lnTo>
                                <a:pt x="1120775" y="1133475"/>
                              </a:lnTo>
                              <a:lnTo>
                                <a:pt x="1120775" y="1295048"/>
                              </a:lnTo>
                              <a:lnTo>
                                <a:pt x="1110442" y="1301946"/>
                              </a:lnTo>
                              <a:lnTo>
                                <a:pt x="1100109" y="1308844"/>
                              </a:lnTo>
                              <a:lnTo>
                                <a:pt x="1089511" y="1315742"/>
                              </a:lnTo>
                              <a:lnTo>
                                <a:pt x="1078913" y="1322375"/>
                              </a:lnTo>
                              <a:lnTo>
                                <a:pt x="1068315" y="1328742"/>
                              </a:lnTo>
                              <a:lnTo>
                                <a:pt x="1057452" y="1334844"/>
                              </a:lnTo>
                              <a:lnTo>
                                <a:pt x="1046324" y="1340946"/>
                              </a:lnTo>
                              <a:lnTo>
                                <a:pt x="1035196" y="1346783"/>
                              </a:lnTo>
                              <a:lnTo>
                                <a:pt x="1023803" y="1352089"/>
                              </a:lnTo>
                              <a:lnTo>
                                <a:pt x="1012675" y="1357661"/>
                              </a:lnTo>
                              <a:lnTo>
                                <a:pt x="1001282" y="1362702"/>
                              </a:lnTo>
                              <a:lnTo>
                                <a:pt x="989624" y="1368008"/>
                              </a:lnTo>
                              <a:lnTo>
                                <a:pt x="977966" y="1372783"/>
                              </a:lnTo>
                              <a:lnTo>
                                <a:pt x="966309" y="1377294"/>
                              </a:lnTo>
                              <a:lnTo>
                                <a:pt x="954386" y="1382069"/>
                              </a:lnTo>
                              <a:lnTo>
                                <a:pt x="942463" y="1386314"/>
                              </a:lnTo>
                              <a:lnTo>
                                <a:pt x="930275" y="1390029"/>
                              </a:lnTo>
                              <a:lnTo>
                                <a:pt x="918352" y="1393743"/>
                              </a:lnTo>
                              <a:lnTo>
                                <a:pt x="906165" y="1397457"/>
                              </a:lnTo>
                              <a:lnTo>
                                <a:pt x="893712" y="1400906"/>
                              </a:lnTo>
                              <a:lnTo>
                                <a:pt x="881524" y="1404090"/>
                              </a:lnTo>
                              <a:lnTo>
                                <a:pt x="868807" y="1407008"/>
                              </a:lnTo>
                              <a:lnTo>
                                <a:pt x="856354" y="1409661"/>
                              </a:lnTo>
                              <a:lnTo>
                                <a:pt x="843636" y="1412314"/>
                              </a:lnTo>
                              <a:lnTo>
                                <a:pt x="830919" y="1414437"/>
                              </a:lnTo>
                              <a:lnTo>
                                <a:pt x="817936" y="1416559"/>
                              </a:lnTo>
                              <a:lnTo>
                                <a:pt x="805218" y="1418417"/>
                              </a:lnTo>
                              <a:lnTo>
                                <a:pt x="792236" y="1420008"/>
                              </a:lnTo>
                              <a:lnTo>
                                <a:pt x="779253" y="1421070"/>
                              </a:lnTo>
                              <a:lnTo>
                                <a:pt x="766005" y="1422396"/>
                              </a:lnTo>
                              <a:lnTo>
                                <a:pt x="753023" y="1423192"/>
                              </a:lnTo>
                              <a:lnTo>
                                <a:pt x="739775" y="1423988"/>
                              </a:lnTo>
                              <a:lnTo>
                                <a:pt x="739775" y="1133475"/>
                              </a:lnTo>
                              <a:close/>
                              <a:moveTo>
                                <a:pt x="303741" y="1133475"/>
                              </a:moveTo>
                              <a:lnTo>
                                <a:pt x="703263" y="1133475"/>
                              </a:lnTo>
                              <a:lnTo>
                                <a:pt x="703263" y="1423988"/>
                              </a:lnTo>
                              <a:lnTo>
                                <a:pt x="689532" y="1423723"/>
                              </a:lnTo>
                              <a:lnTo>
                                <a:pt x="675801" y="1423194"/>
                              </a:lnTo>
                              <a:lnTo>
                                <a:pt x="661806" y="1422134"/>
                              </a:lnTo>
                              <a:lnTo>
                                <a:pt x="648339" y="1421340"/>
                              </a:lnTo>
                              <a:lnTo>
                                <a:pt x="634608" y="1419751"/>
                              </a:lnTo>
                              <a:lnTo>
                                <a:pt x="621141" y="1418162"/>
                              </a:lnTo>
                              <a:lnTo>
                                <a:pt x="607674" y="1416308"/>
                              </a:lnTo>
                              <a:lnTo>
                                <a:pt x="594207" y="1414190"/>
                              </a:lnTo>
                              <a:lnTo>
                                <a:pt x="580740" y="1411806"/>
                              </a:lnTo>
                              <a:lnTo>
                                <a:pt x="567801" y="1409158"/>
                              </a:lnTo>
                              <a:lnTo>
                                <a:pt x="554334" y="1406510"/>
                              </a:lnTo>
                              <a:lnTo>
                                <a:pt x="541395" y="1403332"/>
                              </a:lnTo>
                              <a:lnTo>
                                <a:pt x="528456" y="1399889"/>
                              </a:lnTo>
                              <a:lnTo>
                                <a:pt x="515781" y="1396446"/>
                              </a:lnTo>
                              <a:lnTo>
                                <a:pt x="503106" y="1392739"/>
                              </a:lnTo>
                              <a:lnTo>
                                <a:pt x="490167" y="1388502"/>
                              </a:lnTo>
                              <a:lnTo>
                                <a:pt x="477492" y="1384264"/>
                              </a:lnTo>
                              <a:lnTo>
                                <a:pt x="465082" y="1379762"/>
                              </a:lnTo>
                              <a:lnTo>
                                <a:pt x="452671" y="1374995"/>
                              </a:lnTo>
                              <a:lnTo>
                                <a:pt x="440524" y="1370229"/>
                              </a:lnTo>
                              <a:lnTo>
                                <a:pt x="428641" y="1365197"/>
                              </a:lnTo>
                              <a:lnTo>
                                <a:pt x="416495" y="1359636"/>
                              </a:lnTo>
                              <a:lnTo>
                                <a:pt x="404612" y="1353809"/>
                              </a:lnTo>
                              <a:lnTo>
                                <a:pt x="392729" y="1347983"/>
                              </a:lnTo>
                              <a:lnTo>
                                <a:pt x="381375" y="1341892"/>
                              </a:lnTo>
                              <a:lnTo>
                                <a:pt x="369492" y="1336066"/>
                              </a:lnTo>
                              <a:lnTo>
                                <a:pt x="358402" y="1329446"/>
                              </a:lnTo>
                              <a:lnTo>
                                <a:pt x="347047" y="1322825"/>
                              </a:lnTo>
                              <a:lnTo>
                                <a:pt x="335957" y="1315939"/>
                              </a:lnTo>
                              <a:lnTo>
                                <a:pt x="324866" y="1309054"/>
                              </a:lnTo>
                              <a:lnTo>
                                <a:pt x="314040" y="1301639"/>
                              </a:lnTo>
                              <a:lnTo>
                                <a:pt x="303213" y="1294489"/>
                              </a:lnTo>
                              <a:lnTo>
                                <a:pt x="303741" y="1294489"/>
                              </a:lnTo>
                              <a:lnTo>
                                <a:pt x="303741" y="1133475"/>
                              </a:lnTo>
                              <a:close/>
                              <a:moveTo>
                                <a:pt x="147638" y="762000"/>
                              </a:moveTo>
                              <a:lnTo>
                                <a:pt x="1276351" y="762000"/>
                              </a:lnTo>
                              <a:lnTo>
                                <a:pt x="1275028" y="773916"/>
                              </a:lnTo>
                              <a:lnTo>
                                <a:pt x="1273969" y="785831"/>
                              </a:lnTo>
                              <a:lnTo>
                                <a:pt x="1272116" y="797217"/>
                              </a:lnTo>
                              <a:lnTo>
                                <a:pt x="1270263" y="808868"/>
                              </a:lnTo>
                              <a:lnTo>
                                <a:pt x="1268145" y="820519"/>
                              </a:lnTo>
                              <a:lnTo>
                                <a:pt x="1265763" y="831905"/>
                              </a:lnTo>
                              <a:lnTo>
                                <a:pt x="1263381" y="843556"/>
                              </a:lnTo>
                              <a:lnTo>
                                <a:pt x="1260469" y="854677"/>
                              </a:lnTo>
                              <a:lnTo>
                                <a:pt x="1257557" y="866063"/>
                              </a:lnTo>
                              <a:lnTo>
                                <a:pt x="1254116" y="877184"/>
                              </a:lnTo>
                              <a:lnTo>
                                <a:pt x="1250675" y="888306"/>
                              </a:lnTo>
                              <a:lnTo>
                                <a:pt x="1246969" y="899427"/>
                              </a:lnTo>
                              <a:lnTo>
                                <a:pt x="1242998" y="910283"/>
                              </a:lnTo>
                              <a:lnTo>
                                <a:pt x="1238763" y="921140"/>
                              </a:lnTo>
                              <a:lnTo>
                                <a:pt x="1234527" y="931731"/>
                              </a:lnTo>
                              <a:lnTo>
                                <a:pt x="1230027" y="942323"/>
                              </a:lnTo>
                              <a:lnTo>
                                <a:pt x="1224998" y="953180"/>
                              </a:lnTo>
                              <a:lnTo>
                                <a:pt x="1219968" y="963771"/>
                              </a:lnTo>
                              <a:lnTo>
                                <a:pt x="1214674" y="974098"/>
                              </a:lnTo>
                              <a:lnTo>
                                <a:pt x="1209115" y="984425"/>
                              </a:lnTo>
                              <a:lnTo>
                                <a:pt x="1203557" y="994222"/>
                              </a:lnTo>
                              <a:lnTo>
                                <a:pt x="1197468" y="1004549"/>
                              </a:lnTo>
                              <a:lnTo>
                                <a:pt x="1191380" y="1014346"/>
                              </a:lnTo>
                              <a:lnTo>
                                <a:pt x="1185027" y="1024408"/>
                              </a:lnTo>
                              <a:lnTo>
                                <a:pt x="1178409" y="1034206"/>
                              </a:lnTo>
                              <a:lnTo>
                                <a:pt x="1171792" y="1043473"/>
                              </a:lnTo>
                              <a:lnTo>
                                <a:pt x="1164645" y="1053006"/>
                              </a:lnTo>
                              <a:lnTo>
                                <a:pt x="1157498" y="1062274"/>
                              </a:lnTo>
                              <a:lnTo>
                                <a:pt x="1149821" y="1071806"/>
                              </a:lnTo>
                              <a:lnTo>
                                <a:pt x="1142144" y="1080544"/>
                              </a:lnTo>
                              <a:lnTo>
                                <a:pt x="1134733" y="1089547"/>
                              </a:lnTo>
                              <a:lnTo>
                                <a:pt x="1126527" y="1098550"/>
                              </a:lnTo>
                              <a:lnTo>
                                <a:pt x="297727" y="1098550"/>
                              </a:lnTo>
                              <a:lnTo>
                                <a:pt x="289521" y="1089547"/>
                              </a:lnTo>
                              <a:lnTo>
                                <a:pt x="281580" y="1080544"/>
                              </a:lnTo>
                              <a:lnTo>
                                <a:pt x="273904" y="1071806"/>
                              </a:lnTo>
                              <a:lnTo>
                                <a:pt x="266757" y="1062274"/>
                              </a:lnTo>
                              <a:lnTo>
                                <a:pt x="259345" y="1053006"/>
                              </a:lnTo>
                              <a:lnTo>
                                <a:pt x="252462" y="1043473"/>
                              </a:lnTo>
                              <a:lnTo>
                                <a:pt x="245845" y="1034206"/>
                              </a:lnTo>
                              <a:lnTo>
                                <a:pt x="238962" y="1024408"/>
                              </a:lnTo>
                              <a:lnTo>
                                <a:pt x="232609" y="1014346"/>
                              </a:lnTo>
                              <a:lnTo>
                                <a:pt x="226521" y="1004549"/>
                              </a:lnTo>
                              <a:lnTo>
                                <a:pt x="220698" y="994222"/>
                              </a:lnTo>
                              <a:lnTo>
                                <a:pt x="214874" y="984425"/>
                              </a:lnTo>
                              <a:lnTo>
                                <a:pt x="209315" y="974098"/>
                              </a:lnTo>
                              <a:lnTo>
                                <a:pt x="204286" y="963771"/>
                              </a:lnTo>
                              <a:lnTo>
                                <a:pt x="198992" y="953180"/>
                              </a:lnTo>
                              <a:lnTo>
                                <a:pt x="194227" y="942323"/>
                              </a:lnTo>
                              <a:lnTo>
                                <a:pt x="189727" y="931731"/>
                              </a:lnTo>
                              <a:lnTo>
                                <a:pt x="184962" y="921140"/>
                              </a:lnTo>
                              <a:lnTo>
                                <a:pt x="181256" y="910283"/>
                              </a:lnTo>
                              <a:lnTo>
                                <a:pt x="177285" y="899427"/>
                              </a:lnTo>
                              <a:lnTo>
                                <a:pt x="173315" y="888306"/>
                              </a:lnTo>
                              <a:lnTo>
                                <a:pt x="169874" y="877184"/>
                              </a:lnTo>
                              <a:lnTo>
                                <a:pt x="166697" y="866063"/>
                              </a:lnTo>
                              <a:lnTo>
                                <a:pt x="163521" y="854677"/>
                              </a:lnTo>
                              <a:lnTo>
                                <a:pt x="160874" y="843556"/>
                              </a:lnTo>
                              <a:lnTo>
                                <a:pt x="157962" y="831905"/>
                              </a:lnTo>
                              <a:lnTo>
                                <a:pt x="155844" y="820519"/>
                              </a:lnTo>
                              <a:lnTo>
                                <a:pt x="153726" y="808868"/>
                              </a:lnTo>
                              <a:lnTo>
                                <a:pt x="151609" y="797217"/>
                              </a:lnTo>
                              <a:lnTo>
                                <a:pt x="150285" y="785831"/>
                              </a:lnTo>
                              <a:lnTo>
                                <a:pt x="148697" y="773916"/>
                              </a:lnTo>
                              <a:lnTo>
                                <a:pt x="147638" y="762000"/>
                              </a:lnTo>
                              <a:close/>
                              <a:moveTo>
                                <a:pt x="298344" y="325438"/>
                              </a:moveTo>
                              <a:lnTo>
                                <a:pt x="1126174" y="325438"/>
                              </a:lnTo>
                              <a:lnTo>
                                <a:pt x="1135163" y="335492"/>
                              </a:lnTo>
                              <a:lnTo>
                                <a:pt x="1143888" y="345546"/>
                              </a:lnTo>
                              <a:lnTo>
                                <a:pt x="1152614" y="355865"/>
                              </a:lnTo>
                              <a:lnTo>
                                <a:pt x="1161074" y="366448"/>
                              </a:lnTo>
                              <a:lnTo>
                                <a:pt x="1168742" y="377032"/>
                              </a:lnTo>
                              <a:lnTo>
                                <a:pt x="1176674" y="387615"/>
                              </a:lnTo>
                              <a:lnTo>
                                <a:pt x="1184077" y="398728"/>
                              </a:lnTo>
                              <a:lnTo>
                                <a:pt x="1191216" y="409840"/>
                              </a:lnTo>
                              <a:lnTo>
                                <a:pt x="1198354" y="420953"/>
                              </a:lnTo>
                              <a:lnTo>
                                <a:pt x="1204964" y="432594"/>
                              </a:lnTo>
                              <a:lnTo>
                                <a:pt x="1211310" y="443971"/>
                              </a:lnTo>
                              <a:lnTo>
                                <a:pt x="1217391" y="455613"/>
                              </a:lnTo>
                              <a:lnTo>
                                <a:pt x="1223208" y="467519"/>
                              </a:lnTo>
                              <a:lnTo>
                                <a:pt x="1228496" y="479690"/>
                              </a:lnTo>
                              <a:lnTo>
                                <a:pt x="1234048" y="491332"/>
                              </a:lnTo>
                              <a:lnTo>
                                <a:pt x="1238807" y="503767"/>
                              </a:lnTo>
                              <a:lnTo>
                                <a:pt x="1243831" y="515938"/>
                              </a:lnTo>
                              <a:lnTo>
                                <a:pt x="1248061" y="528373"/>
                              </a:lnTo>
                              <a:lnTo>
                                <a:pt x="1252292" y="540809"/>
                              </a:lnTo>
                              <a:lnTo>
                                <a:pt x="1255729" y="553509"/>
                              </a:lnTo>
                              <a:lnTo>
                                <a:pt x="1259430" y="566209"/>
                              </a:lnTo>
                              <a:lnTo>
                                <a:pt x="1262603" y="579173"/>
                              </a:lnTo>
                              <a:lnTo>
                                <a:pt x="1265511" y="592138"/>
                              </a:lnTo>
                              <a:lnTo>
                                <a:pt x="1268155" y="604838"/>
                              </a:lnTo>
                              <a:lnTo>
                                <a:pt x="1270271" y="617803"/>
                              </a:lnTo>
                              <a:lnTo>
                                <a:pt x="1272386" y="631296"/>
                              </a:lnTo>
                              <a:lnTo>
                                <a:pt x="1273972" y="644261"/>
                              </a:lnTo>
                              <a:lnTo>
                                <a:pt x="1275559" y="657490"/>
                              </a:lnTo>
                              <a:lnTo>
                                <a:pt x="1276616" y="670984"/>
                              </a:lnTo>
                              <a:lnTo>
                                <a:pt x="1277409" y="684213"/>
                              </a:lnTo>
                              <a:lnTo>
                                <a:pt x="1277938" y="697971"/>
                              </a:lnTo>
                              <a:lnTo>
                                <a:pt x="1277938" y="711201"/>
                              </a:lnTo>
                              <a:lnTo>
                                <a:pt x="1277674" y="725488"/>
                              </a:lnTo>
                              <a:lnTo>
                                <a:pt x="146315" y="725488"/>
                              </a:lnTo>
                              <a:lnTo>
                                <a:pt x="146050" y="711201"/>
                              </a:lnTo>
                              <a:lnTo>
                                <a:pt x="146315" y="697971"/>
                              </a:lnTo>
                              <a:lnTo>
                                <a:pt x="146843" y="684478"/>
                              </a:lnTo>
                              <a:lnTo>
                                <a:pt x="147637" y="671248"/>
                              </a:lnTo>
                              <a:lnTo>
                                <a:pt x="148959" y="658019"/>
                              </a:lnTo>
                              <a:lnTo>
                                <a:pt x="150016" y="644526"/>
                              </a:lnTo>
                              <a:lnTo>
                                <a:pt x="151867" y="631296"/>
                              </a:lnTo>
                              <a:lnTo>
                                <a:pt x="153718" y="618067"/>
                              </a:lnTo>
                              <a:lnTo>
                                <a:pt x="156097" y="605103"/>
                              </a:lnTo>
                              <a:lnTo>
                                <a:pt x="158741" y="592138"/>
                              </a:lnTo>
                              <a:lnTo>
                                <a:pt x="161650" y="579438"/>
                              </a:lnTo>
                              <a:lnTo>
                                <a:pt x="164822" y="566209"/>
                              </a:lnTo>
                              <a:lnTo>
                                <a:pt x="168524" y="553509"/>
                              </a:lnTo>
                              <a:lnTo>
                                <a:pt x="172226" y="541073"/>
                              </a:lnTo>
                              <a:lnTo>
                                <a:pt x="176456" y="528638"/>
                              </a:lnTo>
                              <a:lnTo>
                                <a:pt x="180686" y="516203"/>
                              </a:lnTo>
                              <a:lnTo>
                                <a:pt x="185446" y="503767"/>
                              </a:lnTo>
                              <a:lnTo>
                                <a:pt x="190469" y="491596"/>
                              </a:lnTo>
                              <a:lnTo>
                                <a:pt x="195493" y="479690"/>
                              </a:lnTo>
                              <a:lnTo>
                                <a:pt x="201309" y="467784"/>
                              </a:lnTo>
                              <a:lnTo>
                                <a:pt x="207126" y="455878"/>
                              </a:lnTo>
                              <a:lnTo>
                                <a:pt x="213207" y="443971"/>
                              </a:lnTo>
                              <a:lnTo>
                                <a:pt x="219553" y="432594"/>
                              </a:lnTo>
                              <a:lnTo>
                                <a:pt x="226163" y="420953"/>
                              </a:lnTo>
                              <a:lnTo>
                                <a:pt x="233037" y="409840"/>
                              </a:lnTo>
                              <a:lnTo>
                                <a:pt x="240440" y="398992"/>
                              </a:lnTo>
                              <a:lnTo>
                                <a:pt x="247579" y="387615"/>
                              </a:lnTo>
                              <a:lnTo>
                                <a:pt x="255511" y="377032"/>
                              </a:lnTo>
                              <a:lnTo>
                                <a:pt x="263443" y="366448"/>
                              </a:lnTo>
                              <a:lnTo>
                                <a:pt x="271639" y="355865"/>
                              </a:lnTo>
                              <a:lnTo>
                                <a:pt x="280364" y="345546"/>
                              </a:lnTo>
                              <a:lnTo>
                                <a:pt x="289090" y="335492"/>
                              </a:lnTo>
                              <a:lnTo>
                                <a:pt x="298344" y="325438"/>
                              </a:lnTo>
                              <a:close/>
                              <a:moveTo>
                                <a:pt x="262747" y="158750"/>
                              </a:moveTo>
                              <a:lnTo>
                                <a:pt x="262747" y="309899"/>
                              </a:lnTo>
                              <a:lnTo>
                                <a:pt x="253523" y="320488"/>
                              </a:lnTo>
                              <a:lnTo>
                                <a:pt x="244563" y="331076"/>
                              </a:lnTo>
                              <a:lnTo>
                                <a:pt x="235866" y="341665"/>
                              </a:lnTo>
                              <a:lnTo>
                                <a:pt x="227697" y="352782"/>
                              </a:lnTo>
                              <a:lnTo>
                                <a:pt x="219527" y="363900"/>
                              </a:lnTo>
                              <a:lnTo>
                                <a:pt x="211621" y="375283"/>
                              </a:lnTo>
                              <a:lnTo>
                                <a:pt x="204242" y="386930"/>
                              </a:lnTo>
                              <a:lnTo>
                                <a:pt x="196863" y="398312"/>
                              </a:lnTo>
                              <a:lnTo>
                                <a:pt x="190011" y="410224"/>
                              </a:lnTo>
                              <a:lnTo>
                                <a:pt x="183422" y="422136"/>
                              </a:lnTo>
                              <a:lnTo>
                                <a:pt x="177097" y="434048"/>
                              </a:lnTo>
                              <a:lnTo>
                                <a:pt x="170773" y="446225"/>
                              </a:lnTo>
                              <a:lnTo>
                                <a:pt x="164975" y="458666"/>
                              </a:lnTo>
                              <a:lnTo>
                                <a:pt x="159177" y="471108"/>
                              </a:lnTo>
                              <a:lnTo>
                                <a:pt x="154170" y="483549"/>
                              </a:lnTo>
                              <a:lnTo>
                                <a:pt x="148899" y="496255"/>
                              </a:lnTo>
                              <a:lnTo>
                                <a:pt x="144419" y="509226"/>
                              </a:lnTo>
                              <a:lnTo>
                                <a:pt x="139939" y="522196"/>
                              </a:lnTo>
                              <a:lnTo>
                                <a:pt x="135722" y="535167"/>
                              </a:lnTo>
                              <a:lnTo>
                                <a:pt x="132032" y="548138"/>
                              </a:lnTo>
                              <a:lnTo>
                                <a:pt x="128343" y="561373"/>
                              </a:lnTo>
                              <a:lnTo>
                                <a:pt x="125180" y="574609"/>
                              </a:lnTo>
                              <a:lnTo>
                                <a:pt x="122018" y="588109"/>
                              </a:lnTo>
                              <a:lnTo>
                                <a:pt x="119646" y="601609"/>
                              </a:lnTo>
                              <a:lnTo>
                                <a:pt x="117274" y="615374"/>
                              </a:lnTo>
                              <a:lnTo>
                                <a:pt x="115166" y="628610"/>
                              </a:lnTo>
                              <a:lnTo>
                                <a:pt x="113321" y="642639"/>
                              </a:lnTo>
                              <a:lnTo>
                                <a:pt x="112004" y="656404"/>
                              </a:lnTo>
                              <a:lnTo>
                                <a:pt x="110949" y="670169"/>
                              </a:lnTo>
                              <a:lnTo>
                                <a:pt x="110159" y="683934"/>
                              </a:lnTo>
                              <a:lnTo>
                                <a:pt x="109632" y="697964"/>
                              </a:lnTo>
                              <a:lnTo>
                                <a:pt x="109368" y="711729"/>
                              </a:lnTo>
                              <a:lnTo>
                                <a:pt x="109632" y="726023"/>
                              </a:lnTo>
                              <a:lnTo>
                                <a:pt x="110159" y="740317"/>
                              </a:lnTo>
                              <a:lnTo>
                                <a:pt x="110949" y="754347"/>
                              </a:lnTo>
                              <a:lnTo>
                                <a:pt x="112004" y="768376"/>
                              </a:lnTo>
                              <a:lnTo>
                                <a:pt x="113585" y="782141"/>
                              </a:lnTo>
                              <a:lnTo>
                                <a:pt x="115430" y="796171"/>
                              </a:lnTo>
                              <a:lnTo>
                                <a:pt x="117538" y="810201"/>
                              </a:lnTo>
                              <a:lnTo>
                                <a:pt x="119910" y="823701"/>
                              </a:lnTo>
                              <a:lnTo>
                                <a:pt x="122282" y="837466"/>
                              </a:lnTo>
                              <a:lnTo>
                                <a:pt x="125444" y="851231"/>
                              </a:lnTo>
                              <a:lnTo>
                                <a:pt x="128606" y="864466"/>
                              </a:lnTo>
                              <a:lnTo>
                                <a:pt x="132560" y="877702"/>
                              </a:lnTo>
                              <a:lnTo>
                                <a:pt x="136513" y="891202"/>
                              </a:lnTo>
                              <a:lnTo>
                                <a:pt x="140729" y="904173"/>
                              </a:lnTo>
                              <a:lnTo>
                                <a:pt x="145209" y="917143"/>
                              </a:lnTo>
                              <a:lnTo>
                                <a:pt x="150217" y="930379"/>
                              </a:lnTo>
                              <a:lnTo>
                                <a:pt x="155224" y="943085"/>
                              </a:lnTo>
                              <a:lnTo>
                                <a:pt x="160758" y="955791"/>
                              </a:lnTo>
                              <a:lnTo>
                                <a:pt x="166556" y="968497"/>
                              </a:lnTo>
                              <a:lnTo>
                                <a:pt x="172354" y="980938"/>
                              </a:lnTo>
                              <a:lnTo>
                                <a:pt x="178942" y="993115"/>
                              </a:lnTo>
                              <a:lnTo>
                                <a:pt x="185267" y="1005292"/>
                              </a:lnTo>
                              <a:lnTo>
                                <a:pt x="192119" y="1017468"/>
                              </a:lnTo>
                              <a:lnTo>
                                <a:pt x="199235" y="1029115"/>
                              </a:lnTo>
                              <a:lnTo>
                                <a:pt x="206877" y="1041027"/>
                              </a:lnTo>
                              <a:lnTo>
                                <a:pt x="214520" y="1052675"/>
                              </a:lnTo>
                              <a:lnTo>
                                <a:pt x="222689" y="1064057"/>
                              </a:lnTo>
                              <a:lnTo>
                                <a:pt x="230859" y="1075440"/>
                              </a:lnTo>
                              <a:lnTo>
                                <a:pt x="239556" y="1086293"/>
                              </a:lnTo>
                              <a:lnTo>
                                <a:pt x="248253" y="1097146"/>
                              </a:lnTo>
                              <a:lnTo>
                                <a:pt x="257476" y="1107734"/>
                              </a:lnTo>
                              <a:lnTo>
                                <a:pt x="266700" y="1118323"/>
                              </a:lnTo>
                              <a:lnTo>
                                <a:pt x="266700" y="1268413"/>
                              </a:lnTo>
                              <a:lnTo>
                                <a:pt x="251679" y="1255972"/>
                              </a:lnTo>
                              <a:lnTo>
                                <a:pt x="237184" y="1242736"/>
                              </a:lnTo>
                              <a:lnTo>
                                <a:pt x="222689" y="1229765"/>
                              </a:lnTo>
                              <a:lnTo>
                                <a:pt x="208722" y="1216001"/>
                              </a:lnTo>
                              <a:lnTo>
                                <a:pt x="195018" y="1202236"/>
                              </a:lnTo>
                              <a:lnTo>
                                <a:pt x="181841" y="1187677"/>
                              </a:lnTo>
                              <a:lnTo>
                                <a:pt x="168928" y="1173118"/>
                              </a:lnTo>
                              <a:lnTo>
                                <a:pt x="156541" y="1157764"/>
                              </a:lnTo>
                              <a:lnTo>
                                <a:pt x="144419" y="1142411"/>
                              </a:lnTo>
                              <a:lnTo>
                                <a:pt x="132823" y="1126529"/>
                              </a:lnTo>
                              <a:lnTo>
                                <a:pt x="121754" y="1110646"/>
                              </a:lnTo>
                              <a:lnTo>
                                <a:pt x="110949" y="1094234"/>
                              </a:lnTo>
                              <a:lnTo>
                                <a:pt x="100671" y="1077557"/>
                              </a:lnTo>
                              <a:lnTo>
                                <a:pt x="90921" y="1060087"/>
                              </a:lnTo>
                              <a:lnTo>
                                <a:pt x="81170" y="1042880"/>
                              </a:lnTo>
                              <a:lnTo>
                                <a:pt x="72473" y="1025145"/>
                              </a:lnTo>
                              <a:lnTo>
                                <a:pt x="64040" y="1007409"/>
                              </a:lnTo>
                              <a:lnTo>
                                <a:pt x="55870" y="989409"/>
                              </a:lnTo>
                              <a:lnTo>
                                <a:pt x="48755" y="970879"/>
                              </a:lnTo>
                              <a:lnTo>
                                <a:pt x="41639" y="952350"/>
                              </a:lnTo>
                              <a:lnTo>
                                <a:pt x="35051" y="933291"/>
                              </a:lnTo>
                              <a:lnTo>
                                <a:pt x="28989" y="914231"/>
                              </a:lnTo>
                              <a:lnTo>
                                <a:pt x="23982" y="894908"/>
                              </a:lnTo>
                              <a:lnTo>
                                <a:pt x="18711" y="875319"/>
                              </a:lnTo>
                              <a:lnTo>
                                <a:pt x="14495" y="855731"/>
                              </a:lnTo>
                              <a:lnTo>
                                <a:pt x="10542" y="835613"/>
                              </a:lnTo>
                              <a:lnTo>
                                <a:pt x="7643" y="815230"/>
                              </a:lnTo>
                              <a:lnTo>
                                <a:pt x="4744" y="794847"/>
                              </a:lnTo>
                              <a:lnTo>
                                <a:pt x="2636" y="774729"/>
                              </a:lnTo>
                              <a:lnTo>
                                <a:pt x="1318" y="753817"/>
                              </a:lnTo>
                              <a:lnTo>
                                <a:pt x="264" y="733170"/>
                              </a:lnTo>
                              <a:lnTo>
                                <a:pt x="0" y="711729"/>
                              </a:lnTo>
                              <a:lnTo>
                                <a:pt x="264" y="691081"/>
                              </a:lnTo>
                              <a:lnTo>
                                <a:pt x="1318" y="670434"/>
                              </a:lnTo>
                              <a:lnTo>
                                <a:pt x="2636" y="650051"/>
                              </a:lnTo>
                              <a:lnTo>
                                <a:pt x="4744" y="629669"/>
                              </a:lnTo>
                              <a:lnTo>
                                <a:pt x="7379" y="609286"/>
                              </a:lnTo>
                              <a:lnTo>
                                <a:pt x="10542" y="589168"/>
                              </a:lnTo>
                              <a:lnTo>
                                <a:pt x="14231" y="569579"/>
                              </a:lnTo>
                              <a:lnTo>
                                <a:pt x="18448" y="549726"/>
                              </a:lnTo>
                              <a:lnTo>
                                <a:pt x="23191" y="530402"/>
                              </a:lnTo>
                              <a:lnTo>
                                <a:pt x="28726" y="511343"/>
                              </a:lnTo>
                              <a:lnTo>
                                <a:pt x="34524" y="492020"/>
                              </a:lnTo>
                              <a:lnTo>
                                <a:pt x="40848" y="473225"/>
                              </a:lnTo>
                              <a:lnTo>
                                <a:pt x="47700" y="454695"/>
                              </a:lnTo>
                              <a:lnTo>
                                <a:pt x="55079" y="436695"/>
                              </a:lnTo>
                              <a:lnTo>
                                <a:pt x="62722" y="418430"/>
                              </a:lnTo>
                              <a:lnTo>
                                <a:pt x="71155" y="400695"/>
                              </a:lnTo>
                              <a:lnTo>
                                <a:pt x="80116" y="383224"/>
                              </a:lnTo>
                              <a:lnTo>
                                <a:pt x="89339" y="366018"/>
                              </a:lnTo>
                              <a:lnTo>
                                <a:pt x="99090" y="349341"/>
                              </a:lnTo>
                              <a:lnTo>
                                <a:pt x="109368" y="332400"/>
                              </a:lnTo>
                              <a:lnTo>
                                <a:pt x="119910" y="316252"/>
                              </a:lnTo>
                              <a:lnTo>
                                <a:pt x="130715" y="300105"/>
                              </a:lnTo>
                              <a:lnTo>
                                <a:pt x="142310" y="284222"/>
                              </a:lnTo>
                              <a:lnTo>
                                <a:pt x="154170" y="269134"/>
                              </a:lnTo>
                              <a:lnTo>
                                <a:pt x="166556" y="254046"/>
                              </a:lnTo>
                              <a:lnTo>
                                <a:pt x="179206" y="239487"/>
                              </a:lnTo>
                              <a:lnTo>
                                <a:pt x="192119" y="224927"/>
                              </a:lnTo>
                              <a:lnTo>
                                <a:pt x="205296" y="210898"/>
                              </a:lnTo>
                              <a:lnTo>
                                <a:pt x="219263" y="197133"/>
                              </a:lnTo>
                              <a:lnTo>
                                <a:pt x="233495" y="184162"/>
                              </a:lnTo>
                              <a:lnTo>
                                <a:pt x="247989" y="171191"/>
                              </a:lnTo>
                              <a:lnTo>
                                <a:pt x="262747" y="158750"/>
                              </a:lnTo>
                              <a:close/>
                              <a:moveTo>
                                <a:pt x="1154113" y="153988"/>
                              </a:moveTo>
                              <a:lnTo>
                                <a:pt x="1169414" y="166423"/>
                              </a:lnTo>
                              <a:lnTo>
                                <a:pt x="1184451" y="179123"/>
                              </a:lnTo>
                              <a:lnTo>
                                <a:pt x="1198961" y="192617"/>
                              </a:lnTo>
                              <a:lnTo>
                                <a:pt x="1212942" y="206111"/>
                              </a:lnTo>
                              <a:lnTo>
                                <a:pt x="1226660" y="220134"/>
                              </a:lnTo>
                              <a:lnTo>
                                <a:pt x="1240114" y="234686"/>
                              </a:lnTo>
                              <a:lnTo>
                                <a:pt x="1253041" y="249238"/>
                              </a:lnTo>
                              <a:lnTo>
                                <a:pt x="1265704" y="264319"/>
                              </a:lnTo>
                              <a:lnTo>
                                <a:pt x="1277839" y="279930"/>
                              </a:lnTo>
                              <a:lnTo>
                                <a:pt x="1289446" y="295540"/>
                              </a:lnTo>
                              <a:lnTo>
                                <a:pt x="1300790" y="311944"/>
                              </a:lnTo>
                              <a:lnTo>
                                <a:pt x="1311606" y="328349"/>
                              </a:lnTo>
                              <a:lnTo>
                                <a:pt x="1322159" y="345017"/>
                              </a:lnTo>
                              <a:lnTo>
                                <a:pt x="1332183" y="362215"/>
                              </a:lnTo>
                              <a:lnTo>
                                <a:pt x="1341680" y="379678"/>
                              </a:lnTo>
                              <a:lnTo>
                                <a:pt x="1350650" y="397140"/>
                              </a:lnTo>
                              <a:lnTo>
                                <a:pt x="1359355" y="415132"/>
                              </a:lnTo>
                              <a:lnTo>
                                <a:pt x="1367270" y="433388"/>
                              </a:lnTo>
                              <a:lnTo>
                                <a:pt x="1374920" y="451909"/>
                              </a:lnTo>
                              <a:lnTo>
                                <a:pt x="1382043" y="470694"/>
                              </a:lnTo>
                              <a:lnTo>
                                <a:pt x="1388374" y="489744"/>
                              </a:lnTo>
                              <a:lnTo>
                                <a:pt x="1394442" y="508794"/>
                              </a:lnTo>
                              <a:lnTo>
                                <a:pt x="1399982" y="528373"/>
                              </a:lnTo>
                              <a:lnTo>
                                <a:pt x="1404994" y="547953"/>
                              </a:lnTo>
                              <a:lnTo>
                                <a:pt x="1409215" y="568061"/>
                              </a:lnTo>
                              <a:lnTo>
                                <a:pt x="1413172" y="588169"/>
                              </a:lnTo>
                              <a:lnTo>
                                <a:pt x="1416602" y="608278"/>
                              </a:lnTo>
                              <a:lnTo>
                                <a:pt x="1419240" y="628651"/>
                              </a:lnTo>
                              <a:lnTo>
                                <a:pt x="1421350" y="649288"/>
                              </a:lnTo>
                              <a:lnTo>
                                <a:pt x="1422933" y="670190"/>
                              </a:lnTo>
                              <a:lnTo>
                                <a:pt x="1423724" y="691092"/>
                              </a:lnTo>
                              <a:lnTo>
                                <a:pt x="1423988" y="711994"/>
                              </a:lnTo>
                              <a:lnTo>
                                <a:pt x="1423724" y="733426"/>
                              </a:lnTo>
                              <a:lnTo>
                                <a:pt x="1422933" y="754063"/>
                              </a:lnTo>
                              <a:lnTo>
                                <a:pt x="1421350" y="774965"/>
                              </a:lnTo>
                              <a:lnTo>
                                <a:pt x="1419240" y="795073"/>
                              </a:lnTo>
                              <a:lnTo>
                                <a:pt x="1416602" y="815446"/>
                              </a:lnTo>
                              <a:lnTo>
                                <a:pt x="1413172" y="835819"/>
                              </a:lnTo>
                              <a:lnTo>
                                <a:pt x="1409479" y="855928"/>
                              </a:lnTo>
                              <a:lnTo>
                                <a:pt x="1404994" y="875507"/>
                              </a:lnTo>
                              <a:lnTo>
                                <a:pt x="1400246" y="895086"/>
                              </a:lnTo>
                              <a:lnTo>
                                <a:pt x="1394706" y="914401"/>
                              </a:lnTo>
                              <a:lnTo>
                                <a:pt x="1389166" y="933451"/>
                              </a:lnTo>
                              <a:lnTo>
                                <a:pt x="1382307" y="952501"/>
                              </a:lnTo>
                              <a:lnTo>
                                <a:pt x="1375448" y="971021"/>
                              </a:lnTo>
                              <a:lnTo>
                                <a:pt x="1367797" y="989542"/>
                              </a:lnTo>
                              <a:lnTo>
                                <a:pt x="1360147" y="1007534"/>
                              </a:lnTo>
                              <a:lnTo>
                                <a:pt x="1351441" y="1025261"/>
                              </a:lnTo>
                              <a:lnTo>
                                <a:pt x="1342472" y="1042988"/>
                              </a:lnTo>
                              <a:lnTo>
                                <a:pt x="1333238" y="1060186"/>
                              </a:lnTo>
                              <a:lnTo>
                                <a:pt x="1323478" y="1077649"/>
                              </a:lnTo>
                              <a:lnTo>
                                <a:pt x="1312925" y="1094317"/>
                              </a:lnTo>
                              <a:lnTo>
                                <a:pt x="1302373" y="1110721"/>
                              </a:lnTo>
                              <a:lnTo>
                                <a:pt x="1291029" y="1126596"/>
                              </a:lnTo>
                              <a:lnTo>
                                <a:pt x="1279422" y="1142471"/>
                              </a:lnTo>
                              <a:lnTo>
                                <a:pt x="1267550" y="1157817"/>
                              </a:lnTo>
                              <a:lnTo>
                                <a:pt x="1254888" y="1173163"/>
                              </a:lnTo>
                              <a:lnTo>
                                <a:pt x="1242225" y="1187715"/>
                              </a:lnTo>
                              <a:lnTo>
                                <a:pt x="1228771" y="1202267"/>
                              </a:lnTo>
                              <a:lnTo>
                                <a:pt x="1215317" y="1216026"/>
                              </a:lnTo>
                              <a:lnTo>
                                <a:pt x="1201335" y="1229784"/>
                              </a:lnTo>
                              <a:lnTo>
                                <a:pt x="1186825" y="1242748"/>
                              </a:lnTo>
                              <a:lnTo>
                                <a:pt x="1172316" y="1255978"/>
                              </a:lnTo>
                              <a:lnTo>
                                <a:pt x="1157015" y="1268413"/>
                              </a:lnTo>
                              <a:lnTo>
                                <a:pt x="1157015" y="1118394"/>
                              </a:lnTo>
                              <a:lnTo>
                                <a:pt x="1166512" y="1107811"/>
                              </a:lnTo>
                              <a:lnTo>
                                <a:pt x="1175482" y="1097228"/>
                              </a:lnTo>
                              <a:lnTo>
                                <a:pt x="1184451" y="1086380"/>
                              </a:lnTo>
                              <a:lnTo>
                                <a:pt x="1193157" y="1075532"/>
                              </a:lnTo>
                              <a:lnTo>
                                <a:pt x="1201335" y="1064155"/>
                              </a:lnTo>
                              <a:lnTo>
                                <a:pt x="1209249" y="1052778"/>
                              </a:lnTo>
                              <a:lnTo>
                                <a:pt x="1216899" y="1041136"/>
                              </a:lnTo>
                              <a:lnTo>
                                <a:pt x="1224550" y="1029230"/>
                              </a:lnTo>
                              <a:lnTo>
                                <a:pt x="1231409" y="1017588"/>
                              </a:lnTo>
                              <a:lnTo>
                                <a:pt x="1238532" y="1005417"/>
                              </a:lnTo>
                              <a:lnTo>
                                <a:pt x="1245127" y="993246"/>
                              </a:lnTo>
                              <a:lnTo>
                                <a:pt x="1251458" y="981076"/>
                              </a:lnTo>
                              <a:lnTo>
                                <a:pt x="1257526" y="968640"/>
                              </a:lnTo>
                              <a:lnTo>
                                <a:pt x="1263330" y="955940"/>
                              </a:lnTo>
                              <a:lnTo>
                                <a:pt x="1268606" y="943240"/>
                              </a:lnTo>
                              <a:lnTo>
                                <a:pt x="1273882" y="930540"/>
                              </a:lnTo>
                              <a:lnTo>
                                <a:pt x="1278630" y="917311"/>
                              </a:lnTo>
                              <a:lnTo>
                                <a:pt x="1283115" y="904346"/>
                              </a:lnTo>
                              <a:lnTo>
                                <a:pt x="1287336" y="891382"/>
                              </a:lnTo>
                              <a:lnTo>
                                <a:pt x="1291293" y="877888"/>
                              </a:lnTo>
                              <a:lnTo>
                                <a:pt x="1294986" y="864659"/>
                              </a:lnTo>
                              <a:lnTo>
                                <a:pt x="1298416" y="851430"/>
                              </a:lnTo>
                              <a:lnTo>
                                <a:pt x="1301318" y="837671"/>
                              </a:lnTo>
                              <a:lnTo>
                                <a:pt x="1303956" y="823913"/>
                              </a:lnTo>
                              <a:lnTo>
                                <a:pt x="1306594" y="810419"/>
                              </a:lnTo>
                              <a:lnTo>
                                <a:pt x="1308704" y="796396"/>
                              </a:lnTo>
                              <a:lnTo>
                                <a:pt x="1310551" y="782373"/>
                              </a:lnTo>
                              <a:lnTo>
                                <a:pt x="1311870" y="768615"/>
                              </a:lnTo>
                              <a:lnTo>
                                <a:pt x="1312925" y="754592"/>
                              </a:lnTo>
                              <a:lnTo>
                                <a:pt x="1313717" y="740569"/>
                              </a:lnTo>
                              <a:lnTo>
                                <a:pt x="1314244" y="726282"/>
                              </a:lnTo>
                              <a:lnTo>
                                <a:pt x="1314244" y="711994"/>
                              </a:lnTo>
                              <a:lnTo>
                                <a:pt x="1314244" y="697707"/>
                              </a:lnTo>
                              <a:lnTo>
                                <a:pt x="1313717" y="683684"/>
                              </a:lnTo>
                              <a:lnTo>
                                <a:pt x="1312925" y="669396"/>
                              </a:lnTo>
                              <a:lnTo>
                                <a:pt x="1311606" y="655109"/>
                              </a:lnTo>
                              <a:lnTo>
                                <a:pt x="1310551" y="641086"/>
                              </a:lnTo>
                              <a:lnTo>
                                <a:pt x="1308704" y="627063"/>
                              </a:lnTo>
                              <a:lnTo>
                                <a:pt x="1306594" y="613305"/>
                              </a:lnTo>
                              <a:lnTo>
                                <a:pt x="1303692" y="599282"/>
                              </a:lnTo>
                              <a:lnTo>
                                <a:pt x="1301054" y="585523"/>
                              </a:lnTo>
                              <a:lnTo>
                                <a:pt x="1298152" y="572030"/>
                              </a:lnTo>
                              <a:lnTo>
                                <a:pt x="1294723" y="558271"/>
                              </a:lnTo>
                              <a:lnTo>
                                <a:pt x="1291029" y="544778"/>
                              </a:lnTo>
                              <a:lnTo>
                                <a:pt x="1286808" y="531284"/>
                              </a:lnTo>
                              <a:lnTo>
                                <a:pt x="1282587" y="518055"/>
                              </a:lnTo>
                              <a:lnTo>
                                <a:pt x="1278103" y="504826"/>
                              </a:lnTo>
                              <a:lnTo>
                                <a:pt x="1273354" y="491861"/>
                              </a:lnTo>
                              <a:lnTo>
                                <a:pt x="1267814" y="478896"/>
                              </a:lnTo>
                              <a:lnTo>
                                <a:pt x="1262274" y="466196"/>
                              </a:lnTo>
                              <a:lnTo>
                                <a:pt x="1256734" y="453761"/>
                              </a:lnTo>
                              <a:lnTo>
                                <a:pt x="1250139" y="441061"/>
                              </a:lnTo>
                              <a:lnTo>
                                <a:pt x="1243808" y="428626"/>
                              </a:lnTo>
                              <a:lnTo>
                                <a:pt x="1237213" y="416455"/>
                              </a:lnTo>
                              <a:lnTo>
                                <a:pt x="1230354" y="404284"/>
                              </a:lnTo>
                              <a:lnTo>
                                <a:pt x="1222703" y="392378"/>
                              </a:lnTo>
                              <a:lnTo>
                                <a:pt x="1215317" y="380471"/>
                              </a:lnTo>
                              <a:lnTo>
                                <a:pt x="1207402" y="369094"/>
                              </a:lnTo>
                              <a:lnTo>
                                <a:pt x="1199224" y="357453"/>
                              </a:lnTo>
                              <a:lnTo>
                                <a:pt x="1190782" y="346076"/>
                              </a:lnTo>
                              <a:lnTo>
                                <a:pt x="1182341" y="335228"/>
                              </a:lnTo>
                              <a:lnTo>
                                <a:pt x="1173107" y="324115"/>
                              </a:lnTo>
                              <a:lnTo>
                                <a:pt x="1163874" y="313267"/>
                              </a:lnTo>
                              <a:lnTo>
                                <a:pt x="1154113" y="302684"/>
                              </a:lnTo>
                              <a:lnTo>
                                <a:pt x="1154113" y="153988"/>
                              </a:lnTo>
                              <a:close/>
                              <a:moveTo>
                                <a:pt x="723900" y="0"/>
                              </a:moveTo>
                              <a:lnTo>
                                <a:pt x="737659" y="265"/>
                              </a:lnTo>
                              <a:lnTo>
                                <a:pt x="750888" y="795"/>
                              </a:lnTo>
                              <a:lnTo>
                                <a:pt x="764646" y="1855"/>
                              </a:lnTo>
                              <a:lnTo>
                                <a:pt x="777875" y="2651"/>
                              </a:lnTo>
                              <a:lnTo>
                                <a:pt x="791634" y="4241"/>
                              </a:lnTo>
                              <a:lnTo>
                                <a:pt x="804598" y="5831"/>
                              </a:lnTo>
                              <a:lnTo>
                                <a:pt x="817827" y="7687"/>
                              </a:lnTo>
                              <a:lnTo>
                                <a:pt x="831321" y="9807"/>
                              </a:lnTo>
                              <a:lnTo>
                                <a:pt x="844286" y="12193"/>
                              </a:lnTo>
                              <a:lnTo>
                                <a:pt x="857250" y="14579"/>
                              </a:lnTo>
                              <a:lnTo>
                                <a:pt x="870215" y="17494"/>
                              </a:lnTo>
                              <a:lnTo>
                                <a:pt x="882915" y="20675"/>
                              </a:lnTo>
                              <a:lnTo>
                                <a:pt x="895615" y="23591"/>
                              </a:lnTo>
                              <a:lnTo>
                                <a:pt x="908315" y="27302"/>
                              </a:lnTo>
                              <a:lnTo>
                                <a:pt x="920750" y="31013"/>
                              </a:lnTo>
                              <a:lnTo>
                                <a:pt x="933450" y="34989"/>
                              </a:lnTo>
                              <a:lnTo>
                                <a:pt x="945621" y="39230"/>
                              </a:lnTo>
                              <a:lnTo>
                                <a:pt x="958056" y="43736"/>
                              </a:lnTo>
                              <a:lnTo>
                                <a:pt x="970227" y="48242"/>
                              </a:lnTo>
                              <a:lnTo>
                                <a:pt x="981869" y="53278"/>
                              </a:lnTo>
                              <a:lnTo>
                                <a:pt x="994040" y="58050"/>
                              </a:lnTo>
                              <a:lnTo>
                                <a:pt x="1005946" y="63616"/>
                              </a:lnTo>
                              <a:lnTo>
                                <a:pt x="1017588" y="68917"/>
                              </a:lnTo>
                              <a:lnTo>
                                <a:pt x="1029229" y="74484"/>
                              </a:lnTo>
                              <a:lnTo>
                                <a:pt x="1040606" y="80580"/>
                              </a:lnTo>
                              <a:lnTo>
                                <a:pt x="1051984" y="86677"/>
                              </a:lnTo>
                              <a:lnTo>
                                <a:pt x="1063361" y="92773"/>
                              </a:lnTo>
                              <a:lnTo>
                                <a:pt x="1074209" y="99400"/>
                              </a:lnTo>
                              <a:lnTo>
                                <a:pt x="1085321" y="106027"/>
                              </a:lnTo>
                              <a:lnTo>
                                <a:pt x="1095904" y="112653"/>
                              </a:lnTo>
                              <a:lnTo>
                                <a:pt x="1107017" y="119810"/>
                              </a:lnTo>
                              <a:lnTo>
                                <a:pt x="1117600" y="126967"/>
                              </a:lnTo>
                              <a:lnTo>
                                <a:pt x="1117600" y="290513"/>
                              </a:lnTo>
                              <a:lnTo>
                                <a:pt x="723900" y="290513"/>
                              </a:lnTo>
                              <a:lnTo>
                                <a:pt x="723900" y="0"/>
                              </a:lnTo>
                              <a:close/>
                              <a:moveTo>
                                <a:pt x="687388" y="0"/>
                              </a:moveTo>
                              <a:lnTo>
                                <a:pt x="687388" y="290513"/>
                              </a:lnTo>
                              <a:lnTo>
                                <a:pt x="300038" y="290513"/>
                              </a:lnTo>
                              <a:lnTo>
                                <a:pt x="300038" y="131738"/>
                              </a:lnTo>
                              <a:lnTo>
                                <a:pt x="310065" y="124581"/>
                              </a:lnTo>
                              <a:lnTo>
                                <a:pt x="320883" y="117690"/>
                              </a:lnTo>
                              <a:lnTo>
                                <a:pt x="331438" y="110533"/>
                              </a:lnTo>
                              <a:lnTo>
                                <a:pt x="342256" y="103906"/>
                              </a:lnTo>
                              <a:lnTo>
                                <a:pt x="353075" y="97279"/>
                              </a:lnTo>
                              <a:lnTo>
                                <a:pt x="364157" y="90918"/>
                              </a:lnTo>
                              <a:lnTo>
                                <a:pt x="375239" y="84821"/>
                              </a:lnTo>
                              <a:lnTo>
                                <a:pt x="386321" y="78725"/>
                              </a:lnTo>
                              <a:lnTo>
                                <a:pt x="397931" y="72893"/>
                              </a:lnTo>
                              <a:lnTo>
                                <a:pt x="409277" y="67327"/>
                              </a:lnTo>
                              <a:lnTo>
                                <a:pt x="420887" y="62026"/>
                              </a:lnTo>
                              <a:lnTo>
                                <a:pt x="432761" y="56724"/>
                              </a:lnTo>
                              <a:lnTo>
                                <a:pt x="444371" y="51953"/>
                              </a:lnTo>
                              <a:lnTo>
                                <a:pt x="456509" y="47182"/>
                              </a:lnTo>
                              <a:lnTo>
                                <a:pt x="468646" y="42411"/>
                              </a:lnTo>
                              <a:lnTo>
                                <a:pt x="480784" y="38170"/>
                              </a:lnTo>
                              <a:lnTo>
                                <a:pt x="492922" y="33929"/>
                              </a:lnTo>
                              <a:lnTo>
                                <a:pt x="505323" y="30483"/>
                              </a:lnTo>
                              <a:lnTo>
                                <a:pt x="517725" y="26772"/>
                              </a:lnTo>
                              <a:lnTo>
                                <a:pt x="530390" y="23061"/>
                              </a:lnTo>
                              <a:lnTo>
                                <a:pt x="543056" y="20145"/>
                              </a:lnTo>
                              <a:lnTo>
                                <a:pt x="555721" y="16964"/>
                              </a:lnTo>
                              <a:lnTo>
                                <a:pt x="568386" y="14314"/>
                              </a:lnTo>
                              <a:lnTo>
                                <a:pt x="581579" y="11663"/>
                              </a:lnTo>
                              <a:lnTo>
                                <a:pt x="594509" y="9542"/>
                              </a:lnTo>
                              <a:lnTo>
                                <a:pt x="607438" y="7422"/>
                              </a:lnTo>
                              <a:lnTo>
                                <a:pt x="620367" y="5566"/>
                              </a:lnTo>
                              <a:lnTo>
                                <a:pt x="633824" y="3976"/>
                              </a:lnTo>
                              <a:lnTo>
                                <a:pt x="647017" y="2651"/>
                              </a:lnTo>
                              <a:lnTo>
                                <a:pt x="660474" y="1590"/>
                              </a:lnTo>
                              <a:lnTo>
                                <a:pt x="673667" y="530"/>
                              </a:lnTo>
                              <a:lnTo>
                                <a:pt x="68738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53.4pt;margin-top:124.75pt;height:39.2pt;width:39.2pt;z-index:251664384;v-text-anchor:middle;mso-width-relative:page;mso-height-relative:page;" fillcolor="#2A3D52 [3204]" filled="t" stroked="f" coordsize="1423988,1423988" o:gfxdata="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" path="m739775,1133475l1120775,1133475,1120775,1295048,1110442,1301946,1100109,1308844,1089511,1315742,1078913,1322375,1068315,1328742,1057452,1334844,1046324,1340946,1035196,1346783,1023803,1352089,1012675,1357661,1001282,1362702,989624,1368008,977966,1372783,966309,1377294,954386,1382069,942463,1386314,930275,1390029,918352,1393743,906165,1397457,893712,1400906,881524,1404090,868807,1407008,856354,1409661,843636,1412314,830919,1414437,817936,1416559,805218,1418417,792236,1420008,779253,1421070,766005,1422396,753023,1423192,739775,1423988,739775,1133475xm303741,1133475l703263,1133475,703263,1423988,689532,1423723,675801,1423194,661806,1422134,648339,1421340,634608,1419751,621141,1418162,607674,1416308,594207,1414190,580740,1411806,567801,1409158,554334,1406510,541395,1403332,528456,1399889,515781,1396446,503106,1392739,490167,1388502,477492,1384264,465082,1379762,452671,1374995,440524,1370229,428641,1365197,416495,1359636,404612,1353809,392729,1347983,381375,1341892,369492,1336066,358402,1329446,347047,1322825,335957,1315939,324866,1309054,314040,1301639,303213,1294489,303741,1294489,303741,1133475xm147638,762000l1276351,762000,1275028,773916,1273969,785831,1272116,797217,1270263,808868,1268145,820519,1265763,831905,1263381,843556,1260469,854677,1257557,866063,1254116,877184,1250675,888306,1246969,899427,1242998,910283,1238763,921140,1234527,931731,1230027,942323,1224998,953180,1219968,963771,1214674,974098,1209115,984425,1203557,994222,1197468,1004549,1191380,1014346,1185027,1024408,1178409,1034206,1171792,1043473,1164645,1053006,1157498,1062274,1149821,1071806,1142144,1080544,1134733,1089547,1126527,1098550,297727,1098550,289521,1089547,281580,1080544,273904,1071806,266757,1062274,259345,1053006,252462,1043473,245845,1034206,238962,1024408,232609,1014346,226521,1004549,220698,994222,214874,984425,209315,974098,204286,963771,198992,953180,194227,942323,189727,931731,184962,921140,181256,910283,177285,899427,173315,888306,169874,877184,166697,866063,163521,854677,160874,843556,157962,831905,155844,820519,153726,808868,151609,797217,150285,785831,148697,773916,147638,762000xm298344,325438l1126174,325438,1135163,335492,1143888,345546,1152614,355865,1161074,366448,1168742,377032,1176674,387615,1184077,398728,1191216,409840,1198354,420953,1204964,432594,1211310,443971,1217391,455613,1223208,467519,1228496,479690,1234048,491332,1238807,503767,1243831,515938,1248061,528373,1252292,540809,1255729,553509,1259430,566209,1262603,579173,1265511,592138,1268155,604838,1270271,617803,1272386,631296,1273972,644261,1275559,657490,1276616,670984,1277409,684213,1277938,697971,1277938,711201,1277674,725488,146315,725488,146050,711201,146315,697971,146843,684478,147637,671248,148959,658019,150016,644526,151867,631296,153718,618067,156097,605103,158741,592138,161650,579438,164822,566209,168524,553509,172226,541073,176456,528638,180686,516203,185446,503767,190469,491596,195493,479690,201309,467784,207126,455878,213207,443971,219553,432594,226163,420953,233037,409840,240440,398992,247579,387615,255511,377032,263443,366448,271639,355865,280364,345546,289090,335492,298344,325438xm262747,158750l262747,309899,253523,320488,244563,331076,235866,341665,227697,352782,219527,363900,211621,375283,204242,386930,196863,398312,190011,410224,183422,422136,177097,434048,170773,446225,164975,458666,159177,471108,154170,483549,148899,496255,144419,509226,139939,522196,135722,535167,132032,548138,128343,561373,125180,574609,122018,588109,119646,601609,117274,615374,115166,628610,113321,642639,112004,656404,110949,670169,110159,683934,109632,697964,109368,711729,109632,726023,110159,740317,110949,754347,112004,768376,113585,782141,115430,796171,117538,810201,119910,823701,122282,837466,125444,851231,128606,864466,132560,877702,136513,891202,140729,904173,145209,917143,150217,930379,155224,943085,160758,955791,166556,968497,172354,980938,178942,993115,185267,1005292,192119,1017468,199235,1029115,206877,1041027,214520,1052675,222689,1064057,230859,1075440,239556,1086293,248253,1097146,257476,1107734,266700,1118323,266700,1268413,251679,1255972,237184,1242736,222689,1229765,208722,1216001,195018,1202236,181841,1187677,168928,1173118,156541,1157764,144419,1142411,132823,1126529,121754,1110646,110949,1094234,100671,1077557,90921,1060087,81170,1042880,72473,1025145,64040,1007409,55870,989409,48755,970879,41639,952350,35051,933291,28989,914231,23982,894908,18711,875319,14495,855731,10542,835613,7643,815230,4744,794847,2636,774729,1318,753817,264,733170,0,711729,264,691081,1318,670434,2636,650051,4744,629669,7379,609286,10542,589168,14231,569579,18448,549726,23191,530402,28726,511343,34524,492020,40848,473225,47700,454695,55079,436695,62722,418430,71155,400695,80116,383224,89339,366018,99090,349341,109368,332400,119910,316252,130715,300105,142310,284222,154170,269134,166556,254046,179206,239487,192119,224927,205296,210898,219263,197133,233495,184162,247989,171191,262747,158750xm1154113,153988l1169414,166423,1184451,179123,1198961,192617,1212942,206111,1226660,220134,1240114,234686,1253041,249238,1265704,264319,1277839,279930,1289446,295540,1300790,311944,1311606,328349,1322159,345017,1332183,362215,1341680,379678,1350650,397140,1359355,415132,1367270,433388,1374920,451909,1382043,470694,1388374,489744,1394442,508794,1399982,528373,1404994,547953,1409215,568061,1413172,588169,1416602,608278,1419240,628651,1421350,649288,1422933,670190,1423724,691092,1423988,711994,1423724,733426,1422933,754063,1421350,774965,1419240,795073,1416602,815446,1413172,835819,1409479,855928,1404994,875507,1400246,895086,1394706,914401,1389166,933451,1382307,952501,1375448,971021,1367797,989542,1360147,1007534,1351441,1025261,1342472,1042988,1333238,1060186,1323478,1077649,1312925,1094317,1302373,1110721,1291029,1126596,1279422,1142471,1267550,1157817,1254888,1173163,1242225,1187715,1228771,1202267,1215317,1216026,1201335,1229784,1186825,1242748,1172316,1255978,1157015,1268413,1157015,1118394,1166512,1107811,1175482,1097228,1184451,1086380,1193157,1075532,1201335,1064155,1209249,1052778,1216899,1041136,1224550,1029230,1231409,1017588,1238532,1005417,1245127,993246,1251458,981076,1257526,968640,1263330,955940,1268606,943240,1273882,930540,1278630,917311,1283115,904346,1287336,891382,1291293,877888,1294986,864659,1298416,851430,1301318,837671,1303956,823913,1306594,810419,1308704,796396,1310551,782373,1311870,768615,1312925,754592,1313717,740569,1314244,726282,1314244,711994,1314244,697707,1313717,683684,1312925,669396,1311606,655109,1310551,641086,1308704,627063,1306594,613305,1303692,599282,1301054,585523,1298152,572030,1294723,558271,1291029,544778,1286808,531284,1282587,518055,1278103,504826,1273354,491861,1267814,478896,1262274,466196,1256734,453761,1250139,441061,1243808,428626,1237213,416455,1230354,404284,1222703,392378,1215317,380471,1207402,369094,1199224,357453,1190782,346076,1182341,335228,1173107,324115,1163874,313267,1154113,302684,1154113,153988xm723900,0l737659,265,750888,795,764646,1855,777875,2651,791634,4241,804598,5831,817827,7687,831321,9807,844286,12193,857250,14579,870215,17494,882915,20675,895615,23591,908315,27302,920750,31013,933450,34989,945621,39230,958056,43736,970227,48242,981869,53278,994040,58050,1005946,63616,1017588,68917,1029229,74484,1040606,80580,1051984,86677,1063361,92773,1074209,99400,1085321,106027,1095904,112653,1107017,119810,1117600,126967,1117600,290513,723900,290513,723900,0xm687388,0l687388,290513,300038,290513,300038,131738,310065,124581,320883,117690,331438,110533,342256,103906,353075,97279,364157,90918,375239,84821,386321,78725,397931,72893,409277,67327,420887,62026,432761,56724,444371,51953,456509,47182,468646,42411,480784,38170,492922,33929,505323,30483,517725,26772,530390,23061,543056,20145,555721,16964,568386,14314,581579,11663,594509,9542,607438,7422,620367,5566,633824,3976,647017,2651,660474,1590,673667,530,687388,0xe">
                <v:path o:connectlocs="369748,466755;333710,483268;294985,493843;258669,396342;217187,495888;175915,486999;137321,471349;106205,452644;442586,290892;431664,325798;414356,358204;104103,384130;81333,354686;64673,322095;54492,286910;399971,120827;423546,155243;439077,193545;446380,234623;51622,234715;58926,193545;74549,155243;98031,120827;76759,127244;55657,164732;42664,205644;38241,248870;42757,292836;56210,334211;77865,372068;77865,430012;38794,382620;12255,326343;460,263587;4976,199164;24880,140111;58237,88832;408896,58193;450867,103341;480753,158019;496250,219820;495328,285137;478263,346013;447362,399487;404561,443526;428175,359890;447085,320756;457600,278475;459076,234067;451420,190492;434909,149877;410188,113333;276802,1482;317601,9546;355809,24098;390779,44396;112199,41152;147167,21688;185455,8063;226235,926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-607060</wp:posOffset>
                </wp:positionH>
                <wp:positionV relativeFrom="paragraph">
                  <wp:posOffset>665480</wp:posOffset>
                </wp:positionV>
                <wp:extent cx="497840" cy="592455"/>
                <wp:effectExtent l="0" t="0" r="0" b="0"/>
                <wp:wrapNone/>
                <wp:docPr id="9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97911" cy="592769"/>
                        </a:xfrm>
                        <a:custGeom>
                          <a:avLst/>
                          <a:gdLst>
                            <a:gd name="T0" fmla="*/ 8084572 w 10244"/>
                            <a:gd name="T1" fmla="*/ 274823455 h 12184"/>
                            <a:gd name="T2" fmla="*/ 228197830 w 10244"/>
                            <a:gd name="T3" fmla="*/ 15181055 h 12184"/>
                            <a:gd name="T4" fmla="*/ 133430968 w 10244"/>
                            <a:gd name="T5" fmla="*/ 37744767 h 12184"/>
                            <a:gd name="T6" fmla="*/ 136777111 w 10244"/>
                            <a:gd name="T7" fmla="*/ 32757745 h 12184"/>
                            <a:gd name="T8" fmla="*/ 107834016 w 10244"/>
                            <a:gd name="T9" fmla="*/ 80770030 h 12184"/>
                            <a:gd name="T10" fmla="*/ 161592395 w 10244"/>
                            <a:gd name="T11" fmla="*/ 17234590 h 12184"/>
                            <a:gd name="T12" fmla="*/ 145130205 w 10244"/>
                            <a:gd name="T13" fmla="*/ 49650079 h 12184"/>
                            <a:gd name="T14" fmla="*/ 159907061 w 10244"/>
                            <a:gd name="T15" fmla="*/ 30948745 h 12184"/>
                            <a:gd name="T16" fmla="*/ 174073299 w 10244"/>
                            <a:gd name="T17" fmla="*/ 8678351 h 12184"/>
                            <a:gd name="T18" fmla="*/ 96720874 w 10244"/>
                            <a:gd name="T19" fmla="*/ 111963310 h 12184"/>
                            <a:gd name="T20" fmla="*/ 144715002 w 10244"/>
                            <a:gd name="T21" fmla="*/ 51581346 h 12184"/>
                            <a:gd name="T22" fmla="*/ 141002551 w 10244"/>
                            <a:gd name="T23" fmla="*/ 65564584 h 12184"/>
                            <a:gd name="T24" fmla="*/ 109885659 w 10244"/>
                            <a:gd name="T25" fmla="*/ 96464391 h 12184"/>
                            <a:gd name="T26" fmla="*/ 152213323 w 10244"/>
                            <a:gd name="T27" fmla="*/ 54099248 h 12184"/>
                            <a:gd name="T28" fmla="*/ 140660610 w 10244"/>
                            <a:gd name="T29" fmla="*/ 78203189 h 12184"/>
                            <a:gd name="T30" fmla="*/ 188459322 w 10244"/>
                            <a:gd name="T31" fmla="*/ 15963287 h 12184"/>
                            <a:gd name="T32" fmla="*/ 134749837 w 10244"/>
                            <a:gd name="T33" fmla="*/ 84241370 h 12184"/>
                            <a:gd name="T34" fmla="*/ 193979262 w 10244"/>
                            <a:gd name="T35" fmla="*/ 9925106 h 12184"/>
                            <a:gd name="T36" fmla="*/ 168235787 w 10244"/>
                            <a:gd name="T37" fmla="*/ 49772347 h 12184"/>
                            <a:gd name="T38" fmla="*/ 141661907 w 10244"/>
                            <a:gd name="T39" fmla="*/ 77249751 h 12184"/>
                            <a:gd name="T40" fmla="*/ 87195435 w 10244"/>
                            <a:gd name="T41" fmla="*/ 167700508 h 12184"/>
                            <a:gd name="T42" fmla="*/ 197496297 w 10244"/>
                            <a:gd name="T43" fmla="*/ 24103941 h 12184"/>
                            <a:gd name="T44" fmla="*/ 190120131 w 10244"/>
                            <a:gd name="T45" fmla="*/ 34566900 h 12184"/>
                            <a:gd name="T46" fmla="*/ 183525476 w 10244"/>
                            <a:gd name="T47" fmla="*/ 36351353 h 12184"/>
                            <a:gd name="T48" fmla="*/ 149233490 w 10244"/>
                            <a:gd name="T49" fmla="*/ 78716495 h 12184"/>
                            <a:gd name="T50" fmla="*/ 196323952 w 10244"/>
                            <a:gd name="T51" fmla="*/ 36498011 h 12184"/>
                            <a:gd name="T52" fmla="*/ 143860229 w 10244"/>
                            <a:gd name="T53" fmla="*/ 100864778 h 12184"/>
                            <a:gd name="T54" fmla="*/ 182328762 w 10244"/>
                            <a:gd name="T55" fmla="*/ 53537004 h 12184"/>
                            <a:gd name="T56" fmla="*/ 125077718 w 10244"/>
                            <a:gd name="T57" fmla="*/ 130102400 h 12184"/>
                            <a:gd name="T58" fmla="*/ 156170085 w 10244"/>
                            <a:gd name="T59" fmla="*/ 94044209 h 12184"/>
                            <a:gd name="T60" fmla="*/ 217206843 w 10244"/>
                            <a:gd name="T61" fmla="*/ 19263578 h 12184"/>
                            <a:gd name="T62" fmla="*/ 186676202 w 10244"/>
                            <a:gd name="T63" fmla="*/ 50138993 h 12184"/>
                            <a:gd name="T64" fmla="*/ 139317217 w 10244"/>
                            <a:gd name="T65" fmla="*/ 119345967 h 12184"/>
                            <a:gd name="T66" fmla="*/ 180521274 w 10244"/>
                            <a:gd name="T67" fmla="*/ 67055719 h 12184"/>
                            <a:gd name="T68" fmla="*/ 201550845 w 10244"/>
                            <a:gd name="T69" fmla="*/ 41827289 h 12184"/>
                            <a:gd name="T70" fmla="*/ 139878943 w 10244"/>
                            <a:gd name="T71" fmla="*/ 128342183 h 12184"/>
                            <a:gd name="T72" fmla="*/ 159662751 w 10244"/>
                            <a:gd name="T73" fmla="*/ 105362886 h 12184"/>
                            <a:gd name="T74" fmla="*/ 192440452 w 10244"/>
                            <a:gd name="T75" fmla="*/ 62166573 h 12184"/>
                            <a:gd name="T76" fmla="*/ 199670094 w 10244"/>
                            <a:gd name="T77" fmla="*/ 61090867 h 12184"/>
                            <a:gd name="T78" fmla="*/ 159027764 w 10244"/>
                            <a:gd name="T79" fmla="*/ 113234457 h 12184"/>
                            <a:gd name="T80" fmla="*/ 195053820 w 10244"/>
                            <a:gd name="T81" fmla="*/ 70673718 h 12184"/>
                            <a:gd name="T82" fmla="*/ 230786830 w 10244"/>
                            <a:gd name="T83" fmla="*/ 28015258 h 12184"/>
                            <a:gd name="T84" fmla="*/ 177419441 w 10244"/>
                            <a:gd name="T85" fmla="*/ 103651607 h 12184"/>
                            <a:gd name="T86" fmla="*/ 193515166 w 10244"/>
                            <a:gd name="T87" fmla="*/ 87101528 h 12184"/>
                            <a:gd name="T88" fmla="*/ 209635260 w 10244"/>
                            <a:gd name="T89" fmla="*/ 65417925 h 12184"/>
                            <a:gd name="T90" fmla="*/ 156121192 w 10244"/>
                            <a:gd name="T91" fmla="*/ 140760800 h 12184"/>
                            <a:gd name="T92" fmla="*/ 178323108 w 10244"/>
                            <a:gd name="T93" fmla="*/ 116681406 h 12184"/>
                            <a:gd name="T94" fmla="*/ 202259094 w 10244"/>
                            <a:gd name="T95" fmla="*/ 78374239 h 12184"/>
                            <a:gd name="T96" fmla="*/ 232179116 w 10244"/>
                            <a:gd name="T97" fmla="*/ 39578314 h 12184"/>
                            <a:gd name="T98" fmla="*/ 161714394 w 10244"/>
                            <a:gd name="T99" fmla="*/ 144941200 h 12184"/>
                            <a:gd name="T100" fmla="*/ 168480097 w 10244"/>
                            <a:gd name="T101" fmla="*/ 137729592 h 12184"/>
                            <a:gd name="T102" fmla="*/ 204848094 w 10244"/>
                            <a:gd name="T103" fmla="*/ 85414796 h 12184"/>
                            <a:gd name="T104" fmla="*/ 163570776 w 10244"/>
                            <a:gd name="T105" fmla="*/ 148485869 h 12184"/>
                            <a:gd name="T106" fmla="*/ 170971310 w 10244"/>
                            <a:gd name="T107" fmla="*/ 140345215 h 12184"/>
                            <a:gd name="T108" fmla="*/ 216376438 w 10244"/>
                            <a:gd name="T109" fmla="*/ 89986234 h 12184"/>
                            <a:gd name="T110" fmla="*/ 240312425 w 10244"/>
                            <a:gd name="T111" fmla="*/ 56837295 h 12184"/>
                            <a:gd name="T112" fmla="*/ 163179942 w 10244"/>
                            <a:gd name="T113" fmla="*/ 161980036 h 12184"/>
                            <a:gd name="T114" fmla="*/ 204677046 w 10244"/>
                            <a:gd name="T115" fmla="*/ 108980885 h 12184"/>
                            <a:gd name="T116" fmla="*/ 230713568 w 10244"/>
                            <a:gd name="T117" fmla="*/ 75147434 h 12184"/>
                            <a:gd name="T118" fmla="*/ 177419441 w 10244"/>
                            <a:gd name="T119" fmla="*/ 156015185 h 12184"/>
                            <a:gd name="T120" fmla="*/ 199450309 w 10244"/>
                            <a:gd name="T121" fmla="*/ 129100024 h 12184"/>
                            <a:gd name="T122" fmla="*/ 235427472 w 10244"/>
                            <a:gd name="T123" fmla="*/ 86710490 h 12184"/>
                            <a:gd name="T124" fmla="*/ 219527164 w 10244"/>
                            <a:gd name="T125" fmla="*/ 105925130 h 12184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0244" h="12184">
                              <a:moveTo>
                                <a:pt x="9462" y="4793"/>
                              </a:moveTo>
                              <a:lnTo>
                                <a:pt x="9462" y="4793"/>
                              </a:lnTo>
                              <a:lnTo>
                                <a:pt x="9397" y="4875"/>
                              </a:lnTo>
                              <a:lnTo>
                                <a:pt x="9332" y="4957"/>
                              </a:lnTo>
                              <a:lnTo>
                                <a:pt x="9266" y="5038"/>
                              </a:lnTo>
                              <a:lnTo>
                                <a:pt x="9199" y="5117"/>
                              </a:lnTo>
                              <a:lnTo>
                                <a:pt x="9131" y="5195"/>
                              </a:lnTo>
                              <a:lnTo>
                                <a:pt x="9062" y="5272"/>
                              </a:lnTo>
                              <a:lnTo>
                                <a:pt x="8993" y="5347"/>
                              </a:lnTo>
                              <a:lnTo>
                                <a:pt x="8922" y="5422"/>
                              </a:lnTo>
                              <a:lnTo>
                                <a:pt x="8851" y="5495"/>
                              </a:lnTo>
                              <a:lnTo>
                                <a:pt x="8779" y="5567"/>
                              </a:lnTo>
                              <a:lnTo>
                                <a:pt x="8706" y="5638"/>
                              </a:lnTo>
                              <a:lnTo>
                                <a:pt x="8632" y="5708"/>
                              </a:lnTo>
                              <a:lnTo>
                                <a:pt x="8558" y="5776"/>
                              </a:lnTo>
                              <a:lnTo>
                                <a:pt x="8482" y="5843"/>
                              </a:lnTo>
                              <a:lnTo>
                                <a:pt x="8404" y="5909"/>
                              </a:lnTo>
                              <a:lnTo>
                                <a:pt x="8326" y="5973"/>
                              </a:lnTo>
                              <a:lnTo>
                                <a:pt x="8247" y="6036"/>
                              </a:lnTo>
                              <a:lnTo>
                                <a:pt x="8167" y="6097"/>
                              </a:lnTo>
                              <a:lnTo>
                                <a:pt x="8085" y="6157"/>
                              </a:lnTo>
                              <a:lnTo>
                                <a:pt x="8003" y="6216"/>
                              </a:lnTo>
                              <a:lnTo>
                                <a:pt x="7919" y="6273"/>
                              </a:lnTo>
                              <a:lnTo>
                                <a:pt x="7834" y="6328"/>
                              </a:lnTo>
                              <a:lnTo>
                                <a:pt x="7748" y="6382"/>
                              </a:lnTo>
                              <a:lnTo>
                                <a:pt x="7660" y="6434"/>
                              </a:lnTo>
                              <a:lnTo>
                                <a:pt x="7571" y="6485"/>
                              </a:lnTo>
                              <a:lnTo>
                                <a:pt x="7481" y="6533"/>
                              </a:lnTo>
                              <a:lnTo>
                                <a:pt x="7390" y="6581"/>
                              </a:lnTo>
                              <a:lnTo>
                                <a:pt x="7297" y="6627"/>
                              </a:lnTo>
                              <a:lnTo>
                                <a:pt x="7203" y="6670"/>
                              </a:lnTo>
                              <a:lnTo>
                                <a:pt x="7107" y="6713"/>
                              </a:lnTo>
                              <a:lnTo>
                                <a:pt x="7010" y="6754"/>
                              </a:lnTo>
                              <a:lnTo>
                                <a:pt x="6911" y="6792"/>
                              </a:lnTo>
                              <a:lnTo>
                                <a:pt x="6742" y="6856"/>
                              </a:lnTo>
                              <a:lnTo>
                                <a:pt x="6573" y="6919"/>
                              </a:lnTo>
                              <a:lnTo>
                                <a:pt x="6239" y="7043"/>
                              </a:lnTo>
                              <a:lnTo>
                                <a:pt x="6074" y="7104"/>
                              </a:lnTo>
                              <a:lnTo>
                                <a:pt x="5910" y="7167"/>
                              </a:lnTo>
                              <a:lnTo>
                                <a:pt x="5746" y="7230"/>
                              </a:lnTo>
                              <a:lnTo>
                                <a:pt x="5584" y="7295"/>
                              </a:lnTo>
                              <a:lnTo>
                                <a:pt x="5504" y="7328"/>
                              </a:lnTo>
                              <a:lnTo>
                                <a:pt x="5423" y="7361"/>
                              </a:lnTo>
                              <a:lnTo>
                                <a:pt x="5342" y="7396"/>
                              </a:lnTo>
                              <a:lnTo>
                                <a:pt x="5262" y="7430"/>
                              </a:lnTo>
                              <a:lnTo>
                                <a:pt x="5182" y="7466"/>
                              </a:lnTo>
                              <a:lnTo>
                                <a:pt x="5102" y="7503"/>
                              </a:lnTo>
                              <a:lnTo>
                                <a:pt x="5023" y="7540"/>
                              </a:lnTo>
                              <a:lnTo>
                                <a:pt x="4943" y="7579"/>
                              </a:lnTo>
                              <a:lnTo>
                                <a:pt x="4864" y="7618"/>
                              </a:lnTo>
                              <a:lnTo>
                                <a:pt x="4784" y="7659"/>
                              </a:lnTo>
                              <a:lnTo>
                                <a:pt x="4705" y="7699"/>
                              </a:lnTo>
                              <a:lnTo>
                                <a:pt x="4627" y="7742"/>
                              </a:lnTo>
                              <a:lnTo>
                                <a:pt x="4548" y="7787"/>
                              </a:lnTo>
                              <a:lnTo>
                                <a:pt x="4470" y="7831"/>
                              </a:lnTo>
                              <a:lnTo>
                                <a:pt x="4391" y="7878"/>
                              </a:lnTo>
                              <a:lnTo>
                                <a:pt x="4313" y="7926"/>
                              </a:lnTo>
                              <a:lnTo>
                                <a:pt x="4231" y="7977"/>
                              </a:lnTo>
                              <a:lnTo>
                                <a:pt x="4150" y="8031"/>
                              </a:lnTo>
                              <a:lnTo>
                                <a:pt x="4070" y="8085"/>
                              </a:lnTo>
                              <a:lnTo>
                                <a:pt x="3991" y="8142"/>
                              </a:lnTo>
                              <a:lnTo>
                                <a:pt x="3913" y="8199"/>
                              </a:lnTo>
                              <a:lnTo>
                                <a:pt x="3836" y="8257"/>
                              </a:lnTo>
                              <a:lnTo>
                                <a:pt x="3760" y="8316"/>
                              </a:lnTo>
                              <a:lnTo>
                                <a:pt x="3684" y="8377"/>
                              </a:lnTo>
                              <a:lnTo>
                                <a:pt x="3610" y="8438"/>
                              </a:lnTo>
                              <a:lnTo>
                                <a:pt x="3535" y="8501"/>
                              </a:lnTo>
                              <a:lnTo>
                                <a:pt x="3462" y="8564"/>
                              </a:lnTo>
                              <a:lnTo>
                                <a:pt x="3389" y="8628"/>
                              </a:lnTo>
                              <a:lnTo>
                                <a:pt x="3317" y="8694"/>
                              </a:lnTo>
                              <a:lnTo>
                                <a:pt x="3246" y="8759"/>
                              </a:lnTo>
                              <a:lnTo>
                                <a:pt x="3176" y="8826"/>
                              </a:lnTo>
                              <a:lnTo>
                                <a:pt x="3106" y="8893"/>
                              </a:lnTo>
                              <a:lnTo>
                                <a:pt x="3079" y="8923"/>
                              </a:lnTo>
                              <a:lnTo>
                                <a:pt x="3052" y="8956"/>
                              </a:lnTo>
                              <a:lnTo>
                                <a:pt x="3026" y="8989"/>
                              </a:lnTo>
                              <a:lnTo>
                                <a:pt x="3001" y="9025"/>
                              </a:lnTo>
                              <a:lnTo>
                                <a:pt x="2976" y="9061"/>
                              </a:lnTo>
                              <a:lnTo>
                                <a:pt x="2953" y="9099"/>
                              </a:lnTo>
                              <a:lnTo>
                                <a:pt x="2906" y="9176"/>
                              </a:lnTo>
                              <a:lnTo>
                                <a:pt x="2861" y="9254"/>
                              </a:lnTo>
                              <a:lnTo>
                                <a:pt x="2814" y="9332"/>
                              </a:lnTo>
                              <a:lnTo>
                                <a:pt x="2791" y="9370"/>
                              </a:lnTo>
                              <a:lnTo>
                                <a:pt x="2765" y="9407"/>
                              </a:lnTo>
                              <a:lnTo>
                                <a:pt x="2740" y="9444"/>
                              </a:lnTo>
                              <a:lnTo>
                                <a:pt x="2714" y="9479"/>
                              </a:lnTo>
                              <a:lnTo>
                                <a:pt x="2693" y="9490"/>
                              </a:lnTo>
                              <a:lnTo>
                                <a:pt x="2672" y="9504"/>
                              </a:lnTo>
                              <a:lnTo>
                                <a:pt x="2650" y="9519"/>
                              </a:lnTo>
                              <a:lnTo>
                                <a:pt x="2627" y="9537"/>
                              </a:lnTo>
                              <a:lnTo>
                                <a:pt x="2605" y="9556"/>
                              </a:lnTo>
                              <a:lnTo>
                                <a:pt x="2582" y="9579"/>
                              </a:lnTo>
                              <a:lnTo>
                                <a:pt x="2558" y="9602"/>
                              </a:lnTo>
                              <a:lnTo>
                                <a:pt x="2535" y="9627"/>
                              </a:lnTo>
                              <a:lnTo>
                                <a:pt x="2512" y="9654"/>
                              </a:lnTo>
                              <a:lnTo>
                                <a:pt x="2488" y="9682"/>
                              </a:lnTo>
                              <a:lnTo>
                                <a:pt x="2465" y="9712"/>
                              </a:lnTo>
                              <a:lnTo>
                                <a:pt x="2441" y="9741"/>
                              </a:lnTo>
                              <a:lnTo>
                                <a:pt x="2394" y="9804"/>
                              </a:lnTo>
                              <a:lnTo>
                                <a:pt x="2346" y="9870"/>
                              </a:lnTo>
                              <a:lnTo>
                                <a:pt x="2301" y="9936"/>
                              </a:lnTo>
                              <a:lnTo>
                                <a:pt x="2256" y="10002"/>
                              </a:lnTo>
                              <a:lnTo>
                                <a:pt x="2172" y="10129"/>
                              </a:lnTo>
                              <a:lnTo>
                                <a:pt x="2132" y="10187"/>
                              </a:lnTo>
                              <a:lnTo>
                                <a:pt x="2097" y="10240"/>
                              </a:lnTo>
                              <a:lnTo>
                                <a:pt x="2063" y="10287"/>
                              </a:lnTo>
                              <a:lnTo>
                                <a:pt x="2034" y="10327"/>
                              </a:lnTo>
                              <a:lnTo>
                                <a:pt x="1424" y="11113"/>
                              </a:lnTo>
                              <a:lnTo>
                                <a:pt x="1380" y="11168"/>
                              </a:lnTo>
                              <a:lnTo>
                                <a:pt x="1337" y="11223"/>
                              </a:lnTo>
                              <a:lnTo>
                                <a:pt x="1249" y="11331"/>
                              </a:lnTo>
                              <a:lnTo>
                                <a:pt x="1160" y="11441"/>
                              </a:lnTo>
                              <a:lnTo>
                                <a:pt x="1116" y="11497"/>
                              </a:lnTo>
                              <a:lnTo>
                                <a:pt x="1072" y="11552"/>
                              </a:lnTo>
                              <a:lnTo>
                                <a:pt x="1058" y="11572"/>
                              </a:lnTo>
                              <a:lnTo>
                                <a:pt x="1044" y="11593"/>
                              </a:lnTo>
                              <a:lnTo>
                                <a:pt x="1029" y="11616"/>
                              </a:lnTo>
                              <a:lnTo>
                                <a:pt x="1015" y="11641"/>
                              </a:lnTo>
                              <a:lnTo>
                                <a:pt x="986" y="11694"/>
                              </a:lnTo>
                              <a:lnTo>
                                <a:pt x="956" y="11751"/>
                              </a:lnTo>
                              <a:lnTo>
                                <a:pt x="925" y="11811"/>
                              </a:lnTo>
                              <a:lnTo>
                                <a:pt x="893" y="11871"/>
                              </a:lnTo>
                              <a:lnTo>
                                <a:pt x="860" y="11931"/>
                              </a:lnTo>
                              <a:lnTo>
                                <a:pt x="843" y="11959"/>
                              </a:lnTo>
                              <a:lnTo>
                                <a:pt x="826" y="11987"/>
                              </a:lnTo>
                              <a:lnTo>
                                <a:pt x="807" y="12014"/>
                              </a:lnTo>
                              <a:lnTo>
                                <a:pt x="789" y="12040"/>
                              </a:lnTo>
                              <a:lnTo>
                                <a:pt x="770" y="12064"/>
                              </a:lnTo>
                              <a:lnTo>
                                <a:pt x="750" y="12086"/>
                              </a:lnTo>
                              <a:lnTo>
                                <a:pt x="730" y="12108"/>
                              </a:lnTo>
                              <a:lnTo>
                                <a:pt x="709" y="12126"/>
                              </a:lnTo>
                              <a:lnTo>
                                <a:pt x="688" y="12142"/>
                              </a:lnTo>
                              <a:lnTo>
                                <a:pt x="676" y="12150"/>
                              </a:lnTo>
                              <a:lnTo>
                                <a:pt x="665" y="12156"/>
                              </a:lnTo>
                              <a:lnTo>
                                <a:pt x="654" y="12162"/>
                              </a:lnTo>
                              <a:lnTo>
                                <a:pt x="642" y="12167"/>
                              </a:lnTo>
                              <a:lnTo>
                                <a:pt x="631" y="12172"/>
                              </a:lnTo>
                              <a:lnTo>
                                <a:pt x="619" y="12176"/>
                              </a:lnTo>
                              <a:lnTo>
                                <a:pt x="606" y="12179"/>
                              </a:lnTo>
                              <a:lnTo>
                                <a:pt x="594" y="12182"/>
                              </a:lnTo>
                              <a:lnTo>
                                <a:pt x="582" y="12183"/>
                              </a:lnTo>
                              <a:lnTo>
                                <a:pt x="569" y="12184"/>
                              </a:lnTo>
                              <a:lnTo>
                                <a:pt x="557" y="12183"/>
                              </a:lnTo>
                              <a:lnTo>
                                <a:pt x="543" y="12182"/>
                              </a:lnTo>
                              <a:lnTo>
                                <a:pt x="530" y="12180"/>
                              </a:lnTo>
                              <a:lnTo>
                                <a:pt x="517" y="12177"/>
                              </a:lnTo>
                              <a:lnTo>
                                <a:pt x="503" y="12172"/>
                              </a:lnTo>
                              <a:lnTo>
                                <a:pt x="489" y="12167"/>
                              </a:lnTo>
                              <a:lnTo>
                                <a:pt x="474" y="12161"/>
                              </a:lnTo>
                              <a:lnTo>
                                <a:pt x="460" y="12154"/>
                              </a:lnTo>
                              <a:lnTo>
                                <a:pt x="415" y="12130"/>
                              </a:lnTo>
                              <a:lnTo>
                                <a:pt x="367" y="12100"/>
                              </a:lnTo>
                              <a:lnTo>
                                <a:pt x="316" y="12068"/>
                              </a:lnTo>
                              <a:lnTo>
                                <a:pt x="291" y="12051"/>
                              </a:lnTo>
                              <a:lnTo>
                                <a:pt x="265" y="12032"/>
                              </a:lnTo>
                              <a:lnTo>
                                <a:pt x="241" y="12013"/>
                              </a:lnTo>
                              <a:lnTo>
                                <a:pt x="216" y="11994"/>
                              </a:lnTo>
                              <a:lnTo>
                                <a:pt x="192" y="11974"/>
                              </a:lnTo>
                              <a:lnTo>
                                <a:pt x="169" y="11952"/>
                              </a:lnTo>
                              <a:lnTo>
                                <a:pt x="146" y="11930"/>
                              </a:lnTo>
                              <a:lnTo>
                                <a:pt x="124" y="11908"/>
                              </a:lnTo>
                              <a:lnTo>
                                <a:pt x="104" y="11885"/>
                              </a:lnTo>
                              <a:lnTo>
                                <a:pt x="85" y="11862"/>
                              </a:lnTo>
                              <a:lnTo>
                                <a:pt x="68" y="11839"/>
                              </a:lnTo>
                              <a:lnTo>
                                <a:pt x="51" y="11814"/>
                              </a:lnTo>
                              <a:lnTo>
                                <a:pt x="37" y="11790"/>
                              </a:lnTo>
                              <a:lnTo>
                                <a:pt x="26" y="11765"/>
                              </a:lnTo>
                              <a:lnTo>
                                <a:pt x="16" y="11739"/>
                              </a:lnTo>
                              <a:lnTo>
                                <a:pt x="8" y="11714"/>
                              </a:lnTo>
                              <a:lnTo>
                                <a:pt x="5" y="11702"/>
                              </a:lnTo>
                              <a:lnTo>
                                <a:pt x="3" y="11688"/>
                              </a:lnTo>
                              <a:lnTo>
                                <a:pt x="2" y="11675"/>
                              </a:lnTo>
                              <a:lnTo>
                                <a:pt x="1" y="11663"/>
                              </a:lnTo>
                              <a:lnTo>
                                <a:pt x="0" y="11650"/>
                              </a:lnTo>
                              <a:lnTo>
                                <a:pt x="1" y="11637"/>
                              </a:lnTo>
                              <a:lnTo>
                                <a:pt x="2" y="11624"/>
                              </a:lnTo>
                              <a:lnTo>
                                <a:pt x="4" y="11610"/>
                              </a:lnTo>
                              <a:lnTo>
                                <a:pt x="7" y="11597"/>
                              </a:lnTo>
                              <a:lnTo>
                                <a:pt x="10" y="11585"/>
                              </a:lnTo>
                              <a:lnTo>
                                <a:pt x="15" y="11572"/>
                              </a:lnTo>
                              <a:lnTo>
                                <a:pt x="20" y="11559"/>
                              </a:lnTo>
                              <a:lnTo>
                                <a:pt x="26" y="11545"/>
                              </a:lnTo>
                              <a:lnTo>
                                <a:pt x="32" y="11532"/>
                              </a:lnTo>
                              <a:lnTo>
                                <a:pt x="40" y="11519"/>
                              </a:lnTo>
                              <a:lnTo>
                                <a:pt x="49" y="11506"/>
                              </a:lnTo>
                              <a:lnTo>
                                <a:pt x="58" y="11493"/>
                              </a:lnTo>
                              <a:lnTo>
                                <a:pt x="70" y="11479"/>
                              </a:lnTo>
                              <a:lnTo>
                                <a:pt x="81" y="11466"/>
                              </a:lnTo>
                              <a:lnTo>
                                <a:pt x="94" y="11454"/>
                              </a:lnTo>
                              <a:lnTo>
                                <a:pt x="122" y="11426"/>
                              </a:lnTo>
                              <a:lnTo>
                                <a:pt x="152" y="11397"/>
                              </a:lnTo>
                              <a:lnTo>
                                <a:pt x="181" y="11371"/>
                              </a:lnTo>
                              <a:lnTo>
                                <a:pt x="212" y="11344"/>
                              </a:lnTo>
                              <a:lnTo>
                                <a:pt x="272" y="11293"/>
                              </a:lnTo>
                              <a:lnTo>
                                <a:pt x="331" y="11242"/>
                              </a:lnTo>
                              <a:lnTo>
                                <a:pt x="390" y="11190"/>
                              </a:lnTo>
                              <a:lnTo>
                                <a:pt x="420" y="11163"/>
                              </a:lnTo>
                              <a:lnTo>
                                <a:pt x="448" y="11135"/>
                              </a:lnTo>
                              <a:lnTo>
                                <a:pt x="475" y="11107"/>
                              </a:lnTo>
                              <a:lnTo>
                                <a:pt x="503" y="11078"/>
                              </a:lnTo>
                              <a:lnTo>
                                <a:pt x="529" y="11047"/>
                              </a:lnTo>
                              <a:lnTo>
                                <a:pt x="556" y="11015"/>
                              </a:lnTo>
                              <a:lnTo>
                                <a:pt x="669" y="10866"/>
                              </a:lnTo>
                              <a:lnTo>
                                <a:pt x="783" y="10718"/>
                              </a:lnTo>
                              <a:lnTo>
                                <a:pt x="1010" y="10420"/>
                              </a:lnTo>
                              <a:lnTo>
                                <a:pt x="1125" y="10272"/>
                              </a:lnTo>
                              <a:lnTo>
                                <a:pt x="1240" y="10125"/>
                              </a:lnTo>
                              <a:lnTo>
                                <a:pt x="1299" y="10052"/>
                              </a:lnTo>
                              <a:lnTo>
                                <a:pt x="1358" y="9980"/>
                              </a:lnTo>
                              <a:lnTo>
                                <a:pt x="1417" y="9908"/>
                              </a:lnTo>
                              <a:lnTo>
                                <a:pt x="1477" y="9835"/>
                              </a:lnTo>
                              <a:lnTo>
                                <a:pt x="1583" y="9709"/>
                              </a:lnTo>
                              <a:lnTo>
                                <a:pt x="1689" y="9581"/>
                              </a:lnTo>
                              <a:lnTo>
                                <a:pt x="1793" y="9452"/>
                              </a:lnTo>
                              <a:lnTo>
                                <a:pt x="1898" y="9322"/>
                              </a:lnTo>
                              <a:lnTo>
                                <a:pt x="2001" y="9191"/>
                              </a:lnTo>
                              <a:lnTo>
                                <a:pt x="2104" y="9061"/>
                              </a:lnTo>
                              <a:lnTo>
                                <a:pt x="2307" y="8801"/>
                              </a:lnTo>
                              <a:lnTo>
                                <a:pt x="2319" y="8786"/>
                              </a:lnTo>
                              <a:lnTo>
                                <a:pt x="2332" y="8772"/>
                              </a:lnTo>
                              <a:lnTo>
                                <a:pt x="2347" y="8757"/>
                              </a:lnTo>
                              <a:lnTo>
                                <a:pt x="2363" y="8743"/>
                              </a:lnTo>
                              <a:lnTo>
                                <a:pt x="2395" y="8715"/>
                              </a:lnTo>
                              <a:lnTo>
                                <a:pt x="2429" y="8688"/>
                              </a:lnTo>
                              <a:lnTo>
                                <a:pt x="2461" y="8660"/>
                              </a:lnTo>
                              <a:lnTo>
                                <a:pt x="2477" y="8647"/>
                              </a:lnTo>
                              <a:lnTo>
                                <a:pt x="2491" y="8633"/>
                              </a:lnTo>
                              <a:lnTo>
                                <a:pt x="2506" y="8619"/>
                              </a:lnTo>
                              <a:lnTo>
                                <a:pt x="2519" y="8605"/>
                              </a:lnTo>
                              <a:lnTo>
                                <a:pt x="2530" y="8590"/>
                              </a:lnTo>
                              <a:lnTo>
                                <a:pt x="2540" y="8575"/>
                              </a:lnTo>
                              <a:lnTo>
                                <a:pt x="2585" y="8501"/>
                              </a:lnTo>
                              <a:lnTo>
                                <a:pt x="2628" y="8427"/>
                              </a:lnTo>
                              <a:lnTo>
                                <a:pt x="2671" y="8353"/>
                              </a:lnTo>
                              <a:lnTo>
                                <a:pt x="2713" y="8278"/>
                              </a:lnTo>
                              <a:lnTo>
                                <a:pt x="2753" y="8203"/>
                              </a:lnTo>
                              <a:lnTo>
                                <a:pt x="2793" y="8128"/>
                              </a:lnTo>
                              <a:lnTo>
                                <a:pt x="2832" y="8052"/>
                              </a:lnTo>
                              <a:lnTo>
                                <a:pt x="2871" y="7975"/>
                              </a:lnTo>
                              <a:lnTo>
                                <a:pt x="2908" y="7899"/>
                              </a:lnTo>
                              <a:lnTo>
                                <a:pt x="2946" y="7822"/>
                              </a:lnTo>
                              <a:lnTo>
                                <a:pt x="2983" y="7745"/>
                              </a:lnTo>
                              <a:lnTo>
                                <a:pt x="3018" y="7668"/>
                              </a:lnTo>
                              <a:lnTo>
                                <a:pt x="3089" y="7511"/>
                              </a:lnTo>
                              <a:lnTo>
                                <a:pt x="3159" y="7352"/>
                              </a:lnTo>
                              <a:lnTo>
                                <a:pt x="3191" y="7277"/>
                              </a:lnTo>
                              <a:lnTo>
                                <a:pt x="3221" y="7201"/>
                              </a:lnTo>
                              <a:lnTo>
                                <a:pt x="3250" y="7125"/>
                              </a:lnTo>
                              <a:lnTo>
                                <a:pt x="3278" y="7048"/>
                              </a:lnTo>
                              <a:lnTo>
                                <a:pt x="3304" y="6972"/>
                              </a:lnTo>
                              <a:lnTo>
                                <a:pt x="3330" y="6895"/>
                              </a:lnTo>
                              <a:lnTo>
                                <a:pt x="3353" y="6817"/>
                              </a:lnTo>
                              <a:lnTo>
                                <a:pt x="3376" y="6739"/>
                              </a:lnTo>
                              <a:lnTo>
                                <a:pt x="3397" y="6662"/>
                              </a:lnTo>
                              <a:lnTo>
                                <a:pt x="3418" y="6584"/>
                              </a:lnTo>
                              <a:lnTo>
                                <a:pt x="3437" y="6506"/>
                              </a:lnTo>
                              <a:lnTo>
                                <a:pt x="3455" y="6428"/>
                              </a:lnTo>
                              <a:lnTo>
                                <a:pt x="3474" y="6349"/>
                              </a:lnTo>
                              <a:lnTo>
                                <a:pt x="3490" y="6271"/>
                              </a:lnTo>
                              <a:lnTo>
                                <a:pt x="3506" y="6191"/>
                              </a:lnTo>
                              <a:lnTo>
                                <a:pt x="3521" y="6113"/>
                              </a:lnTo>
                              <a:lnTo>
                                <a:pt x="3535" y="6034"/>
                              </a:lnTo>
                              <a:lnTo>
                                <a:pt x="3550" y="5955"/>
                              </a:lnTo>
                              <a:lnTo>
                                <a:pt x="3575" y="5797"/>
                              </a:lnTo>
                              <a:lnTo>
                                <a:pt x="3598" y="5637"/>
                              </a:lnTo>
                              <a:lnTo>
                                <a:pt x="3621" y="5478"/>
                              </a:lnTo>
                              <a:lnTo>
                                <a:pt x="3642" y="5319"/>
                              </a:lnTo>
                              <a:lnTo>
                                <a:pt x="3661" y="5159"/>
                              </a:lnTo>
                              <a:lnTo>
                                <a:pt x="3701" y="4840"/>
                              </a:lnTo>
                              <a:lnTo>
                                <a:pt x="3721" y="4680"/>
                              </a:lnTo>
                              <a:lnTo>
                                <a:pt x="3742" y="4521"/>
                              </a:lnTo>
                              <a:lnTo>
                                <a:pt x="3765" y="4362"/>
                              </a:lnTo>
                              <a:lnTo>
                                <a:pt x="3789" y="4204"/>
                              </a:lnTo>
                              <a:lnTo>
                                <a:pt x="3815" y="4045"/>
                              </a:lnTo>
                              <a:lnTo>
                                <a:pt x="3830" y="3966"/>
                              </a:lnTo>
                              <a:lnTo>
                                <a:pt x="3844" y="3888"/>
                              </a:lnTo>
                              <a:lnTo>
                                <a:pt x="3859" y="3809"/>
                              </a:lnTo>
                              <a:lnTo>
                                <a:pt x="3875" y="3731"/>
                              </a:lnTo>
                              <a:lnTo>
                                <a:pt x="3893" y="3653"/>
                              </a:lnTo>
                              <a:lnTo>
                                <a:pt x="3910" y="3574"/>
                              </a:lnTo>
                              <a:lnTo>
                                <a:pt x="3929" y="3496"/>
                              </a:lnTo>
                              <a:lnTo>
                                <a:pt x="3949" y="3418"/>
                              </a:lnTo>
                              <a:lnTo>
                                <a:pt x="3970" y="3341"/>
                              </a:lnTo>
                              <a:lnTo>
                                <a:pt x="3992" y="3264"/>
                              </a:lnTo>
                              <a:lnTo>
                                <a:pt x="4014" y="3187"/>
                              </a:lnTo>
                              <a:lnTo>
                                <a:pt x="4039" y="3110"/>
                              </a:lnTo>
                              <a:lnTo>
                                <a:pt x="4065" y="3034"/>
                              </a:lnTo>
                              <a:lnTo>
                                <a:pt x="4091" y="2956"/>
                              </a:lnTo>
                              <a:lnTo>
                                <a:pt x="4120" y="2880"/>
                              </a:lnTo>
                              <a:lnTo>
                                <a:pt x="4149" y="2805"/>
                              </a:lnTo>
                              <a:lnTo>
                                <a:pt x="4180" y="2729"/>
                              </a:lnTo>
                              <a:lnTo>
                                <a:pt x="4212" y="2654"/>
                              </a:lnTo>
                              <a:lnTo>
                                <a:pt x="4247" y="2579"/>
                              </a:lnTo>
                              <a:lnTo>
                                <a:pt x="4282" y="2505"/>
                              </a:lnTo>
                              <a:lnTo>
                                <a:pt x="4320" y="2431"/>
                              </a:lnTo>
                              <a:lnTo>
                                <a:pt x="4358" y="2357"/>
                              </a:lnTo>
                              <a:lnTo>
                                <a:pt x="4397" y="2288"/>
                              </a:lnTo>
                              <a:lnTo>
                                <a:pt x="4436" y="2219"/>
                              </a:lnTo>
                              <a:lnTo>
                                <a:pt x="4476" y="2150"/>
                              </a:lnTo>
                              <a:lnTo>
                                <a:pt x="4519" y="2082"/>
                              </a:lnTo>
                              <a:lnTo>
                                <a:pt x="4561" y="2014"/>
                              </a:lnTo>
                              <a:lnTo>
                                <a:pt x="4605" y="1946"/>
                              </a:lnTo>
                              <a:lnTo>
                                <a:pt x="4650" y="1879"/>
                              </a:lnTo>
                              <a:lnTo>
                                <a:pt x="4696" y="1812"/>
                              </a:lnTo>
                              <a:lnTo>
                                <a:pt x="4744" y="1746"/>
                              </a:lnTo>
                              <a:lnTo>
                                <a:pt x="4793" y="1680"/>
                              </a:lnTo>
                              <a:lnTo>
                                <a:pt x="4842" y="1615"/>
                              </a:lnTo>
                              <a:lnTo>
                                <a:pt x="4893" y="1551"/>
                              </a:lnTo>
                              <a:lnTo>
                                <a:pt x="4945" y="1487"/>
                              </a:lnTo>
                              <a:lnTo>
                                <a:pt x="4997" y="1424"/>
                              </a:lnTo>
                              <a:lnTo>
                                <a:pt x="5050" y="1362"/>
                              </a:lnTo>
                              <a:lnTo>
                                <a:pt x="5105" y="1301"/>
                              </a:lnTo>
                              <a:lnTo>
                                <a:pt x="5161" y="1240"/>
                              </a:lnTo>
                              <a:lnTo>
                                <a:pt x="5218" y="1181"/>
                              </a:lnTo>
                              <a:lnTo>
                                <a:pt x="5275" y="1123"/>
                              </a:lnTo>
                              <a:lnTo>
                                <a:pt x="5334" y="1065"/>
                              </a:lnTo>
                              <a:lnTo>
                                <a:pt x="5393" y="1008"/>
                              </a:lnTo>
                              <a:lnTo>
                                <a:pt x="5454" y="952"/>
                              </a:lnTo>
                              <a:lnTo>
                                <a:pt x="5515" y="898"/>
                              </a:lnTo>
                              <a:lnTo>
                                <a:pt x="5577" y="845"/>
                              </a:lnTo>
                              <a:lnTo>
                                <a:pt x="5640" y="793"/>
                              </a:lnTo>
                              <a:lnTo>
                                <a:pt x="5704" y="742"/>
                              </a:lnTo>
                              <a:lnTo>
                                <a:pt x="5769" y="692"/>
                              </a:lnTo>
                              <a:lnTo>
                                <a:pt x="5834" y="645"/>
                              </a:lnTo>
                              <a:lnTo>
                                <a:pt x="5899" y="598"/>
                              </a:lnTo>
                              <a:lnTo>
                                <a:pt x="5966" y="552"/>
                              </a:lnTo>
                              <a:lnTo>
                                <a:pt x="6034" y="509"/>
                              </a:lnTo>
                              <a:lnTo>
                                <a:pt x="6102" y="466"/>
                              </a:lnTo>
                              <a:lnTo>
                                <a:pt x="6171" y="426"/>
                              </a:lnTo>
                              <a:lnTo>
                                <a:pt x="6241" y="386"/>
                              </a:lnTo>
                              <a:lnTo>
                                <a:pt x="6311" y="348"/>
                              </a:lnTo>
                              <a:lnTo>
                                <a:pt x="6382" y="313"/>
                              </a:lnTo>
                              <a:lnTo>
                                <a:pt x="6454" y="278"/>
                              </a:lnTo>
                              <a:lnTo>
                                <a:pt x="6526" y="246"/>
                              </a:lnTo>
                              <a:lnTo>
                                <a:pt x="6600" y="216"/>
                              </a:lnTo>
                              <a:lnTo>
                                <a:pt x="6674" y="187"/>
                              </a:lnTo>
                              <a:lnTo>
                                <a:pt x="6748" y="160"/>
                              </a:lnTo>
                              <a:lnTo>
                                <a:pt x="6822" y="135"/>
                              </a:lnTo>
                              <a:lnTo>
                                <a:pt x="6897" y="112"/>
                              </a:lnTo>
                              <a:lnTo>
                                <a:pt x="6973" y="91"/>
                              </a:lnTo>
                              <a:lnTo>
                                <a:pt x="7049" y="72"/>
                              </a:lnTo>
                              <a:lnTo>
                                <a:pt x="7125" y="55"/>
                              </a:lnTo>
                              <a:lnTo>
                                <a:pt x="7202" y="41"/>
                              </a:lnTo>
                              <a:lnTo>
                                <a:pt x="7280" y="29"/>
                              </a:lnTo>
                              <a:lnTo>
                                <a:pt x="7358" y="19"/>
                              </a:lnTo>
                              <a:lnTo>
                                <a:pt x="7437" y="11"/>
                              </a:lnTo>
                              <a:lnTo>
                                <a:pt x="7516" y="4"/>
                              </a:lnTo>
                              <a:lnTo>
                                <a:pt x="7595" y="1"/>
                              </a:lnTo>
                              <a:lnTo>
                                <a:pt x="7634" y="0"/>
                              </a:lnTo>
                              <a:lnTo>
                                <a:pt x="7674" y="0"/>
                              </a:lnTo>
                              <a:lnTo>
                                <a:pt x="7715" y="1"/>
                              </a:lnTo>
                              <a:lnTo>
                                <a:pt x="7754" y="2"/>
                              </a:lnTo>
                              <a:lnTo>
                                <a:pt x="7795" y="4"/>
                              </a:lnTo>
                              <a:lnTo>
                                <a:pt x="7834" y="6"/>
                              </a:lnTo>
                              <a:lnTo>
                                <a:pt x="7875" y="10"/>
                              </a:lnTo>
                              <a:lnTo>
                                <a:pt x="7915" y="14"/>
                              </a:lnTo>
                              <a:lnTo>
                                <a:pt x="7956" y="18"/>
                              </a:lnTo>
                              <a:lnTo>
                                <a:pt x="7997" y="23"/>
                              </a:lnTo>
                              <a:lnTo>
                                <a:pt x="8036" y="28"/>
                              </a:lnTo>
                              <a:lnTo>
                                <a:pt x="8078" y="34"/>
                              </a:lnTo>
                              <a:lnTo>
                                <a:pt x="8118" y="41"/>
                              </a:lnTo>
                              <a:lnTo>
                                <a:pt x="8159" y="49"/>
                              </a:lnTo>
                              <a:lnTo>
                                <a:pt x="8200" y="57"/>
                              </a:lnTo>
                              <a:lnTo>
                                <a:pt x="8240" y="66"/>
                              </a:lnTo>
                              <a:lnTo>
                                <a:pt x="8282" y="75"/>
                              </a:lnTo>
                              <a:lnTo>
                                <a:pt x="8322" y="86"/>
                              </a:lnTo>
                              <a:lnTo>
                                <a:pt x="8364" y="97"/>
                              </a:lnTo>
                              <a:lnTo>
                                <a:pt x="8404" y="109"/>
                              </a:lnTo>
                              <a:lnTo>
                                <a:pt x="8446" y="121"/>
                              </a:lnTo>
                              <a:lnTo>
                                <a:pt x="8487" y="134"/>
                              </a:lnTo>
                              <a:lnTo>
                                <a:pt x="8528" y="149"/>
                              </a:lnTo>
                              <a:lnTo>
                                <a:pt x="8569" y="163"/>
                              </a:lnTo>
                              <a:lnTo>
                                <a:pt x="8612" y="179"/>
                              </a:lnTo>
                              <a:lnTo>
                                <a:pt x="8654" y="195"/>
                              </a:lnTo>
                              <a:lnTo>
                                <a:pt x="8697" y="213"/>
                              </a:lnTo>
                              <a:lnTo>
                                <a:pt x="8738" y="232"/>
                              </a:lnTo>
                              <a:lnTo>
                                <a:pt x="8779" y="250"/>
                              </a:lnTo>
                              <a:lnTo>
                                <a:pt x="8819" y="270"/>
                              </a:lnTo>
                              <a:lnTo>
                                <a:pt x="8860" y="291"/>
                              </a:lnTo>
                              <a:lnTo>
                                <a:pt x="8900" y="312"/>
                              </a:lnTo>
                              <a:lnTo>
                                <a:pt x="8939" y="334"/>
                              </a:lnTo>
                              <a:lnTo>
                                <a:pt x="8979" y="357"/>
                              </a:lnTo>
                              <a:lnTo>
                                <a:pt x="9017" y="381"/>
                              </a:lnTo>
                              <a:lnTo>
                                <a:pt x="9055" y="404"/>
                              </a:lnTo>
                              <a:lnTo>
                                <a:pt x="9092" y="430"/>
                              </a:lnTo>
                              <a:lnTo>
                                <a:pt x="9130" y="455"/>
                              </a:lnTo>
                              <a:lnTo>
                                <a:pt x="9166" y="481"/>
                              </a:lnTo>
                              <a:lnTo>
                                <a:pt x="9203" y="508"/>
                              </a:lnTo>
                              <a:lnTo>
                                <a:pt x="9238" y="535"/>
                              </a:lnTo>
                              <a:lnTo>
                                <a:pt x="9274" y="564"/>
                              </a:lnTo>
                              <a:lnTo>
                                <a:pt x="9308" y="592"/>
                              </a:lnTo>
                              <a:lnTo>
                                <a:pt x="9343" y="621"/>
                              </a:lnTo>
                              <a:lnTo>
                                <a:pt x="9376" y="651"/>
                              </a:lnTo>
                              <a:lnTo>
                                <a:pt x="9410" y="681"/>
                              </a:lnTo>
                              <a:lnTo>
                                <a:pt x="9442" y="713"/>
                              </a:lnTo>
                              <a:lnTo>
                                <a:pt x="9475" y="744"/>
                              </a:lnTo>
                              <a:lnTo>
                                <a:pt x="9506" y="777"/>
                              </a:lnTo>
                              <a:lnTo>
                                <a:pt x="9538" y="809"/>
                              </a:lnTo>
                              <a:lnTo>
                                <a:pt x="9568" y="843"/>
                              </a:lnTo>
                              <a:lnTo>
                                <a:pt x="9598" y="876"/>
                              </a:lnTo>
                              <a:lnTo>
                                <a:pt x="9627" y="911"/>
                              </a:lnTo>
                              <a:lnTo>
                                <a:pt x="9656" y="945"/>
                              </a:lnTo>
                              <a:lnTo>
                                <a:pt x="9684" y="981"/>
                              </a:lnTo>
                              <a:lnTo>
                                <a:pt x="9711" y="1016"/>
                              </a:lnTo>
                              <a:lnTo>
                                <a:pt x="9739" y="1053"/>
                              </a:lnTo>
                              <a:lnTo>
                                <a:pt x="9765" y="1089"/>
                              </a:lnTo>
                              <a:lnTo>
                                <a:pt x="9790" y="1126"/>
                              </a:lnTo>
                              <a:lnTo>
                                <a:pt x="9816" y="1163"/>
                              </a:lnTo>
                              <a:lnTo>
                                <a:pt x="9840" y="1202"/>
                              </a:lnTo>
                              <a:lnTo>
                                <a:pt x="9864" y="1240"/>
                              </a:lnTo>
                              <a:lnTo>
                                <a:pt x="9887" y="1279"/>
                              </a:lnTo>
                              <a:lnTo>
                                <a:pt x="9910" y="1318"/>
                              </a:lnTo>
                              <a:lnTo>
                                <a:pt x="9931" y="1357"/>
                              </a:lnTo>
                              <a:lnTo>
                                <a:pt x="9953" y="1397"/>
                              </a:lnTo>
                              <a:lnTo>
                                <a:pt x="9973" y="1437"/>
                              </a:lnTo>
                              <a:lnTo>
                                <a:pt x="9993" y="1478"/>
                              </a:lnTo>
                              <a:lnTo>
                                <a:pt x="10012" y="1518"/>
                              </a:lnTo>
                              <a:lnTo>
                                <a:pt x="10030" y="1560"/>
                              </a:lnTo>
                              <a:lnTo>
                                <a:pt x="10048" y="1602"/>
                              </a:lnTo>
                              <a:lnTo>
                                <a:pt x="10065" y="1643"/>
                              </a:lnTo>
                              <a:lnTo>
                                <a:pt x="10082" y="1686"/>
                              </a:lnTo>
                              <a:lnTo>
                                <a:pt x="10097" y="1729"/>
                              </a:lnTo>
                              <a:lnTo>
                                <a:pt x="10111" y="1771"/>
                              </a:lnTo>
                              <a:lnTo>
                                <a:pt x="10125" y="1814"/>
                              </a:lnTo>
                              <a:lnTo>
                                <a:pt x="10138" y="1857"/>
                              </a:lnTo>
                              <a:lnTo>
                                <a:pt x="10152" y="1900"/>
                              </a:lnTo>
                              <a:lnTo>
                                <a:pt x="10163" y="1944"/>
                              </a:lnTo>
                              <a:lnTo>
                                <a:pt x="10174" y="1988"/>
                              </a:lnTo>
                              <a:lnTo>
                                <a:pt x="10184" y="2032"/>
                              </a:lnTo>
                              <a:lnTo>
                                <a:pt x="10193" y="2077"/>
                              </a:lnTo>
                              <a:lnTo>
                                <a:pt x="10201" y="2120"/>
                              </a:lnTo>
                              <a:lnTo>
                                <a:pt x="10209" y="2165"/>
                              </a:lnTo>
                              <a:lnTo>
                                <a:pt x="10217" y="2211"/>
                              </a:lnTo>
                              <a:lnTo>
                                <a:pt x="10223" y="2255"/>
                              </a:lnTo>
                              <a:lnTo>
                                <a:pt x="10228" y="2300"/>
                              </a:lnTo>
                              <a:lnTo>
                                <a:pt x="10233" y="2346"/>
                              </a:lnTo>
                              <a:lnTo>
                                <a:pt x="10239" y="2430"/>
                              </a:lnTo>
                              <a:lnTo>
                                <a:pt x="10242" y="2513"/>
                              </a:lnTo>
                              <a:lnTo>
                                <a:pt x="10244" y="2596"/>
                              </a:lnTo>
                              <a:lnTo>
                                <a:pt x="10243" y="2678"/>
                              </a:lnTo>
                              <a:lnTo>
                                <a:pt x="10240" y="2761"/>
                              </a:lnTo>
                              <a:lnTo>
                                <a:pt x="10235" y="2843"/>
                              </a:lnTo>
                              <a:lnTo>
                                <a:pt x="10227" y="2924"/>
                              </a:lnTo>
                              <a:lnTo>
                                <a:pt x="10217" y="3004"/>
                              </a:lnTo>
                              <a:lnTo>
                                <a:pt x="10205" y="3085"/>
                              </a:lnTo>
                              <a:lnTo>
                                <a:pt x="10191" y="3164"/>
                              </a:lnTo>
                              <a:lnTo>
                                <a:pt x="10175" y="3244"/>
                              </a:lnTo>
                              <a:lnTo>
                                <a:pt x="10158" y="3323"/>
                              </a:lnTo>
                              <a:lnTo>
                                <a:pt x="10137" y="3402"/>
                              </a:lnTo>
                              <a:lnTo>
                                <a:pt x="10116" y="3479"/>
                              </a:lnTo>
                              <a:lnTo>
                                <a:pt x="10093" y="3557"/>
                              </a:lnTo>
                              <a:lnTo>
                                <a:pt x="10067" y="3633"/>
                              </a:lnTo>
                              <a:lnTo>
                                <a:pt x="10040" y="3710"/>
                              </a:lnTo>
                              <a:lnTo>
                                <a:pt x="10012" y="3786"/>
                              </a:lnTo>
                              <a:lnTo>
                                <a:pt x="9981" y="3862"/>
                              </a:lnTo>
                              <a:lnTo>
                                <a:pt x="9950" y="3937"/>
                              </a:lnTo>
                              <a:lnTo>
                                <a:pt x="9916" y="4011"/>
                              </a:lnTo>
                              <a:lnTo>
                                <a:pt x="9882" y="4085"/>
                              </a:lnTo>
                              <a:lnTo>
                                <a:pt x="9845" y="4158"/>
                              </a:lnTo>
                              <a:lnTo>
                                <a:pt x="9808" y="4231"/>
                              </a:lnTo>
                              <a:lnTo>
                                <a:pt x="9768" y="4303"/>
                              </a:lnTo>
                              <a:lnTo>
                                <a:pt x="9728" y="4375"/>
                              </a:lnTo>
                              <a:lnTo>
                                <a:pt x="9687" y="4446"/>
                              </a:lnTo>
                              <a:lnTo>
                                <a:pt x="9644" y="4516"/>
                              </a:lnTo>
                              <a:lnTo>
                                <a:pt x="9600" y="4586"/>
                              </a:lnTo>
                              <a:lnTo>
                                <a:pt x="9555" y="4656"/>
                              </a:lnTo>
                              <a:lnTo>
                                <a:pt x="9509" y="4725"/>
                              </a:lnTo>
                              <a:lnTo>
                                <a:pt x="9462" y="4793"/>
                              </a:lnTo>
                              <a:close/>
                              <a:moveTo>
                                <a:pt x="5021" y="1782"/>
                              </a:moveTo>
                              <a:lnTo>
                                <a:pt x="5021" y="1782"/>
                              </a:lnTo>
                              <a:lnTo>
                                <a:pt x="5019" y="1784"/>
                              </a:lnTo>
                              <a:lnTo>
                                <a:pt x="5019" y="1786"/>
                              </a:lnTo>
                              <a:lnTo>
                                <a:pt x="5020" y="1792"/>
                              </a:lnTo>
                              <a:lnTo>
                                <a:pt x="5023" y="1801"/>
                              </a:lnTo>
                              <a:lnTo>
                                <a:pt x="5028" y="1809"/>
                              </a:lnTo>
                              <a:lnTo>
                                <a:pt x="5036" y="1819"/>
                              </a:lnTo>
                              <a:lnTo>
                                <a:pt x="5046" y="1830"/>
                              </a:lnTo>
                              <a:lnTo>
                                <a:pt x="5071" y="1854"/>
                              </a:lnTo>
                              <a:lnTo>
                                <a:pt x="5101" y="1882"/>
                              </a:lnTo>
                              <a:lnTo>
                                <a:pt x="5136" y="1911"/>
                              </a:lnTo>
                              <a:lnTo>
                                <a:pt x="5175" y="1943"/>
                              </a:lnTo>
                              <a:lnTo>
                                <a:pt x="5216" y="1975"/>
                              </a:lnTo>
                              <a:lnTo>
                                <a:pt x="5299" y="2038"/>
                              </a:lnTo>
                              <a:lnTo>
                                <a:pt x="5376" y="2094"/>
                              </a:lnTo>
                              <a:lnTo>
                                <a:pt x="5436" y="2138"/>
                              </a:lnTo>
                              <a:lnTo>
                                <a:pt x="5470" y="2163"/>
                              </a:lnTo>
                              <a:lnTo>
                                <a:pt x="5602" y="1993"/>
                              </a:lnTo>
                              <a:lnTo>
                                <a:pt x="5572" y="1968"/>
                              </a:lnTo>
                              <a:lnTo>
                                <a:pt x="5539" y="1938"/>
                              </a:lnTo>
                              <a:lnTo>
                                <a:pt x="5465" y="1869"/>
                              </a:lnTo>
                              <a:lnTo>
                                <a:pt x="5426" y="1832"/>
                              </a:lnTo>
                              <a:lnTo>
                                <a:pt x="5384" y="1796"/>
                              </a:lnTo>
                              <a:lnTo>
                                <a:pt x="5364" y="1778"/>
                              </a:lnTo>
                              <a:lnTo>
                                <a:pt x="5342" y="1761"/>
                              </a:lnTo>
                              <a:lnTo>
                                <a:pt x="5321" y="1746"/>
                              </a:lnTo>
                              <a:lnTo>
                                <a:pt x="5301" y="1731"/>
                              </a:lnTo>
                              <a:lnTo>
                                <a:pt x="5280" y="1717"/>
                              </a:lnTo>
                              <a:lnTo>
                                <a:pt x="5259" y="1705"/>
                              </a:lnTo>
                              <a:lnTo>
                                <a:pt x="5238" y="1694"/>
                              </a:lnTo>
                              <a:lnTo>
                                <a:pt x="5218" y="1685"/>
                              </a:lnTo>
                              <a:lnTo>
                                <a:pt x="5198" y="1679"/>
                              </a:lnTo>
                              <a:lnTo>
                                <a:pt x="5179" y="1674"/>
                              </a:lnTo>
                              <a:lnTo>
                                <a:pt x="5160" y="1671"/>
                              </a:lnTo>
                              <a:lnTo>
                                <a:pt x="5151" y="1671"/>
                              </a:lnTo>
                              <a:lnTo>
                                <a:pt x="5142" y="1671"/>
                              </a:lnTo>
                              <a:lnTo>
                                <a:pt x="5132" y="1672"/>
                              </a:lnTo>
                              <a:lnTo>
                                <a:pt x="5123" y="1674"/>
                              </a:lnTo>
                              <a:lnTo>
                                <a:pt x="5114" y="1676"/>
                              </a:lnTo>
                              <a:lnTo>
                                <a:pt x="5106" y="1680"/>
                              </a:lnTo>
                              <a:lnTo>
                                <a:pt x="5098" y="1683"/>
                              </a:lnTo>
                              <a:lnTo>
                                <a:pt x="5090" y="1688"/>
                              </a:lnTo>
                              <a:lnTo>
                                <a:pt x="5082" y="1693"/>
                              </a:lnTo>
                              <a:lnTo>
                                <a:pt x="5074" y="1699"/>
                              </a:lnTo>
                              <a:lnTo>
                                <a:pt x="5066" y="1706"/>
                              </a:lnTo>
                              <a:lnTo>
                                <a:pt x="5059" y="1714"/>
                              </a:lnTo>
                              <a:lnTo>
                                <a:pt x="5052" y="1723"/>
                              </a:lnTo>
                              <a:lnTo>
                                <a:pt x="5045" y="1734"/>
                              </a:lnTo>
                              <a:lnTo>
                                <a:pt x="5038" y="1744"/>
                              </a:lnTo>
                              <a:lnTo>
                                <a:pt x="5032" y="1756"/>
                              </a:lnTo>
                              <a:lnTo>
                                <a:pt x="5026" y="1768"/>
                              </a:lnTo>
                              <a:lnTo>
                                <a:pt x="5021" y="1782"/>
                              </a:lnTo>
                              <a:close/>
                              <a:moveTo>
                                <a:pt x="4923" y="1907"/>
                              </a:moveTo>
                              <a:lnTo>
                                <a:pt x="4923" y="1907"/>
                              </a:lnTo>
                              <a:lnTo>
                                <a:pt x="4909" y="1923"/>
                              </a:lnTo>
                              <a:lnTo>
                                <a:pt x="4897" y="1941"/>
                              </a:lnTo>
                              <a:lnTo>
                                <a:pt x="4893" y="1949"/>
                              </a:lnTo>
                              <a:lnTo>
                                <a:pt x="4889" y="1957"/>
                              </a:lnTo>
                              <a:lnTo>
                                <a:pt x="4886" y="1964"/>
                              </a:lnTo>
                              <a:lnTo>
                                <a:pt x="4883" y="1972"/>
                              </a:lnTo>
                              <a:lnTo>
                                <a:pt x="4882" y="1980"/>
                              </a:lnTo>
                              <a:lnTo>
                                <a:pt x="4880" y="1988"/>
                              </a:lnTo>
                              <a:lnTo>
                                <a:pt x="4880" y="1995"/>
                              </a:lnTo>
                              <a:lnTo>
                                <a:pt x="4880" y="2004"/>
                              </a:lnTo>
                              <a:lnTo>
                                <a:pt x="4882" y="2020"/>
                              </a:lnTo>
                              <a:lnTo>
                                <a:pt x="4887" y="2036"/>
                              </a:lnTo>
                              <a:lnTo>
                                <a:pt x="5312" y="2367"/>
                              </a:lnTo>
                              <a:lnTo>
                                <a:pt x="5450" y="2189"/>
                              </a:lnTo>
                              <a:lnTo>
                                <a:pt x="5426" y="2169"/>
                              </a:lnTo>
                              <a:lnTo>
                                <a:pt x="5398" y="2145"/>
                              </a:lnTo>
                              <a:lnTo>
                                <a:pt x="5334" y="2085"/>
                              </a:lnTo>
                              <a:lnTo>
                                <a:pt x="5299" y="2052"/>
                              </a:lnTo>
                              <a:lnTo>
                                <a:pt x="5262" y="2020"/>
                              </a:lnTo>
                              <a:lnTo>
                                <a:pt x="5224" y="1987"/>
                              </a:lnTo>
                              <a:lnTo>
                                <a:pt x="5185" y="1956"/>
                              </a:lnTo>
                              <a:lnTo>
                                <a:pt x="5166" y="1942"/>
                              </a:lnTo>
                              <a:lnTo>
                                <a:pt x="5147" y="1928"/>
                              </a:lnTo>
                              <a:lnTo>
                                <a:pt x="5128" y="1916"/>
                              </a:lnTo>
                              <a:lnTo>
                                <a:pt x="5109" y="1904"/>
                              </a:lnTo>
                              <a:lnTo>
                                <a:pt x="5091" y="1895"/>
                              </a:lnTo>
                              <a:lnTo>
                                <a:pt x="5073" y="1886"/>
                              </a:lnTo>
                              <a:lnTo>
                                <a:pt x="5054" y="1879"/>
                              </a:lnTo>
                              <a:lnTo>
                                <a:pt x="5037" y="1874"/>
                              </a:lnTo>
                              <a:lnTo>
                                <a:pt x="5021" y="1870"/>
                              </a:lnTo>
                              <a:lnTo>
                                <a:pt x="5005" y="1868"/>
                              </a:lnTo>
                              <a:lnTo>
                                <a:pt x="4988" y="1869"/>
                              </a:lnTo>
                              <a:lnTo>
                                <a:pt x="4974" y="1871"/>
                              </a:lnTo>
                              <a:lnTo>
                                <a:pt x="4967" y="1874"/>
                              </a:lnTo>
                              <a:lnTo>
                                <a:pt x="4960" y="1876"/>
                              </a:lnTo>
                              <a:lnTo>
                                <a:pt x="4954" y="1880"/>
                              </a:lnTo>
                              <a:lnTo>
                                <a:pt x="4947" y="1884"/>
                              </a:lnTo>
                              <a:lnTo>
                                <a:pt x="4941" y="1888"/>
                              </a:lnTo>
                              <a:lnTo>
                                <a:pt x="4935" y="1894"/>
                              </a:lnTo>
                              <a:lnTo>
                                <a:pt x="4930" y="1900"/>
                              </a:lnTo>
                              <a:lnTo>
                                <a:pt x="4923" y="1907"/>
                              </a:lnTo>
                              <a:close/>
                              <a:moveTo>
                                <a:pt x="5242" y="1524"/>
                              </a:moveTo>
                              <a:lnTo>
                                <a:pt x="5242" y="1524"/>
                              </a:lnTo>
                              <a:lnTo>
                                <a:pt x="5234" y="1534"/>
                              </a:lnTo>
                              <a:lnTo>
                                <a:pt x="5226" y="1543"/>
                              </a:lnTo>
                              <a:lnTo>
                                <a:pt x="5209" y="1560"/>
                              </a:lnTo>
                              <a:lnTo>
                                <a:pt x="5191" y="1578"/>
                              </a:lnTo>
                              <a:lnTo>
                                <a:pt x="5182" y="1587"/>
                              </a:lnTo>
                              <a:lnTo>
                                <a:pt x="5175" y="1597"/>
                              </a:lnTo>
                              <a:lnTo>
                                <a:pt x="5182" y="1601"/>
                              </a:lnTo>
                              <a:lnTo>
                                <a:pt x="5189" y="1606"/>
                              </a:lnTo>
                              <a:lnTo>
                                <a:pt x="5194" y="1611"/>
                              </a:lnTo>
                              <a:lnTo>
                                <a:pt x="5197" y="1616"/>
                              </a:lnTo>
                              <a:lnTo>
                                <a:pt x="5198" y="1622"/>
                              </a:lnTo>
                              <a:lnTo>
                                <a:pt x="5198" y="1628"/>
                              </a:lnTo>
                              <a:lnTo>
                                <a:pt x="5196" y="1635"/>
                              </a:lnTo>
                              <a:lnTo>
                                <a:pt x="5192" y="1642"/>
                              </a:lnTo>
                              <a:lnTo>
                                <a:pt x="5617" y="1973"/>
                              </a:lnTo>
                              <a:lnTo>
                                <a:pt x="5754" y="1797"/>
                              </a:lnTo>
                              <a:lnTo>
                                <a:pt x="5731" y="1777"/>
                              </a:lnTo>
                              <a:lnTo>
                                <a:pt x="5704" y="1753"/>
                              </a:lnTo>
                              <a:lnTo>
                                <a:pt x="5643" y="1695"/>
                              </a:lnTo>
                              <a:lnTo>
                                <a:pt x="5608" y="1664"/>
                              </a:lnTo>
                              <a:lnTo>
                                <a:pt x="5573" y="1631"/>
                              </a:lnTo>
                              <a:lnTo>
                                <a:pt x="5537" y="1600"/>
                              </a:lnTo>
                              <a:lnTo>
                                <a:pt x="5500" y="1570"/>
                              </a:lnTo>
                              <a:lnTo>
                                <a:pt x="5481" y="1557"/>
                              </a:lnTo>
                              <a:lnTo>
                                <a:pt x="5463" y="1544"/>
                              </a:lnTo>
                              <a:lnTo>
                                <a:pt x="5445" y="1532"/>
                              </a:lnTo>
                              <a:lnTo>
                                <a:pt x="5427" y="1522"/>
                              </a:lnTo>
                              <a:lnTo>
                                <a:pt x="5409" y="1511"/>
                              </a:lnTo>
                              <a:lnTo>
                                <a:pt x="5391" y="1503"/>
                              </a:lnTo>
                              <a:lnTo>
                                <a:pt x="5374" y="1496"/>
                              </a:lnTo>
                              <a:lnTo>
                                <a:pt x="5357" y="1491"/>
                              </a:lnTo>
                              <a:lnTo>
                                <a:pt x="5340" y="1488"/>
                              </a:lnTo>
                              <a:lnTo>
                                <a:pt x="5324" y="1486"/>
                              </a:lnTo>
                              <a:lnTo>
                                <a:pt x="5309" y="1487"/>
                              </a:lnTo>
                              <a:lnTo>
                                <a:pt x="5294" y="1489"/>
                              </a:lnTo>
                              <a:lnTo>
                                <a:pt x="5287" y="1491"/>
                              </a:lnTo>
                              <a:lnTo>
                                <a:pt x="5280" y="1494"/>
                              </a:lnTo>
                              <a:lnTo>
                                <a:pt x="5273" y="1497"/>
                              </a:lnTo>
                              <a:lnTo>
                                <a:pt x="5266" y="1501"/>
                              </a:lnTo>
                              <a:lnTo>
                                <a:pt x="5260" y="1506"/>
                              </a:lnTo>
                              <a:lnTo>
                                <a:pt x="5254" y="1511"/>
                              </a:lnTo>
                              <a:lnTo>
                                <a:pt x="5248" y="1517"/>
                              </a:lnTo>
                              <a:lnTo>
                                <a:pt x="5242" y="1524"/>
                              </a:lnTo>
                              <a:close/>
                              <a:moveTo>
                                <a:pt x="4783" y="2102"/>
                              </a:moveTo>
                              <a:lnTo>
                                <a:pt x="4783" y="2102"/>
                              </a:lnTo>
                              <a:lnTo>
                                <a:pt x="4775" y="2111"/>
                              </a:lnTo>
                              <a:lnTo>
                                <a:pt x="4769" y="2122"/>
                              </a:lnTo>
                              <a:lnTo>
                                <a:pt x="4756" y="2144"/>
                              </a:lnTo>
                              <a:lnTo>
                                <a:pt x="4743" y="2165"/>
                              </a:lnTo>
                              <a:lnTo>
                                <a:pt x="4736" y="2175"/>
                              </a:lnTo>
                              <a:lnTo>
                                <a:pt x="4729" y="2185"/>
                              </a:lnTo>
                              <a:lnTo>
                                <a:pt x="4736" y="2190"/>
                              </a:lnTo>
                              <a:lnTo>
                                <a:pt x="4743" y="2196"/>
                              </a:lnTo>
                              <a:lnTo>
                                <a:pt x="4749" y="2202"/>
                              </a:lnTo>
                              <a:lnTo>
                                <a:pt x="4753" y="2210"/>
                              </a:lnTo>
                              <a:lnTo>
                                <a:pt x="4756" y="2217"/>
                              </a:lnTo>
                              <a:lnTo>
                                <a:pt x="4759" y="2225"/>
                              </a:lnTo>
                              <a:lnTo>
                                <a:pt x="4759" y="2233"/>
                              </a:lnTo>
                              <a:lnTo>
                                <a:pt x="4759" y="2240"/>
                              </a:lnTo>
                              <a:lnTo>
                                <a:pt x="5165" y="2556"/>
                              </a:lnTo>
                              <a:lnTo>
                                <a:pt x="5297" y="2385"/>
                              </a:lnTo>
                              <a:lnTo>
                                <a:pt x="5274" y="2368"/>
                              </a:lnTo>
                              <a:lnTo>
                                <a:pt x="5248" y="2344"/>
                              </a:lnTo>
                              <a:lnTo>
                                <a:pt x="5185" y="2289"/>
                              </a:lnTo>
                              <a:lnTo>
                                <a:pt x="5150" y="2258"/>
                              </a:lnTo>
                              <a:lnTo>
                                <a:pt x="5113" y="2226"/>
                              </a:lnTo>
                              <a:lnTo>
                                <a:pt x="5076" y="2195"/>
                              </a:lnTo>
                              <a:lnTo>
                                <a:pt x="5038" y="2166"/>
                              </a:lnTo>
                              <a:lnTo>
                                <a:pt x="5000" y="2138"/>
                              </a:lnTo>
                              <a:lnTo>
                                <a:pt x="4980" y="2125"/>
                              </a:lnTo>
                              <a:lnTo>
                                <a:pt x="4962" y="2114"/>
                              </a:lnTo>
                              <a:lnTo>
                                <a:pt x="4944" y="2104"/>
                              </a:lnTo>
                              <a:lnTo>
                                <a:pt x="4925" y="2095"/>
                              </a:lnTo>
                              <a:lnTo>
                                <a:pt x="4908" y="2088"/>
                              </a:lnTo>
                              <a:lnTo>
                                <a:pt x="4891" y="2082"/>
                              </a:lnTo>
                              <a:lnTo>
                                <a:pt x="4875" y="2077"/>
                              </a:lnTo>
                              <a:lnTo>
                                <a:pt x="4859" y="2074"/>
                              </a:lnTo>
                              <a:lnTo>
                                <a:pt x="4844" y="2074"/>
                              </a:lnTo>
                              <a:lnTo>
                                <a:pt x="4830" y="2075"/>
                              </a:lnTo>
                              <a:lnTo>
                                <a:pt x="4817" y="2078"/>
                              </a:lnTo>
                              <a:lnTo>
                                <a:pt x="4811" y="2080"/>
                              </a:lnTo>
                              <a:lnTo>
                                <a:pt x="4805" y="2083"/>
                              </a:lnTo>
                              <a:lnTo>
                                <a:pt x="4799" y="2087"/>
                              </a:lnTo>
                              <a:lnTo>
                                <a:pt x="4794" y="2091"/>
                              </a:lnTo>
                              <a:lnTo>
                                <a:pt x="4787" y="2096"/>
                              </a:lnTo>
                              <a:lnTo>
                                <a:pt x="4783" y="2102"/>
                              </a:lnTo>
                              <a:close/>
                              <a:moveTo>
                                <a:pt x="5420" y="1336"/>
                              </a:moveTo>
                              <a:lnTo>
                                <a:pt x="5420" y="1336"/>
                              </a:lnTo>
                              <a:lnTo>
                                <a:pt x="5408" y="1342"/>
                              </a:lnTo>
                              <a:lnTo>
                                <a:pt x="5399" y="1347"/>
                              </a:lnTo>
                              <a:lnTo>
                                <a:pt x="5391" y="1353"/>
                              </a:lnTo>
                              <a:lnTo>
                                <a:pt x="5383" y="1359"/>
                              </a:lnTo>
                              <a:lnTo>
                                <a:pt x="5377" y="1365"/>
                              </a:lnTo>
                              <a:lnTo>
                                <a:pt x="5372" y="1371"/>
                              </a:lnTo>
                              <a:lnTo>
                                <a:pt x="5367" y="1378"/>
                              </a:lnTo>
                              <a:lnTo>
                                <a:pt x="5363" y="1386"/>
                              </a:lnTo>
                              <a:lnTo>
                                <a:pt x="5361" y="1392"/>
                              </a:lnTo>
                              <a:lnTo>
                                <a:pt x="5359" y="1399"/>
                              </a:lnTo>
                              <a:lnTo>
                                <a:pt x="5358" y="1406"/>
                              </a:lnTo>
                              <a:lnTo>
                                <a:pt x="5357" y="1414"/>
                              </a:lnTo>
                              <a:lnTo>
                                <a:pt x="5358" y="1421"/>
                              </a:lnTo>
                              <a:lnTo>
                                <a:pt x="5359" y="1428"/>
                              </a:lnTo>
                              <a:lnTo>
                                <a:pt x="5361" y="1436"/>
                              </a:lnTo>
                              <a:lnTo>
                                <a:pt x="5363" y="1444"/>
                              </a:lnTo>
                              <a:lnTo>
                                <a:pt x="5370" y="1460"/>
                              </a:lnTo>
                              <a:lnTo>
                                <a:pt x="5379" y="1476"/>
                              </a:lnTo>
                              <a:lnTo>
                                <a:pt x="5391" y="1492"/>
                              </a:lnTo>
                              <a:lnTo>
                                <a:pt x="5405" y="1509"/>
                              </a:lnTo>
                              <a:lnTo>
                                <a:pt x="5421" y="1526"/>
                              </a:lnTo>
                              <a:lnTo>
                                <a:pt x="5438" y="1542"/>
                              </a:lnTo>
                              <a:lnTo>
                                <a:pt x="5456" y="1559"/>
                              </a:lnTo>
                              <a:lnTo>
                                <a:pt x="5475" y="1575"/>
                              </a:lnTo>
                              <a:lnTo>
                                <a:pt x="5496" y="1592"/>
                              </a:lnTo>
                              <a:lnTo>
                                <a:pt x="5517" y="1608"/>
                              </a:lnTo>
                              <a:lnTo>
                                <a:pt x="5561" y="1639"/>
                              </a:lnTo>
                              <a:lnTo>
                                <a:pt x="5605" y="1670"/>
                              </a:lnTo>
                              <a:lnTo>
                                <a:pt x="5648" y="1697"/>
                              </a:lnTo>
                              <a:lnTo>
                                <a:pt x="5722" y="1745"/>
                              </a:lnTo>
                              <a:lnTo>
                                <a:pt x="5750" y="1763"/>
                              </a:lnTo>
                              <a:lnTo>
                                <a:pt x="5771" y="1776"/>
                              </a:lnTo>
                              <a:lnTo>
                                <a:pt x="5908" y="1600"/>
                              </a:lnTo>
                              <a:lnTo>
                                <a:pt x="5884" y="1581"/>
                              </a:lnTo>
                              <a:lnTo>
                                <a:pt x="5859" y="1558"/>
                              </a:lnTo>
                              <a:lnTo>
                                <a:pt x="5801" y="1503"/>
                              </a:lnTo>
                              <a:lnTo>
                                <a:pt x="5769" y="1474"/>
                              </a:lnTo>
                              <a:lnTo>
                                <a:pt x="5735" y="1444"/>
                              </a:lnTo>
                              <a:lnTo>
                                <a:pt x="5702" y="1415"/>
                              </a:lnTo>
                              <a:lnTo>
                                <a:pt x="5667" y="1388"/>
                              </a:lnTo>
                              <a:lnTo>
                                <a:pt x="5650" y="1374"/>
                              </a:lnTo>
                              <a:lnTo>
                                <a:pt x="5633" y="1362"/>
                              </a:lnTo>
                              <a:lnTo>
                                <a:pt x="5615" y="1351"/>
                              </a:lnTo>
                              <a:lnTo>
                                <a:pt x="5598" y="1341"/>
                              </a:lnTo>
                              <a:lnTo>
                                <a:pt x="5581" y="1331"/>
                              </a:lnTo>
                              <a:lnTo>
                                <a:pt x="5565" y="1324"/>
                              </a:lnTo>
                              <a:lnTo>
                                <a:pt x="5547" y="1317"/>
                              </a:lnTo>
                              <a:lnTo>
                                <a:pt x="5531" y="1311"/>
                              </a:lnTo>
                              <a:lnTo>
                                <a:pt x="5516" y="1307"/>
                              </a:lnTo>
                              <a:lnTo>
                                <a:pt x="5501" y="1305"/>
                              </a:lnTo>
                              <a:lnTo>
                                <a:pt x="5485" y="1305"/>
                              </a:lnTo>
                              <a:lnTo>
                                <a:pt x="5471" y="1307"/>
                              </a:lnTo>
                              <a:lnTo>
                                <a:pt x="5457" y="1311"/>
                              </a:lnTo>
                              <a:lnTo>
                                <a:pt x="5444" y="1318"/>
                              </a:lnTo>
                              <a:lnTo>
                                <a:pt x="5432" y="1326"/>
                              </a:lnTo>
                              <a:lnTo>
                                <a:pt x="5420" y="1336"/>
                              </a:lnTo>
                              <a:close/>
                              <a:moveTo>
                                <a:pt x="4655" y="2307"/>
                              </a:moveTo>
                              <a:lnTo>
                                <a:pt x="4655" y="2307"/>
                              </a:lnTo>
                              <a:lnTo>
                                <a:pt x="4640" y="2326"/>
                              </a:lnTo>
                              <a:lnTo>
                                <a:pt x="4630" y="2344"/>
                              </a:lnTo>
                              <a:lnTo>
                                <a:pt x="4622" y="2362"/>
                              </a:lnTo>
                              <a:lnTo>
                                <a:pt x="4617" y="2377"/>
                              </a:lnTo>
                              <a:lnTo>
                                <a:pt x="4616" y="2385"/>
                              </a:lnTo>
                              <a:lnTo>
                                <a:pt x="4615" y="2392"/>
                              </a:lnTo>
                              <a:lnTo>
                                <a:pt x="4615" y="2398"/>
                              </a:lnTo>
                              <a:lnTo>
                                <a:pt x="4615" y="2405"/>
                              </a:lnTo>
                              <a:lnTo>
                                <a:pt x="4616" y="2412"/>
                              </a:lnTo>
                              <a:lnTo>
                                <a:pt x="4618" y="2419"/>
                              </a:lnTo>
                              <a:lnTo>
                                <a:pt x="4623" y="2431"/>
                              </a:lnTo>
                              <a:lnTo>
                                <a:pt x="4630" y="2443"/>
                              </a:lnTo>
                              <a:lnTo>
                                <a:pt x="4640" y="2455"/>
                              </a:lnTo>
                              <a:lnTo>
                                <a:pt x="4650" y="2466"/>
                              </a:lnTo>
                              <a:lnTo>
                                <a:pt x="4664" y="2478"/>
                              </a:lnTo>
                              <a:lnTo>
                                <a:pt x="4678" y="2490"/>
                              </a:lnTo>
                              <a:lnTo>
                                <a:pt x="4693" y="2502"/>
                              </a:lnTo>
                              <a:lnTo>
                                <a:pt x="4728" y="2528"/>
                              </a:lnTo>
                              <a:lnTo>
                                <a:pt x="4768" y="2559"/>
                              </a:lnTo>
                              <a:lnTo>
                                <a:pt x="4804" y="2588"/>
                              </a:lnTo>
                              <a:lnTo>
                                <a:pt x="4864" y="2639"/>
                              </a:lnTo>
                              <a:lnTo>
                                <a:pt x="4889" y="2660"/>
                              </a:lnTo>
                              <a:lnTo>
                                <a:pt x="4913" y="2678"/>
                              </a:lnTo>
                              <a:lnTo>
                                <a:pt x="4924" y="2685"/>
                              </a:lnTo>
                              <a:lnTo>
                                <a:pt x="4935" y="2692"/>
                              </a:lnTo>
                              <a:lnTo>
                                <a:pt x="4946" y="2698"/>
                              </a:lnTo>
                              <a:lnTo>
                                <a:pt x="4956" y="2702"/>
                              </a:lnTo>
                              <a:lnTo>
                                <a:pt x="4966" y="2705"/>
                              </a:lnTo>
                              <a:lnTo>
                                <a:pt x="4976" y="2707"/>
                              </a:lnTo>
                              <a:lnTo>
                                <a:pt x="4986" y="2707"/>
                              </a:lnTo>
                              <a:lnTo>
                                <a:pt x="4996" y="2707"/>
                              </a:lnTo>
                              <a:lnTo>
                                <a:pt x="5007" y="2705"/>
                              </a:lnTo>
                              <a:lnTo>
                                <a:pt x="5018" y="2701"/>
                              </a:lnTo>
                              <a:lnTo>
                                <a:pt x="5028" y="2696"/>
                              </a:lnTo>
                              <a:lnTo>
                                <a:pt x="5039" y="2690"/>
                              </a:lnTo>
                              <a:lnTo>
                                <a:pt x="5051" y="2681"/>
                              </a:lnTo>
                              <a:lnTo>
                                <a:pt x="5063" y="2671"/>
                              </a:lnTo>
                              <a:lnTo>
                                <a:pt x="5076" y="2660"/>
                              </a:lnTo>
                              <a:lnTo>
                                <a:pt x="5089" y="2647"/>
                              </a:lnTo>
                              <a:lnTo>
                                <a:pt x="5103" y="2632"/>
                              </a:lnTo>
                              <a:lnTo>
                                <a:pt x="5117" y="2614"/>
                              </a:lnTo>
                              <a:lnTo>
                                <a:pt x="5150" y="2575"/>
                              </a:lnTo>
                              <a:lnTo>
                                <a:pt x="4737" y="2255"/>
                              </a:lnTo>
                              <a:lnTo>
                                <a:pt x="4732" y="2258"/>
                              </a:lnTo>
                              <a:lnTo>
                                <a:pt x="4726" y="2260"/>
                              </a:lnTo>
                              <a:lnTo>
                                <a:pt x="4719" y="2261"/>
                              </a:lnTo>
                              <a:lnTo>
                                <a:pt x="4713" y="2261"/>
                              </a:lnTo>
                              <a:lnTo>
                                <a:pt x="4707" y="2259"/>
                              </a:lnTo>
                              <a:lnTo>
                                <a:pt x="4701" y="2257"/>
                              </a:lnTo>
                              <a:lnTo>
                                <a:pt x="4695" y="2253"/>
                              </a:lnTo>
                              <a:lnTo>
                                <a:pt x="4689" y="2249"/>
                              </a:lnTo>
                              <a:lnTo>
                                <a:pt x="4679" y="2262"/>
                              </a:lnTo>
                              <a:lnTo>
                                <a:pt x="4670" y="2277"/>
                              </a:lnTo>
                              <a:lnTo>
                                <a:pt x="4662" y="2292"/>
                              </a:lnTo>
                              <a:lnTo>
                                <a:pt x="4655" y="2307"/>
                              </a:lnTo>
                              <a:close/>
                              <a:moveTo>
                                <a:pt x="5593" y="1166"/>
                              </a:moveTo>
                              <a:lnTo>
                                <a:pt x="5593" y="1166"/>
                              </a:lnTo>
                              <a:lnTo>
                                <a:pt x="5584" y="1171"/>
                              </a:lnTo>
                              <a:lnTo>
                                <a:pt x="5576" y="1177"/>
                              </a:lnTo>
                              <a:lnTo>
                                <a:pt x="5569" y="1182"/>
                              </a:lnTo>
                              <a:lnTo>
                                <a:pt x="5562" y="1187"/>
                              </a:lnTo>
                              <a:lnTo>
                                <a:pt x="5557" y="1193"/>
                              </a:lnTo>
                              <a:lnTo>
                                <a:pt x="5551" y="1199"/>
                              </a:lnTo>
                              <a:lnTo>
                                <a:pt x="5547" y="1204"/>
                              </a:lnTo>
                              <a:lnTo>
                                <a:pt x="5544" y="1210"/>
                              </a:lnTo>
                              <a:lnTo>
                                <a:pt x="5542" y="1217"/>
                              </a:lnTo>
                              <a:lnTo>
                                <a:pt x="5540" y="1223"/>
                              </a:lnTo>
                              <a:lnTo>
                                <a:pt x="5540" y="1229"/>
                              </a:lnTo>
                              <a:lnTo>
                                <a:pt x="5539" y="1236"/>
                              </a:lnTo>
                              <a:lnTo>
                                <a:pt x="5540" y="1243"/>
                              </a:lnTo>
                              <a:lnTo>
                                <a:pt x="5541" y="1251"/>
                              </a:lnTo>
                              <a:lnTo>
                                <a:pt x="5546" y="1265"/>
                              </a:lnTo>
                              <a:lnTo>
                                <a:pt x="5552" y="1279"/>
                              </a:lnTo>
                              <a:lnTo>
                                <a:pt x="5562" y="1294"/>
                              </a:lnTo>
                              <a:lnTo>
                                <a:pt x="5573" y="1309"/>
                              </a:lnTo>
                              <a:lnTo>
                                <a:pt x="5585" y="1325"/>
                              </a:lnTo>
                              <a:lnTo>
                                <a:pt x="5600" y="1340"/>
                              </a:lnTo>
                              <a:lnTo>
                                <a:pt x="5615" y="1356"/>
                              </a:lnTo>
                              <a:lnTo>
                                <a:pt x="5633" y="1371"/>
                              </a:lnTo>
                              <a:lnTo>
                                <a:pt x="5651" y="1388"/>
                              </a:lnTo>
                              <a:lnTo>
                                <a:pt x="5688" y="1418"/>
                              </a:lnTo>
                              <a:lnTo>
                                <a:pt x="5729" y="1448"/>
                              </a:lnTo>
                              <a:lnTo>
                                <a:pt x="5770" y="1477"/>
                              </a:lnTo>
                              <a:lnTo>
                                <a:pt x="5809" y="1503"/>
                              </a:lnTo>
                              <a:lnTo>
                                <a:pt x="5877" y="1549"/>
                              </a:lnTo>
                              <a:lnTo>
                                <a:pt x="5904" y="1566"/>
                              </a:lnTo>
                              <a:lnTo>
                                <a:pt x="5923" y="1580"/>
                              </a:lnTo>
                              <a:lnTo>
                                <a:pt x="6065" y="1397"/>
                              </a:lnTo>
                              <a:lnTo>
                                <a:pt x="6040" y="1377"/>
                              </a:lnTo>
                              <a:lnTo>
                                <a:pt x="6015" y="1355"/>
                              </a:lnTo>
                              <a:lnTo>
                                <a:pt x="5958" y="1305"/>
                              </a:lnTo>
                              <a:lnTo>
                                <a:pt x="5929" y="1279"/>
                              </a:lnTo>
                              <a:lnTo>
                                <a:pt x="5898" y="1253"/>
                              </a:lnTo>
                              <a:lnTo>
                                <a:pt x="5867" y="1227"/>
                              </a:lnTo>
                              <a:lnTo>
                                <a:pt x="5836" y="1203"/>
                              </a:lnTo>
                              <a:lnTo>
                                <a:pt x="5819" y="1192"/>
                              </a:lnTo>
                              <a:lnTo>
                                <a:pt x="5804" y="1182"/>
                              </a:lnTo>
                              <a:lnTo>
                                <a:pt x="5788" y="1172"/>
                              </a:lnTo>
                              <a:lnTo>
                                <a:pt x="5772" y="1164"/>
                              </a:lnTo>
                              <a:lnTo>
                                <a:pt x="5756" y="1156"/>
                              </a:lnTo>
                              <a:lnTo>
                                <a:pt x="5740" y="1150"/>
                              </a:lnTo>
                              <a:lnTo>
                                <a:pt x="5725" y="1144"/>
                              </a:lnTo>
                              <a:lnTo>
                                <a:pt x="5709" y="1140"/>
                              </a:lnTo>
                              <a:lnTo>
                                <a:pt x="5693" y="1138"/>
                              </a:lnTo>
                              <a:lnTo>
                                <a:pt x="5678" y="1137"/>
                              </a:lnTo>
                              <a:lnTo>
                                <a:pt x="5664" y="1137"/>
                              </a:lnTo>
                              <a:lnTo>
                                <a:pt x="5649" y="1139"/>
                              </a:lnTo>
                              <a:lnTo>
                                <a:pt x="5635" y="1143"/>
                              </a:lnTo>
                              <a:lnTo>
                                <a:pt x="5620" y="1149"/>
                              </a:lnTo>
                              <a:lnTo>
                                <a:pt x="5606" y="1157"/>
                              </a:lnTo>
                              <a:lnTo>
                                <a:pt x="5593" y="1166"/>
                              </a:lnTo>
                              <a:close/>
                              <a:moveTo>
                                <a:pt x="4482" y="2624"/>
                              </a:moveTo>
                              <a:lnTo>
                                <a:pt x="4482" y="2624"/>
                              </a:lnTo>
                              <a:lnTo>
                                <a:pt x="4499" y="2648"/>
                              </a:lnTo>
                              <a:lnTo>
                                <a:pt x="4518" y="2671"/>
                              </a:lnTo>
                              <a:lnTo>
                                <a:pt x="4539" y="2694"/>
                              </a:lnTo>
                              <a:lnTo>
                                <a:pt x="4560" y="2716"/>
                              </a:lnTo>
                              <a:lnTo>
                                <a:pt x="4584" y="2737"/>
                              </a:lnTo>
                              <a:lnTo>
                                <a:pt x="4607" y="2759"/>
                              </a:lnTo>
                              <a:lnTo>
                                <a:pt x="4632" y="2779"/>
                              </a:lnTo>
                              <a:lnTo>
                                <a:pt x="4658" y="2799"/>
                              </a:lnTo>
                              <a:lnTo>
                                <a:pt x="4710" y="2839"/>
                              </a:lnTo>
                              <a:lnTo>
                                <a:pt x="4763" y="2877"/>
                              </a:lnTo>
                              <a:lnTo>
                                <a:pt x="4816" y="2916"/>
                              </a:lnTo>
                              <a:lnTo>
                                <a:pt x="4867" y="2953"/>
                              </a:lnTo>
                              <a:lnTo>
                                <a:pt x="5004" y="2777"/>
                              </a:lnTo>
                              <a:lnTo>
                                <a:pt x="4951" y="2736"/>
                              </a:lnTo>
                              <a:lnTo>
                                <a:pt x="4898" y="2694"/>
                              </a:lnTo>
                              <a:lnTo>
                                <a:pt x="4843" y="2650"/>
                              </a:lnTo>
                              <a:lnTo>
                                <a:pt x="4788" y="2606"/>
                              </a:lnTo>
                              <a:lnTo>
                                <a:pt x="4761" y="2585"/>
                              </a:lnTo>
                              <a:lnTo>
                                <a:pt x="4733" y="2565"/>
                              </a:lnTo>
                              <a:lnTo>
                                <a:pt x="4705" y="2545"/>
                              </a:lnTo>
                              <a:lnTo>
                                <a:pt x="4677" y="2527"/>
                              </a:lnTo>
                              <a:lnTo>
                                <a:pt x="4648" y="2510"/>
                              </a:lnTo>
                              <a:lnTo>
                                <a:pt x="4620" y="2494"/>
                              </a:lnTo>
                              <a:lnTo>
                                <a:pt x="4592" y="2478"/>
                              </a:lnTo>
                              <a:lnTo>
                                <a:pt x="4563" y="2466"/>
                              </a:lnTo>
                              <a:lnTo>
                                <a:pt x="4560" y="2475"/>
                              </a:lnTo>
                              <a:lnTo>
                                <a:pt x="4557" y="2486"/>
                              </a:lnTo>
                              <a:lnTo>
                                <a:pt x="4549" y="2506"/>
                              </a:lnTo>
                              <a:lnTo>
                                <a:pt x="4539" y="2526"/>
                              </a:lnTo>
                              <a:lnTo>
                                <a:pt x="4528" y="2546"/>
                              </a:lnTo>
                              <a:lnTo>
                                <a:pt x="4503" y="2587"/>
                              </a:lnTo>
                              <a:lnTo>
                                <a:pt x="4492" y="2605"/>
                              </a:lnTo>
                              <a:lnTo>
                                <a:pt x="4482" y="2624"/>
                              </a:lnTo>
                              <a:close/>
                              <a:moveTo>
                                <a:pt x="5705" y="1065"/>
                              </a:moveTo>
                              <a:lnTo>
                                <a:pt x="5705" y="1065"/>
                              </a:lnTo>
                              <a:lnTo>
                                <a:pt x="5717" y="1080"/>
                              </a:lnTo>
                              <a:lnTo>
                                <a:pt x="5731" y="1095"/>
                              </a:lnTo>
                              <a:lnTo>
                                <a:pt x="5745" y="1111"/>
                              </a:lnTo>
                              <a:lnTo>
                                <a:pt x="5760" y="1126"/>
                              </a:lnTo>
                              <a:lnTo>
                                <a:pt x="5793" y="1154"/>
                              </a:lnTo>
                              <a:lnTo>
                                <a:pt x="5827" y="1183"/>
                              </a:lnTo>
                              <a:lnTo>
                                <a:pt x="5862" y="1210"/>
                              </a:lnTo>
                              <a:lnTo>
                                <a:pt x="5898" y="1236"/>
                              </a:lnTo>
                              <a:lnTo>
                                <a:pt x="5968" y="1290"/>
                              </a:lnTo>
                              <a:lnTo>
                                <a:pt x="5994" y="1309"/>
                              </a:lnTo>
                              <a:lnTo>
                                <a:pt x="6016" y="1325"/>
                              </a:lnTo>
                              <a:lnTo>
                                <a:pt x="6035" y="1337"/>
                              </a:lnTo>
                              <a:lnTo>
                                <a:pt x="6053" y="1346"/>
                              </a:lnTo>
                              <a:lnTo>
                                <a:pt x="6061" y="1348"/>
                              </a:lnTo>
                              <a:lnTo>
                                <a:pt x="6068" y="1350"/>
                              </a:lnTo>
                              <a:lnTo>
                                <a:pt x="6074" y="1352"/>
                              </a:lnTo>
                              <a:lnTo>
                                <a:pt x="6081" y="1352"/>
                              </a:lnTo>
                              <a:lnTo>
                                <a:pt x="6087" y="1352"/>
                              </a:lnTo>
                              <a:lnTo>
                                <a:pt x="6093" y="1351"/>
                              </a:lnTo>
                              <a:lnTo>
                                <a:pt x="6098" y="1349"/>
                              </a:lnTo>
                              <a:lnTo>
                                <a:pt x="6104" y="1346"/>
                              </a:lnTo>
                              <a:lnTo>
                                <a:pt x="6109" y="1343"/>
                              </a:lnTo>
                              <a:lnTo>
                                <a:pt x="6116" y="1339"/>
                              </a:lnTo>
                              <a:lnTo>
                                <a:pt x="6127" y="1328"/>
                              </a:lnTo>
                              <a:lnTo>
                                <a:pt x="6138" y="1315"/>
                              </a:lnTo>
                              <a:lnTo>
                                <a:pt x="6151" y="1299"/>
                              </a:lnTo>
                              <a:lnTo>
                                <a:pt x="6180" y="1260"/>
                              </a:lnTo>
                              <a:lnTo>
                                <a:pt x="6199" y="1237"/>
                              </a:lnTo>
                              <a:lnTo>
                                <a:pt x="6219" y="1212"/>
                              </a:lnTo>
                              <a:lnTo>
                                <a:pt x="6187" y="1186"/>
                              </a:lnTo>
                              <a:lnTo>
                                <a:pt x="6154" y="1158"/>
                              </a:lnTo>
                              <a:lnTo>
                                <a:pt x="6090" y="1101"/>
                              </a:lnTo>
                              <a:lnTo>
                                <a:pt x="6059" y="1075"/>
                              </a:lnTo>
                              <a:lnTo>
                                <a:pt x="6027" y="1050"/>
                              </a:lnTo>
                              <a:lnTo>
                                <a:pt x="6012" y="1038"/>
                              </a:lnTo>
                              <a:lnTo>
                                <a:pt x="5997" y="1027"/>
                              </a:lnTo>
                              <a:lnTo>
                                <a:pt x="5981" y="1017"/>
                              </a:lnTo>
                              <a:lnTo>
                                <a:pt x="5965" y="1008"/>
                              </a:lnTo>
                              <a:lnTo>
                                <a:pt x="5949" y="1000"/>
                              </a:lnTo>
                              <a:lnTo>
                                <a:pt x="5934" y="993"/>
                              </a:lnTo>
                              <a:lnTo>
                                <a:pt x="5918" y="987"/>
                              </a:lnTo>
                              <a:lnTo>
                                <a:pt x="5901" y="983"/>
                              </a:lnTo>
                              <a:lnTo>
                                <a:pt x="5886" y="980"/>
                              </a:lnTo>
                              <a:lnTo>
                                <a:pt x="5870" y="978"/>
                              </a:lnTo>
                              <a:lnTo>
                                <a:pt x="5854" y="978"/>
                              </a:lnTo>
                              <a:lnTo>
                                <a:pt x="5838" y="980"/>
                              </a:lnTo>
                              <a:lnTo>
                                <a:pt x="5821" y="983"/>
                              </a:lnTo>
                              <a:lnTo>
                                <a:pt x="5805" y="988"/>
                              </a:lnTo>
                              <a:lnTo>
                                <a:pt x="5789" y="996"/>
                              </a:lnTo>
                              <a:lnTo>
                                <a:pt x="5773" y="1005"/>
                              </a:lnTo>
                              <a:lnTo>
                                <a:pt x="5755" y="1016"/>
                              </a:lnTo>
                              <a:lnTo>
                                <a:pt x="5738" y="1030"/>
                              </a:lnTo>
                              <a:lnTo>
                                <a:pt x="5722" y="1046"/>
                              </a:lnTo>
                              <a:lnTo>
                                <a:pt x="5705" y="1065"/>
                              </a:lnTo>
                              <a:close/>
                              <a:moveTo>
                                <a:pt x="4377" y="2867"/>
                              </a:moveTo>
                              <a:lnTo>
                                <a:pt x="4377" y="2867"/>
                              </a:lnTo>
                              <a:lnTo>
                                <a:pt x="4385" y="2871"/>
                              </a:lnTo>
                              <a:lnTo>
                                <a:pt x="4392" y="2875"/>
                              </a:lnTo>
                              <a:lnTo>
                                <a:pt x="4396" y="2880"/>
                              </a:lnTo>
                              <a:lnTo>
                                <a:pt x="4400" y="2886"/>
                              </a:lnTo>
                              <a:lnTo>
                                <a:pt x="4401" y="2891"/>
                              </a:lnTo>
                              <a:lnTo>
                                <a:pt x="4401" y="2898"/>
                              </a:lnTo>
                              <a:lnTo>
                                <a:pt x="4399" y="2905"/>
                              </a:lnTo>
                              <a:lnTo>
                                <a:pt x="4395" y="2912"/>
                              </a:lnTo>
                              <a:lnTo>
                                <a:pt x="4708" y="3156"/>
                              </a:lnTo>
                              <a:lnTo>
                                <a:pt x="4850" y="2973"/>
                              </a:lnTo>
                              <a:lnTo>
                                <a:pt x="4803" y="2936"/>
                              </a:lnTo>
                              <a:lnTo>
                                <a:pt x="4754" y="2899"/>
                              </a:lnTo>
                              <a:lnTo>
                                <a:pt x="4655" y="2823"/>
                              </a:lnTo>
                              <a:lnTo>
                                <a:pt x="4606" y="2786"/>
                              </a:lnTo>
                              <a:lnTo>
                                <a:pt x="4555" y="2750"/>
                              </a:lnTo>
                              <a:lnTo>
                                <a:pt x="4505" y="2717"/>
                              </a:lnTo>
                              <a:lnTo>
                                <a:pt x="4480" y="2702"/>
                              </a:lnTo>
                              <a:lnTo>
                                <a:pt x="4455" y="2686"/>
                              </a:lnTo>
                              <a:lnTo>
                                <a:pt x="4433" y="2730"/>
                              </a:lnTo>
                              <a:lnTo>
                                <a:pt x="4412" y="2776"/>
                              </a:lnTo>
                              <a:lnTo>
                                <a:pt x="4394" y="2822"/>
                              </a:lnTo>
                              <a:lnTo>
                                <a:pt x="4377" y="2867"/>
                              </a:lnTo>
                              <a:close/>
                              <a:moveTo>
                                <a:pt x="5910" y="909"/>
                              </a:moveTo>
                              <a:lnTo>
                                <a:pt x="5910" y="909"/>
                              </a:lnTo>
                              <a:lnTo>
                                <a:pt x="5913" y="913"/>
                              </a:lnTo>
                              <a:lnTo>
                                <a:pt x="5915" y="918"/>
                              </a:lnTo>
                              <a:lnTo>
                                <a:pt x="5917" y="922"/>
                              </a:lnTo>
                              <a:lnTo>
                                <a:pt x="5918" y="926"/>
                              </a:lnTo>
                              <a:lnTo>
                                <a:pt x="5919" y="931"/>
                              </a:lnTo>
                              <a:lnTo>
                                <a:pt x="5918" y="935"/>
                              </a:lnTo>
                              <a:lnTo>
                                <a:pt x="5916" y="939"/>
                              </a:lnTo>
                              <a:lnTo>
                                <a:pt x="5914" y="944"/>
                              </a:lnTo>
                              <a:lnTo>
                                <a:pt x="6234" y="1193"/>
                              </a:lnTo>
                              <a:lnTo>
                                <a:pt x="6382" y="1003"/>
                              </a:lnTo>
                              <a:lnTo>
                                <a:pt x="6304" y="941"/>
                              </a:lnTo>
                              <a:lnTo>
                                <a:pt x="6265" y="911"/>
                              </a:lnTo>
                              <a:lnTo>
                                <a:pt x="6224" y="880"/>
                              </a:lnTo>
                              <a:lnTo>
                                <a:pt x="6185" y="853"/>
                              </a:lnTo>
                              <a:lnTo>
                                <a:pt x="6165" y="840"/>
                              </a:lnTo>
                              <a:lnTo>
                                <a:pt x="6146" y="828"/>
                              </a:lnTo>
                              <a:lnTo>
                                <a:pt x="6127" y="817"/>
                              </a:lnTo>
                              <a:lnTo>
                                <a:pt x="6107" y="808"/>
                              </a:lnTo>
                              <a:lnTo>
                                <a:pt x="6090" y="800"/>
                              </a:lnTo>
                              <a:lnTo>
                                <a:pt x="6072" y="794"/>
                              </a:lnTo>
                              <a:lnTo>
                                <a:pt x="6065" y="802"/>
                              </a:lnTo>
                              <a:lnTo>
                                <a:pt x="6057" y="810"/>
                              </a:lnTo>
                              <a:lnTo>
                                <a:pt x="6048" y="817"/>
                              </a:lnTo>
                              <a:lnTo>
                                <a:pt x="6038" y="825"/>
                              </a:lnTo>
                              <a:lnTo>
                                <a:pt x="6017" y="841"/>
                              </a:lnTo>
                              <a:lnTo>
                                <a:pt x="5994" y="855"/>
                              </a:lnTo>
                              <a:lnTo>
                                <a:pt x="5948" y="882"/>
                              </a:lnTo>
                              <a:lnTo>
                                <a:pt x="5928" y="895"/>
                              </a:lnTo>
                              <a:lnTo>
                                <a:pt x="5910" y="909"/>
                              </a:lnTo>
                              <a:close/>
                              <a:moveTo>
                                <a:pt x="4265" y="3147"/>
                              </a:moveTo>
                              <a:lnTo>
                                <a:pt x="4265" y="3147"/>
                              </a:lnTo>
                              <a:lnTo>
                                <a:pt x="4270" y="3152"/>
                              </a:lnTo>
                              <a:lnTo>
                                <a:pt x="4274" y="3157"/>
                              </a:lnTo>
                              <a:lnTo>
                                <a:pt x="4276" y="3163"/>
                              </a:lnTo>
                              <a:lnTo>
                                <a:pt x="4278" y="3169"/>
                              </a:lnTo>
                              <a:lnTo>
                                <a:pt x="4278" y="3175"/>
                              </a:lnTo>
                              <a:lnTo>
                                <a:pt x="4276" y="3181"/>
                              </a:lnTo>
                              <a:lnTo>
                                <a:pt x="4274" y="3188"/>
                              </a:lnTo>
                              <a:lnTo>
                                <a:pt x="4270" y="3194"/>
                              </a:lnTo>
                              <a:lnTo>
                                <a:pt x="4314" y="3226"/>
                              </a:lnTo>
                              <a:lnTo>
                                <a:pt x="4352" y="3257"/>
                              </a:lnTo>
                              <a:lnTo>
                                <a:pt x="4386" y="3282"/>
                              </a:lnTo>
                              <a:lnTo>
                                <a:pt x="4415" y="3304"/>
                              </a:lnTo>
                              <a:lnTo>
                                <a:pt x="4441" y="3323"/>
                              </a:lnTo>
                              <a:lnTo>
                                <a:pt x="4454" y="3330"/>
                              </a:lnTo>
                              <a:lnTo>
                                <a:pt x="4465" y="3336"/>
                              </a:lnTo>
                              <a:lnTo>
                                <a:pt x="4476" y="3342"/>
                              </a:lnTo>
                              <a:lnTo>
                                <a:pt x="4486" y="3345"/>
                              </a:lnTo>
                              <a:lnTo>
                                <a:pt x="4496" y="3348"/>
                              </a:lnTo>
                              <a:lnTo>
                                <a:pt x="4506" y="3350"/>
                              </a:lnTo>
                              <a:lnTo>
                                <a:pt x="4516" y="3350"/>
                              </a:lnTo>
                              <a:lnTo>
                                <a:pt x="4526" y="3349"/>
                              </a:lnTo>
                              <a:lnTo>
                                <a:pt x="4535" y="3347"/>
                              </a:lnTo>
                              <a:lnTo>
                                <a:pt x="4545" y="3343"/>
                              </a:lnTo>
                              <a:lnTo>
                                <a:pt x="4555" y="3338"/>
                              </a:lnTo>
                              <a:lnTo>
                                <a:pt x="4565" y="3331"/>
                              </a:lnTo>
                              <a:lnTo>
                                <a:pt x="4575" y="3324"/>
                              </a:lnTo>
                              <a:lnTo>
                                <a:pt x="4587" y="3314"/>
                              </a:lnTo>
                              <a:lnTo>
                                <a:pt x="4598" y="3302"/>
                              </a:lnTo>
                              <a:lnTo>
                                <a:pt x="4610" y="3290"/>
                              </a:lnTo>
                              <a:lnTo>
                                <a:pt x="4636" y="3261"/>
                              </a:lnTo>
                              <a:lnTo>
                                <a:pt x="4666" y="3224"/>
                              </a:lnTo>
                              <a:lnTo>
                                <a:pt x="4700" y="3181"/>
                              </a:lnTo>
                              <a:lnTo>
                                <a:pt x="4657" y="3147"/>
                              </a:lnTo>
                              <a:lnTo>
                                <a:pt x="4613" y="3112"/>
                              </a:lnTo>
                              <a:lnTo>
                                <a:pt x="4568" y="3075"/>
                              </a:lnTo>
                              <a:lnTo>
                                <a:pt x="4524" y="3040"/>
                              </a:lnTo>
                              <a:lnTo>
                                <a:pt x="4478" y="3005"/>
                              </a:lnTo>
                              <a:lnTo>
                                <a:pt x="4456" y="2990"/>
                              </a:lnTo>
                              <a:lnTo>
                                <a:pt x="4432" y="2975"/>
                              </a:lnTo>
                              <a:lnTo>
                                <a:pt x="4410" y="2960"/>
                              </a:lnTo>
                              <a:lnTo>
                                <a:pt x="4388" y="2947"/>
                              </a:lnTo>
                              <a:lnTo>
                                <a:pt x="4365" y="2935"/>
                              </a:lnTo>
                              <a:lnTo>
                                <a:pt x="4343" y="2925"/>
                              </a:lnTo>
                              <a:lnTo>
                                <a:pt x="4335" y="2936"/>
                              </a:lnTo>
                              <a:lnTo>
                                <a:pt x="4328" y="2947"/>
                              </a:lnTo>
                              <a:lnTo>
                                <a:pt x="4322" y="2959"/>
                              </a:lnTo>
                              <a:lnTo>
                                <a:pt x="4316" y="2974"/>
                              </a:lnTo>
                              <a:lnTo>
                                <a:pt x="4305" y="3002"/>
                              </a:lnTo>
                              <a:lnTo>
                                <a:pt x="4294" y="3033"/>
                              </a:lnTo>
                              <a:lnTo>
                                <a:pt x="4286" y="3063"/>
                              </a:lnTo>
                              <a:lnTo>
                                <a:pt x="4278" y="3093"/>
                              </a:lnTo>
                              <a:lnTo>
                                <a:pt x="4265" y="3147"/>
                              </a:lnTo>
                              <a:close/>
                              <a:moveTo>
                                <a:pt x="6242" y="696"/>
                              </a:moveTo>
                              <a:lnTo>
                                <a:pt x="6242" y="696"/>
                              </a:lnTo>
                              <a:lnTo>
                                <a:pt x="6222" y="703"/>
                              </a:lnTo>
                              <a:lnTo>
                                <a:pt x="6203" y="710"/>
                              </a:lnTo>
                              <a:lnTo>
                                <a:pt x="6186" y="717"/>
                              </a:lnTo>
                              <a:lnTo>
                                <a:pt x="6171" y="726"/>
                              </a:lnTo>
                              <a:lnTo>
                                <a:pt x="6165" y="730"/>
                              </a:lnTo>
                              <a:lnTo>
                                <a:pt x="6160" y="735"/>
                              </a:lnTo>
                              <a:lnTo>
                                <a:pt x="6156" y="740"/>
                              </a:lnTo>
                              <a:lnTo>
                                <a:pt x="6153" y="746"/>
                              </a:lnTo>
                              <a:lnTo>
                                <a:pt x="6151" y="751"/>
                              </a:lnTo>
                              <a:lnTo>
                                <a:pt x="6150" y="758"/>
                              </a:lnTo>
                              <a:lnTo>
                                <a:pt x="6150" y="765"/>
                              </a:lnTo>
                              <a:lnTo>
                                <a:pt x="6152" y="772"/>
                              </a:lnTo>
                              <a:lnTo>
                                <a:pt x="6142" y="785"/>
                              </a:lnTo>
                              <a:lnTo>
                                <a:pt x="6184" y="816"/>
                              </a:lnTo>
                              <a:lnTo>
                                <a:pt x="6220" y="845"/>
                              </a:lnTo>
                              <a:lnTo>
                                <a:pt x="6253" y="870"/>
                              </a:lnTo>
                              <a:lnTo>
                                <a:pt x="6281" y="892"/>
                              </a:lnTo>
                              <a:lnTo>
                                <a:pt x="6306" y="910"/>
                              </a:lnTo>
                              <a:lnTo>
                                <a:pt x="6317" y="917"/>
                              </a:lnTo>
                              <a:lnTo>
                                <a:pt x="6329" y="924"/>
                              </a:lnTo>
                              <a:lnTo>
                                <a:pt x="6339" y="929"/>
                              </a:lnTo>
                              <a:lnTo>
                                <a:pt x="6349" y="933"/>
                              </a:lnTo>
                              <a:lnTo>
                                <a:pt x="6359" y="936"/>
                              </a:lnTo>
                              <a:lnTo>
                                <a:pt x="6368" y="938"/>
                              </a:lnTo>
                              <a:lnTo>
                                <a:pt x="6377" y="938"/>
                              </a:lnTo>
                              <a:lnTo>
                                <a:pt x="6387" y="938"/>
                              </a:lnTo>
                              <a:lnTo>
                                <a:pt x="6397" y="936"/>
                              </a:lnTo>
                              <a:lnTo>
                                <a:pt x="6406" y="933"/>
                              </a:lnTo>
                              <a:lnTo>
                                <a:pt x="6415" y="928"/>
                              </a:lnTo>
                              <a:lnTo>
                                <a:pt x="6425" y="923"/>
                              </a:lnTo>
                              <a:lnTo>
                                <a:pt x="6435" y="915"/>
                              </a:lnTo>
                              <a:lnTo>
                                <a:pt x="6445" y="907"/>
                              </a:lnTo>
                              <a:lnTo>
                                <a:pt x="6456" y="896"/>
                              </a:lnTo>
                              <a:lnTo>
                                <a:pt x="6469" y="884"/>
                              </a:lnTo>
                              <a:lnTo>
                                <a:pt x="6494" y="856"/>
                              </a:lnTo>
                              <a:lnTo>
                                <a:pt x="6522" y="821"/>
                              </a:lnTo>
                              <a:lnTo>
                                <a:pt x="6554" y="781"/>
                              </a:lnTo>
                              <a:lnTo>
                                <a:pt x="6535" y="766"/>
                              </a:lnTo>
                              <a:lnTo>
                                <a:pt x="6514" y="750"/>
                              </a:lnTo>
                              <a:lnTo>
                                <a:pt x="6477" y="720"/>
                              </a:lnTo>
                              <a:lnTo>
                                <a:pt x="6458" y="706"/>
                              </a:lnTo>
                              <a:lnTo>
                                <a:pt x="6440" y="692"/>
                              </a:lnTo>
                              <a:lnTo>
                                <a:pt x="6422" y="681"/>
                              </a:lnTo>
                              <a:lnTo>
                                <a:pt x="6403" y="671"/>
                              </a:lnTo>
                              <a:lnTo>
                                <a:pt x="6384" y="663"/>
                              </a:lnTo>
                              <a:lnTo>
                                <a:pt x="6375" y="660"/>
                              </a:lnTo>
                              <a:lnTo>
                                <a:pt x="6366" y="658"/>
                              </a:lnTo>
                              <a:lnTo>
                                <a:pt x="6356" y="656"/>
                              </a:lnTo>
                              <a:lnTo>
                                <a:pt x="6347" y="655"/>
                              </a:lnTo>
                              <a:lnTo>
                                <a:pt x="6337" y="655"/>
                              </a:lnTo>
                              <a:lnTo>
                                <a:pt x="6328" y="656"/>
                              </a:lnTo>
                              <a:lnTo>
                                <a:pt x="6317" y="657"/>
                              </a:lnTo>
                              <a:lnTo>
                                <a:pt x="6307" y="660"/>
                              </a:lnTo>
                              <a:lnTo>
                                <a:pt x="6297" y="663"/>
                              </a:lnTo>
                              <a:lnTo>
                                <a:pt x="6286" y="667"/>
                              </a:lnTo>
                              <a:lnTo>
                                <a:pt x="6276" y="673"/>
                              </a:lnTo>
                              <a:lnTo>
                                <a:pt x="6265" y="679"/>
                              </a:lnTo>
                              <a:lnTo>
                                <a:pt x="6254" y="687"/>
                              </a:lnTo>
                              <a:lnTo>
                                <a:pt x="6242" y="696"/>
                              </a:lnTo>
                              <a:close/>
                              <a:moveTo>
                                <a:pt x="4193" y="3334"/>
                              </a:moveTo>
                              <a:lnTo>
                                <a:pt x="4193" y="3334"/>
                              </a:lnTo>
                              <a:lnTo>
                                <a:pt x="4183" y="3348"/>
                              </a:lnTo>
                              <a:lnTo>
                                <a:pt x="4175" y="3363"/>
                              </a:lnTo>
                              <a:lnTo>
                                <a:pt x="4169" y="3378"/>
                              </a:lnTo>
                              <a:lnTo>
                                <a:pt x="4165" y="3393"/>
                              </a:lnTo>
                              <a:lnTo>
                                <a:pt x="4161" y="3408"/>
                              </a:lnTo>
                              <a:lnTo>
                                <a:pt x="4160" y="3423"/>
                              </a:lnTo>
                              <a:lnTo>
                                <a:pt x="4161" y="3438"/>
                              </a:lnTo>
                              <a:lnTo>
                                <a:pt x="4162" y="3454"/>
                              </a:lnTo>
                              <a:lnTo>
                                <a:pt x="4166" y="3468"/>
                              </a:lnTo>
                              <a:lnTo>
                                <a:pt x="4171" y="3483"/>
                              </a:lnTo>
                              <a:lnTo>
                                <a:pt x="4176" y="3497"/>
                              </a:lnTo>
                              <a:lnTo>
                                <a:pt x="4182" y="3511"/>
                              </a:lnTo>
                              <a:lnTo>
                                <a:pt x="4189" y="3525"/>
                              </a:lnTo>
                              <a:lnTo>
                                <a:pt x="4197" y="3538"/>
                              </a:lnTo>
                              <a:lnTo>
                                <a:pt x="4206" y="3551"/>
                              </a:lnTo>
                              <a:lnTo>
                                <a:pt x="4215" y="3563"/>
                              </a:lnTo>
                              <a:lnTo>
                                <a:pt x="4224" y="3574"/>
                              </a:lnTo>
                              <a:lnTo>
                                <a:pt x="4235" y="3586"/>
                              </a:lnTo>
                              <a:lnTo>
                                <a:pt x="4245" y="3596"/>
                              </a:lnTo>
                              <a:lnTo>
                                <a:pt x="4255" y="3605"/>
                              </a:lnTo>
                              <a:lnTo>
                                <a:pt x="4266" y="3614"/>
                              </a:lnTo>
                              <a:lnTo>
                                <a:pt x="4276" y="3622"/>
                              </a:lnTo>
                              <a:lnTo>
                                <a:pt x="4286" y="3628"/>
                              </a:lnTo>
                              <a:lnTo>
                                <a:pt x="4296" y="3634"/>
                              </a:lnTo>
                              <a:lnTo>
                                <a:pt x="4306" y="3639"/>
                              </a:lnTo>
                              <a:lnTo>
                                <a:pt x="4315" y="3643"/>
                              </a:lnTo>
                              <a:lnTo>
                                <a:pt x="4324" y="3645"/>
                              </a:lnTo>
                              <a:lnTo>
                                <a:pt x="4331" y="3647"/>
                              </a:lnTo>
                              <a:lnTo>
                                <a:pt x="4338" y="3647"/>
                              </a:lnTo>
                              <a:lnTo>
                                <a:pt x="4344" y="3646"/>
                              </a:lnTo>
                              <a:lnTo>
                                <a:pt x="4349" y="3643"/>
                              </a:lnTo>
                              <a:lnTo>
                                <a:pt x="4353" y="3639"/>
                              </a:lnTo>
                              <a:lnTo>
                                <a:pt x="4385" y="3597"/>
                              </a:lnTo>
                              <a:lnTo>
                                <a:pt x="4411" y="3557"/>
                              </a:lnTo>
                              <a:lnTo>
                                <a:pt x="4433" y="3522"/>
                              </a:lnTo>
                              <a:lnTo>
                                <a:pt x="4443" y="3504"/>
                              </a:lnTo>
                              <a:lnTo>
                                <a:pt x="4451" y="3488"/>
                              </a:lnTo>
                              <a:lnTo>
                                <a:pt x="4458" y="3473"/>
                              </a:lnTo>
                              <a:lnTo>
                                <a:pt x="4464" y="3459"/>
                              </a:lnTo>
                              <a:lnTo>
                                <a:pt x="4468" y="3445"/>
                              </a:lnTo>
                              <a:lnTo>
                                <a:pt x="4471" y="3430"/>
                              </a:lnTo>
                              <a:lnTo>
                                <a:pt x="4473" y="3418"/>
                              </a:lnTo>
                              <a:lnTo>
                                <a:pt x="4473" y="3405"/>
                              </a:lnTo>
                              <a:lnTo>
                                <a:pt x="4472" y="3393"/>
                              </a:lnTo>
                              <a:lnTo>
                                <a:pt x="4470" y="3382"/>
                              </a:lnTo>
                              <a:lnTo>
                                <a:pt x="4466" y="3369"/>
                              </a:lnTo>
                              <a:lnTo>
                                <a:pt x="4462" y="3358"/>
                              </a:lnTo>
                              <a:lnTo>
                                <a:pt x="4455" y="3347"/>
                              </a:lnTo>
                              <a:lnTo>
                                <a:pt x="4447" y="3337"/>
                              </a:lnTo>
                              <a:lnTo>
                                <a:pt x="4437" y="3326"/>
                              </a:lnTo>
                              <a:lnTo>
                                <a:pt x="4426" y="3316"/>
                              </a:lnTo>
                              <a:lnTo>
                                <a:pt x="4414" y="3304"/>
                              </a:lnTo>
                              <a:lnTo>
                                <a:pt x="4400" y="3294"/>
                              </a:lnTo>
                              <a:lnTo>
                                <a:pt x="4385" y="3283"/>
                              </a:lnTo>
                              <a:lnTo>
                                <a:pt x="4367" y="3273"/>
                              </a:lnTo>
                              <a:lnTo>
                                <a:pt x="4349" y="3262"/>
                              </a:lnTo>
                              <a:lnTo>
                                <a:pt x="4329" y="3251"/>
                              </a:lnTo>
                              <a:lnTo>
                                <a:pt x="4282" y="3228"/>
                              </a:lnTo>
                              <a:lnTo>
                                <a:pt x="4230" y="3205"/>
                              </a:lnTo>
                              <a:lnTo>
                                <a:pt x="4225" y="3220"/>
                              </a:lnTo>
                              <a:lnTo>
                                <a:pt x="4220" y="3236"/>
                              </a:lnTo>
                              <a:lnTo>
                                <a:pt x="4208" y="3269"/>
                              </a:lnTo>
                              <a:lnTo>
                                <a:pt x="4203" y="3285"/>
                              </a:lnTo>
                              <a:lnTo>
                                <a:pt x="4199" y="3301"/>
                              </a:lnTo>
                              <a:lnTo>
                                <a:pt x="4195" y="3318"/>
                              </a:lnTo>
                              <a:lnTo>
                                <a:pt x="4193" y="3334"/>
                              </a:lnTo>
                              <a:close/>
                              <a:moveTo>
                                <a:pt x="6538" y="546"/>
                              </a:moveTo>
                              <a:lnTo>
                                <a:pt x="6538" y="546"/>
                              </a:lnTo>
                              <a:lnTo>
                                <a:pt x="6527" y="548"/>
                              </a:lnTo>
                              <a:lnTo>
                                <a:pt x="6518" y="550"/>
                              </a:lnTo>
                              <a:lnTo>
                                <a:pt x="6509" y="553"/>
                              </a:lnTo>
                              <a:lnTo>
                                <a:pt x="6499" y="557"/>
                              </a:lnTo>
                              <a:lnTo>
                                <a:pt x="6481" y="567"/>
                              </a:lnTo>
                              <a:lnTo>
                                <a:pt x="6463" y="578"/>
                              </a:lnTo>
                              <a:lnTo>
                                <a:pt x="6447" y="590"/>
                              </a:lnTo>
                              <a:lnTo>
                                <a:pt x="6433" y="601"/>
                              </a:lnTo>
                              <a:lnTo>
                                <a:pt x="6423" y="611"/>
                              </a:lnTo>
                              <a:lnTo>
                                <a:pt x="6416" y="620"/>
                              </a:lnTo>
                              <a:lnTo>
                                <a:pt x="6400" y="629"/>
                              </a:lnTo>
                              <a:lnTo>
                                <a:pt x="6437" y="657"/>
                              </a:lnTo>
                              <a:lnTo>
                                <a:pt x="6471" y="680"/>
                              </a:lnTo>
                              <a:lnTo>
                                <a:pt x="6499" y="699"/>
                              </a:lnTo>
                              <a:lnTo>
                                <a:pt x="6512" y="706"/>
                              </a:lnTo>
                              <a:lnTo>
                                <a:pt x="6523" y="711"/>
                              </a:lnTo>
                              <a:lnTo>
                                <a:pt x="6536" y="716"/>
                              </a:lnTo>
                              <a:lnTo>
                                <a:pt x="6546" y="719"/>
                              </a:lnTo>
                              <a:lnTo>
                                <a:pt x="6556" y="721"/>
                              </a:lnTo>
                              <a:lnTo>
                                <a:pt x="6566" y="722"/>
                              </a:lnTo>
                              <a:lnTo>
                                <a:pt x="6575" y="722"/>
                              </a:lnTo>
                              <a:lnTo>
                                <a:pt x="6583" y="721"/>
                              </a:lnTo>
                              <a:lnTo>
                                <a:pt x="6591" y="718"/>
                              </a:lnTo>
                              <a:lnTo>
                                <a:pt x="6601" y="715"/>
                              </a:lnTo>
                              <a:lnTo>
                                <a:pt x="6609" y="710"/>
                              </a:lnTo>
                              <a:lnTo>
                                <a:pt x="6616" y="705"/>
                              </a:lnTo>
                              <a:lnTo>
                                <a:pt x="6624" y="698"/>
                              </a:lnTo>
                              <a:lnTo>
                                <a:pt x="6632" y="690"/>
                              </a:lnTo>
                              <a:lnTo>
                                <a:pt x="6649" y="671"/>
                              </a:lnTo>
                              <a:lnTo>
                                <a:pt x="6667" y="649"/>
                              </a:lnTo>
                              <a:lnTo>
                                <a:pt x="6710" y="593"/>
                              </a:lnTo>
                              <a:lnTo>
                                <a:pt x="6735" y="561"/>
                              </a:lnTo>
                              <a:lnTo>
                                <a:pt x="6765" y="524"/>
                              </a:lnTo>
                              <a:lnTo>
                                <a:pt x="6749" y="513"/>
                              </a:lnTo>
                              <a:lnTo>
                                <a:pt x="6733" y="505"/>
                              </a:lnTo>
                              <a:lnTo>
                                <a:pt x="6719" y="498"/>
                              </a:lnTo>
                              <a:lnTo>
                                <a:pt x="6706" y="494"/>
                              </a:lnTo>
                              <a:lnTo>
                                <a:pt x="6693" y="491"/>
                              </a:lnTo>
                              <a:lnTo>
                                <a:pt x="6680" y="491"/>
                              </a:lnTo>
                              <a:lnTo>
                                <a:pt x="6667" y="491"/>
                              </a:lnTo>
                              <a:lnTo>
                                <a:pt x="6655" y="494"/>
                              </a:lnTo>
                              <a:lnTo>
                                <a:pt x="6642" y="497"/>
                              </a:lnTo>
                              <a:lnTo>
                                <a:pt x="6629" y="502"/>
                              </a:lnTo>
                              <a:lnTo>
                                <a:pt x="6616" y="507"/>
                              </a:lnTo>
                              <a:lnTo>
                                <a:pt x="6602" y="514"/>
                              </a:lnTo>
                              <a:lnTo>
                                <a:pt x="6572" y="529"/>
                              </a:lnTo>
                              <a:lnTo>
                                <a:pt x="6538" y="546"/>
                              </a:lnTo>
                              <a:close/>
                              <a:moveTo>
                                <a:pt x="4103" y="3976"/>
                              </a:moveTo>
                              <a:lnTo>
                                <a:pt x="4103" y="3976"/>
                              </a:lnTo>
                              <a:lnTo>
                                <a:pt x="4130" y="3941"/>
                              </a:lnTo>
                              <a:lnTo>
                                <a:pt x="4157" y="3907"/>
                              </a:lnTo>
                              <a:lnTo>
                                <a:pt x="4208" y="3843"/>
                              </a:lnTo>
                              <a:lnTo>
                                <a:pt x="4231" y="3814"/>
                              </a:lnTo>
                              <a:lnTo>
                                <a:pt x="4251" y="3785"/>
                              </a:lnTo>
                              <a:lnTo>
                                <a:pt x="4259" y="3771"/>
                              </a:lnTo>
                              <a:lnTo>
                                <a:pt x="4267" y="3758"/>
                              </a:lnTo>
                              <a:lnTo>
                                <a:pt x="4273" y="3745"/>
                              </a:lnTo>
                              <a:lnTo>
                                <a:pt x="4278" y="3732"/>
                              </a:lnTo>
                              <a:lnTo>
                                <a:pt x="4281" y="3718"/>
                              </a:lnTo>
                              <a:lnTo>
                                <a:pt x="4284" y="3706"/>
                              </a:lnTo>
                              <a:lnTo>
                                <a:pt x="4285" y="3694"/>
                              </a:lnTo>
                              <a:lnTo>
                                <a:pt x="4284" y="3682"/>
                              </a:lnTo>
                              <a:lnTo>
                                <a:pt x="4282" y="3670"/>
                              </a:lnTo>
                              <a:lnTo>
                                <a:pt x="4278" y="3659"/>
                              </a:lnTo>
                              <a:lnTo>
                                <a:pt x="4272" y="3646"/>
                              </a:lnTo>
                              <a:lnTo>
                                <a:pt x="4264" y="3635"/>
                              </a:lnTo>
                              <a:lnTo>
                                <a:pt x="4254" y="3624"/>
                              </a:lnTo>
                              <a:lnTo>
                                <a:pt x="4242" y="3613"/>
                              </a:lnTo>
                              <a:lnTo>
                                <a:pt x="4227" y="3603"/>
                              </a:lnTo>
                              <a:lnTo>
                                <a:pt x="4211" y="3592"/>
                              </a:lnTo>
                              <a:lnTo>
                                <a:pt x="4192" y="3580"/>
                              </a:lnTo>
                              <a:lnTo>
                                <a:pt x="4171" y="3570"/>
                              </a:lnTo>
                              <a:lnTo>
                                <a:pt x="4146" y="3560"/>
                              </a:lnTo>
                              <a:lnTo>
                                <a:pt x="4120" y="3550"/>
                              </a:lnTo>
                              <a:lnTo>
                                <a:pt x="4114" y="3577"/>
                              </a:lnTo>
                              <a:lnTo>
                                <a:pt x="4106" y="3605"/>
                              </a:lnTo>
                              <a:lnTo>
                                <a:pt x="4088" y="3662"/>
                              </a:lnTo>
                              <a:lnTo>
                                <a:pt x="4071" y="3717"/>
                              </a:lnTo>
                              <a:lnTo>
                                <a:pt x="4063" y="3746"/>
                              </a:lnTo>
                              <a:lnTo>
                                <a:pt x="4057" y="3773"/>
                              </a:lnTo>
                              <a:lnTo>
                                <a:pt x="4052" y="3801"/>
                              </a:lnTo>
                              <a:lnTo>
                                <a:pt x="4050" y="3828"/>
                              </a:lnTo>
                              <a:lnTo>
                                <a:pt x="4049" y="3841"/>
                              </a:lnTo>
                              <a:lnTo>
                                <a:pt x="4050" y="3854"/>
                              </a:lnTo>
                              <a:lnTo>
                                <a:pt x="4051" y="3868"/>
                              </a:lnTo>
                              <a:lnTo>
                                <a:pt x="4053" y="3881"/>
                              </a:lnTo>
                              <a:lnTo>
                                <a:pt x="4055" y="3893"/>
                              </a:lnTo>
                              <a:lnTo>
                                <a:pt x="4059" y="3906"/>
                              </a:lnTo>
                              <a:lnTo>
                                <a:pt x="4063" y="3918"/>
                              </a:lnTo>
                              <a:lnTo>
                                <a:pt x="4069" y="3931"/>
                              </a:lnTo>
                              <a:lnTo>
                                <a:pt x="4076" y="3942"/>
                              </a:lnTo>
                              <a:lnTo>
                                <a:pt x="4083" y="3954"/>
                              </a:lnTo>
                              <a:lnTo>
                                <a:pt x="4092" y="3965"/>
                              </a:lnTo>
                              <a:lnTo>
                                <a:pt x="4103" y="3976"/>
                              </a:lnTo>
                              <a:close/>
                              <a:moveTo>
                                <a:pt x="4087" y="3997"/>
                              </a:moveTo>
                              <a:lnTo>
                                <a:pt x="4053" y="3960"/>
                              </a:lnTo>
                              <a:lnTo>
                                <a:pt x="4048" y="3963"/>
                              </a:lnTo>
                              <a:lnTo>
                                <a:pt x="4044" y="3965"/>
                              </a:lnTo>
                              <a:lnTo>
                                <a:pt x="4038" y="3967"/>
                              </a:lnTo>
                              <a:lnTo>
                                <a:pt x="4033" y="3967"/>
                              </a:lnTo>
                              <a:lnTo>
                                <a:pt x="4028" y="3966"/>
                              </a:lnTo>
                              <a:lnTo>
                                <a:pt x="4022" y="3965"/>
                              </a:lnTo>
                              <a:lnTo>
                                <a:pt x="4016" y="3962"/>
                              </a:lnTo>
                              <a:lnTo>
                                <a:pt x="4011" y="3959"/>
                              </a:lnTo>
                              <a:lnTo>
                                <a:pt x="3992" y="4080"/>
                              </a:lnTo>
                              <a:lnTo>
                                <a:pt x="4006" y="4073"/>
                              </a:lnTo>
                              <a:lnTo>
                                <a:pt x="4019" y="4065"/>
                              </a:lnTo>
                              <a:lnTo>
                                <a:pt x="4033" y="4056"/>
                              </a:lnTo>
                              <a:lnTo>
                                <a:pt x="4045" y="4046"/>
                              </a:lnTo>
                              <a:lnTo>
                                <a:pt x="4057" y="4035"/>
                              </a:lnTo>
                              <a:lnTo>
                                <a:pt x="4067" y="4023"/>
                              </a:lnTo>
                              <a:lnTo>
                                <a:pt x="4077" y="4010"/>
                              </a:lnTo>
                              <a:lnTo>
                                <a:pt x="4087" y="3997"/>
                              </a:lnTo>
                              <a:close/>
                              <a:moveTo>
                                <a:pt x="6750" y="449"/>
                              </a:moveTo>
                              <a:lnTo>
                                <a:pt x="6750" y="449"/>
                              </a:lnTo>
                              <a:lnTo>
                                <a:pt x="6750" y="457"/>
                              </a:lnTo>
                              <a:lnTo>
                                <a:pt x="6752" y="465"/>
                              </a:lnTo>
                              <a:lnTo>
                                <a:pt x="6755" y="472"/>
                              </a:lnTo>
                              <a:lnTo>
                                <a:pt x="6759" y="478"/>
                              </a:lnTo>
                              <a:lnTo>
                                <a:pt x="6764" y="484"/>
                              </a:lnTo>
                              <a:lnTo>
                                <a:pt x="6770" y="490"/>
                              </a:lnTo>
                              <a:lnTo>
                                <a:pt x="6777" y="494"/>
                              </a:lnTo>
                              <a:lnTo>
                                <a:pt x="6785" y="498"/>
                              </a:lnTo>
                              <a:lnTo>
                                <a:pt x="6836" y="432"/>
                              </a:lnTo>
                              <a:lnTo>
                                <a:pt x="6792" y="442"/>
                              </a:lnTo>
                              <a:lnTo>
                                <a:pt x="6750" y="449"/>
                              </a:lnTo>
                              <a:close/>
                              <a:moveTo>
                                <a:pt x="6164" y="1768"/>
                              </a:moveTo>
                              <a:lnTo>
                                <a:pt x="6164" y="1768"/>
                              </a:lnTo>
                              <a:lnTo>
                                <a:pt x="6179" y="1749"/>
                              </a:lnTo>
                              <a:lnTo>
                                <a:pt x="6195" y="1730"/>
                              </a:lnTo>
                              <a:lnTo>
                                <a:pt x="6224" y="1696"/>
                              </a:lnTo>
                              <a:lnTo>
                                <a:pt x="6237" y="1681"/>
                              </a:lnTo>
                              <a:lnTo>
                                <a:pt x="6249" y="1667"/>
                              </a:lnTo>
                              <a:lnTo>
                                <a:pt x="6261" y="1652"/>
                              </a:lnTo>
                              <a:lnTo>
                                <a:pt x="6269" y="1638"/>
                              </a:lnTo>
                              <a:lnTo>
                                <a:pt x="6276" y="1625"/>
                              </a:lnTo>
                              <a:lnTo>
                                <a:pt x="6278" y="1618"/>
                              </a:lnTo>
                              <a:lnTo>
                                <a:pt x="6279" y="1612"/>
                              </a:lnTo>
                              <a:lnTo>
                                <a:pt x="6280" y="1605"/>
                              </a:lnTo>
                              <a:lnTo>
                                <a:pt x="6280" y="1598"/>
                              </a:lnTo>
                              <a:lnTo>
                                <a:pt x="6279" y="1591"/>
                              </a:lnTo>
                              <a:lnTo>
                                <a:pt x="6277" y="1584"/>
                              </a:lnTo>
                              <a:lnTo>
                                <a:pt x="6275" y="1577"/>
                              </a:lnTo>
                              <a:lnTo>
                                <a:pt x="6271" y="1570"/>
                              </a:lnTo>
                              <a:lnTo>
                                <a:pt x="6267" y="1562"/>
                              </a:lnTo>
                              <a:lnTo>
                                <a:pt x="6261" y="1555"/>
                              </a:lnTo>
                              <a:lnTo>
                                <a:pt x="6255" y="1547"/>
                              </a:lnTo>
                              <a:lnTo>
                                <a:pt x="6246" y="1540"/>
                              </a:lnTo>
                              <a:lnTo>
                                <a:pt x="6227" y="1523"/>
                              </a:lnTo>
                              <a:lnTo>
                                <a:pt x="6198" y="1500"/>
                              </a:lnTo>
                              <a:lnTo>
                                <a:pt x="6172" y="1482"/>
                              </a:lnTo>
                              <a:lnTo>
                                <a:pt x="6150" y="1468"/>
                              </a:lnTo>
                              <a:lnTo>
                                <a:pt x="6131" y="1457"/>
                              </a:lnTo>
                              <a:lnTo>
                                <a:pt x="6122" y="1453"/>
                              </a:lnTo>
                              <a:lnTo>
                                <a:pt x="6114" y="1449"/>
                              </a:lnTo>
                              <a:lnTo>
                                <a:pt x="6105" y="1447"/>
                              </a:lnTo>
                              <a:lnTo>
                                <a:pt x="6098" y="1446"/>
                              </a:lnTo>
                              <a:lnTo>
                                <a:pt x="6091" y="1445"/>
                              </a:lnTo>
                              <a:lnTo>
                                <a:pt x="6085" y="1446"/>
                              </a:lnTo>
                              <a:lnTo>
                                <a:pt x="6078" y="1447"/>
                              </a:lnTo>
                              <a:lnTo>
                                <a:pt x="6072" y="1449"/>
                              </a:lnTo>
                              <a:lnTo>
                                <a:pt x="6066" y="1454"/>
                              </a:lnTo>
                              <a:lnTo>
                                <a:pt x="6060" y="1457"/>
                              </a:lnTo>
                              <a:lnTo>
                                <a:pt x="6048" y="1468"/>
                              </a:lnTo>
                              <a:lnTo>
                                <a:pt x="6034" y="1481"/>
                              </a:lnTo>
                              <a:lnTo>
                                <a:pt x="6020" y="1498"/>
                              </a:lnTo>
                              <a:lnTo>
                                <a:pt x="5987" y="1541"/>
                              </a:lnTo>
                              <a:lnTo>
                                <a:pt x="5965" y="1566"/>
                              </a:lnTo>
                              <a:lnTo>
                                <a:pt x="5942" y="1596"/>
                              </a:lnTo>
                              <a:lnTo>
                                <a:pt x="6164" y="1768"/>
                              </a:lnTo>
                              <a:close/>
                              <a:moveTo>
                                <a:pt x="6149" y="1788"/>
                              </a:moveTo>
                              <a:lnTo>
                                <a:pt x="5927" y="1615"/>
                              </a:lnTo>
                              <a:lnTo>
                                <a:pt x="5912" y="1635"/>
                              </a:lnTo>
                              <a:lnTo>
                                <a:pt x="5895" y="1652"/>
                              </a:lnTo>
                              <a:lnTo>
                                <a:pt x="5866" y="1685"/>
                              </a:lnTo>
                              <a:lnTo>
                                <a:pt x="5852" y="1699"/>
                              </a:lnTo>
                              <a:lnTo>
                                <a:pt x="5840" y="1713"/>
                              </a:lnTo>
                              <a:lnTo>
                                <a:pt x="5829" y="1727"/>
                              </a:lnTo>
                              <a:lnTo>
                                <a:pt x="5821" y="1740"/>
                              </a:lnTo>
                              <a:lnTo>
                                <a:pt x="5814" y="1752"/>
                              </a:lnTo>
                              <a:lnTo>
                                <a:pt x="5812" y="1759"/>
                              </a:lnTo>
                              <a:lnTo>
                                <a:pt x="5811" y="1765"/>
                              </a:lnTo>
                              <a:lnTo>
                                <a:pt x="5810" y="1771"/>
                              </a:lnTo>
                              <a:lnTo>
                                <a:pt x="5811" y="1778"/>
                              </a:lnTo>
                              <a:lnTo>
                                <a:pt x="5811" y="1784"/>
                              </a:lnTo>
                              <a:lnTo>
                                <a:pt x="5813" y="1791"/>
                              </a:lnTo>
                              <a:lnTo>
                                <a:pt x="5816" y="1799"/>
                              </a:lnTo>
                              <a:lnTo>
                                <a:pt x="5820" y="1806"/>
                              </a:lnTo>
                              <a:lnTo>
                                <a:pt x="5824" y="1813"/>
                              </a:lnTo>
                              <a:lnTo>
                                <a:pt x="5830" y="1820"/>
                              </a:lnTo>
                              <a:lnTo>
                                <a:pt x="5837" y="1828"/>
                              </a:lnTo>
                              <a:lnTo>
                                <a:pt x="5845" y="1836"/>
                              </a:lnTo>
                              <a:lnTo>
                                <a:pt x="5864" y="1853"/>
                              </a:lnTo>
                              <a:lnTo>
                                <a:pt x="5893" y="1878"/>
                              </a:lnTo>
                              <a:lnTo>
                                <a:pt x="5919" y="1897"/>
                              </a:lnTo>
                              <a:lnTo>
                                <a:pt x="5941" y="1913"/>
                              </a:lnTo>
                              <a:lnTo>
                                <a:pt x="5959" y="1924"/>
                              </a:lnTo>
                              <a:lnTo>
                                <a:pt x="5968" y="1929"/>
                              </a:lnTo>
                              <a:lnTo>
                                <a:pt x="5977" y="1933"/>
                              </a:lnTo>
                              <a:lnTo>
                                <a:pt x="5985" y="1936"/>
                              </a:lnTo>
                              <a:lnTo>
                                <a:pt x="5992" y="1937"/>
                              </a:lnTo>
                              <a:lnTo>
                                <a:pt x="5999" y="1938"/>
                              </a:lnTo>
                              <a:lnTo>
                                <a:pt x="6005" y="1938"/>
                              </a:lnTo>
                              <a:lnTo>
                                <a:pt x="6012" y="1937"/>
                              </a:lnTo>
                              <a:lnTo>
                                <a:pt x="6018" y="1935"/>
                              </a:lnTo>
                              <a:lnTo>
                                <a:pt x="6024" y="1931"/>
                              </a:lnTo>
                              <a:lnTo>
                                <a:pt x="6030" y="1927"/>
                              </a:lnTo>
                              <a:lnTo>
                                <a:pt x="6036" y="1923"/>
                              </a:lnTo>
                              <a:lnTo>
                                <a:pt x="6043" y="1917"/>
                              </a:lnTo>
                              <a:lnTo>
                                <a:pt x="6056" y="1904"/>
                              </a:lnTo>
                              <a:lnTo>
                                <a:pt x="6071" y="1887"/>
                              </a:lnTo>
                              <a:lnTo>
                                <a:pt x="6104" y="1844"/>
                              </a:lnTo>
                              <a:lnTo>
                                <a:pt x="6126" y="1818"/>
                              </a:lnTo>
                              <a:lnTo>
                                <a:pt x="6149" y="1788"/>
                              </a:lnTo>
                              <a:close/>
                              <a:moveTo>
                                <a:pt x="5860" y="2162"/>
                              </a:moveTo>
                              <a:lnTo>
                                <a:pt x="5860" y="2162"/>
                              </a:lnTo>
                              <a:lnTo>
                                <a:pt x="5885" y="2125"/>
                              </a:lnTo>
                              <a:lnTo>
                                <a:pt x="5907" y="2093"/>
                              </a:lnTo>
                              <a:lnTo>
                                <a:pt x="5924" y="2065"/>
                              </a:lnTo>
                              <a:lnTo>
                                <a:pt x="5937" y="2041"/>
                              </a:lnTo>
                              <a:lnTo>
                                <a:pt x="5942" y="2031"/>
                              </a:lnTo>
                              <a:lnTo>
                                <a:pt x="5945" y="2021"/>
                              </a:lnTo>
                              <a:lnTo>
                                <a:pt x="5948" y="2011"/>
                              </a:lnTo>
                              <a:lnTo>
                                <a:pt x="5950" y="2002"/>
                              </a:lnTo>
                              <a:lnTo>
                                <a:pt x="5950" y="1993"/>
                              </a:lnTo>
                              <a:lnTo>
                                <a:pt x="5950" y="1984"/>
                              </a:lnTo>
                              <a:lnTo>
                                <a:pt x="5949" y="1976"/>
                              </a:lnTo>
                              <a:lnTo>
                                <a:pt x="5946" y="1969"/>
                              </a:lnTo>
                              <a:lnTo>
                                <a:pt x="5943" y="1961"/>
                              </a:lnTo>
                              <a:lnTo>
                                <a:pt x="5938" y="1954"/>
                              </a:lnTo>
                              <a:lnTo>
                                <a:pt x="5933" y="1946"/>
                              </a:lnTo>
                              <a:lnTo>
                                <a:pt x="5927" y="1939"/>
                              </a:lnTo>
                              <a:lnTo>
                                <a:pt x="5911" y="1922"/>
                              </a:lnTo>
                              <a:lnTo>
                                <a:pt x="5891" y="1905"/>
                              </a:lnTo>
                              <a:lnTo>
                                <a:pt x="5867" y="1886"/>
                              </a:lnTo>
                              <a:lnTo>
                                <a:pt x="5840" y="1865"/>
                              </a:lnTo>
                              <a:lnTo>
                                <a:pt x="5809" y="1840"/>
                              </a:lnTo>
                              <a:lnTo>
                                <a:pt x="5775" y="1812"/>
                              </a:lnTo>
                              <a:lnTo>
                                <a:pt x="5746" y="1849"/>
                              </a:lnTo>
                              <a:lnTo>
                                <a:pt x="5722" y="1881"/>
                              </a:lnTo>
                              <a:lnTo>
                                <a:pt x="5704" y="1909"/>
                              </a:lnTo>
                              <a:lnTo>
                                <a:pt x="5689" y="1934"/>
                              </a:lnTo>
                              <a:lnTo>
                                <a:pt x="5683" y="1944"/>
                              </a:lnTo>
                              <a:lnTo>
                                <a:pt x="5679" y="1954"/>
                              </a:lnTo>
                              <a:lnTo>
                                <a:pt x="5676" y="1964"/>
                              </a:lnTo>
                              <a:lnTo>
                                <a:pt x="5674" y="1973"/>
                              </a:lnTo>
                              <a:lnTo>
                                <a:pt x="5673" y="1981"/>
                              </a:lnTo>
                              <a:lnTo>
                                <a:pt x="5673" y="1990"/>
                              </a:lnTo>
                              <a:lnTo>
                                <a:pt x="5675" y="1997"/>
                              </a:lnTo>
                              <a:lnTo>
                                <a:pt x="5677" y="2006"/>
                              </a:lnTo>
                              <a:lnTo>
                                <a:pt x="5681" y="2013"/>
                              </a:lnTo>
                              <a:lnTo>
                                <a:pt x="5685" y="2021"/>
                              </a:lnTo>
                              <a:lnTo>
                                <a:pt x="5691" y="2028"/>
                              </a:lnTo>
                              <a:lnTo>
                                <a:pt x="5699" y="2036"/>
                              </a:lnTo>
                              <a:lnTo>
                                <a:pt x="5715" y="2051"/>
                              </a:lnTo>
                              <a:lnTo>
                                <a:pt x="5736" y="2068"/>
                              </a:lnTo>
                              <a:lnTo>
                                <a:pt x="5790" y="2109"/>
                              </a:lnTo>
                              <a:lnTo>
                                <a:pt x="5822" y="2133"/>
                              </a:lnTo>
                              <a:lnTo>
                                <a:pt x="5860" y="2162"/>
                              </a:lnTo>
                              <a:close/>
                              <a:moveTo>
                                <a:pt x="5844" y="2181"/>
                              </a:moveTo>
                              <a:lnTo>
                                <a:pt x="5621" y="2008"/>
                              </a:lnTo>
                              <a:lnTo>
                                <a:pt x="5606" y="2027"/>
                              </a:lnTo>
                              <a:lnTo>
                                <a:pt x="5591" y="2045"/>
                              </a:lnTo>
                              <a:lnTo>
                                <a:pt x="5562" y="2077"/>
                              </a:lnTo>
                              <a:lnTo>
                                <a:pt x="5548" y="2091"/>
                              </a:lnTo>
                              <a:lnTo>
                                <a:pt x="5537" y="2104"/>
                              </a:lnTo>
                              <a:lnTo>
                                <a:pt x="5527" y="2117"/>
                              </a:lnTo>
                              <a:lnTo>
                                <a:pt x="5519" y="2129"/>
                              </a:lnTo>
                              <a:lnTo>
                                <a:pt x="5514" y="2142"/>
                              </a:lnTo>
                              <a:lnTo>
                                <a:pt x="5512" y="2148"/>
                              </a:lnTo>
                              <a:lnTo>
                                <a:pt x="5511" y="2154"/>
                              </a:lnTo>
                              <a:lnTo>
                                <a:pt x="5510" y="2160"/>
                              </a:lnTo>
                              <a:lnTo>
                                <a:pt x="5510" y="2166"/>
                              </a:lnTo>
                              <a:lnTo>
                                <a:pt x="5512" y="2173"/>
                              </a:lnTo>
                              <a:lnTo>
                                <a:pt x="5513" y="2179"/>
                              </a:lnTo>
                              <a:lnTo>
                                <a:pt x="5516" y="2186"/>
                              </a:lnTo>
                              <a:lnTo>
                                <a:pt x="5520" y="2193"/>
                              </a:lnTo>
                              <a:lnTo>
                                <a:pt x="5525" y="2200"/>
                              </a:lnTo>
                              <a:lnTo>
                                <a:pt x="5530" y="2208"/>
                              </a:lnTo>
                              <a:lnTo>
                                <a:pt x="5544" y="2223"/>
                              </a:lnTo>
                              <a:lnTo>
                                <a:pt x="5564" y="2240"/>
                              </a:lnTo>
                              <a:lnTo>
                                <a:pt x="5592" y="2263"/>
                              </a:lnTo>
                              <a:lnTo>
                                <a:pt x="5617" y="2283"/>
                              </a:lnTo>
                              <a:lnTo>
                                <a:pt x="5639" y="2299"/>
                              </a:lnTo>
                              <a:lnTo>
                                <a:pt x="5658" y="2311"/>
                              </a:lnTo>
                              <a:lnTo>
                                <a:pt x="5674" y="2319"/>
                              </a:lnTo>
                              <a:lnTo>
                                <a:pt x="5682" y="2322"/>
                              </a:lnTo>
                              <a:lnTo>
                                <a:pt x="5689" y="2323"/>
                              </a:lnTo>
                              <a:lnTo>
                                <a:pt x="5697" y="2324"/>
                              </a:lnTo>
                              <a:lnTo>
                                <a:pt x="5703" y="2324"/>
                              </a:lnTo>
                              <a:lnTo>
                                <a:pt x="5709" y="2324"/>
                              </a:lnTo>
                              <a:lnTo>
                                <a:pt x="5715" y="2322"/>
                              </a:lnTo>
                              <a:lnTo>
                                <a:pt x="5721" y="2319"/>
                              </a:lnTo>
                              <a:lnTo>
                                <a:pt x="5727" y="2316"/>
                              </a:lnTo>
                              <a:lnTo>
                                <a:pt x="5733" y="2312"/>
                              </a:lnTo>
                              <a:lnTo>
                                <a:pt x="5739" y="2307"/>
                              </a:lnTo>
                              <a:lnTo>
                                <a:pt x="5752" y="2294"/>
                              </a:lnTo>
                              <a:lnTo>
                                <a:pt x="5767" y="2278"/>
                              </a:lnTo>
                              <a:lnTo>
                                <a:pt x="5800" y="2235"/>
                              </a:lnTo>
                              <a:lnTo>
                                <a:pt x="5820" y="2210"/>
                              </a:lnTo>
                              <a:lnTo>
                                <a:pt x="5844" y="2181"/>
                              </a:lnTo>
                              <a:close/>
                              <a:moveTo>
                                <a:pt x="5686" y="2384"/>
                              </a:moveTo>
                              <a:lnTo>
                                <a:pt x="5469" y="2204"/>
                              </a:lnTo>
                              <a:lnTo>
                                <a:pt x="5332" y="2381"/>
                              </a:lnTo>
                              <a:lnTo>
                                <a:pt x="5363" y="2404"/>
                              </a:lnTo>
                              <a:lnTo>
                                <a:pt x="5390" y="2426"/>
                              </a:lnTo>
                              <a:lnTo>
                                <a:pt x="5442" y="2466"/>
                              </a:lnTo>
                              <a:lnTo>
                                <a:pt x="5465" y="2484"/>
                              </a:lnTo>
                              <a:lnTo>
                                <a:pt x="5487" y="2498"/>
                              </a:lnTo>
                              <a:lnTo>
                                <a:pt x="5498" y="2504"/>
                              </a:lnTo>
                              <a:lnTo>
                                <a:pt x="5508" y="2509"/>
                              </a:lnTo>
                              <a:lnTo>
                                <a:pt x="5518" y="2513"/>
                              </a:lnTo>
                              <a:lnTo>
                                <a:pt x="5528" y="2516"/>
                              </a:lnTo>
                              <a:lnTo>
                                <a:pt x="5538" y="2518"/>
                              </a:lnTo>
                              <a:lnTo>
                                <a:pt x="5547" y="2519"/>
                              </a:lnTo>
                              <a:lnTo>
                                <a:pt x="5558" y="2519"/>
                              </a:lnTo>
                              <a:lnTo>
                                <a:pt x="5567" y="2518"/>
                              </a:lnTo>
                              <a:lnTo>
                                <a:pt x="5577" y="2515"/>
                              </a:lnTo>
                              <a:lnTo>
                                <a:pt x="5586" y="2511"/>
                              </a:lnTo>
                              <a:lnTo>
                                <a:pt x="5595" y="2506"/>
                              </a:lnTo>
                              <a:lnTo>
                                <a:pt x="5605" y="2499"/>
                              </a:lnTo>
                              <a:lnTo>
                                <a:pt x="5614" y="2491"/>
                              </a:lnTo>
                              <a:lnTo>
                                <a:pt x="5624" y="2480"/>
                              </a:lnTo>
                              <a:lnTo>
                                <a:pt x="5635" y="2469"/>
                              </a:lnTo>
                              <a:lnTo>
                                <a:pt x="5645" y="2456"/>
                              </a:lnTo>
                              <a:lnTo>
                                <a:pt x="5655" y="2441"/>
                              </a:lnTo>
                              <a:lnTo>
                                <a:pt x="5665" y="2424"/>
                              </a:lnTo>
                              <a:lnTo>
                                <a:pt x="5676" y="2404"/>
                              </a:lnTo>
                              <a:lnTo>
                                <a:pt x="5686" y="2384"/>
                              </a:lnTo>
                              <a:close/>
                              <a:moveTo>
                                <a:pt x="5539" y="2574"/>
                              </a:moveTo>
                              <a:lnTo>
                                <a:pt x="5317" y="2401"/>
                              </a:lnTo>
                              <a:lnTo>
                                <a:pt x="5302" y="2421"/>
                              </a:lnTo>
                              <a:lnTo>
                                <a:pt x="5288" y="2438"/>
                              </a:lnTo>
                              <a:lnTo>
                                <a:pt x="5260" y="2470"/>
                              </a:lnTo>
                              <a:lnTo>
                                <a:pt x="5248" y="2485"/>
                              </a:lnTo>
                              <a:lnTo>
                                <a:pt x="5237" y="2499"/>
                              </a:lnTo>
                              <a:lnTo>
                                <a:pt x="5227" y="2512"/>
                              </a:lnTo>
                              <a:lnTo>
                                <a:pt x="5220" y="2524"/>
                              </a:lnTo>
                              <a:lnTo>
                                <a:pt x="5214" y="2537"/>
                              </a:lnTo>
                              <a:lnTo>
                                <a:pt x="5213" y="2543"/>
                              </a:lnTo>
                              <a:lnTo>
                                <a:pt x="5212" y="2549"/>
                              </a:lnTo>
                              <a:lnTo>
                                <a:pt x="5211" y="2557"/>
                              </a:lnTo>
                              <a:lnTo>
                                <a:pt x="5211" y="2563"/>
                              </a:lnTo>
                              <a:lnTo>
                                <a:pt x="5213" y="2569"/>
                              </a:lnTo>
                              <a:lnTo>
                                <a:pt x="5214" y="2576"/>
                              </a:lnTo>
                              <a:lnTo>
                                <a:pt x="5217" y="2582"/>
                              </a:lnTo>
                              <a:lnTo>
                                <a:pt x="5221" y="2589"/>
                              </a:lnTo>
                              <a:lnTo>
                                <a:pt x="5225" y="2596"/>
                              </a:lnTo>
                              <a:lnTo>
                                <a:pt x="5231" y="2604"/>
                              </a:lnTo>
                              <a:lnTo>
                                <a:pt x="5244" y="2619"/>
                              </a:lnTo>
                              <a:lnTo>
                                <a:pt x="5262" y="2636"/>
                              </a:lnTo>
                              <a:lnTo>
                                <a:pt x="5291" y="2659"/>
                              </a:lnTo>
                              <a:lnTo>
                                <a:pt x="5316" y="2678"/>
                              </a:lnTo>
                              <a:lnTo>
                                <a:pt x="5337" y="2694"/>
                              </a:lnTo>
                              <a:lnTo>
                                <a:pt x="5356" y="2705"/>
                              </a:lnTo>
                              <a:lnTo>
                                <a:pt x="5364" y="2710"/>
                              </a:lnTo>
                              <a:lnTo>
                                <a:pt x="5372" y="2713"/>
                              </a:lnTo>
                              <a:lnTo>
                                <a:pt x="5379" y="2716"/>
                              </a:lnTo>
                              <a:lnTo>
                                <a:pt x="5386" y="2717"/>
                              </a:lnTo>
                              <a:lnTo>
                                <a:pt x="5393" y="2718"/>
                              </a:lnTo>
                              <a:lnTo>
                                <a:pt x="5399" y="2718"/>
                              </a:lnTo>
                              <a:lnTo>
                                <a:pt x="5405" y="2717"/>
                              </a:lnTo>
                              <a:lnTo>
                                <a:pt x="5411" y="2715"/>
                              </a:lnTo>
                              <a:lnTo>
                                <a:pt x="5418" y="2712"/>
                              </a:lnTo>
                              <a:lnTo>
                                <a:pt x="5424" y="2709"/>
                              </a:lnTo>
                              <a:lnTo>
                                <a:pt x="5436" y="2699"/>
                              </a:lnTo>
                              <a:lnTo>
                                <a:pt x="5449" y="2685"/>
                              </a:lnTo>
                              <a:lnTo>
                                <a:pt x="5462" y="2669"/>
                              </a:lnTo>
                              <a:lnTo>
                                <a:pt x="5496" y="2628"/>
                              </a:lnTo>
                              <a:lnTo>
                                <a:pt x="5516" y="2602"/>
                              </a:lnTo>
                              <a:lnTo>
                                <a:pt x="5539" y="2574"/>
                              </a:lnTo>
                              <a:close/>
                              <a:moveTo>
                                <a:pt x="6800" y="950"/>
                              </a:moveTo>
                              <a:lnTo>
                                <a:pt x="6800" y="950"/>
                              </a:lnTo>
                              <a:lnTo>
                                <a:pt x="6726" y="899"/>
                              </a:lnTo>
                              <a:lnTo>
                                <a:pt x="6697" y="880"/>
                              </a:lnTo>
                              <a:lnTo>
                                <a:pt x="6671" y="863"/>
                              </a:lnTo>
                              <a:lnTo>
                                <a:pt x="6648" y="851"/>
                              </a:lnTo>
                              <a:lnTo>
                                <a:pt x="6637" y="846"/>
                              </a:lnTo>
                              <a:lnTo>
                                <a:pt x="6628" y="842"/>
                              </a:lnTo>
                              <a:lnTo>
                                <a:pt x="6618" y="839"/>
                              </a:lnTo>
                              <a:lnTo>
                                <a:pt x="6609" y="837"/>
                              </a:lnTo>
                              <a:lnTo>
                                <a:pt x="6601" y="836"/>
                              </a:lnTo>
                              <a:lnTo>
                                <a:pt x="6591" y="836"/>
                              </a:lnTo>
                              <a:lnTo>
                                <a:pt x="6583" y="837"/>
                              </a:lnTo>
                              <a:lnTo>
                                <a:pt x="6575" y="839"/>
                              </a:lnTo>
                              <a:lnTo>
                                <a:pt x="6567" y="843"/>
                              </a:lnTo>
                              <a:lnTo>
                                <a:pt x="6559" y="847"/>
                              </a:lnTo>
                              <a:lnTo>
                                <a:pt x="6550" y="853"/>
                              </a:lnTo>
                              <a:lnTo>
                                <a:pt x="6541" y="859"/>
                              </a:lnTo>
                              <a:lnTo>
                                <a:pt x="6522" y="876"/>
                              </a:lnTo>
                              <a:lnTo>
                                <a:pt x="6502" y="897"/>
                              </a:lnTo>
                              <a:lnTo>
                                <a:pt x="6479" y="924"/>
                              </a:lnTo>
                              <a:lnTo>
                                <a:pt x="6422" y="992"/>
                              </a:lnTo>
                              <a:lnTo>
                                <a:pt x="6494" y="1049"/>
                              </a:lnTo>
                              <a:lnTo>
                                <a:pt x="6523" y="1071"/>
                              </a:lnTo>
                              <a:lnTo>
                                <a:pt x="6550" y="1089"/>
                              </a:lnTo>
                              <a:lnTo>
                                <a:pt x="6572" y="1102"/>
                              </a:lnTo>
                              <a:lnTo>
                                <a:pt x="6582" y="1109"/>
                              </a:lnTo>
                              <a:lnTo>
                                <a:pt x="6592" y="1113"/>
                              </a:lnTo>
                              <a:lnTo>
                                <a:pt x="6602" y="1116"/>
                              </a:lnTo>
                              <a:lnTo>
                                <a:pt x="6610" y="1118"/>
                              </a:lnTo>
                              <a:lnTo>
                                <a:pt x="6619" y="1118"/>
                              </a:lnTo>
                              <a:lnTo>
                                <a:pt x="6627" y="1118"/>
                              </a:lnTo>
                              <a:lnTo>
                                <a:pt x="6635" y="1117"/>
                              </a:lnTo>
                              <a:lnTo>
                                <a:pt x="6643" y="1114"/>
                              </a:lnTo>
                              <a:lnTo>
                                <a:pt x="6652" y="1110"/>
                              </a:lnTo>
                              <a:lnTo>
                                <a:pt x="6660" y="1105"/>
                              </a:lnTo>
                              <a:lnTo>
                                <a:pt x="6669" y="1098"/>
                              </a:lnTo>
                              <a:lnTo>
                                <a:pt x="6678" y="1091"/>
                              </a:lnTo>
                              <a:lnTo>
                                <a:pt x="6697" y="1073"/>
                              </a:lnTo>
                              <a:lnTo>
                                <a:pt x="6718" y="1050"/>
                              </a:lnTo>
                              <a:lnTo>
                                <a:pt x="6742" y="1022"/>
                              </a:lnTo>
                              <a:lnTo>
                                <a:pt x="6800" y="950"/>
                              </a:lnTo>
                              <a:close/>
                              <a:moveTo>
                                <a:pt x="6481" y="1363"/>
                              </a:moveTo>
                              <a:lnTo>
                                <a:pt x="6481" y="1363"/>
                              </a:lnTo>
                              <a:lnTo>
                                <a:pt x="6506" y="1326"/>
                              </a:lnTo>
                              <a:lnTo>
                                <a:pt x="6528" y="1294"/>
                              </a:lnTo>
                              <a:lnTo>
                                <a:pt x="6547" y="1266"/>
                              </a:lnTo>
                              <a:lnTo>
                                <a:pt x="6560" y="1241"/>
                              </a:lnTo>
                              <a:lnTo>
                                <a:pt x="6565" y="1231"/>
                              </a:lnTo>
                              <a:lnTo>
                                <a:pt x="6570" y="1221"/>
                              </a:lnTo>
                              <a:lnTo>
                                <a:pt x="6573" y="1211"/>
                              </a:lnTo>
                              <a:lnTo>
                                <a:pt x="6575" y="1202"/>
                              </a:lnTo>
                              <a:lnTo>
                                <a:pt x="6576" y="1194"/>
                              </a:lnTo>
                              <a:lnTo>
                                <a:pt x="6576" y="1185"/>
                              </a:lnTo>
                              <a:lnTo>
                                <a:pt x="6575" y="1177"/>
                              </a:lnTo>
                              <a:lnTo>
                                <a:pt x="6574" y="1169"/>
                              </a:lnTo>
                              <a:lnTo>
                                <a:pt x="6571" y="1161"/>
                              </a:lnTo>
                              <a:lnTo>
                                <a:pt x="6567" y="1154"/>
                              </a:lnTo>
                              <a:lnTo>
                                <a:pt x="6562" y="1146"/>
                              </a:lnTo>
                              <a:lnTo>
                                <a:pt x="6556" y="1139"/>
                              </a:lnTo>
                              <a:lnTo>
                                <a:pt x="6541" y="1123"/>
                              </a:lnTo>
                              <a:lnTo>
                                <a:pt x="6522" y="1105"/>
                              </a:lnTo>
                              <a:lnTo>
                                <a:pt x="6499" y="1086"/>
                              </a:lnTo>
                              <a:lnTo>
                                <a:pt x="6473" y="1065"/>
                              </a:lnTo>
                              <a:lnTo>
                                <a:pt x="6407" y="1011"/>
                              </a:lnTo>
                              <a:lnTo>
                                <a:pt x="6259" y="1202"/>
                              </a:lnTo>
                              <a:lnTo>
                                <a:pt x="6481" y="1363"/>
                              </a:lnTo>
                              <a:close/>
                              <a:moveTo>
                                <a:pt x="6460" y="1389"/>
                              </a:moveTo>
                              <a:lnTo>
                                <a:pt x="6460" y="1389"/>
                              </a:lnTo>
                              <a:lnTo>
                                <a:pt x="6424" y="1362"/>
                              </a:lnTo>
                              <a:lnTo>
                                <a:pt x="6393" y="1338"/>
                              </a:lnTo>
                              <a:lnTo>
                                <a:pt x="6341" y="1298"/>
                              </a:lnTo>
                              <a:lnTo>
                                <a:pt x="6318" y="1283"/>
                              </a:lnTo>
                              <a:lnTo>
                                <a:pt x="6300" y="1272"/>
                              </a:lnTo>
                              <a:lnTo>
                                <a:pt x="6291" y="1268"/>
                              </a:lnTo>
                              <a:lnTo>
                                <a:pt x="6282" y="1264"/>
                              </a:lnTo>
                              <a:lnTo>
                                <a:pt x="6274" y="1262"/>
                              </a:lnTo>
                              <a:lnTo>
                                <a:pt x="6266" y="1261"/>
                              </a:lnTo>
                              <a:lnTo>
                                <a:pt x="6258" y="1260"/>
                              </a:lnTo>
                              <a:lnTo>
                                <a:pt x="6249" y="1261"/>
                              </a:lnTo>
                              <a:lnTo>
                                <a:pt x="6242" y="1263"/>
                              </a:lnTo>
                              <a:lnTo>
                                <a:pt x="6234" y="1266"/>
                              </a:lnTo>
                              <a:lnTo>
                                <a:pt x="6226" y="1270"/>
                              </a:lnTo>
                              <a:lnTo>
                                <a:pt x="6217" y="1275"/>
                              </a:lnTo>
                              <a:lnTo>
                                <a:pt x="6209" y="1281"/>
                              </a:lnTo>
                              <a:lnTo>
                                <a:pt x="6200" y="1289"/>
                              </a:lnTo>
                              <a:lnTo>
                                <a:pt x="6180" y="1308"/>
                              </a:lnTo>
                              <a:lnTo>
                                <a:pt x="6159" y="1333"/>
                              </a:lnTo>
                              <a:lnTo>
                                <a:pt x="6135" y="1362"/>
                              </a:lnTo>
                              <a:lnTo>
                                <a:pt x="6106" y="1398"/>
                              </a:lnTo>
                              <a:lnTo>
                                <a:pt x="6143" y="1426"/>
                              </a:lnTo>
                              <a:lnTo>
                                <a:pt x="6173" y="1452"/>
                              </a:lnTo>
                              <a:lnTo>
                                <a:pt x="6201" y="1474"/>
                              </a:lnTo>
                              <a:lnTo>
                                <a:pt x="6225" y="1493"/>
                              </a:lnTo>
                              <a:lnTo>
                                <a:pt x="6246" y="1508"/>
                              </a:lnTo>
                              <a:lnTo>
                                <a:pt x="6266" y="1519"/>
                              </a:lnTo>
                              <a:lnTo>
                                <a:pt x="6274" y="1525"/>
                              </a:lnTo>
                              <a:lnTo>
                                <a:pt x="6283" y="1528"/>
                              </a:lnTo>
                              <a:lnTo>
                                <a:pt x="6291" y="1530"/>
                              </a:lnTo>
                              <a:lnTo>
                                <a:pt x="6299" y="1532"/>
                              </a:lnTo>
                              <a:lnTo>
                                <a:pt x="6306" y="1532"/>
                              </a:lnTo>
                              <a:lnTo>
                                <a:pt x="6314" y="1531"/>
                              </a:lnTo>
                              <a:lnTo>
                                <a:pt x="6323" y="1529"/>
                              </a:lnTo>
                              <a:lnTo>
                                <a:pt x="6331" y="1526"/>
                              </a:lnTo>
                              <a:lnTo>
                                <a:pt x="6339" y="1522"/>
                              </a:lnTo>
                              <a:lnTo>
                                <a:pt x="6347" y="1515"/>
                              </a:lnTo>
                              <a:lnTo>
                                <a:pt x="6356" y="1509"/>
                              </a:lnTo>
                              <a:lnTo>
                                <a:pt x="6364" y="1501"/>
                              </a:lnTo>
                              <a:lnTo>
                                <a:pt x="6384" y="1481"/>
                              </a:lnTo>
                              <a:lnTo>
                                <a:pt x="6406" y="1456"/>
                              </a:lnTo>
                              <a:lnTo>
                                <a:pt x="6431" y="1425"/>
                              </a:lnTo>
                              <a:lnTo>
                                <a:pt x="6460" y="1389"/>
                              </a:lnTo>
                              <a:close/>
                              <a:moveTo>
                                <a:pt x="5259" y="2934"/>
                              </a:moveTo>
                              <a:lnTo>
                                <a:pt x="5259" y="2934"/>
                              </a:lnTo>
                              <a:lnTo>
                                <a:pt x="5276" y="2918"/>
                              </a:lnTo>
                              <a:lnTo>
                                <a:pt x="5291" y="2903"/>
                              </a:lnTo>
                              <a:lnTo>
                                <a:pt x="5304" y="2887"/>
                              </a:lnTo>
                              <a:lnTo>
                                <a:pt x="5315" y="2874"/>
                              </a:lnTo>
                              <a:lnTo>
                                <a:pt x="5325" y="2861"/>
                              </a:lnTo>
                              <a:lnTo>
                                <a:pt x="5333" y="2849"/>
                              </a:lnTo>
                              <a:lnTo>
                                <a:pt x="5340" y="2837"/>
                              </a:lnTo>
                              <a:lnTo>
                                <a:pt x="5345" y="2825"/>
                              </a:lnTo>
                              <a:lnTo>
                                <a:pt x="5350" y="2814"/>
                              </a:lnTo>
                              <a:lnTo>
                                <a:pt x="5353" y="2804"/>
                              </a:lnTo>
                              <a:lnTo>
                                <a:pt x="5355" y="2794"/>
                              </a:lnTo>
                              <a:lnTo>
                                <a:pt x="5355" y="2785"/>
                              </a:lnTo>
                              <a:lnTo>
                                <a:pt x="5354" y="2775"/>
                              </a:lnTo>
                              <a:lnTo>
                                <a:pt x="5352" y="2767"/>
                              </a:lnTo>
                              <a:lnTo>
                                <a:pt x="5349" y="2758"/>
                              </a:lnTo>
                              <a:lnTo>
                                <a:pt x="5344" y="2749"/>
                              </a:lnTo>
                              <a:lnTo>
                                <a:pt x="5339" y="2740"/>
                              </a:lnTo>
                              <a:lnTo>
                                <a:pt x="5333" y="2732"/>
                              </a:lnTo>
                              <a:lnTo>
                                <a:pt x="5326" y="2724"/>
                              </a:lnTo>
                              <a:lnTo>
                                <a:pt x="5318" y="2716"/>
                              </a:lnTo>
                              <a:lnTo>
                                <a:pt x="5300" y="2699"/>
                              </a:lnTo>
                              <a:lnTo>
                                <a:pt x="5279" y="2682"/>
                              </a:lnTo>
                              <a:lnTo>
                                <a:pt x="5229" y="2645"/>
                              </a:lnTo>
                              <a:lnTo>
                                <a:pt x="5200" y="2625"/>
                              </a:lnTo>
                              <a:lnTo>
                                <a:pt x="5171" y="2602"/>
                              </a:lnTo>
                              <a:lnTo>
                                <a:pt x="5154" y="2617"/>
                              </a:lnTo>
                              <a:lnTo>
                                <a:pt x="5137" y="2633"/>
                              </a:lnTo>
                              <a:lnTo>
                                <a:pt x="5124" y="2647"/>
                              </a:lnTo>
                              <a:lnTo>
                                <a:pt x="5112" y="2660"/>
                              </a:lnTo>
                              <a:lnTo>
                                <a:pt x="5101" y="2673"/>
                              </a:lnTo>
                              <a:lnTo>
                                <a:pt x="5093" y="2685"/>
                              </a:lnTo>
                              <a:lnTo>
                                <a:pt x="5086" y="2697"/>
                              </a:lnTo>
                              <a:lnTo>
                                <a:pt x="5080" y="2708"/>
                              </a:lnTo>
                              <a:lnTo>
                                <a:pt x="5075" y="2719"/>
                              </a:lnTo>
                              <a:lnTo>
                                <a:pt x="5073" y="2729"/>
                              </a:lnTo>
                              <a:lnTo>
                                <a:pt x="5071" y="2739"/>
                              </a:lnTo>
                              <a:lnTo>
                                <a:pt x="5071" y="2748"/>
                              </a:lnTo>
                              <a:lnTo>
                                <a:pt x="5072" y="2759"/>
                              </a:lnTo>
                              <a:lnTo>
                                <a:pt x="5074" y="2767"/>
                              </a:lnTo>
                              <a:lnTo>
                                <a:pt x="5077" y="2776"/>
                              </a:lnTo>
                              <a:lnTo>
                                <a:pt x="5081" y="2785"/>
                              </a:lnTo>
                              <a:lnTo>
                                <a:pt x="5087" y="2793"/>
                              </a:lnTo>
                              <a:lnTo>
                                <a:pt x="5093" y="2801"/>
                              </a:lnTo>
                              <a:lnTo>
                                <a:pt x="5100" y="2809"/>
                              </a:lnTo>
                              <a:lnTo>
                                <a:pt x="5108" y="2818"/>
                              </a:lnTo>
                              <a:lnTo>
                                <a:pt x="5127" y="2835"/>
                              </a:lnTo>
                              <a:lnTo>
                                <a:pt x="5150" y="2852"/>
                              </a:lnTo>
                              <a:lnTo>
                                <a:pt x="5201" y="2889"/>
                              </a:lnTo>
                              <a:lnTo>
                                <a:pt x="5230" y="2911"/>
                              </a:lnTo>
                              <a:lnTo>
                                <a:pt x="5259" y="2934"/>
                              </a:lnTo>
                              <a:close/>
                              <a:moveTo>
                                <a:pt x="5244" y="2952"/>
                              </a:moveTo>
                              <a:lnTo>
                                <a:pt x="5244" y="2952"/>
                              </a:lnTo>
                              <a:lnTo>
                                <a:pt x="5208" y="2926"/>
                              </a:lnTo>
                              <a:lnTo>
                                <a:pt x="5175" y="2902"/>
                              </a:lnTo>
                              <a:lnTo>
                                <a:pt x="5148" y="2880"/>
                              </a:lnTo>
                              <a:lnTo>
                                <a:pt x="5122" y="2862"/>
                              </a:lnTo>
                              <a:lnTo>
                                <a:pt x="5101" y="2847"/>
                              </a:lnTo>
                              <a:lnTo>
                                <a:pt x="5082" y="2837"/>
                              </a:lnTo>
                              <a:lnTo>
                                <a:pt x="5073" y="2832"/>
                              </a:lnTo>
                              <a:lnTo>
                                <a:pt x="5063" y="2829"/>
                              </a:lnTo>
                              <a:lnTo>
                                <a:pt x="5055" y="2827"/>
                              </a:lnTo>
                              <a:lnTo>
                                <a:pt x="5047" y="2825"/>
                              </a:lnTo>
                              <a:lnTo>
                                <a:pt x="5039" y="2825"/>
                              </a:lnTo>
                              <a:lnTo>
                                <a:pt x="5031" y="2827"/>
                              </a:lnTo>
                              <a:lnTo>
                                <a:pt x="5023" y="2829"/>
                              </a:lnTo>
                              <a:lnTo>
                                <a:pt x="5015" y="2833"/>
                              </a:lnTo>
                              <a:lnTo>
                                <a:pt x="5007" y="2837"/>
                              </a:lnTo>
                              <a:lnTo>
                                <a:pt x="4998" y="2842"/>
                              </a:lnTo>
                              <a:lnTo>
                                <a:pt x="4989" y="2849"/>
                              </a:lnTo>
                              <a:lnTo>
                                <a:pt x="4980" y="2857"/>
                              </a:lnTo>
                              <a:lnTo>
                                <a:pt x="4961" y="2877"/>
                              </a:lnTo>
                              <a:lnTo>
                                <a:pt x="4939" y="2902"/>
                              </a:lnTo>
                              <a:lnTo>
                                <a:pt x="4914" y="2932"/>
                              </a:lnTo>
                              <a:lnTo>
                                <a:pt x="4886" y="2969"/>
                              </a:lnTo>
                              <a:lnTo>
                                <a:pt x="4922" y="2997"/>
                              </a:lnTo>
                              <a:lnTo>
                                <a:pt x="4955" y="3023"/>
                              </a:lnTo>
                              <a:lnTo>
                                <a:pt x="4982" y="3046"/>
                              </a:lnTo>
                              <a:lnTo>
                                <a:pt x="5007" y="3065"/>
                              </a:lnTo>
                              <a:lnTo>
                                <a:pt x="5028" y="3080"/>
                              </a:lnTo>
                              <a:lnTo>
                                <a:pt x="5038" y="3086"/>
                              </a:lnTo>
                              <a:lnTo>
                                <a:pt x="5047" y="3091"/>
                              </a:lnTo>
                              <a:lnTo>
                                <a:pt x="5056" y="3095"/>
                              </a:lnTo>
                              <a:lnTo>
                                <a:pt x="5065" y="3098"/>
                              </a:lnTo>
                              <a:lnTo>
                                <a:pt x="5074" y="3100"/>
                              </a:lnTo>
                              <a:lnTo>
                                <a:pt x="5082" y="3102"/>
                              </a:lnTo>
                              <a:lnTo>
                                <a:pt x="5090" y="3102"/>
                              </a:lnTo>
                              <a:lnTo>
                                <a:pt x="5097" y="3100"/>
                              </a:lnTo>
                              <a:lnTo>
                                <a:pt x="5105" y="3097"/>
                              </a:lnTo>
                              <a:lnTo>
                                <a:pt x="5113" y="3094"/>
                              </a:lnTo>
                              <a:lnTo>
                                <a:pt x="5121" y="3089"/>
                              </a:lnTo>
                              <a:lnTo>
                                <a:pt x="5129" y="3083"/>
                              </a:lnTo>
                              <a:lnTo>
                                <a:pt x="5139" y="3076"/>
                              </a:lnTo>
                              <a:lnTo>
                                <a:pt x="5148" y="3068"/>
                              </a:lnTo>
                              <a:lnTo>
                                <a:pt x="5168" y="3048"/>
                              </a:lnTo>
                              <a:lnTo>
                                <a:pt x="5190" y="3021"/>
                              </a:lnTo>
                              <a:lnTo>
                                <a:pt x="5216" y="2990"/>
                              </a:lnTo>
                              <a:lnTo>
                                <a:pt x="5244" y="2952"/>
                              </a:lnTo>
                              <a:close/>
                              <a:moveTo>
                                <a:pt x="5082" y="3162"/>
                              </a:moveTo>
                              <a:lnTo>
                                <a:pt x="4871" y="2989"/>
                              </a:lnTo>
                              <a:lnTo>
                                <a:pt x="4843" y="3026"/>
                              </a:lnTo>
                              <a:lnTo>
                                <a:pt x="4821" y="3059"/>
                              </a:lnTo>
                              <a:lnTo>
                                <a:pt x="4803" y="3087"/>
                              </a:lnTo>
                              <a:lnTo>
                                <a:pt x="4787" y="3112"/>
                              </a:lnTo>
                              <a:lnTo>
                                <a:pt x="4782" y="3123"/>
                              </a:lnTo>
                              <a:lnTo>
                                <a:pt x="4777" y="3133"/>
                              </a:lnTo>
                              <a:lnTo>
                                <a:pt x="4774" y="3143"/>
                              </a:lnTo>
                              <a:lnTo>
                                <a:pt x="4771" y="3152"/>
                              </a:lnTo>
                              <a:lnTo>
                                <a:pt x="4770" y="3161"/>
                              </a:lnTo>
                              <a:lnTo>
                                <a:pt x="4769" y="3169"/>
                              </a:lnTo>
                              <a:lnTo>
                                <a:pt x="4770" y="3178"/>
                              </a:lnTo>
                              <a:lnTo>
                                <a:pt x="4771" y="3186"/>
                              </a:lnTo>
                              <a:lnTo>
                                <a:pt x="4774" y="3194"/>
                              </a:lnTo>
                              <a:lnTo>
                                <a:pt x="4778" y="3201"/>
                              </a:lnTo>
                              <a:lnTo>
                                <a:pt x="4782" y="3209"/>
                              </a:lnTo>
                              <a:lnTo>
                                <a:pt x="4788" y="3217"/>
                              </a:lnTo>
                              <a:lnTo>
                                <a:pt x="4796" y="3225"/>
                              </a:lnTo>
                              <a:lnTo>
                                <a:pt x="4804" y="3233"/>
                              </a:lnTo>
                              <a:lnTo>
                                <a:pt x="4822" y="3251"/>
                              </a:lnTo>
                              <a:lnTo>
                                <a:pt x="4845" y="3270"/>
                              </a:lnTo>
                              <a:lnTo>
                                <a:pt x="4873" y="3292"/>
                              </a:lnTo>
                              <a:lnTo>
                                <a:pt x="4939" y="3346"/>
                              </a:lnTo>
                              <a:lnTo>
                                <a:pt x="5082" y="3162"/>
                              </a:lnTo>
                              <a:close/>
                              <a:moveTo>
                                <a:pt x="6804" y="513"/>
                              </a:moveTo>
                              <a:lnTo>
                                <a:pt x="7002" y="677"/>
                              </a:lnTo>
                              <a:lnTo>
                                <a:pt x="7214" y="390"/>
                              </a:lnTo>
                              <a:lnTo>
                                <a:pt x="7191" y="383"/>
                              </a:lnTo>
                              <a:lnTo>
                                <a:pt x="7167" y="373"/>
                              </a:lnTo>
                              <a:lnTo>
                                <a:pt x="7144" y="364"/>
                              </a:lnTo>
                              <a:lnTo>
                                <a:pt x="7127" y="355"/>
                              </a:lnTo>
                              <a:lnTo>
                                <a:pt x="7100" y="358"/>
                              </a:lnTo>
                              <a:lnTo>
                                <a:pt x="7074" y="362"/>
                              </a:lnTo>
                              <a:lnTo>
                                <a:pt x="7050" y="366"/>
                              </a:lnTo>
                              <a:lnTo>
                                <a:pt x="7028" y="372"/>
                              </a:lnTo>
                              <a:lnTo>
                                <a:pt x="7006" y="379"/>
                              </a:lnTo>
                              <a:lnTo>
                                <a:pt x="6986" y="387"/>
                              </a:lnTo>
                              <a:lnTo>
                                <a:pt x="6967" y="395"/>
                              </a:lnTo>
                              <a:lnTo>
                                <a:pt x="6948" y="405"/>
                              </a:lnTo>
                              <a:lnTo>
                                <a:pt x="6929" y="415"/>
                              </a:lnTo>
                              <a:lnTo>
                                <a:pt x="6912" y="427"/>
                              </a:lnTo>
                              <a:lnTo>
                                <a:pt x="6895" y="439"/>
                              </a:lnTo>
                              <a:lnTo>
                                <a:pt x="6878" y="452"/>
                              </a:lnTo>
                              <a:lnTo>
                                <a:pt x="6842" y="480"/>
                              </a:lnTo>
                              <a:lnTo>
                                <a:pt x="6804" y="513"/>
                              </a:lnTo>
                              <a:close/>
                              <a:moveTo>
                                <a:pt x="6602" y="775"/>
                              </a:moveTo>
                              <a:lnTo>
                                <a:pt x="6602" y="775"/>
                              </a:lnTo>
                              <a:lnTo>
                                <a:pt x="6622" y="791"/>
                              </a:lnTo>
                              <a:lnTo>
                                <a:pt x="6642" y="807"/>
                              </a:lnTo>
                              <a:lnTo>
                                <a:pt x="6679" y="839"/>
                              </a:lnTo>
                              <a:lnTo>
                                <a:pt x="6695" y="854"/>
                              </a:lnTo>
                              <a:lnTo>
                                <a:pt x="6711" y="868"/>
                              </a:lnTo>
                              <a:lnTo>
                                <a:pt x="6727" y="879"/>
                              </a:lnTo>
                              <a:lnTo>
                                <a:pt x="6743" y="889"/>
                              </a:lnTo>
                              <a:lnTo>
                                <a:pt x="6758" y="897"/>
                              </a:lnTo>
                              <a:lnTo>
                                <a:pt x="6765" y="899"/>
                              </a:lnTo>
                              <a:lnTo>
                                <a:pt x="6773" y="901"/>
                              </a:lnTo>
                              <a:lnTo>
                                <a:pt x="6780" y="903"/>
                              </a:lnTo>
                              <a:lnTo>
                                <a:pt x="6788" y="904"/>
                              </a:lnTo>
                              <a:lnTo>
                                <a:pt x="6795" y="903"/>
                              </a:lnTo>
                              <a:lnTo>
                                <a:pt x="6803" y="900"/>
                              </a:lnTo>
                              <a:lnTo>
                                <a:pt x="6812" y="898"/>
                              </a:lnTo>
                              <a:lnTo>
                                <a:pt x="6819" y="894"/>
                              </a:lnTo>
                              <a:lnTo>
                                <a:pt x="6827" y="889"/>
                              </a:lnTo>
                              <a:lnTo>
                                <a:pt x="6835" y="884"/>
                              </a:lnTo>
                              <a:lnTo>
                                <a:pt x="6844" y="877"/>
                              </a:lnTo>
                              <a:lnTo>
                                <a:pt x="6852" y="868"/>
                              </a:lnTo>
                              <a:lnTo>
                                <a:pt x="6861" y="859"/>
                              </a:lnTo>
                              <a:lnTo>
                                <a:pt x="6869" y="848"/>
                              </a:lnTo>
                              <a:lnTo>
                                <a:pt x="6894" y="816"/>
                              </a:lnTo>
                              <a:lnTo>
                                <a:pt x="6914" y="789"/>
                              </a:lnTo>
                              <a:lnTo>
                                <a:pt x="6929" y="765"/>
                              </a:lnTo>
                              <a:lnTo>
                                <a:pt x="6940" y="744"/>
                              </a:lnTo>
                              <a:lnTo>
                                <a:pt x="6944" y="735"/>
                              </a:lnTo>
                              <a:lnTo>
                                <a:pt x="6948" y="726"/>
                              </a:lnTo>
                              <a:lnTo>
                                <a:pt x="6950" y="718"/>
                              </a:lnTo>
                              <a:lnTo>
                                <a:pt x="6952" y="710"/>
                              </a:lnTo>
                              <a:lnTo>
                                <a:pt x="6952" y="703"/>
                              </a:lnTo>
                              <a:lnTo>
                                <a:pt x="6951" y="696"/>
                              </a:lnTo>
                              <a:lnTo>
                                <a:pt x="6950" y="688"/>
                              </a:lnTo>
                              <a:lnTo>
                                <a:pt x="6947" y="681"/>
                              </a:lnTo>
                              <a:lnTo>
                                <a:pt x="6943" y="675"/>
                              </a:lnTo>
                              <a:lnTo>
                                <a:pt x="6938" y="668"/>
                              </a:lnTo>
                              <a:lnTo>
                                <a:pt x="6933" y="662"/>
                              </a:lnTo>
                              <a:lnTo>
                                <a:pt x="6927" y="655"/>
                              </a:lnTo>
                              <a:lnTo>
                                <a:pt x="6913" y="641"/>
                              </a:lnTo>
                              <a:lnTo>
                                <a:pt x="6895" y="626"/>
                              </a:lnTo>
                              <a:lnTo>
                                <a:pt x="6849" y="591"/>
                              </a:lnTo>
                              <a:lnTo>
                                <a:pt x="6821" y="569"/>
                              </a:lnTo>
                              <a:lnTo>
                                <a:pt x="6790" y="544"/>
                              </a:lnTo>
                              <a:lnTo>
                                <a:pt x="6696" y="660"/>
                              </a:lnTo>
                              <a:lnTo>
                                <a:pt x="6602" y="775"/>
                              </a:lnTo>
                              <a:close/>
                              <a:moveTo>
                                <a:pt x="4923" y="3366"/>
                              </a:moveTo>
                              <a:lnTo>
                                <a:pt x="4714" y="3203"/>
                              </a:lnTo>
                              <a:lnTo>
                                <a:pt x="4659" y="3274"/>
                              </a:lnTo>
                              <a:lnTo>
                                <a:pt x="4637" y="3303"/>
                              </a:lnTo>
                              <a:lnTo>
                                <a:pt x="4620" y="3329"/>
                              </a:lnTo>
                              <a:lnTo>
                                <a:pt x="4607" y="3351"/>
                              </a:lnTo>
                              <a:lnTo>
                                <a:pt x="4602" y="3361"/>
                              </a:lnTo>
                              <a:lnTo>
                                <a:pt x="4598" y="3370"/>
                              </a:lnTo>
                              <a:lnTo>
                                <a:pt x="4595" y="3380"/>
                              </a:lnTo>
                              <a:lnTo>
                                <a:pt x="4594" y="3389"/>
                              </a:lnTo>
                              <a:lnTo>
                                <a:pt x="4593" y="3397"/>
                              </a:lnTo>
                              <a:lnTo>
                                <a:pt x="4594" y="3405"/>
                              </a:lnTo>
                              <a:lnTo>
                                <a:pt x="4596" y="3413"/>
                              </a:lnTo>
                              <a:lnTo>
                                <a:pt x="4598" y="3421"/>
                              </a:lnTo>
                              <a:lnTo>
                                <a:pt x="4602" y="3429"/>
                              </a:lnTo>
                              <a:lnTo>
                                <a:pt x="4607" y="3437"/>
                              </a:lnTo>
                              <a:lnTo>
                                <a:pt x="4614" y="3447"/>
                              </a:lnTo>
                              <a:lnTo>
                                <a:pt x="4621" y="3455"/>
                              </a:lnTo>
                              <a:lnTo>
                                <a:pt x="4639" y="3473"/>
                              </a:lnTo>
                              <a:lnTo>
                                <a:pt x="4663" y="3494"/>
                              </a:lnTo>
                              <a:lnTo>
                                <a:pt x="4690" y="3518"/>
                              </a:lnTo>
                              <a:lnTo>
                                <a:pt x="4761" y="3575"/>
                              </a:lnTo>
                              <a:lnTo>
                                <a:pt x="4923" y="3366"/>
                              </a:lnTo>
                              <a:close/>
                              <a:moveTo>
                                <a:pt x="4746" y="3595"/>
                              </a:moveTo>
                              <a:lnTo>
                                <a:pt x="4543" y="3437"/>
                              </a:lnTo>
                              <a:lnTo>
                                <a:pt x="4365" y="3666"/>
                              </a:lnTo>
                              <a:lnTo>
                                <a:pt x="4439" y="3724"/>
                              </a:lnTo>
                              <a:lnTo>
                                <a:pt x="4470" y="3745"/>
                              </a:lnTo>
                              <a:lnTo>
                                <a:pt x="4496" y="3762"/>
                              </a:lnTo>
                              <a:lnTo>
                                <a:pt x="4507" y="3769"/>
                              </a:lnTo>
                              <a:lnTo>
                                <a:pt x="4519" y="3774"/>
                              </a:lnTo>
                              <a:lnTo>
                                <a:pt x="4529" y="3779"/>
                              </a:lnTo>
                              <a:lnTo>
                                <a:pt x="4539" y="3782"/>
                              </a:lnTo>
                              <a:lnTo>
                                <a:pt x="4548" y="3784"/>
                              </a:lnTo>
                              <a:lnTo>
                                <a:pt x="4557" y="3785"/>
                              </a:lnTo>
                              <a:lnTo>
                                <a:pt x="4566" y="3784"/>
                              </a:lnTo>
                              <a:lnTo>
                                <a:pt x="4574" y="3783"/>
                              </a:lnTo>
                              <a:lnTo>
                                <a:pt x="4583" y="3780"/>
                              </a:lnTo>
                              <a:lnTo>
                                <a:pt x="4591" y="3776"/>
                              </a:lnTo>
                              <a:lnTo>
                                <a:pt x="4599" y="3771"/>
                              </a:lnTo>
                              <a:lnTo>
                                <a:pt x="4607" y="3765"/>
                              </a:lnTo>
                              <a:lnTo>
                                <a:pt x="4616" y="3757"/>
                              </a:lnTo>
                              <a:lnTo>
                                <a:pt x="4624" y="3749"/>
                              </a:lnTo>
                              <a:lnTo>
                                <a:pt x="4643" y="3728"/>
                              </a:lnTo>
                              <a:lnTo>
                                <a:pt x="4664" y="3701"/>
                              </a:lnTo>
                              <a:lnTo>
                                <a:pt x="4688" y="3671"/>
                              </a:lnTo>
                              <a:lnTo>
                                <a:pt x="4746" y="3595"/>
                              </a:lnTo>
                              <a:close/>
                              <a:moveTo>
                                <a:pt x="4548" y="3850"/>
                              </a:moveTo>
                              <a:lnTo>
                                <a:pt x="4345" y="3692"/>
                              </a:lnTo>
                              <a:lnTo>
                                <a:pt x="4312" y="3736"/>
                              </a:lnTo>
                              <a:lnTo>
                                <a:pt x="4281" y="3774"/>
                              </a:lnTo>
                              <a:lnTo>
                                <a:pt x="4228" y="3839"/>
                              </a:lnTo>
                              <a:lnTo>
                                <a:pt x="4208" y="3867"/>
                              </a:lnTo>
                              <a:lnTo>
                                <a:pt x="4192" y="3891"/>
                              </a:lnTo>
                              <a:lnTo>
                                <a:pt x="4185" y="3902"/>
                              </a:lnTo>
                              <a:lnTo>
                                <a:pt x="4179" y="3913"/>
                              </a:lnTo>
                              <a:lnTo>
                                <a:pt x="4175" y="3924"/>
                              </a:lnTo>
                              <a:lnTo>
                                <a:pt x="4172" y="3936"/>
                              </a:lnTo>
                              <a:lnTo>
                                <a:pt x="4170" y="3946"/>
                              </a:lnTo>
                              <a:lnTo>
                                <a:pt x="4169" y="3957"/>
                              </a:lnTo>
                              <a:lnTo>
                                <a:pt x="4170" y="3967"/>
                              </a:lnTo>
                              <a:lnTo>
                                <a:pt x="4172" y="3978"/>
                              </a:lnTo>
                              <a:lnTo>
                                <a:pt x="4175" y="3988"/>
                              </a:lnTo>
                              <a:lnTo>
                                <a:pt x="4180" y="4000"/>
                              </a:lnTo>
                              <a:lnTo>
                                <a:pt x="4186" y="4012"/>
                              </a:lnTo>
                              <a:lnTo>
                                <a:pt x="4194" y="4024"/>
                              </a:lnTo>
                              <a:lnTo>
                                <a:pt x="4204" y="4036"/>
                              </a:lnTo>
                              <a:lnTo>
                                <a:pt x="4215" y="4049"/>
                              </a:lnTo>
                              <a:lnTo>
                                <a:pt x="4227" y="4062"/>
                              </a:lnTo>
                              <a:lnTo>
                                <a:pt x="4243" y="4078"/>
                              </a:lnTo>
                              <a:lnTo>
                                <a:pt x="4276" y="4109"/>
                              </a:lnTo>
                              <a:lnTo>
                                <a:pt x="4319" y="4145"/>
                              </a:lnTo>
                              <a:lnTo>
                                <a:pt x="4548" y="3850"/>
                              </a:lnTo>
                              <a:close/>
                              <a:moveTo>
                                <a:pt x="4304" y="4165"/>
                              </a:moveTo>
                              <a:lnTo>
                                <a:pt x="4107" y="4012"/>
                              </a:lnTo>
                              <a:lnTo>
                                <a:pt x="4095" y="4026"/>
                              </a:lnTo>
                              <a:lnTo>
                                <a:pt x="4083" y="4040"/>
                              </a:lnTo>
                              <a:lnTo>
                                <a:pt x="4074" y="4054"/>
                              </a:lnTo>
                              <a:lnTo>
                                <a:pt x="4066" y="4068"/>
                              </a:lnTo>
                              <a:lnTo>
                                <a:pt x="4059" y="4081"/>
                              </a:lnTo>
                              <a:lnTo>
                                <a:pt x="4053" y="4093"/>
                              </a:lnTo>
                              <a:lnTo>
                                <a:pt x="4043" y="4116"/>
                              </a:lnTo>
                              <a:lnTo>
                                <a:pt x="4033" y="4138"/>
                              </a:lnTo>
                              <a:lnTo>
                                <a:pt x="4027" y="4147"/>
                              </a:lnTo>
                              <a:lnTo>
                                <a:pt x="4021" y="4155"/>
                              </a:lnTo>
                              <a:lnTo>
                                <a:pt x="4014" y="4163"/>
                              </a:lnTo>
                              <a:lnTo>
                                <a:pt x="4006" y="4170"/>
                              </a:lnTo>
                              <a:lnTo>
                                <a:pt x="3997" y="4175"/>
                              </a:lnTo>
                              <a:lnTo>
                                <a:pt x="3987" y="4180"/>
                              </a:lnTo>
                              <a:lnTo>
                                <a:pt x="3981" y="4212"/>
                              </a:lnTo>
                              <a:lnTo>
                                <a:pt x="3975" y="4245"/>
                              </a:lnTo>
                              <a:lnTo>
                                <a:pt x="3972" y="4279"/>
                              </a:lnTo>
                              <a:lnTo>
                                <a:pt x="3971" y="4296"/>
                              </a:lnTo>
                              <a:lnTo>
                                <a:pt x="3970" y="4313"/>
                              </a:lnTo>
                              <a:lnTo>
                                <a:pt x="3971" y="4329"/>
                              </a:lnTo>
                              <a:lnTo>
                                <a:pt x="3972" y="4345"/>
                              </a:lnTo>
                              <a:lnTo>
                                <a:pt x="3973" y="4360"/>
                              </a:lnTo>
                              <a:lnTo>
                                <a:pt x="3976" y="4375"/>
                              </a:lnTo>
                              <a:lnTo>
                                <a:pt x="3980" y="4388"/>
                              </a:lnTo>
                              <a:lnTo>
                                <a:pt x="3985" y="4400"/>
                              </a:lnTo>
                              <a:lnTo>
                                <a:pt x="3991" y="4412"/>
                              </a:lnTo>
                              <a:lnTo>
                                <a:pt x="3998" y="4422"/>
                              </a:lnTo>
                              <a:lnTo>
                                <a:pt x="3994" y="4428"/>
                              </a:lnTo>
                              <a:lnTo>
                                <a:pt x="3993" y="4435"/>
                              </a:lnTo>
                              <a:lnTo>
                                <a:pt x="3993" y="4441"/>
                              </a:lnTo>
                              <a:lnTo>
                                <a:pt x="3996" y="4446"/>
                              </a:lnTo>
                              <a:lnTo>
                                <a:pt x="4001" y="4450"/>
                              </a:lnTo>
                              <a:lnTo>
                                <a:pt x="4007" y="4454"/>
                              </a:lnTo>
                              <a:lnTo>
                                <a:pt x="4014" y="4456"/>
                              </a:lnTo>
                              <a:lnTo>
                                <a:pt x="4022" y="4458"/>
                              </a:lnTo>
                              <a:lnTo>
                                <a:pt x="4033" y="4458"/>
                              </a:lnTo>
                              <a:lnTo>
                                <a:pt x="4043" y="4457"/>
                              </a:lnTo>
                              <a:lnTo>
                                <a:pt x="4053" y="4455"/>
                              </a:lnTo>
                              <a:lnTo>
                                <a:pt x="4064" y="4452"/>
                              </a:lnTo>
                              <a:lnTo>
                                <a:pt x="4074" y="4447"/>
                              </a:lnTo>
                              <a:lnTo>
                                <a:pt x="4084" y="4440"/>
                              </a:lnTo>
                              <a:lnTo>
                                <a:pt x="4095" y="4432"/>
                              </a:lnTo>
                              <a:lnTo>
                                <a:pt x="4104" y="4422"/>
                              </a:lnTo>
                              <a:lnTo>
                                <a:pt x="4304" y="4165"/>
                              </a:lnTo>
                              <a:close/>
                              <a:moveTo>
                                <a:pt x="4039" y="4505"/>
                              </a:moveTo>
                              <a:lnTo>
                                <a:pt x="4039" y="4505"/>
                              </a:lnTo>
                              <a:lnTo>
                                <a:pt x="4030" y="4498"/>
                              </a:lnTo>
                              <a:lnTo>
                                <a:pt x="4019" y="4492"/>
                              </a:lnTo>
                              <a:lnTo>
                                <a:pt x="4009" y="4488"/>
                              </a:lnTo>
                              <a:lnTo>
                                <a:pt x="3999" y="4484"/>
                              </a:lnTo>
                              <a:lnTo>
                                <a:pt x="3980" y="4477"/>
                              </a:lnTo>
                              <a:lnTo>
                                <a:pt x="3971" y="4472"/>
                              </a:lnTo>
                              <a:lnTo>
                                <a:pt x="3964" y="4467"/>
                              </a:lnTo>
                              <a:lnTo>
                                <a:pt x="3960" y="4580"/>
                              </a:lnTo>
                              <a:lnTo>
                                <a:pt x="3973" y="4574"/>
                              </a:lnTo>
                              <a:lnTo>
                                <a:pt x="3984" y="4567"/>
                              </a:lnTo>
                              <a:lnTo>
                                <a:pt x="3996" y="4560"/>
                              </a:lnTo>
                              <a:lnTo>
                                <a:pt x="4006" y="4551"/>
                              </a:lnTo>
                              <a:lnTo>
                                <a:pt x="4015" y="4540"/>
                              </a:lnTo>
                              <a:lnTo>
                                <a:pt x="4024" y="4529"/>
                              </a:lnTo>
                              <a:lnTo>
                                <a:pt x="4032" y="4517"/>
                              </a:lnTo>
                              <a:lnTo>
                                <a:pt x="4039" y="4505"/>
                              </a:lnTo>
                              <a:close/>
                              <a:moveTo>
                                <a:pt x="7207" y="332"/>
                              </a:moveTo>
                              <a:lnTo>
                                <a:pt x="7207" y="332"/>
                              </a:lnTo>
                              <a:lnTo>
                                <a:pt x="7210" y="334"/>
                              </a:lnTo>
                              <a:lnTo>
                                <a:pt x="7212" y="337"/>
                              </a:lnTo>
                              <a:lnTo>
                                <a:pt x="7216" y="344"/>
                              </a:lnTo>
                              <a:lnTo>
                                <a:pt x="7219" y="353"/>
                              </a:lnTo>
                              <a:lnTo>
                                <a:pt x="7222" y="359"/>
                              </a:lnTo>
                              <a:lnTo>
                                <a:pt x="7224" y="362"/>
                              </a:lnTo>
                              <a:lnTo>
                                <a:pt x="7228" y="364"/>
                              </a:lnTo>
                              <a:lnTo>
                                <a:pt x="7230" y="365"/>
                              </a:lnTo>
                              <a:lnTo>
                                <a:pt x="7234" y="365"/>
                              </a:lnTo>
                              <a:lnTo>
                                <a:pt x="7238" y="364"/>
                              </a:lnTo>
                              <a:lnTo>
                                <a:pt x="7243" y="361"/>
                              </a:lnTo>
                              <a:lnTo>
                                <a:pt x="7249" y="356"/>
                              </a:lnTo>
                              <a:lnTo>
                                <a:pt x="7257" y="349"/>
                              </a:lnTo>
                              <a:lnTo>
                                <a:pt x="7256" y="341"/>
                              </a:lnTo>
                              <a:lnTo>
                                <a:pt x="7255" y="334"/>
                              </a:lnTo>
                              <a:lnTo>
                                <a:pt x="7254" y="330"/>
                              </a:lnTo>
                              <a:lnTo>
                                <a:pt x="7252" y="327"/>
                              </a:lnTo>
                              <a:lnTo>
                                <a:pt x="7250" y="325"/>
                              </a:lnTo>
                              <a:lnTo>
                                <a:pt x="7248" y="325"/>
                              </a:lnTo>
                              <a:lnTo>
                                <a:pt x="7245" y="326"/>
                              </a:lnTo>
                              <a:lnTo>
                                <a:pt x="7242" y="327"/>
                              </a:lnTo>
                              <a:lnTo>
                                <a:pt x="7235" y="330"/>
                              </a:lnTo>
                              <a:lnTo>
                                <a:pt x="7227" y="334"/>
                              </a:lnTo>
                              <a:lnTo>
                                <a:pt x="7221" y="335"/>
                              </a:lnTo>
                              <a:lnTo>
                                <a:pt x="7217" y="335"/>
                              </a:lnTo>
                              <a:lnTo>
                                <a:pt x="7212" y="334"/>
                              </a:lnTo>
                              <a:lnTo>
                                <a:pt x="7207" y="332"/>
                              </a:lnTo>
                              <a:close/>
                              <a:moveTo>
                                <a:pt x="7638" y="331"/>
                              </a:moveTo>
                              <a:lnTo>
                                <a:pt x="7638" y="331"/>
                              </a:lnTo>
                              <a:lnTo>
                                <a:pt x="7637" y="330"/>
                              </a:lnTo>
                              <a:lnTo>
                                <a:pt x="7635" y="330"/>
                              </a:lnTo>
                              <a:lnTo>
                                <a:pt x="7626" y="329"/>
                              </a:lnTo>
                              <a:lnTo>
                                <a:pt x="7592" y="331"/>
                              </a:lnTo>
                              <a:lnTo>
                                <a:pt x="7540" y="334"/>
                              </a:lnTo>
                              <a:lnTo>
                                <a:pt x="7479" y="339"/>
                              </a:lnTo>
                              <a:lnTo>
                                <a:pt x="7357" y="350"/>
                              </a:lnTo>
                              <a:lnTo>
                                <a:pt x="7281" y="359"/>
                              </a:lnTo>
                              <a:lnTo>
                                <a:pt x="7283" y="372"/>
                              </a:lnTo>
                              <a:lnTo>
                                <a:pt x="7287" y="384"/>
                              </a:lnTo>
                              <a:lnTo>
                                <a:pt x="7293" y="397"/>
                              </a:lnTo>
                              <a:lnTo>
                                <a:pt x="7301" y="409"/>
                              </a:lnTo>
                              <a:lnTo>
                                <a:pt x="7310" y="422"/>
                              </a:lnTo>
                              <a:lnTo>
                                <a:pt x="7320" y="434"/>
                              </a:lnTo>
                              <a:lnTo>
                                <a:pt x="7331" y="445"/>
                              </a:lnTo>
                              <a:lnTo>
                                <a:pt x="7344" y="457"/>
                              </a:lnTo>
                              <a:lnTo>
                                <a:pt x="7371" y="479"/>
                              </a:lnTo>
                              <a:lnTo>
                                <a:pt x="7400" y="503"/>
                              </a:lnTo>
                              <a:lnTo>
                                <a:pt x="7429" y="525"/>
                              </a:lnTo>
                              <a:lnTo>
                                <a:pt x="7459" y="548"/>
                              </a:lnTo>
                              <a:lnTo>
                                <a:pt x="7638" y="331"/>
                              </a:lnTo>
                              <a:close/>
                              <a:moveTo>
                                <a:pt x="7232" y="855"/>
                              </a:moveTo>
                              <a:lnTo>
                                <a:pt x="7232" y="855"/>
                              </a:lnTo>
                              <a:lnTo>
                                <a:pt x="7265" y="811"/>
                              </a:lnTo>
                              <a:lnTo>
                                <a:pt x="7296" y="772"/>
                              </a:lnTo>
                              <a:lnTo>
                                <a:pt x="7347" y="708"/>
                              </a:lnTo>
                              <a:lnTo>
                                <a:pt x="7368" y="680"/>
                              </a:lnTo>
                              <a:lnTo>
                                <a:pt x="7376" y="668"/>
                              </a:lnTo>
                              <a:lnTo>
                                <a:pt x="7383" y="656"/>
                              </a:lnTo>
                              <a:lnTo>
                                <a:pt x="7389" y="645"/>
                              </a:lnTo>
                              <a:lnTo>
                                <a:pt x="7394" y="634"/>
                              </a:lnTo>
                              <a:lnTo>
                                <a:pt x="7398" y="623"/>
                              </a:lnTo>
                              <a:lnTo>
                                <a:pt x="7401" y="612"/>
                              </a:lnTo>
                              <a:lnTo>
                                <a:pt x="7402" y="602"/>
                              </a:lnTo>
                              <a:lnTo>
                                <a:pt x="7402" y="592"/>
                              </a:lnTo>
                              <a:lnTo>
                                <a:pt x="7401" y="582"/>
                              </a:lnTo>
                              <a:lnTo>
                                <a:pt x="7398" y="572"/>
                              </a:lnTo>
                              <a:lnTo>
                                <a:pt x="7394" y="562"/>
                              </a:lnTo>
                              <a:lnTo>
                                <a:pt x="7389" y="550"/>
                              </a:lnTo>
                              <a:lnTo>
                                <a:pt x="7381" y="539"/>
                              </a:lnTo>
                              <a:lnTo>
                                <a:pt x="7373" y="528"/>
                              </a:lnTo>
                              <a:lnTo>
                                <a:pt x="7362" y="516"/>
                              </a:lnTo>
                              <a:lnTo>
                                <a:pt x="7350" y="504"/>
                              </a:lnTo>
                              <a:lnTo>
                                <a:pt x="7336" y="491"/>
                              </a:lnTo>
                              <a:lnTo>
                                <a:pt x="7321" y="476"/>
                              </a:lnTo>
                              <a:lnTo>
                                <a:pt x="7284" y="446"/>
                              </a:lnTo>
                              <a:lnTo>
                                <a:pt x="7241" y="411"/>
                              </a:lnTo>
                              <a:lnTo>
                                <a:pt x="7206" y="455"/>
                              </a:lnTo>
                              <a:lnTo>
                                <a:pt x="7174" y="494"/>
                              </a:lnTo>
                              <a:lnTo>
                                <a:pt x="7121" y="557"/>
                              </a:lnTo>
                              <a:lnTo>
                                <a:pt x="7100" y="584"/>
                              </a:lnTo>
                              <a:lnTo>
                                <a:pt x="7092" y="597"/>
                              </a:lnTo>
                              <a:lnTo>
                                <a:pt x="7083" y="608"/>
                              </a:lnTo>
                              <a:lnTo>
                                <a:pt x="7077" y="619"/>
                              </a:lnTo>
                              <a:lnTo>
                                <a:pt x="7072" y="631"/>
                              </a:lnTo>
                              <a:lnTo>
                                <a:pt x="7068" y="641"/>
                              </a:lnTo>
                              <a:lnTo>
                                <a:pt x="7066" y="651"/>
                              </a:lnTo>
                              <a:lnTo>
                                <a:pt x="7064" y="661"/>
                              </a:lnTo>
                              <a:lnTo>
                                <a:pt x="7065" y="671"/>
                              </a:lnTo>
                              <a:lnTo>
                                <a:pt x="7066" y="681"/>
                              </a:lnTo>
                              <a:lnTo>
                                <a:pt x="7069" y="691"/>
                              </a:lnTo>
                              <a:lnTo>
                                <a:pt x="7073" y="703"/>
                              </a:lnTo>
                              <a:lnTo>
                                <a:pt x="7079" y="713"/>
                              </a:lnTo>
                              <a:lnTo>
                                <a:pt x="7088" y="724"/>
                              </a:lnTo>
                              <a:lnTo>
                                <a:pt x="7097" y="736"/>
                              </a:lnTo>
                              <a:lnTo>
                                <a:pt x="7107" y="748"/>
                              </a:lnTo>
                              <a:lnTo>
                                <a:pt x="7119" y="760"/>
                              </a:lnTo>
                              <a:lnTo>
                                <a:pt x="7133" y="774"/>
                              </a:lnTo>
                              <a:lnTo>
                                <a:pt x="7149" y="788"/>
                              </a:lnTo>
                              <a:lnTo>
                                <a:pt x="7187" y="819"/>
                              </a:lnTo>
                              <a:lnTo>
                                <a:pt x="7232" y="855"/>
                              </a:lnTo>
                              <a:close/>
                              <a:moveTo>
                                <a:pt x="7216" y="874"/>
                              </a:moveTo>
                              <a:lnTo>
                                <a:pt x="7216" y="874"/>
                              </a:lnTo>
                              <a:lnTo>
                                <a:pt x="7139" y="818"/>
                              </a:lnTo>
                              <a:lnTo>
                                <a:pt x="7109" y="797"/>
                              </a:lnTo>
                              <a:lnTo>
                                <a:pt x="7081" y="781"/>
                              </a:lnTo>
                              <a:lnTo>
                                <a:pt x="7069" y="774"/>
                              </a:lnTo>
                              <a:lnTo>
                                <a:pt x="7058" y="768"/>
                              </a:lnTo>
                              <a:lnTo>
                                <a:pt x="7047" y="763"/>
                              </a:lnTo>
                              <a:lnTo>
                                <a:pt x="7038" y="759"/>
                              </a:lnTo>
                              <a:lnTo>
                                <a:pt x="7028" y="757"/>
                              </a:lnTo>
                              <a:lnTo>
                                <a:pt x="7019" y="756"/>
                              </a:lnTo>
                              <a:lnTo>
                                <a:pt x="7009" y="756"/>
                              </a:lnTo>
                              <a:lnTo>
                                <a:pt x="7001" y="757"/>
                              </a:lnTo>
                              <a:lnTo>
                                <a:pt x="6993" y="759"/>
                              </a:lnTo>
                              <a:lnTo>
                                <a:pt x="6984" y="763"/>
                              </a:lnTo>
                              <a:lnTo>
                                <a:pt x="6976" y="768"/>
                              </a:lnTo>
                              <a:lnTo>
                                <a:pt x="6968" y="774"/>
                              </a:lnTo>
                              <a:lnTo>
                                <a:pt x="6959" y="781"/>
                              </a:lnTo>
                              <a:lnTo>
                                <a:pt x="6951" y="789"/>
                              </a:lnTo>
                              <a:lnTo>
                                <a:pt x="6931" y="810"/>
                              </a:lnTo>
                              <a:lnTo>
                                <a:pt x="6911" y="835"/>
                              </a:lnTo>
                              <a:lnTo>
                                <a:pt x="6887" y="865"/>
                              </a:lnTo>
                              <a:lnTo>
                                <a:pt x="6829" y="941"/>
                              </a:lnTo>
                              <a:lnTo>
                                <a:pt x="6905" y="1000"/>
                              </a:lnTo>
                              <a:lnTo>
                                <a:pt x="6935" y="1022"/>
                              </a:lnTo>
                              <a:lnTo>
                                <a:pt x="6962" y="1041"/>
                              </a:lnTo>
                              <a:lnTo>
                                <a:pt x="6974" y="1048"/>
                              </a:lnTo>
                              <a:lnTo>
                                <a:pt x="6985" y="1053"/>
                              </a:lnTo>
                              <a:lnTo>
                                <a:pt x="6996" y="1058"/>
                              </a:lnTo>
                              <a:lnTo>
                                <a:pt x="7005" y="1061"/>
                              </a:lnTo>
                              <a:lnTo>
                                <a:pt x="7015" y="1064"/>
                              </a:lnTo>
                              <a:lnTo>
                                <a:pt x="7025" y="1065"/>
                              </a:lnTo>
                              <a:lnTo>
                                <a:pt x="7033" y="1065"/>
                              </a:lnTo>
                              <a:lnTo>
                                <a:pt x="7042" y="1064"/>
                              </a:lnTo>
                              <a:lnTo>
                                <a:pt x="7050" y="1061"/>
                              </a:lnTo>
                              <a:lnTo>
                                <a:pt x="7058" y="1057"/>
                              </a:lnTo>
                              <a:lnTo>
                                <a:pt x="7066" y="1052"/>
                              </a:lnTo>
                              <a:lnTo>
                                <a:pt x="7075" y="1046"/>
                              </a:lnTo>
                              <a:lnTo>
                                <a:pt x="7083" y="1038"/>
                              </a:lnTo>
                              <a:lnTo>
                                <a:pt x="7093" y="1030"/>
                              </a:lnTo>
                              <a:lnTo>
                                <a:pt x="7112" y="1009"/>
                              </a:lnTo>
                              <a:lnTo>
                                <a:pt x="7133" y="983"/>
                              </a:lnTo>
                              <a:lnTo>
                                <a:pt x="7157" y="951"/>
                              </a:lnTo>
                              <a:lnTo>
                                <a:pt x="7216" y="874"/>
                              </a:lnTo>
                              <a:close/>
                              <a:moveTo>
                                <a:pt x="7023" y="1124"/>
                              </a:moveTo>
                              <a:lnTo>
                                <a:pt x="6814" y="960"/>
                              </a:lnTo>
                              <a:lnTo>
                                <a:pt x="6657" y="1175"/>
                              </a:lnTo>
                              <a:lnTo>
                                <a:pt x="6729" y="1228"/>
                              </a:lnTo>
                              <a:lnTo>
                                <a:pt x="6759" y="1249"/>
                              </a:lnTo>
                              <a:lnTo>
                                <a:pt x="6784" y="1265"/>
                              </a:lnTo>
                              <a:lnTo>
                                <a:pt x="6806" y="1278"/>
                              </a:lnTo>
                              <a:lnTo>
                                <a:pt x="6817" y="1282"/>
                              </a:lnTo>
                              <a:lnTo>
                                <a:pt x="6826" y="1286"/>
                              </a:lnTo>
                              <a:lnTo>
                                <a:pt x="6835" y="1289"/>
                              </a:lnTo>
                              <a:lnTo>
                                <a:pt x="6844" y="1290"/>
                              </a:lnTo>
                              <a:lnTo>
                                <a:pt x="6852" y="1291"/>
                              </a:lnTo>
                              <a:lnTo>
                                <a:pt x="6860" y="1290"/>
                              </a:lnTo>
                              <a:lnTo>
                                <a:pt x="6868" y="1288"/>
                              </a:lnTo>
                              <a:lnTo>
                                <a:pt x="6875" y="1286"/>
                              </a:lnTo>
                              <a:lnTo>
                                <a:pt x="6884" y="1282"/>
                              </a:lnTo>
                              <a:lnTo>
                                <a:pt x="6892" y="1277"/>
                              </a:lnTo>
                              <a:lnTo>
                                <a:pt x="6900" y="1271"/>
                              </a:lnTo>
                              <a:lnTo>
                                <a:pt x="6908" y="1263"/>
                              </a:lnTo>
                              <a:lnTo>
                                <a:pt x="6926" y="1244"/>
                              </a:lnTo>
                              <a:lnTo>
                                <a:pt x="6945" y="1222"/>
                              </a:lnTo>
                              <a:lnTo>
                                <a:pt x="6968" y="1194"/>
                              </a:lnTo>
                              <a:lnTo>
                                <a:pt x="7023" y="1124"/>
                              </a:lnTo>
                              <a:close/>
                              <a:moveTo>
                                <a:pt x="6208" y="2159"/>
                              </a:moveTo>
                              <a:lnTo>
                                <a:pt x="6208" y="2159"/>
                              </a:lnTo>
                              <a:lnTo>
                                <a:pt x="6145" y="2109"/>
                              </a:lnTo>
                              <a:lnTo>
                                <a:pt x="6120" y="2089"/>
                              </a:lnTo>
                              <a:lnTo>
                                <a:pt x="6097" y="2072"/>
                              </a:lnTo>
                              <a:lnTo>
                                <a:pt x="6077" y="2057"/>
                              </a:lnTo>
                              <a:lnTo>
                                <a:pt x="6060" y="2047"/>
                              </a:lnTo>
                              <a:lnTo>
                                <a:pt x="6052" y="2044"/>
                              </a:lnTo>
                              <a:lnTo>
                                <a:pt x="6044" y="2041"/>
                              </a:lnTo>
                              <a:lnTo>
                                <a:pt x="6035" y="2039"/>
                              </a:lnTo>
                              <a:lnTo>
                                <a:pt x="6028" y="2038"/>
                              </a:lnTo>
                              <a:lnTo>
                                <a:pt x="6020" y="2038"/>
                              </a:lnTo>
                              <a:lnTo>
                                <a:pt x="6013" y="2040"/>
                              </a:lnTo>
                              <a:lnTo>
                                <a:pt x="6006" y="2042"/>
                              </a:lnTo>
                              <a:lnTo>
                                <a:pt x="5998" y="2045"/>
                              </a:lnTo>
                              <a:lnTo>
                                <a:pt x="5991" y="2049"/>
                              </a:lnTo>
                              <a:lnTo>
                                <a:pt x="5983" y="2054"/>
                              </a:lnTo>
                              <a:lnTo>
                                <a:pt x="5974" y="2061"/>
                              </a:lnTo>
                              <a:lnTo>
                                <a:pt x="5965" y="2068"/>
                              </a:lnTo>
                              <a:lnTo>
                                <a:pt x="5946" y="2087"/>
                              </a:lnTo>
                              <a:lnTo>
                                <a:pt x="5925" y="2110"/>
                              </a:lnTo>
                              <a:lnTo>
                                <a:pt x="5900" y="2138"/>
                              </a:lnTo>
                              <a:lnTo>
                                <a:pt x="5873" y="2172"/>
                              </a:lnTo>
                              <a:lnTo>
                                <a:pt x="5907" y="2198"/>
                              </a:lnTo>
                              <a:lnTo>
                                <a:pt x="5937" y="2223"/>
                              </a:lnTo>
                              <a:lnTo>
                                <a:pt x="5962" y="2244"/>
                              </a:lnTo>
                              <a:lnTo>
                                <a:pt x="5986" y="2261"/>
                              </a:lnTo>
                              <a:lnTo>
                                <a:pt x="6006" y="2275"/>
                              </a:lnTo>
                              <a:lnTo>
                                <a:pt x="6023" y="2287"/>
                              </a:lnTo>
                              <a:lnTo>
                                <a:pt x="6032" y="2291"/>
                              </a:lnTo>
                              <a:lnTo>
                                <a:pt x="6039" y="2294"/>
                              </a:lnTo>
                              <a:lnTo>
                                <a:pt x="6048" y="2296"/>
                              </a:lnTo>
                              <a:lnTo>
                                <a:pt x="6056" y="2297"/>
                              </a:lnTo>
                              <a:lnTo>
                                <a:pt x="6063" y="2297"/>
                              </a:lnTo>
                              <a:lnTo>
                                <a:pt x="6070" y="2296"/>
                              </a:lnTo>
                              <a:lnTo>
                                <a:pt x="6078" y="2294"/>
                              </a:lnTo>
                              <a:lnTo>
                                <a:pt x="6085" y="2291"/>
                              </a:lnTo>
                              <a:lnTo>
                                <a:pt x="6093" y="2286"/>
                              </a:lnTo>
                              <a:lnTo>
                                <a:pt x="6101" y="2281"/>
                              </a:lnTo>
                              <a:lnTo>
                                <a:pt x="6109" y="2274"/>
                              </a:lnTo>
                              <a:lnTo>
                                <a:pt x="6118" y="2266"/>
                              </a:lnTo>
                              <a:lnTo>
                                <a:pt x="6136" y="2247"/>
                              </a:lnTo>
                              <a:lnTo>
                                <a:pt x="6157" y="2223"/>
                              </a:lnTo>
                              <a:lnTo>
                                <a:pt x="6180" y="2193"/>
                              </a:lnTo>
                              <a:lnTo>
                                <a:pt x="6208" y="2159"/>
                              </a:lnTo>
                              <a:close/>
                              <a:moveTo>
                                <a:pt x="6061" y="2349"/>
                              </a:moveTo>
                              <a:lnTo>
                                <a:pt x="6061" y="2349"/>
                              </a:lnTo>
                              <a:lnTo>
                                <a:pt x="5997" y="2298"/>
                              </a:lnTo>
                              <a:lnTo>
                                <a:pt x="5970" y="2278"/>
                              </a:lnTo>
                              <a:lnTo>
                                <a:pt x="5948" y="2260"/>
                              </a:lnTo>
                              <a:lnTo>
                                <a:pt x="5928" y="2247"/>
                              </a:lnTo>
                              <a:lnTo>
                                <a:pt x="5919" y="2242"/>
                              </a:lnTo>
                              <a:lnTo>
                                <a:pt x="5910" y="2237"/>
                              </a:lnTo>
                              <a:lnTo>
                                <a:pt x="5901" y="2234"/>
                              </a:lnTo>
                              <a:lnTo>
                                <a:pt x="5893" y="2231"/>
                              </a:lnTo>
                              <a:lnTo>
                                <a:pt x="5885" y="2230"/>
                              </a:lnTo>
                              <a:lnTo>
                                <a:pt x="5878" y="2229"/>
                              </a:lnTo>
                              <a:lnTo>
                                <a:pt x="5870" y="2229"/>
                              </a:lnTo>
                              <a:lnTo>
                                <a:pt x="5863" y="2231"/>
                              </a:lnTo>
                              <a:lnTo>
                                <a:pt x="5856" y="2233"/>
                              </a:lnTo>
                              <a:lnTo>
                                <a:pt x="5848" y="2237"/>
                              </a:lnTo>
                              <a:lnTo>
                                <a:pt x="5840" y="2241"/>
                              </a:lnTo>
                              <a:lnTo>
                                <a:pt x="5831" y="2247"/>
                              </a:lnTo>
                              <a:lnTo>
                                <a:pt x="5814" y="2262"/>
                              </a:lnTo>
                              <a:lnTo>
                                <a:pt x="5795" y="2282"/>
                              </a:lnTo>
                              <a:lnTo>
                                <a:pt x="5774" y="2305"/>
                              </a:lnTo>
                              <a:lnTo>
                                <a:pt x="5720" y="2368"/>
                              </a:lnTo>
                              <a:lnTo>
                                <a:pt x="5786" y="2417"/>
                              </a:lnTo>
                              <a:lnTo>
                                <a:pt x="5812" y="2437"/>
                              </a:lnTo>
                              <a:lnTo>
                                <a:pt x="5836" y="2454"/>
                              </a:lnTo>
                              <a:lnTo>
                                <a:pt x="5857" y="2467"/>
                              </a:lnTo>
                              <a:lnTo>
                                <a:pt x="5875" y="2477"/>
                              </a:lnTo>
                              <a:lnTo>
                                <a:pt x="5883" y="2481"/>
                              </a:lnTo>
                              <a:lnTo>
                                <a:pt x="5891" y="2485"/>
                              </a:lnTo>
                              <a:lnTo>
                                <a:pt x="5899" y="2487"/>
                              </a:lnTo>
                              <a:lnTo>
                                <a:pt x="5908" y="2488"/>
                              </a:lnTo>
                              <a:lnTo>
                                <a:pt x="5915" y="2487"/>
                              </a:lnTo>
                              <a:lnTo>
                                <a:pt x="5923" y="2486"/>
                              </a:lnTo>
                              <a:lnTo>
                                <a:pt x="5930" y="2484"/>
                              </a:lnTo>
                              <a:lnTo>
                                <a:pt x="5938" y="2480"/>
                              </a:lnTo>
                              <a:lnTo>
                                <a:pt x="5945" y="2475"/>
                              </a:lnTo>
                              <a:lnTo>
                                <a:pt x="5953" y="2470"/>
                              </a:lnTo>
                              <a:lnTo>
                                <a:pt x="5961" y="2463"/>
                              </a:lnTo>
                              <a:lnTo>
                                <a:pt x="5970" y="2456"/>
                              </a:lnTo>
                              <a:lnTo>
                                <a:pt x="5989" y="2437"/>
                              </a:lnTo>
                              <a:lnTo>
                                <a:pt x="6010" y="2412"/>
                              </a:lnTo>
                              <a:lnTo>
                                <a:pt x="6033" y="2383"/>
                              </a:lnTo>
                              <a:lnTo>
                                <a:pt x="6061" y="2349"/>
                              </a:lnTo>
                              <a:close/>
                              <a:moveTo>
                                <a:pt x="6845" y="1352"/>
                              </a:moveTo>
                              <a:lnTo>
                                <a:pt x="6845" y="1352"/>
                              </a:lnTo>
                              <a:lnTo>
                                <a:pt x="6778" y="1302"/>
                              </a:lnTo>
                              <a:lnTo>
                                <a:pt x="6751" y="1282"/>
                              </a:lnTo>
                              <a:lnTo>
                                <a:pt x="6727" y="1266"/>
                              </a:lnTo>
                              <a:lnTo>
                                <a:pt x="6706" y="1252"/>
                              </a:lnTo>
                              <a:lnTo>
                                <a:pt x="6688" y="1242"/>
                              </a:lnTo>
                              <a:lnTo>
                                <a:pt x="6679" y="1238"/>
                              </a:lnTo>
                              <a:lnTo>
                                <a:pt x="6671" y="1236"/>
                              </a:lnTo>
                              <a:lnTo>
                                <a:pt x="6662" y="1234"/>
                              </a:lnTo>
                              <a:lnTo>
                                <a:pt x="6655" y="1233"/>
                              </a:lnTo>
                              <a:lnTo>
                                <a:pt x="6647" y="1234"/>
                              </a:lnTo>
                              <a:lnTo>
                                <a:pt x="6640" y="1235"/>
                              </a:lnTo>
                              <a:lnTo>
                                <a:pt x="6632" y="1238"/>
                              </a:lnTo>
                              <a:lnTo>
                                <a:pt x="6625" y="1241"/>
                              </a:lnTo>
                              <a:lnTo>
                                <a:pt x="6617" y="1247"/>
                              </a:lnTo>
                              <a:lnTo>
                                <a:pt x="6609" y="1253"/>
                              </a:lnTo>
                              <a:lnTo>
                                <a:pt x="6601" y="1260"/>
                              </a:lnTo>
                              <a:lnTo>
                                <a:pt x="6591" y="1268"/>
                              </a:lnTo>
                              <a:lnTo>
                                <a:pt x="6572" y="1288"/>
                              </a:lnTo>
                              <a:lnTo>
                                <a:pt x="6552" y="1312"/>
                              </a:lnTo>
                              <a:lnTo>
                                <a:pt x="6527" y="1343"/>
                              </a:lnTo>
                              <a:lnTo>
                                <a:pt x="6500" y="1377"/>
                              </a:lnTo>
                              <a:lnTo>
                                <a:pt x="6566" y="1430"/>
                              </a:lnTo>
                              <a:lnTo>
                                <a:pt x="6593" y="1452"/>
                              </a:lnTo>
                              <a:lnTo>
                                <a:pt x="6617" y="1470"/>
                              </a:lnTo>
                              <a:lnTo>
                                <a:pt x="6637" y="1484"/>
                              </a:lnTo>
                              <a:lnTo>
                                <a:pt x="6647" y="1489"/>
                              </a:lnTo>
                              <a:lnTo>
                                <a:pt x="6655" y="1494"/>
                              </a:lnTo>
                              <a:lnTo>
                                <a:pt x="6664" y="1497"/>
                              </a:lnTo>
                              <a:lnTo>
                                <a:pt x="6673" y="1500"/>
                              </a:lnTo>
                              <a:lnTo>
                                <a:pt x="6681" y="1501"/>
                              </a:lnTo>
                              <a:lnTo>
                                <a:pt x="6688" y="1502"/>
                              </a:lnTo>
                              <a:lnTo>
                                <a:pt x="6696" y="1501"/>
                              </a:lnTo>
                              <a:lnTo>
                                <a:pt x="6703" y="1500"/>
                              </a:lnTo>
                              <a:lnTo>
                                <a:pt x="6711" y="1497"/>
                              </a:lnTo>
                              <a:lnTo>
                                <a:pt x="6718" y="1493"/>
                              </a:lnTo>
                              <a:lnTo>
                                <a:pt x="6726" y="1488"/>
                              </a:lnTo>
                              <a:lnTo>
                                <a:pt x="6734" y="1482"/>
                              </a:lnTo>
                              <a:lnTo>
                                <a:pt x="6743" y="1475"/>
                              </a:lnTo>
                              <a:lnTo>
                                <a:pt x="6752" y="1466"/>
                              </a:lnTo>
                              <a:lnTo>
                                <a:pt x="6771" y="1445"/>
                              </a:lnTo>
                              <a:lnTo>
                                <a:pt x="6792" y="1419"/>
                              </a:lnTo>
                              <a:lnTo>
                                <a:pt x="6845" y="1352"/>
                              </a:lnTo>
                              <a:close/>
                              <a:moveTo>
                                <a:pt x="6682" y="1562"/>
                              </a:moveTo>
                              <a:lnTo>
                                <a:pt x="6485" y="1398"/>
                              </a:lnTo>
                              <a:lnTo>
                                <a:pt x="6342" y="1581"/>
                              </a:lnTo>
                              <a:lnTo>
                                <a:pt x="6408" y="1633"/>
                              </a:lnTo>
                              <a:lnTo>
                                <a:pt x="6434" y="1654"/>
                              </a:lnTo>
                              <a:lnTo>
                                <a:pt x="6456" y="1672"/>
                              </a:lnTo>
                              <a:lnTo>
                                <a:pt x="6477" y="1686"/>
                              </a:lnTo>
                              <a:lnTo>
                                <a:pt x="6495" y="1696"/>
                              </a:lnTo>
                              <a:lnTo>
                                <a:pt x="6504" y="1700"/>
                              </a:lnTo>
                              <a:lnTo>
                                <a:pt x="6512" y="1703"/>
                              </a:lnTo>
                              <a:lnTo>
                                <a:pt x="6519" y="1705"/>
                              </a:lnTo>
                              <a:lnTo>
                                <a:pt x="6527" y="1705"/>
                              </a:lnTo>
                              <a:lnTo>
                                <a:pt x="6535" y="1705"/>
                              </a:lnTo>
                              <a:lnTo>
                                <a:pt x="6543" y="1704"/>
                              </a:lnTo>
                              <a:lnTo>
                                <a:pt x="6550" y="1701"/>
                              </a:lnTo>
                              <a:lnTo>
                                <a:pt x="6558" y="1698"/>
                              </a:lnTo>
                              <a:lnTo>
                                <a:pt x="6565" y="1693"/>
                              </a:lnTo>
                              <a:lnTo>
                                <a:pt x="6573" y="1687"/>
                              </a:lnTo>
                              <a:lnTo>
                                <a:pt x="6581" y="1681"/>
                              </a:lnTo>
                              <a:lnTo>
                                <a:pt x="6590" y="1672"/>
                              </a:lnTo>
                              <a:lnTo>
                                <a:pt x="6609" y="1652"/>
                              </a:lnTo>
                              <a:lnTo>
                                <a:pt x="6630" y="1627"/>
                              </a:lnTo>
                              <a:lnTo>
                                <a:pt x="6654" y="1598"/>
                              </a:lnTo>
                              <a:lnTo>
                                <a:pt x="6682" y="1562"/>
                              </a:lnTo>
                              <a:close/>
                              <a:moveTo>
                                <a:pt x="6530" y="1759"/>
                              </a:moveTo>
                              <a:lnTo>
                                <a:pt x="6327" y="1601"/>
                              </a:lnTo>
                              <a:lnTo>
                                <a:pt x="6185" y="1784"/>
                              </a:lnTo>
                              <a:lnTo>
                                <a:pt x="6249" y="1835"/>
                              </a:lnTo>
                              <a:lnTo>
                                <a:pt x="6276" y="1856"/>
                              </a:lnTo>
                              <a:lnTo>
                                <a:pt x="6299" y="1874"/>
                              </a:lnTo>
                              <a:lnTo>
                                <a:pt x="6319" y="1887"/>
                              </a:lnTo>
                              <a:lnTo>
                                <a:pt x="6329" y="1892"/>
                              </a:lnTo>
                              <a:lnTo>
                                <a:pt x="6338" y="1896"/>
                              </a:lnTo>
                              <a:lnTo>
                                <a:pt x="6346" y="1900"/>
                              </a:lnTo>
                              <a:lnTo>
                                <a:pt x="6354" y="1902"/>
                              </a:lnTo>
                              <a:lnTo>
                                <a:pt x="6362" y="1903"/>
                              </a:lnTo>
                              <a:lnTo>
                                <a:pt x="6369" y="1903"/>
                              </a:lnTo>
                              <a:lnTo>
                                <a:pt x="6377" y="1903"/>
                              </a:lnTo>
                              <a:lnTo>
                                <a:pt x="6384" y="1901"/>
                              </a:lnTo>
                              <a:lnTo>
                                <a:pt x="6393" y="1898"/>
                              </a:lnTo>
                              <a:lnTo>
                                <a:pt x="6401" y="1894"/>
                              </a:lnTo>
                              <a:lnTo>
                                <a:pt x="6408" y="1890"/>
                              </a:lnTo>
                              <a:lnTo>
                                <a:pt x="6416" y="1884"/>
                              </a:lnTo>
                              <a:lnTo>
                                <a:pt x="6434" y="1868"/>
                              </a:lnTo>
                              <a:lnTo>
                                <a:pt x="6453" y="1847"/>
                              </a:lnTo>
                              <a:lnTo>
                                <a:pt x="6476" y="1823"/>
                              </a:lnTo>
                              <a:lnTo>
                                <a:pt x="6530" y="1759"/>
                              </a:lnTo>
                              <a:close/>
                              <a:moveTo>
                                <a:pt x="6234" y="2138"/>
                              </a:moveTo>
                              <a:lnTo>
                                <a:pt x="6234" y="2138"/>
                              </a:lnTo>
                              <a:lnTo>
                                <a:pt x="6282" y="2072"/>
                              </a:lnTo>
                              <a:lnTo>
                                <a:pt x="6300" y="2044"/>
                              </a:lnTo>
                              <a:lnTo>
                                <a:pt x="6314" y="2021"/>
                              </a:lnTo>
                              <a:lnTo>
                                <a:pt x="6325" y="2000"/>
                              </a:lnTo>
                              <a:lnTo>
                                <a:pt x="6328" y="1991"/>
                              </a:lnTo>
                              <a:lnTo>
                                <a:pt x="6331" y="1982"/>
                              </a:lnTo>
                              <a:lnTo>
                                <a:pt x="6332" y="1974"/>
                              </a:lnTo>
                              <a:lnTo>
                                <a:pt x="6333" y="1966"/>
                              </a:lnTo>
                              <a:lnTo>
                                <a:pt x="6332" y="1958"/>
                              </a:lnTo>
                              <a:lnTo>
                                <a:pt x="6331" y="1951"/>
                              </a:lnTo>
                              <a:lnTo>
                                <a:pt x="6328" y="1944"/>
                              </a:lnTo>
                              <a:lnTo>
                                <a:pt x="6325" y="1937"/>
                              </a:lnTo>
                              <a:lnTo>
                                <a:pt x="6321" y="1929"/>
                              </a:lnTo>
                              <a:lnTo>
                                <a:pt x="6314" y="1922"/>
                              </a:lnTo>
                              <a:lnTo>
                                <a:pt x="6308" y="1915"/>
                              </a:lnTo>
                              <a:lnTo>
                                <a:pt x="6300" y="1907"/>
                              </a:lnTo>
                              <a:lnTo>
                                <a:pt x="6283" y="1891"/>
                              </a:lnTo>
                              <a:lnTo>
                                <a:pt x="6261" y="1874"/>
                              </a:lnTo>
                              <a:lnTo>
                                <a:pt x="6234" y="1853"/>
                              </a:lnTo>
                              <a:lnTo>
                                <a:pt x="6169" y="1804"/>
                              </a:lnTo>
                              <a:lnTo>
                                <a:pt x="6026" y="1986"/>
                              </a:lnTo>
                              <a:lnTo>
                                <a:pt x="6234" y="2138"/>
                              </a:lnTo>
                              <a:close/>
                              <a:moveTo>
                                <a:pt x="5908" y="2545"/>
                              </a:moveTo>
                              <a:lnTo>
                                <a:pt x="5712" y="2393"/>
                              </a:lnTo>
                              <a:lnTo>
                                <a:pt x="5579" y="2563"/>
                              </a:lnTo>
                              <a:lnTo>
                                <a:pt x="5643" y="2612"/>
                              </a:lnTo>
                              <a:lnTo>
                                <a:pt x="5668" y="2634"/>
                              </a:lnTo>
                              <a:lnTo>
                                <a:pt x="5690" y="2651"/>
                              </a:lnTo>
                              <a:lnTo>
                                <a:pt x="5710" y="2664"/>
                              </a:lnTo>
                              <a:lnTo>
                                <a:pt x="5727" y="2674"/>
                              </a:lnTo>
                              <a:lnTo>
                                <a:pt x="5735" y="2678"/>
                              </a:lnTo>
                              <a:lnTo>
                                <a:pt x="5743" y="2681"/>
                              </a:lnTo>
                              <a:lnTo>
                                <a:pt x="5751" y="2682"/>
                              </a:lnTo>
                              <a:lnTo>
                                <a:pt x="5758" y="2683"/>
                              </a:lnTo>
                              <a:lnTo>
                                <a:pt x="5766" y="2683"/>
                              </a:lnTo>
                              <a:lnTo>
                                <a:pt x="5773" y="2682"/>
                              </a:lnTo>
                              <a:lnTo>
                                <a:pt x="5780" y="2679"/>
                              </a:lnTo>
                              <a:lnTo>
                                <a:pt x="5788" y="2676"/>
                              </a:lnTo>
                              <a:lnTo>
                                <a:pt x="5795" y="2672"/>
                              </a:lnTo>
                              <a:lnTo>
                                <a:pt x="5803" y="2666"/>
                              </a:lnTo>
                              <a:lnTo>
                                <a:pt x="5810" y="2660"/>
                              </a:lnTo>
                              <a:lnTo>
                                <a:pt x="5819" y="2652"/>
                              </a:lnTo>
                              <a:lnTo>
                                <a:pt x="5838" y="2633"/>
                              </a:lnTo>
                              <a:lnTo>
                                <a:pt x="5858" y="2608"/>
                              </a:lnTo>
                              <a:lnTo>
                                <a:pt x="5881" y="2580"/>
                              </a:lnTo>
                              <a:lnTo>
                                <a:pt x="5908" y="2545"/>
                              </a:lnTo>
                              <a:close/>
                              <a:moveTo>
                                <a:pt x="5755" y="2741"/>
                              </a:moveTo>
                              <a:lnTo>
                                <a:pt x="5559" y="2589"/>
                              </a:lnTo>
                              <a:lnTo>
                                <a:pt x="5427" y="2760"/>
                              </a:lnTo>
                              <a:lnTo>
                                <a:pt x="5490" y="2809"/>
                              </a:lnTo>
                              <a:lnTo>
                                <a:pt x="5515" y="2830"/>
                              </a:lnTo>
                              <a:lnTo>
                                <a:pt x="5537" y="2847"/>
                              </a:lnTo>
                              <a:lnTo>
                                <a:pt x="5558" y="2861"/>
                              </a:lnTo>
                              <a:lnTo>
                                <a:pt x="5575" y="2871"/>
                              </a:lnTo>
                              <a:lnTo>
                                <a:pt x="5583" y="2874"/>
                              </a:lnTo>
                              <a:lnTo>
                                <a:pt x="5591" y="2877"/>
                              </a:lnTo>
                              <a:lnTo>
                                <a:pt x="5598" y="2879"/>
                              </a:lnTo>
                              <a:lnTo>
                                <a:pt x="5606" y="2879"/>
                              </a:lnTo>
                              <a:lnTo>
                                <a:pt x="5613" y="2879"/>
                              </a:lnTo>
                              <a:lnTo>
                                <a:pt x="5620" y="2878"/>
                              </a:lnTo>
                              <a:lnTo>
                                <a:pt x="5628" y="2876"/>
                              </a:lnTo>
                              <a:lnTo>
                                <a:pt x="5635" y="2872"/>
                              </a:lnTo>
                              <a:lnTo>
                                <a:pt x="5643" y="2868"/>
                              </a:lnTo>
                              <a:lnTo>
                                <a:pt x="5650" y="2862"/>
                              </a:lnTo>
                              <a:lnTo>
                                <a:pt x="5658" y="2856"/>
                              </a:lnTo>
                              <a:lnTo>
                                <a:pt x="5666" y="2848"/>
                              </a:lnTo>
                              <a:lnTo>
                                <a:pt x="5684" y="2829"/>
                              </a:lnTo>
                              <a:lnTo>
                                <a:pt x="5706" y="2804"/>
                              </a:lnTo>
                              <a:lnTo>
                                <a:pt x="5729" y="2776"/>
                              </a:lnTo>
                              <a:lnTo>
                                <a:pt x="5755" y="2741"/>
                              </a:lnTo>
                              <a:close/>
                              <a:moveTo>
                                <a:pt x="5608" y="2932"/>
                              </a:moveTo>
                              <a:lnTo>
                                <a:pt x="5608" y="2932"/>
                              </a:lnTo>
                              <a:lnTo>
                                <a:pt x="5587" y="2916"/>
                              </a:lnTo>
                              <a:lnTo>
                                <a:pt x="5568" y="2900"/>
                              </a:lnTo>
                              <a:lnTo>
                                <a:pt x="5531" y="2869"/>
                              </a:lnTo>
                              <a:lnTo>
                                <a:pt x="5515" y="2854"/>
                              </a:lnTo>
                              <a:lnTo>
                                <a:pt x="5500" y="2841"/>
                              </a:lnTo>
                              <a:lnTo>
                                <a:pt x="5484" y="2830"/>
                              </a:lnTo>
                              <a:lnTo>
                                <a:pt x="5469" y="2820"/>
                              </a:lnTo>
                              <a:lnTo>
                                <a:pt x="5455" y="2813"/>
                              </a:lnTo>
                              <a:lnTo>
                                <a:pt x="5447" y="2811"/>
                              </a:lnTo>
                              <a:lnTo>
                                <a:pt x="5440" y="2809"/>
                              </a:lnTo>
                              <a:lnTo>
                                <a:pt x="5433" y="2808"/>
                              </a:lnTo>
                              <a:lnTo>
                                <a:pt x="5426" y="2808"/>
                              </a:lnTo>
                              <a:lnTo>
                                <a:pt x="5419" y="2809"/>
                              </a:lnTo>
                              <a:lnTo>
                                <a:pt x="5410" y="2810"/>
                              </a:lnTo>
                              <a:lnTo>
                                <a:pt x="5403" y="2813"/>
                              </a:lnTo>
                              <a:lnTo>
                                <a:pt x="5395" y="2817"/>
                              </a:lnTo>
                              <a:lnTo>
                                <a:pt x="5387" y="2822"/>
                              </a:lnTo>
                              <a:lnTo>
                                <a:pt x="5379" y="2829"/>
                              </a:lnTo>
                              <a:lnTo>
                                <a:pt x="5371" y="2836"/>
                              </a:lnTo>
                              <a:lnTo>
                                <a:pt x="5363" y="2844"/>
                              </a:lnTo>
                              <a:lnTo>
                                <a:pt x="5354" y="2853"/>
                              </a:lnTo>
                              <a:lnTo>
                                <a:pt x="5345" y="2864"/>
                              </a:lnTo>
                              <a:lnTo>
                                <a:pt x="5336" y="2875"/>
                              </a:lnTo>
                              <a:lnTo>
                                <a:pt x="5329" y="2886"/>
                              </a:lnTo>
                              <a:lnTo>
                                <a:pt x="5323" y="2897"/>
                              </a:lnTo>
                              <a:lnTo>
                                <a:pt x="5318" y="2906"/>
                              </a:lnTo>
                              <a:lnTo>
                                <a:pt x="5315" y="2916"/>
                              </a:lnTo>
                              <a:lnTo>
                                <a:pt x="5312" y="2924"/>
                              </a:lnTo>
                              <a:lnTo>
                                <a:pt x="5310" y="2933"/>
                              </a:lnTo>
                              <a:lnTo>
                                <a:pt x="5309" y="2940"/>
                              </a:lnTo>
                              <a:lnTo>
                                <a:pt x="5310" y="2948"/>
                              </a:lnTo>
                              <a:lnTo>
                                <a:pt x="5311" y="2955"/>
                              </a:lnTo>
                              <a:lnTo>
                                <a:pt x="5312" y="2962"/>
                              </a:lnTo>
                              <a:lnTo>
                                <a:pt x="5315" y="2970"/>
                              </a:lnTo>
                              <a:lnTo>
                                <a:pt x="5319" y="2977"/>
                              </a:lnTo>
                              <a:lnTo>
                                <a:pt x="5323" y="2983"/>
                              </a:lnTo>
                              <a:lnTo>
                                <a:pt x="5333" y="2995"/>
                              </a:lnTo>
                              <a:lnTo>
                                <a:pt x="5345" y="3007"/>
                              </a:lnTo>
                              <a:lnTo>
                                <a:pt x="5361" y="3019"/>
                              </a:lnTo>
                              <a:lnTo>
                                <a:pt x="5377" y="3031"/>
                              </a:lnTo>
                              <a:lnTo>
                                <a:pt x="5395" y="3044"/>
                              </a:lnTo>
                              <a:lnTo>
                                <a:pt x="5435" y="3070"/>
                              </a:lnTo>
                              <a:lnTo>
                                <a:pt x="5455" y="3085"/>
                              </a:lnTo>
                              <a:lnTo>
                                <a:pt x="5475" y="3102"/>
                              </a:lnTo>
                              <a:lnTo>
                                <a:pt x="5541" y="3016"/>
                              </a:lnTo>
                              <a:lnTo>
                                <a:pt x="5608" y="2932"/>
                              </a:lnTo>
                              <a:close/>
                              <a:moveTo>
                                <a:pt x="5460" y="3121"/>
                              </a:moveTo>
                              <a:lnTo>
                                <a:pt x="5264" y="2969"/>
                              </a:lnTo>
                              <a:lnTo>
                                <a:pt x="5121" y="3152"/>
                              </a:lnTo>
                              <a:lnTo>
                                <a:pt x="5187" y="3204"/>
                              </a:lnTo>
                              <a:lnTo>
                                <a:pt x="5214" y="3224"/>
                              </a:lnTo>
                              <a:lnTo>
                                <a:pt x="5236" y="3242"/>
                              </a:lnTo>
                              <a:lnTo>
                                <a:pt x="5256" y="3255"/>
                              </a:lnTo>
                              <a:lnTo>
                                <a:pt x="5266" y="3260"/>
                              </a:lnTo>
                              <a:lnTo>
                                <a:pt x="5274" y="3264"/>
                              </a:lnTo>
                              <a:lnTo>
                                <a:pt x="5283" y="3267"/>
                              </a:lnTo>
                              <a:lnTo>
                                <a:pt x="5291" y="3270"/>
                              </a:lnTo>
                              <a:lnTo>
                                <a:pt x="5299" y="3271"/>
                              </a:lnTo>
                              <a:lnTo>
                                <a:pt x="5306" y="3271"/>
                              </a:lnTo>
                              <a:lnTo>
                                <a:pt x="5314" y="3270"/>
                              </a:lnTo>
                              <a:lnTo>
                                <a:pt x="5321" y="3268"/>
                              </a:lnTo>
                              <a:lnTo>
                                <a:pt x="5328" y="3266"/>
                              </a:lnTo>
                              <a:lnTo>
                                <a:pt x="5336" y="3262"/>
                              </a:lnTo>
                              <a:lnTo>
                                <a:pt x="5343" y="3256"/>
                              </a:lnTo>
                              <a:lnTo>
                                <a:pt x="5352" y="3250"/>
                              </a:lnTo>
                              <a:lnTo>
                                <a:pt x="5369" y="3233"/>
                              </a:lnTo>
                              <a:lnTo>
                                <a:pt x="5387" y="3213"/>
                              </a:lnTo>
                              <a:lnTo>
                                <a:pt x="5408" y="3187"/>
                              </a:lnTo>
                              <a:lnTo>
                                <a:pt x="5460" y="3121"/>
                              </a:lnTo>
                              <a:close/>
                              <a:moveTo>
                                <a:pt x="5298" y="3331"/>
                              </a:moveTo>
                              <a:lnTo>
                                <a:pt x="5102" y="3178"/>
                              </a:lnTo>
                              <a:lnTo>
                                <a:pt x="5050" y="3245"/>
                              </a:lnTo>
                              <a:lnTo>
                                <a:pt x="5031" y="3271"/>
                              </a:lnTo>
                              <a:lnTo>
                                <a:pt x="5015" y="3294"/>
                              </a:lnTo>
                              <a:lnTo>
                                <a:pt x="5004" y="3315"/>
                              </a:lnTo>
                              <a:lnTo>
                                <a:pt x="5000" y="3325"/>
                              </a:lnTo>
                              <a:lnTo>
                                <a:pt x="4996" y="3333"/>
                              </a:lnTo>
                              <a:lnTo>
                                <a:pt x="4994" y="3342"/>
                              </a:lnTo>
                              <a:lnTo>
                                <a:pt x="4993" y="3349"/>
                              </a:lnTo>
                              <a:lnTo>
                                <a:pt x="4993" y="3357"/>
                              </a:lnTo>
                              <a:lnTo>
                                <a:pt x="4993" y="3365"/>
                              </a:lnTo>
                              <a:lnTo>
                                <a:pt x="4995" y="3372"/>
                              </a:lnTo>
                              <a:lnTo>
                                <a:pt x="4998" y="3380"/>
                              </a:lnTo>
                              <a:lnTo>
                                <a:pt x="5003" y="3388"/>
                              </a:lnTo>
                              <a:lnTo>
                                <a:pt x="5008" y="3395"/>
                              </a:lnTo>
                              <a:lnTo>
                                <a:pt x="5014" y="3403"/>
                              </a:lnTo>
                              <a:lnTo>
                                <a:pt x="5021" y="3410"/>
                              </a:lnTo>
                              <a:lnTo>
                                <a:pt x="5038" y="3427"/>
                              </a:lnTo>
                              <a:lnTo>
                                <a:pt x="5060" y="3447"/>
                              </a:lnTo>
                              <a:lnTo>
                                <a:pt x="5086" y="3468"/>
                              </a:lnTo>
                              <a:lnTo>
                                <a:pt x="5150" y="3521"/>
                              </a:lnTo>
                              <a:lnTo>
                                <a:pt x="5298" y="3331"/>
                              </a:lnTo>
                              <a:close/>
                              <a:moveTo>
                                <a:pt x="5140" y="3533"/>
                              </a:moveTo>
                              <a:lnTo>
                                <a:pt x="4944" y="3381"/>
                              </a:lnTo>
                              <a:lnTo>
                                <a:pt x="4780" y="3591"/>
                              </a:lnTo>
                              <a:lnTo>
                                <a:pt x="4851" y="3645"/>
                              </a:lnTo>
                              <a:lnTo>
                                <a:pt x="4880" y="3666"/>
                              </a:lnTo>
                              <a:lnTo>
                                <a:pt x="4904" y="3683"/>
                              </a:lnTo>
                              <a:lnTo>
                                <a:pt x="4915" y="3690"/>
                              </a:lnTo>
                              <a:lnTo>
                                <a:pt x="4925" y="3695"/>
                              </a:lnTo>
                              <a:lnTo>
                                <a:pt x="4936" y="3700"/>
                              </a:lnTo>
                              <a:lnTo>
                                <a:pt x="4945" y="3703"/>
                              </a:lnTo>
                              <a:lnTo>
                                <a:pt x="4954" y="3705"/>
                              </a:lnTo>
                              <a:lnTo>
                                <a:pt x="4962" y="3707"/>
                              </a:lnTo>
                              <a:lnTo>
                                <a:pt x="4970" y="3707"/>
                              </a:lnTo>
                              <a:lnTo>
                                <a:pt x="4978" y="3706"/>
                              </a:lnTo>
                              <a:lnTo>
                                <a:pt x="4986" y="3704"/>
                              </a:lnTo>
                              <a:lnTo>
                                <a:pt x="4993" y="3700"/>
                              </a:lnTo>
                              <a:lnTo>
                                <a:pt x="5002" y="3696"/>
                              </a:lnTo>
                              <a:lnTo>
                                <a:pt x="5010" y="3691"/>
                              </a:lnTo>
                              <a:lnTo>
                                <a:pt x="5018" y="3684"/>
                              </a:lnTo>
                              <a:lnTo>
                                <a:pt x="5026" y="3676"/>
                              </a:lnTo>
                              <a:lnTo>
                                <a:pt x="5043" y="3658"/>
                              </a:lnTo>
                              <a:lnTo>
                                <a:pt x="5062" y="3633"/>
                              </a:lnTo>
                              <a:lnTo>
                                <a:pt x="5085" y="3605"/>
                              </a:lnTo>
                              <a:lnTo>
                                <a:pt x="5140" y="3533"/>
                              </a:lnTo>
                              <a:close/>
                              <a:moveTo>
                                <a:pt x="4962" y="3763"/>
                              </a:moveTo>
                              <a:lnTo>
                                <a:pt x="4765" y="3611"/>
                              </a:lnTo>
                              <a:lnTo>
                                <a:pt x="4583" y="3846"/>
                              </a:lnTo>
                              <a:lnTo>
                                <a:pt x="4623" y="3875"/>
                              </a:lnTo>
                              <a:lnTo>
                                <a:pt x="4658" y="3899"/>
                              </a:lnTo>
                              <a:lnTo>
                                <a:pt x="4688" y="3919"/>
                              </a:lnTo>
                              <a:lnTo>
                                <a:pt x="4714" y="3935"/>
                              </a:lnTo>
                              <a:lnTo>
                                <a:pt x="4727" y="3941"/>
                              </a:lnTo>
                              <a:lnTo>
                                <a:pt x="4738" y="3946"/>
                              </a:lnTo>
                              <a:lnTo>
                                <a:pt x="4748" y="3950"/>
                              </a:lnTo>
                              <a:lnTo>
                                <a:pt x="4758" y="3952"/>
                              </a:lnTo>
                              <a:lnTo>
                                <a:pt x="4767" y="3954"/>
                              </a:lnTo>
                              <a:lnTo>
                                <a:pt x="4776" y="3954"/>
                              </a:lnTo>
                              <a:lnTo>
                                <a:pt x="4784" y="3953"/>
                              </a:lnTo>
                              <a:lnTo>
                                <a:pt x="4793" y="3952"/>
                              </a:lnTo>
                              <a:lnTo>
                                <a:pt x="4801" y="3948"/>
                              </a:lnTo>
                              <a:lnTo>
                                <a:pt x="4809" y="3944"/>
                              </a:lnTo>
                              <a:lnTo>
                                <a:pt x="4817" y="3939"/>
                              </a:lnTo>
                              <a:lnTo>
                                <a:pt x="4826" y="3932"/>
                              </a:lnTo>
                              <a:lnTo>
                                <a:pt x="4834" y="3924"/>
                              </a:lnTo>
                              <a:lnTo>
                                <a:pt x="4842" y="3915"/>
                              </a:lnTo>
                              <a:lnTo>
                                <a:pt x="4862" y="3894"/>
                              </a:lnTo>
                              <a:lnTo>
                                <a:pt x="4882" y="3869"/>
                              </a:lnTo>
                              <a:lnTo>
                                <a:pt x="4905" y="3838"/>
                              </a:lnTo>
                              <a:lnTo>
                                <a:pt x="4962" y="3763"/>
                              </a:lnTo>
                              <a:close/>
                              <a:moveTo>
                                <a:pt x="4768" y="4012"/>
                              </a:moveTo>
                              <a:lnTo>
                                <a:pt x="4768" y="4012"/>
                              </a:lnTo>
                              <a:lnTo>
                                <a:pt x="4724" y="3979"/>
                              </a:lnTo>
                              <a:lnTo>
                                <a:pt x="4684" y="3954"/>
                              </a:lnTo>
                              <a:lnTo>
                                <a:pt x="4666" y="3943"/>
                              </a:lnTo>
                              <a:lnTo>
                                <a:pt x="4648" y="3934"/>
                              </a:lnTo>
                              <a:lnTo>
                                <a:pt x="4633" y="3927"/>
                              </a:lnTo>
                              <a:lnTo>
                                <a:pt x="4619" y="3920"/>
                              </a:lnTo>
                              <a:lnTo>
                                <a:pt x="4605" y="3916"/>
                              </a:lnTo>
                              <a:lnTo>
                                <a:pt x="4593" y="3913"/>
                              </a:lnTo>
                              <a:lnTo>
                                <a:pt x="4580" y="3911"/>
                              </a:lnTo>
                              <a:lnTo>
                                <a:pt x="4568" y="3911"/>
                              </a:lnTo>
                              <a:lnTo>
                                <a:pt x="4558" y="3912"/>
                              </a:lnTo>
                              <a:lnTo>
                                <a:pt x="4547" y="3914"/>
                              </a:lnTo>
                              <a:lnTo>
                                <a:pt x="4538" y="3918"/>
                              </a:lnTo>
                              <a:lnTo>
                                <a:pt x="4528" y="3923"/>
                              </a:lnTo>
                              <a:lnTo>
                                <a:pt x="4519" y="3930"/>
                              </a:lnTo>
                              <a:lnTo>
                                <a:pt x="4508" y="3937"/>
                              </a:lnTo>
                              <a:lnTo>
                                <a:pt x="4499" y="3946"/>
                              </a:lnTo>
                              <a:lnTo>
                                <a:pt x="4490" y="3956"/>
                              </a:lnTo>
                              <a:lnTo>
                                <a:pt x="4470" y="3979"/>
                              </a:lnTo>
                              <a:lnTo>
                                <a:pt x="4450" y="4007"/>
                              </a:lnTo>
                              <a:lnTo>
                                <a:pt x="4401" y="4076"/>
                              </a:lnTo>
                              <a:lnTo>
                                <a:pt x="4371" y="4116"/>
                              </a:lnTo>
                              <a:lnTo>
                                <a:pt x="4338" y="4160"/>
                              </a:lnTo>
                              <a:lnTo>
                                <a:pt x="4383" y="4194"/>
                              </a:lnTo>
                              <a:lnTo>
                                <a:pt x="4403" y="4209"/>
                              </a:lnTo>
                              <a:lnTo>
                                <a:pt x="4422" y="4221"/>
                              </a:lnTo>
                              <a:lnTo>
                                <a:pt x="4440" y="4232"/>
                              </a:lnTo>
                              <a:lnTo>
                                <a:pt x="4457" y="4242"/>
                              </a:lnTo>
                              <a:lnTo>
                                <a:pt x="4472" y="4249"/>
                              </a:lnTo>
                              <a:lnTo>
                                <a:pt x="4486" y="4256"/>
                              </a:lnTo>
                              <a:lnTo>
                                <a:pt x="4500" y="4260"/>
                              </a:lnTo>
                              <a:lnTo>
                                <a:pt x="4513" y="4264"/>
                              </a:lnTo>
                              <a:lnTo>
                                <a:pt x="4525" y="4265"/>
                              </a:lnTo>
                              <a:lnTo>
                                <a:pt x="4536" y="4266"/>
                              </a:lnTo>
                              <a:lnTo>
                                <a:pt x="4547" y="4265"/>
                              </a:lnTo>
                              <a:lnTo>
                                <a:pt x="4557" y="4262"/>
                              </a:lnTo>
                              <a:lnTo>
                                <a:pt x="4567" y="4258"/>
                              </a:lnTo>
                              <a:lnTo>
                                <a:pt x="4577" y="4253"/>
                              </a:lnTo>
                              <a:lnTo>
                                <a:pt x="4587" y="4247"/>
                              </a:lnTo>
                              <a:lnTo>
                                <a:pt x="4597" y="4239"/>
                              </a:lnTo>
                              <a:lnTo>
                                <a:pt x="4606" y="4230"/>
                              </a:lnTo>
                              <a:lnTo>
                                <a:pt x="4615" y="4220"/>
                              </a:lnTo>
                              <a:lnTo>
                                <a:pt x="4635" y="4196"/>
                              </a:lnTo>
                              <a:lnTo>
                                <a:pt x="4657" y="4167"/>
                              </a:lnTo>
                              <a:lnTo>
                                <a:pt x="4705" y="4097"/>
                              </a:lnTo>
                              <a:lnTo>
                                <a:pt x="4735" y="4056"/>
                              </a:lnTo>
                              <a:lnTo>
                                <a:pt x="4768" y="4012"/>
                              </a:lnTo>
                              <a:close/>
                              <a:moveTo>
                                <a:pt x="4520" y="4332"/>
                              </a:moveTo>
                              <a:lnTo>
                                <a:pt x="4323" y="4179"/>
                              </a:lnTo>
                              <a:lnTo>
                                <a:pt x="4287" y="4224"/>
                              </a:lnTo>
                              <a:lnTo>
                                <a:pt x="4255" y="4263"/>
                              </a:lnTo>
                              <a:lnTo>
                                <a:pt x="4197" y="4330"/>
                              </a:lnTo>
                              <a:lnTo>
                                <a:pt x="4174" y="4359"/>
                              </a:lnTo>
                              <a:lnTo>
                                <a:pt x="4154" y="4384"/>
                              </a:lnTo>
                              <a:lnTo>
                                <a:pt x="4146" y="4397"/>
                              </a:lnTo>
                              <a:lnTo>
                                <a:pt x="4139" y="4409"/>
                              </a:lnTo>
                              <a:lnTo>
                                <a:pt x="4133" y="4421"/>
                              </a:lnTo>
                              <a:lnTo>
                                <a:pt x="4129" y="4432"/>
                              </a:lnTo>
                              <a:lnTo>
                                <a:pt x="4126" y="4443"/>
                              </a:lnTo>
                              <a:lnTo>
                                <a:pt x="4124" y="4454"/>
                              </a:lnTo>
                              <a:lnTo>
                                <a:pt x="4123" y="4465"/>
                              </a:lnTo>
                              <a:lnTo>
                                <a:pt x="4124" y="4478"/>
                              </a:lnTo>
                              <a:lnTo>
                                <a:pt x="4127" y="4489"/>
                              </a:lnTo>
                              <a:lnTo>
                                <a:pt x="4131" y="4501"/>
                              </a:lnTo>
                              <a:lnTo>
                                <a:pt x="4137" y="4513"/>
                              </a:lnTo>
                              <a:lnTo>
                                <a:pt x="4144" y="4525"/>
                              </a:lnTo>
                              <a:lnTo>
                                <a:pt x="4153" y="4538"/>
                              </a:lnTo>
                              <a:lnTo>
                                <a:pt x="4165" y="4553"/>
                              </a:lnTo>
                              <a:lnTo>
                                <a:pt x="4177" y="4567"/>
                              </a:lnTo>
                              <a:lnTo>
                                <a:pt x="4192" y="4582"/>
                              </a:lnTo>
                              <a:lnTo>
                                <a:pt x="4208" y="4598"/>
                              </a:lnTo>
                              <a:lnTo>
                                <a:pt x="4226" y="4616"/>
                              </a:lnTo>
                              <a:lnTo>
                                <a:pt x="4270" y="4653"/>
                              </a:lnTo>
                              <a:lnTo>
                                <a:pt x="4520" y="4332"/>
                              </a:lnTo>
                              <a:close/>
                              <a:moveTo>
                                <a:pt x="4249" y="4667"/>
                              </a:moveTo>
                              <a:lnTo>
                                <a:pt x="4058" y="4520"/>
                              </a:lnTo>
                              <a:lnTo>
                                <a:pt x="4048" y="4548"/>
                              </a:lnTo>
                              <a:lnTo>
                                <a:pt x="4036" y="4574"/>
                              </a:lnTo>
                              <a:lnTo>
                                <a:pt x="4023" y="4597"/>
                              </a:lnTo>
                              <a:lnTo>
                                <a:pt x="4010" y="4619"/>
                              </a:lnTo>
                              <a:lnTo>
                                <a:pt x="3996" y="4638"/>
                              </a:lnTo>
                              <a:lnTo>
                                <a:pt x="3988" y="4646"/>
                              </a:lnTo>
                              <a:lnTo>
                                <a:pt x="3981" y="4653"/>
                              </a:lnTo>
                              <a:lnTo>
                                <a:pt x="3973" y="4660"/>
                              </a:lnTo>
                              <a:lnTo>
                                <a:pt x="3965" y="4666"/>
                              </a:lnTo>
                              <a:lnTo>
                                <a:pt x="3957" y="4671"/>
                              </a:lnTo>
                              <a:lnTo>
                                <a:pt x="3948" y="4675"/>
                              </a:lnTo>
                              <a:lnTo>
                                <a:pt x="3947" y="4696"/>
                              </a:lnTo>
                              <a:lnTo>
                                <a:pt x="3946" y="4716"/>
                              </a:lnTo>
                              <a:lnTo>
                                <a:pt x="3948" y="4757"/>
                              </a:lnTo>
                              <a:lnTo>
                                <a:pt x="3951" y="4798"/>
                              </a:lnTo>
                              <a:lnTo>
                                <a:pt x="3956" y="4839"/>
                              </a:lnTo>
                              <a:lnTo>
                                <a:pt x="3967" y="4922"/>
                              </a:lnTo>
                              <a:lnTo>
                                <a:pt x="3972" y="4963"/>
                              </a:lnTo>
                              <a:lnTo>
                                <a:pt x="3977" y="5002"/>
                              </a:lnTo>
                              <a:lnTo>
                                <a:pt x="4013" y="4965"/>
                              </a:lnTo>
                              <a:lnTo>
                                <a:pt x="4048" y="4925"/>
                              </a:lnTo>
                              <a:lnTo>
                                <a:pt x="4082" y="4883"/>
                              </a:lnTo>
                              <a:lnTo>
                                <a:pt x="4117" y="4841"/>
                              </a:lnTo>
                              <a:lnTo>
                                <a:pt x="4183" y="4754"/>
                              </a:lnTo>
                              <a:lnTo>
                                <a:pt x="4249" y="4667"/>
                              </a:lnTo>
                              <a:close/>
                              <a:moveTo>
                                <a:pt x="4729" y="4496"/>
                              </a:moveTo>
                              <a:lnTo>
                                <a:pt x="4729" y="4496"/>
                              </a:lnTo>
                              <a:lnTo>
                                <a:pt x="4705" y="4478"/>
                              </a:lnTo>
                              <a:lnTo>
                                <a:pt x="4683" y="4461"/>
                              </a:lnTo>
                              <a:lnTo>
                                <a:pt x="4663" y="4447"/>
                              </a:lnTo>
                              <a:lnTo>
                                <a:pt x="4643" y="4435"/>
                              </a:lnTo>
                              <a:lnTo>
                                <a:pt x="4626" y="4425"/>
                              </a:lnTo>
                              <a:lnTo>
                                <a:pt x="4609" y="4416"/>
                              </a:lnTo>
                              <a:lnTo>
                                <a:pt x="4594" y="4409"/>
                              </a:lnTo>
                              <a:lnTo>
                                <a:pt x="4578" y="4402"/>
                              </a:lnTo>
                              <a:lnTo>
                                <a:pt x="4564" y="4398"/>
                              </a:lnTo>
                              <a:lnTo>
                                <a:pt x="4551" y="4396"/>
                              </a:lnTo>
                              <a:lnTo>
                                <a:pt x="4539" y="4395"/>
                              </a:lnTo>
                              <a:lnTo>
                                <a:pt x="4527" y="4396"/>
                              </a:lnTo>
                              <a:lnTo>
                                <a:pt x="4516" y="4398"/>
                              </a:lnTo>
                              <a:lnTo>
                                <a:pt x="4504" y="4401"/>
                              </a:lnTo>
                              <a:lnTo>
                                <a:pt x="4494" y="4406"/>
                              </a:lnTo>
                              <a:lnTo>
                                <a:pt x="4484" y="4413"/>
                              </a:lnTo>
                              <a:lnTo>
                                <a:pt x="4474" y="4420"/>
                              </a:lnTo>
                              <a:lnTo>
                                <a:pt x="4464" y="4429"/>
                              </a:lnTo>
                              <a:lnTo>
                                <a:pt x="4454" y="4439"/>
                              </a:lnTo>
                              <a:lnTo>
                                <a:pt x="4444" y="4450"/>
                              </a:lnTo>
                              <a:lnTo>
                                <a:pt x="4422" y="4476"/>
                              </a:lnTo>
                              <a:lnTo>
                                <a:pt x="4400" y="4506"/>
                              </a:lnTo>
                              <a:lnTo>
                                <a:pt x="4348" y="4578"/>
                              </a:lnTo>
                              <a:lnTo>
                                <a:pt x="4318" y="4619"/>
                              </a:lnTo>
                              <a:lnTo>
                                <a:pt x="4283" y="4663"/>
                              </a:lnTo>
                              <a:lnTo>
                                <a:pt x="4329" y="4698"/>
                              </a:lnTo>
                              <a:lnTo>
                                <a:pt x="4350" y="4712"/>
                              </a:lnTo>
                              <a:lnTo>
                                <a:pt x="4369" y="4725"/>
                              </a:lnTo>
                              <a:lnTo>
                                <a:pt x="4388" y="4736"/>
                              </a:lnTo>
                              <a:lnTo>
                                <a:pt x="4405" y="4745"/>
                              </a:lnTo>
                              <a:lnTo>
                                <a:pt x="4421" y="4753"/>
                              </a:lnTo>
                              <a:lnTo>
                                <a:pt x="4435" y="4759"/>
                              </a:lnTo>
                              <a:lnTo>
                                <a:pt x="4450" y="4763"/>
                              </a:lnTo>
                              <a:lnTo>
                                <a:pt x="4463" y="4766"/>
                              </a:lnTo>
                              <a:lnTo>
                                <a:pt x="4476" y="4767"/>
                              </a:lnTo>
                              <a:lnTo>
                                <a:pt x="4488" y="4767"/>
                              </a:lnTo>
                              <a:lnTo>
                                <a:pt x="4499" y="4765"/>
                              </a:lnTo>
                              <a:lnTo>
                                <a:pt x="4509" y="4762"/>
                              </a:lnTo>
                              <a:lnTo>
                                <a:pt x="4521" y="4757"/>
                              </a:lnTo>
                              <a:lnTo>
                                <a:pt x="4531" y="4751"/>
                              </a:lnTo>
                              <a:lnTo>
                                <a:pt x="4541" y="4743"/>
                              </a:lnTo>
                              <a:lnTo>
                                <a:pt x="4550" y="4734"/>
                              </a:lnTo>
                              <a:lnTo>
                                <a:pt x="4560" y="4724"/>
                              </a:lnTo>
                              <a:lnTo>
                                <a:pt x="4570" y="4713"/>
                              </a:lnTo>
                              <a:lnTo>
                                <a:pt x="4591" y="4688"/>
                              </a:lnTo>
                              <a:lnTo>
                                <a:pt x="4613" y="4657"/>
                              </a:lnTo>
                              <a:lnTo>
                                <a:pt x="4664" y="4583"/>
                              </a:lnTo>
                              <a:lnTo>
                                <a:pt x="4694" y="4541"/>
                              </a:lnTo>
                              <a:lnTo>
                                <a:pt x="4729" y="4496"/>
                              </a:lnTo>
                              <a:close/>
                              <a:moveTo>
                                <a:pt x="7665" y="730"/>
                              </a:moveTo>
                              <a:lnTo>
                                <a:pt x="7665" y="730"/>
                              </a:lnTo>
                              <a:lnTo>
                                <a:pt x="7621" y="699"/>
                              </a:lnTo>
                              <a:lnTo>
                                <a:pt x="7583" y="674"/>
                              </a:lnTo>
                              <a:lnTo>
                                <a:pt x="7565" y="664"/>
                              </a:lnTo>
                              <a:lnTo>
                                <a:pt x="7549" y="655"/>
                              </a:lnTo>
                              <a:lnTo>
                                <a:pt x="7535" y="648"/>
                              </a:lnTo>
                              <a:lnTo>
                                <a:pt x="7521" y="642"/>
                              </a:lnTo>
                              <a:lnTo>
                                <a:pt x="7508" y="638"/>
                              </a:lnTo>
                              <a:lnTo>
                                <a:pt x="7495" y="635"/>
                              </a:lnTo>
                              <a:lnTo>
                                <a:pt x="7483" y="633"/>
                              </a:lnTo>
                              <a:lnTo>
                                <a:pt x="7472" y="632"/>
                              </a:lnTo>
                              <a:lnTo>
                                <a:pt x="7462" y="633"/>
                              </a:lnTo>
                              <a:lnTo>
                                <a:pt x="7452" y="635"/>
                              </a:lnTo>
                              <a:lnTo>
                                <a:pt x="7442" y="638"/>
                              </a:lnTo>
                              <a:lnTo>
                                <a:pt x="7432" y="643"/>
                              </a:lnTo>
                              <a:lnTo>
                                <a:pt x="7423" y="649"/>
                              </a:lnTo>
                              <a:lnTo>
                                <a:pt x="7413" y="655"/>
                              </a:lnTo>
                              <a:lnTo>
                                <a:pt x="7404" y="663"/>
                              </a:lnTo>
                              <a:lnTo>
                                <a:pt x="7395" y="672"/>
                              </a:lnTo>
                              <a:lnTo>
                                <a:pt x="7376" y="694"/>
                              </a:lnTo>
                              <a:lnTo>
                                <a:pt x="7355" y="721"/>
                              </a:lnTo>
                              <a:lnTo>
                                <a:pt x="7307" y="785"/>
                              </a:lnTo>
                              <a:lnTo>
                                <a:pt x="7278" y="823"/>
                              </a:lnTo>
                              <a:lnTo>
                                <a:pt x="7245" y="865"/>
                              </a:lnTo>
                              <a:lnTo>
                                <a:pt x="7288" y="898"/>
                              </a:lnTo>
                              <a:lnTo>
                                <a:pt x="7327" y="925"/>
                              </a:lnTo>
                              <a:lnTo>
                                <a:pt x="7344" y="936"/>
                              </a:lnTo>
                              <a:lnTo>
                                <a:pt x="7360" y="946"/>
                              </a:lnTo>
                              <a:lnTo>
                                <a:pt x="7376" y="954"/>
                              </a:lnTo>
                              <a:lnTo>
                                <a:pt x="7390" y="960"/>
                              </a:lnTo>
                              <a:lnTo>
                                <a:pt x="7403" y="965"/>
                              </a:lnTo>
                              <a:lnTo>
                                <a:pt x="7415" y="969"/>
                              </a:lnTo>
                              <a:lnTo>
                                <a:pt x="7427" y="972"/>
                              </a:lnTo>
                              <a:lnTo>
                                <a:pt x="7439" y="973"/>
                              </a:lnTo>
                              <a:lnTo>
                                <a:pt x="7449" y="972"/>
                              </a:lnTo>
                              <a:lnTo>
                                <a:pt x="7459" y="969"/>
                              </a:lnTo>
                              <a:lnTo>
                                <a:pt x="7468" y="966"/>
                              </a:lnTo>
                              <a:lnTo>
                                <a:pt x="7478" y="961"/>
                              </a:lnTo>
                              <a:lnTo>
                                <a:pt x="7487" y="956"/>
                              </a:lnTo>
                              <a:lnTo>
                                <a:pt x="7496" y="949"/>
                              </a:lnTo>
                              <a:lnTo>
                                <a:pt x="7506" y="940"/>
                              </a:lnTo>
                              <a:lnTo>
                                <a:pt x="7515" y="931"/>
                              </a:lnTo>
                              <a:lnTo>
                                <a:pt x="7534" y="909"/>
                              </a:lnTo>
                              <a:lnTo>
                                <a:pt x="7554" y="881"/>
                              </a:lnTo>
                              <a:lnTo>
                                <a:pt x="7603" y="813"/>
                              </a:lnTo>
                              <a:lnTo>
                                <a:pt x="7631" y="774"/>
                              </a:lnTo>
                              <a:lnTo>
                                <a:pt x="7665" y="730"/>
                              </a:lnTo>
                              <a:close/>
                              <a:moveTo>
                                <a:pt x="6419" y="2333"/>
                              </a:moveTo>
                              <a:lnTo>
                                <a:pt x="6419" y="2333"/>
                              </a:lnTo>
                              <a:lnTo>
                                <a:pt x="6358" y="2283"/>
                              </a:lnTo>
                              <a:lnTo>
                                <a:pt x="6334" y="2261"/>
                              </a:lnTo>
                              <a:lnTo>
                                <a:pt x="6312" y="2244"/>
                              </a:lnTo>
                              <a:lnTo>
                                <a:pt x="6294" y="2231"/>
                              </a:lnTo>
                              <a:lnTo>
                                <a:pt x="6277" y="2221"/>
                              </a:lnTo>
                              <a:lnTo>
                                <a:pt x="6269" y="2217"/>
                              </a:lnTo>
                              <a:lnTo>
                                <a:pt x="6262" y="2214"/>
                              </a:lnTo>
                              <a:lnTo>
                                <a:pt x="6255" y="2213"/>
                              </a:lnTo>
                              <a:lnTo>
                                <a:pt x="6246" y="2212"/>
                              </a:lnTo>
                              <a:lnTo>
                                <a:pt x="6239" y="2212"/>
                              </a:lnTo>
                              <a:lnTo>
                                <a:pt x="6232" y="2213"/>
                              </a:lnTo>
                              <a:lnTo>
                                <a:pt x="6225" y="2215"/>
                              </a:lnTo>
                              <a:lnTo>
                                <a:pt x="6218" y="2219"/>
                              </a:lnTo>
                              <a:lnTo>
                                <a:pt x="6211" y="2223"/>
                              </a:lnTo>
                              <a:lnTo>
                                <a:pt x="6203" y="2228"/>
                              </a:lnTo>
                              <a:lnTo>
                                <a:pt x="6187" y="2242"/>
                              </a:lnTo>
                              <a:lnTo>
                                <a:pt x="6167" y="2260"/>
                              </a:lnTo>
                              <a:lnTo>
                                <a:pt x="6147" y="2284"/>
                              </a:lnTo>
                              <a:lnTo>
                                <a:pt x="6095" y="2344"/>
                              </a:lnTo>
                              <a:lnTo>
                                <a:pt x="6124" y="2367"/>
                              </a:lnTo>
                              <a:lnTo>
                                <a:pt x="6150" y="2388"/>
                              </a:lnTo>
                              <a:lnTo>
                                <a:pt x="6174" y="2408"/>
                              </a:lnTo>
                              <a:lnTo>
                                <a:pt x="6197" y="2426"/>
                              </a:lnTo>
                              <a:lnTo>
                                <a:pt x="6217" y="2441"/>
                              </a:lnTo>
                              <a:lnTo>
                                <a:pt x="6237" y="2453"/>
                              </a:lnTo>
                              <a:lnTo>
                                <a:pt x="6246" y="2458"/>
                              </a:lnTo>
                              <a:lnTo>
                                <a:pt x="6256" y="2462"/>
                              </a:lnTo>
                              <a:lnTo>
                                <a:pt x="6265" y="2465"/>
                              </a:lnTo>
                              <a:lnTo>
                                <a:pt x="6273" y="2467"/>
                              </a:lnTo>
                              <a:lnTo>
                                <a:pt x="6282" y="2469"/>
                              </a:lnTo>
                              <a:lnTo>
                                <a:pt x="6290" y="2469"/>
                              </a:lnTo>
                              <a:lnTo>
                                <a:pt x="6299" y="2468"/>
                              </a:lnTo>
                              <a:lnTo>
                                <a:pt x="6307" y="2466"/>
                              </a:lnTo>
                              <a:lnTo>
                                <a:pt x="6315" y="2463"/>
                              </a:lnTo>
                              <a:lnTo>
                                <a:pt x="6325" y="2458"/>
                              </a:lnTo>
                              <a:lnTo>
                                <a:pt x="6333" y="2453"/>
                              </a:lnTo>
                              <a:lnTo>
                                <a:pt x="6342" y="2445"/>
                              </a:lnTo>
                              <a:lnTo>
                                <a:pt x="6351" y="2437"/>
                              </a:lnTo>
                              <a:lnTo>
                                <a:pt x="6359" y="2427"/>
                              </a:lnTo>
                              <a:lnTo>
                                <a:pt x="6368" y="2416"/>
                              </a:lnTo>
                              <a:lnTo>
                                <a:pt x="6378" y="2402"/>
                              </a:lnTo>
                              <a:lnTo>
                                <a:pt x="6387" y="2387"/>
                              </a:lnTo>
                              <a:lnTo>
                                <a:pt x="6398" y="2371"/>
                              </a:lnTo>
                              <a:lnTo>
                                <a:pt x="6419" y="2333"/>
                              </a:lnTo>
                              <a:close/>
                              <a:moveTo>
                                <a:pt x="6139" y="2694"/>
                              </a:moveTo>
                              <a:lnTo>
                                <a:pt x="6139" y="2694"/>
                              </a:lnTo>
                              <a:lnTo>
                                <a:pt x="6185" y="2629"/>
                              </a:lnTo>
                              <a:lnTo>
                                <a:pt x="6202" y="2603"/>
                              </a:lnTo>
                              <a:lnTo>
                                <a:pt x="6215" y="2580"/>
                              </a:lnTo>
                              <a:lnTo>
                                <a:pt x="6225" y="2561"/>
                              </a:lnTo>
                              <a:lnTo>
                                <a:pt x="6228" y="2552"/>
                              </a:lnTo>
                              <a:lnTo>
                                <a:pt x="6230" y="2542"/>
                              </a:lnTo>
                              <a:lnTo>
                                <a:pt x="6232" y="2534"/>
                              </a:lnTo>
                              <a:lnTo>
                                <a:pt x="6233" y="2527"/>
                              </a:lnTo>
                              <a:lnTo>
                                <a:pt x="6232" y="2519"/>
                              </a:lnTo>
                              <a:lnTo>
                                <a:pt x="6231" y="2512"/>
                              </a:lnTo>
                              <a:lnTo>
                                <a:pt x="6229" y="2505"/>
                              </a:lnTo>
                              <a:lnTo>
                                <a:pt x="6225" y="2498"/>
                              </a:lnTo>
                              <a:lnTo>
                                <a:pt x="6221" y="2491"/>
                              </a:lnTo>
                              <a:lnTo>
                                <a:pt x="6216" y="2484"/>
                              </a:lnTo>
                              <a:lnTo>
                                <a:pt x="6203" y="2468"/>
                              </a:lnTo>
                              <a:lnTo>
                                <a:pt x="6187" y="2452"/>
                              </a:lnTo>
                              <a:lnTo>
                                <a:pt x="6165" y="2434"/>
                              </a:lnTo>
                              <a:lnTo>
                                <a:pt x="6141" y="2413"/>
                              </a:lnTo>
                              <a:lnTo>
                                <a:pt x="6080" y="2364"/>
                              </a:lnTo>
                              <a:lnTo>
                                <a:pt x="6029" y="2429"/>
                              </a:lnTo>
                              <a:lnTo>
                                <a:pt x="6011" y="2455"/>
                              </a:lnTo>
                              <a:lnTo>
                                <a:pt x="5996" y="2478"/>
                              </a:lnTo>
                              <a:lnTo>
                                <a:pt x="5985" y="2499"/>
                              </a:lnTo>
                              <a:lnTo>
                                <a:pt x="5982" y="2508"/>
                              </a:lnTo>
                              <a:lnTo>
                                <a:pt x="5979" y="2516"/>
                              </a:lnTo>
                              <a:lnTo>
                                <a:pt x="5977" y="2524"/>
                              </a:lnTo>
                              <a:lnTo>
                                <a:pt x="5976" y="2532"/>
                              </a:lnTo>
                              <a:lnTo>
                                <a:pt x="5977" y="2539"/>
                              </a:lnTo>
                              <a:lnTo>
                                <a:pt x="5978" y="2546"/>
                              </a:lnTo>
                              <a:lnTo>
                                <a:pt x="5980" y="2554"/>
                              </a:lnTo>
                              <a:lnTo>
                                <a:pt x="5983" y="2561"/>
                              </a:lnTo>
                              <a:lnTo>
                                <a:pt x="5988" y="2568"/>
                              </a:lnTo>
                              <a:lnTo>
                                <a:pt x="5993" y="2575"/>
                              </a:lnTo>
                              <a:lnTo>
                                <a:pt x="6000" y="2582"/>
                              </a:lnTo>
                              <a:lnTo>
                                <a:pt x="6007" y="2590"/>
                              </a:lnTo>
                              <a:lnTo>
                                <a:pt x="6025" y="2606"/>
                              </a:lnTo>
                              <a:lnTo>
                                <a:pt x="6048" y="2624"/>
                              </a:lnTo>
                              <a:lnTo>
                                <a:pt x="6074" y="2644"/>
                              </a:lnTo>
                              <a:lnTo>
                                <a:pt x="6139" y="2694"/>
                              </a:lnTo>
                              <a:close/>
                              <a:moveTo>
                                <a:pt x="6124" y="2713"/>
                              </a:moveTo>
                              <a:lnTo>
                                <a:pt x="6124" y="2713"/>
                              </a:lnTo>
                              <a:lnTo>
                                <a:pt x="6062" y="2664"/>
                              </a:lnTo>
                              <a:lnTo>
                                <a:pt x="6036" y="2644"/>
                              </a:lnTo>
                              <a:lnTo>
                                <a:pt x="6015" y="2628"/>
                              </a:lnTo>
                              <a:lnTo>
                                <a:pt x="5996" y="2614"/>
                              </a:lnTo>
                              <a:lnTo>
                                <a:pt x="5979" y="2605"/>
                              </a:lnTo>
                              <a:lnTo>
                                <a:pt x="5970" y="2601"/>
                              </a:lnTo>
                              <a:lnTo>
                                <a:pt x="5962" y="2599"/>
                              </a:lnTo>
                              <a:lnTo>
                                <a:pt x="5955" y="2597"/>
                              </a:lnTo>
                              <a:lnTo>
                                <a:pt x="5947" y="2597"/>
                              </a:lnTo>
                              <a:lnTo>
                                <a:pt x="5940" y="2597"/>
                              </a:lnTo>
                              <a:lnTo>
                                <a:pt x="5933" y="2598"/>
                              </a:lnTo>
                              <a:lnTo>
                                <a:pt x="5926" y="2601"/>
                              </a:lnTo>
                              <a:lnTo>
                                <a:pt x="5919" y="2604"/>
                              </a:lnTo>
                              <a:lnTo>
                                <a:pt x="5911" y="2608"/>
                              </a:lnTo>
                              <a:lnTo>
                                <a:pt x="5902" y="2614"/>
                              </a:lnTo>
                              <a:lnTo>
                                <a:pt x="5886" y="2629"/>
                              </a:lnTo>
                              <a:lnTo>
                                <a:pt x="5868" y="2647"/>
                              </a:lnTo>
                              <a:lnTo>
                                <a:pt x="5847" y="2670"/>
                              </a:lnTo>
                              <a:lnTo>
                                <a:pt x="5795" y="2730"/>
                              </a:lnTo>
                              <a:lnTo>
                                <a:pt x="5858" y="2781"/>
                              </a:lnTo>
                              <a:lnTo>
                                <a:pt x="5883" y="2801"/>
                              </a:lnTo>
                              <a:lnTo>
                                <a:pt x="5906" y="2818"/>
                              </a:lnTo>
                              <a:lnTo>
                                <a:pt x="5926" y="2832"/>
                              </a:lnTo>
                              <a:lnTo>
                                <a:pt x="5943" y="2842"/>
                              </a:lnTo>
                              <a:lnTo>
                                <a:pt x="5951" y="2846"/>
                              </a:lnTo>
                              <a:lnTo>
                                <a:pt x="5959" y="2849"/>
                              </a:lnTo>
                              <a:lnTo>
                                <a:pt x="5967" y="2850"/>
                              </a:lnTo>
                              <a:lnTo>
                                <a:pt x="5975" y="2851"/>
                              </a:lnTo>
                              <a:lnTo>
                                <a:pt x="5982" y="2851"/>
                              </a:lnTo>
                              <a:lnTo>
                                <a:pt x="5989" y="2850"/>
                              </a:lnTo>
                              <a:lnTo>
                                <a:pt x="5996" y="2847"/>
                              </a:lnTo>
                              <a:lnTo>
                                <a:pt x="6004" y="2844"/>
                              </a:lnTo>
                              <a:lnTo>
                                <a:pt x="6011" y="2840"/>
                              </a:lnTo>
                              <a:lnTo>
                                <a:pt x="6019" y="2834"/>
                              </a:lnTo>
                              <a:lnTo>
                                <a:pt x="6027" y="2828"/>
                              </a:lnTo>
                              <a:lnTo>
                                <a:pt x="6035" y="2819"/>
                              </a:lnTo>
                              <a:lnTo>
                                <a:pt x="6054" y="2800"/>
                              </a:lnTo>
                              <a:lnTo>
                                <a:pt x="6074" y="2776"/>
                              </a:lnTo>
                              <a:lnTo>
                                <a:pt x="6097" y="2747"/>
                              </a:lnTo>
                              <a:lnTo>
                                <a:pt x="6124" y="2713"/>
                              </a:lnTo>
                              <a:close/>
                              <a:moveTo>
                                <a:pt x="5977" y="2904"/>
                              </a:moveTo>
                              <a:lnTo>
                                <a:pt x="5775" y="2758"/>
                              </a:lnTo>
                              <a:lnTo>
                                <a:pt x="5761" y="2775"/>
                              </a:lnTo>
                              <a:lnTo>
                                <a:pt x="5747" y="2792"/>
                              </a:lnTo>
                              <a:lnTo>
                                <a:pt x="5721" y="2823"/>
                              </a:lnTo>
                              <a:lnTo>
                                <a:pt x="5697" y="2851"/>
                              </a:lnTo>
                              <a:lnTo>
                                <a:pt x="5686" y="2864"/>
                              </a:lnTo>
                              <a:lnTo>
                                <a:pt x="5678" y="2877"/>
                              </a:lnTo>
                              <a:lnTo>
                                <a:pt x="5672" y="2889"/>
                              </a:lnTo>
                              <a:lnTo>
                                <a:pt x="5670" y="2897"/>
                              </a:lnTo>
                              <a:lnTo>
                                <a:pt x="5669" y="2903"/>
                              </a:lnTo>
                              <a:lnTo>
                                <a:pt x="5668" y="2909"/>
                              </a:lnTo>
                              <a:lnTo>
                                <a:pt x="5668" y="2915"/>
                              </a:lnTo>
                              <a:lnTo>
                                <a:pt x="5669" y="2921"/>
                              </a:lnTo>
                              <a:lnTo>
                                <a:pt x="5670" y="2928"/>
                              </a:lnTo>
                              <a:lnTo>
                                <a:pt x="5672" y="2934"/>
                              </a:lnTo>
                              <a:lnTo>
                                <a:pt x="5675" y="2941"/>
                              </a:lnTo>
                              <a:lnTo>
                                <a:pt x="5679" y="2947"/>
                              </a:lnTo>
                              <a:lnTo>
                                <a:pt x="5684" y="2954"/>
                              </a:lnTo>
                              <a:lnTo>
                                <a:pt x="5690" y="2961"/>
                              </a:lnTo>
                              <a:lnTo>
                                <a:pt x="5699" y="2969"/>
                              </a:lnTo>
                              <a:lnTo>
                                <a:pt x="5716" y="2984"/>
                              </a:lnTo>
                              <a:lnTo>
                                <a:pt x="5743" y="3005"/>
                              </a:lnTo>
                              <a:lnTo>
                                <a:pt x="5767" y="3021"/>
                              </a:lnTo>
                              <a:lnTo>
                                <a:pt x="5788" y="3035"/>
                              </a:lnTo>
                              <a:lnTo>
                                <a:pt x="5806" y="3045"/>
                              </a:lnTo>
                              <a:lnTo>
                                <a:pt x="5814" y="3048"/>
                              </a:lnTo>
                              <a:lnTo>
                                <a:pt x="5821" y="3050"/>
                              </a:lnTo>
                              <a:lnTo>
                                <a:pt x="5828" y="3052"/>
                              </a:lnTo>
                              <a:lnTo>
                                <a:pt x="5836" y="3053"/>
                              </a:lnTo>
                              <a:lnTo>
                                <a:pt x="5842" y="3053"/>
                              </a:lnTo>
                              <a:lnTo>
                                <a:pt x="5848" y="3052"/>
                              </a:lnTo>
                              <a:lnTo>
                                <a:pt x="5854" y="3050"/>
                              </a:lnTo>
                              <a:lnTo>
                                <a:pt x="5860" y="3047"/>
                              </a:lnTo>
                              <a:lnTo>
                                <a:pt x="5865" y="3044"/>
                              </a:lnTo>
                              <a:lnTo>
                                <a:pt x="5871" y="3040"/>
                              </a:lnTo>
                              <a:lnTo>
                                <a:pt x="5882" y="3028"/>
                              </a:lnTo>
                              <a:lnTo>
                                <a:pt x="5894" y="3015"/>
                              </a:lnTo>
                              <a:lnTo>
                                <a:pt x="5907" y="2998"/>
                              </a:lnTo>
                              <a:lnTo>
                                <a:pt x="5937" y="2956"/>
                              </a:lnTo>
                              <a:lnTo>
                                <a:pt x="5955" y="2931"/>
                              </a:lnTo>
                              <a:lnTo>
                                <a:pt x="5977" y="2904"/>
                              </a:lnTo>
                              <a:close/>
                              <a:moveTo>
                                <a:pt x="5818" y="3106"/>
                              </a:moveTo>
                              <a:lnTo>
                                <a:pt x="5818" y="3106"/>
                              </a:lnTo>
                              <a:lnTo>
                                <a:pt x="5758" y="3054"/>
                              </a:lnTo>
                              <a:lnTo>
                                <a:pt x="5734" y="3034"/>
                              </a:lnTo>
                              <a:lnTo>
                                <a:pt x="5713" y="3016"/>
                              </a:lnTo>
                              <a:lnTo>
                                <a:pt x="5693" y="3002"/>
                              </a:lnTo>
                              <a:lnTo>
                                <a:pt x="5677" y="2992"/>
                              </a:lnTo>
                              <a:lnTo>
                                <a:pt x="5669" y="2989"/>
                              </a:lnTo>
                              <a:lnTo>
                                <a:pt x="5661" y="2986"/>
                              </a:lnTo>
                              <a:lnTo>
                                <a:pt x="5654" y="2984"/>
                              </a:lnTo>
                              <a:lnTo>
                                <a:pt x="5647" y="2984"/>
                              </a:lnTo>
                              <a:lnTo>
                                <a:pt x="5640" y="2984"/>
                              </a:lnTo>
                              <a:lnTo>
                                <a:pt x="5633" y="2985"/>
                              </a:lnTo>
                              <a:lnTo>
                                <a:pt x="5626" y="2987"/>
                              </a:lnTo>
                              <a:lnTo>
                                <a:pt x="5618" y="2990"/>
                              </a:lnTo>
                              <a:lnTo>
                                <a:pt x="5610" y="2995"/>
                              </a:lnTo>
                              <a:lnTo>
                                <a:pt x="5603" y="3000"/>
                              </a:lnTo>
                              <a:lnTo>
                                <a:pt x="5586" y="3014"/>
                              </a:lnTo>
                              <a:lnTo>
                                <a:pt x="5568" y="3033"/>
                              </a:lnTo>
                              <a:lnTo>
                                <a:pt x="5546" y="3056"/>
                              </a:lnTo>
                              <a:lnTo>
                                <a:pt x="5496" y="3117"/>
                              </a:lnTo>
                              <a:lnTo>
                                <a:pt x="5550" y="3160"/>
                              </a:lnTo>
                              <a:lnTo>
                                <a:pt x="5575" y="3181"/>
                              </a:lnTo>
                              <a:lnTo>
                                <a:pt x="5597" y="3198"/>
                              </a:lnTo>
                              <a:lnTo>
                                <a:pt x="5617" y="3213"/>
                              </a:lnTo>
                              <a:lnTo>
                                <a:pt x="5637" y="3225"/>
                              </a:lnTo>
                              <a:lnTo>
                                <a:pt x="5647" y="3230"/>
                              </a:lnTo>
                              <a:lnTo>
                                <a:pt x="5656" y="3234"/>
                              </a:lnTo>
                              <a:lnTo>
                                <a:pt x="5664" y="3237"/>
                              </a:lnTo>
                              <a:lnTo>
                                <a:pt x="5673" y="3241"/>
                              </a:lnTo>
                              <a:lnTo>
                                <a:pt x="5681" y="3242"/>
                              </a:lnTo>
                              <a:lnTo>
                                <a:pt x="5690" y="3242"/>
                              </a:lnTo>
                              <a:lnTo>
                                <a:pt x="5699" y="3241"/>
                              </a:lnTo>
                              <a:lnTo>
                                <a:pt x="5708" y="3239"/>
                              </a:lnTo>
                              <a:lnTo>
                                <a:pt x="5716" y="3235"/>
                              </a:lnTo>
                              <a:lnTo>
                                <a:pt x="5724" y="3230"/>
                              </a:lnTo>
                              <a:lnTo>
                                <a:pt x="5733" y="3224"/>
                              </a:lnTo>
                              <a:lnTo>
                                <a:pt x="5741" y="3217"/>
                              </a:lnTo>
                              <a:lnTo>
                                <a:pt x="5750" y="3209"/>
                              </a:lnTo>
                              <a:lnTo>
                                <a:pt x="5759" y="3199"/>
                              </a:lnTo>
                              <a:lnTo>
                                <a:pt x="5769" y="3188"/>
                              </a:lnTo>
                              <a:lnTo>
                                <a:pt x="5778" y="3175"/>
                              </a:lnTo>
                              <a:lnTo>
                                <a:pt x="5788" y="3159"/>
                              </a:lnTo>
                              <a:lnTo>
                                <a:pt x="5798" y="3143"/>
                              </a:lnTo>
                              <a:lnTo>
                                <a:pt x="5818" y="3106"/>
                              </a:lnTo>
                              <a:close/>
                              <a:moveTo>
                                <a:pt x="5514" y="3498"/>
                              </a:moveTo>
                              <a:lnTo>
                                <a:pt x="5317" y="3346"/>
                              </a:lnTo>
                              <a:lnTo>
                                <a:pt x="5265" y="3413"/>
                              </a:lnTo>
                              <a:lnTo>
                                <a:pt x="5246" y="3439"/>
                              </a:lnTo>
                              <a:lnTo>
                                <a:pt x="5231" y="3463"/>
                              </a:lnTo>
                              <a:lnTo>
                                <a:pt x="5220" y="3483"/>
                              </a:lnTo>
                              <a:lnTo>
                                <a:pt x="5215" y="3492"/>
                              </a:lnTo>
                              <a:lnTo>
                                <a:pt x="5212" y="3501"/>
                              </a:lnTo>
                              <a:lnTo>
                                <a:pt x="5210" y="3509"/>
                              </a:lnTo>
                              <a:lnTo>
                                <a:pt x="5209" y="3518"/>
                              </a:lnTo>
                              <a:lnTo>
                                <a:pt x="5209" y="3526"/>
                              </a:lnTo>
                              <a:lnTo>
                                <a:pt x="5210" y="3533"/>
                              </a:lnTo>
                              <a:lnTo>
                                <a:pt x="5212" y="3540"/>
                              </a:lnTo>
                              <a:lnTo>
                                <a:pt x="5215" y="3548"/>
                              </a:lnTo>
                              <a:lnTo>
                                <a:pt x="5219" y="3555"/>
                              </a:lnTo>
                              <a:lnTo>
                                <a:pt x="5224" y="3562"/>
                              </a:lnTo>
                              <a:lnTo>
                                <a:pt x="5230" y="3570"/>
                              </a:lnTo>
                              <a:lnTo>
                                <a:pt x="5237" y="3578"/>
                              </a:lnTo>
                              <a:lnTo>
                                <a:pt x="5254" y="3596"/>
                              </a:lnTo>
                              <a:lnTo>
                                <a:pt x="5275" y="3614"/>
                              </a:lnTo>
                              <a:lnTo>
                                <a:pt x="5302" y="3635"/>
                              </a:lnTo>
                              <a:lnTo>
                                <a:pt x="5366" y="3688"/>
                              </a:lnTo>
                              <a:lnTo>
                                <a:pt x="5440" y="3594"/>
                              </a:lnTo>
                              <a:lnTo>
                                <a:pt x="5514" y="3498"/>
                              </a:lnTo>
                              <a:close/>
                              <a:moveTo>
                                <a:pt x="5343" y="3702"/>
                              </a:moveTo>
                              <a:lnTo>
                                <a:pt x="5154" y="3555"/>
                              </a:lnTo>
                              <a:lnTo>
                                <a:pt x="5100" y="3623"/>
                              </a:lnTo>
                              <a:lnTo>
                                <a:pt x="5079" y="3652"/>
                              </a:lnTo>
                              <a:lnTo>
                                <a:pt x="5061" y="3675"/>
                              </a:lnTo>
                              <a:lnTo>
                                <a:pt x="5047" y="3696"/>
                              </a:lnTo>
                              <a:lnTo>
                                <a:pt x="5042" y="3706"/>
                              </a:lnTo>
                              <a:lnTo>
                                <a:pt x="5038" y="3715"/>
                              </a:lnTo>
                              <a:lnTo>
                                <a:pt x="5035" y="3724"/>
                              </a:lnTo>
                              <a:lnTo>
                                <a:pt x="5032" y="3733"/>
                              </a:lnTo>
                              <a:lnTo>
                                <a:pt x="5031" y="3741"/>
                              </a:lnTo>
                              <a:lnTo>
                                <a:pt x="5031" y="3749"/>
                              </a:lnTo>
                              <a:lnTo>
                                <a:pt x="5032" y="3756"/>
                              </a:lnTo>
                              <a:lnTo>
                                <a:pt x="5034" y="3764"/>
                              </a:lnTo>
                              <a:lnTo>
                                <a:pt x="5037" y="3772"/>
                              </a:lnTo>
                              <a:lnTo>
                                <a:pt x="5041" y="3780"/>
                              </a:lnTo>
                              <a:lnTo>
                                <a:pt x="5046" y="3789"/>
                              </a:lnTo>
                              <a:lnTo>
                                <a:pt x="5052" y="3797"/>
                              </a:lnTo>
                              <a:lnTo>
                                <a:pt x="5069" y="3815"/>
                              </a:lnTo>
                              <a:lnTo>
                                <a:pt x="5090" y="3834"/>
                              </a:lnTo>
                              <a:lnTo>
                                <a:pt x="5115" y="3856"/>
                              </a:lnTo>
                              <a:lnTo>
                                <a:pt x="5181" y="3912"/>
                              </a:lnTo>
                              <a:lnTo>
                                <a:pt x="5343" y="3702"/>
                              </a:lnTo>
                              <a:close/>
                              <a:moveTo>
                                <a:pt x="5171" y="3925"/>
                              </a:moveTo>
                              <a:lnTo>
                                <a:pt x="4981" y="3777"/>
                              </a:lnTo>
                              <a:lnTo>
                                <a:pt x="4804" y="4007"/>
                              </a:lnTo>
                              <a:lnTo>
                                <a:pt x="4842" y="4036"/>
                              </a:lnTo>
                              <a:lnTo>
                                <a:pt x="4876" y="4061"/>
                              </a:lnTo>
                              <a:lnTo>
                                <a:pt x="4905" y="4082"/>
                              </a:lnTo>
                              <a:lnTo>
                                <a:pt x="4930" y="4098"/>
                              </a:lnTo>
                              <a:lnTo>
                                <a:pt x="4942" y="4104"/>
                              </a:lnTo>
                              <a:lnTo>
                                <a:pt x="4952" y="4109"/>
                              </a:lnTo>
                              <a:lnTo>
                                <a:pt x="4962" y="4112"/>
                              </a:lnTo>
                              <a:lnTo>
                                <a:pt x="4971" y="4115"/>
                              </a:lnTo>
                              <a:lnTo>
                                <a:pt x="4980" y="4116"/>
                              </a:lnTo>
                              <a:lnTo>
                                <a:pt x="4989" y="4117"/>
                              </a:lnTo>
                              <a:lnTo>
                                <a:pt x="4997" y="4116"/>
                              </a:lnTo>
                              <a:lnTo>
                                <a:pt x="5006" y="4114"/>
                              </a:lnTo>
                              <a:lnTo>
                                <a:pt x="5014" y="4110"/>
                              </a:lnTo>
                              <a:lnTo>
                                <a:pt x="5022" y="4106"/>
                              </a:lnTo>
                              <a:lnTo>
                                <a:pt x="5029" y="4101"/>
                              </a:lnTo>
                              <a:lnTo>
                                <a:pt x="5037" y="4094"/>
                              </a:lnTo>
                              <a:lnTo>
                                <a:pt x="5045" y="4086"/>
                              </a:lnTo>
                              <a:lnTo>
                                <a:pt x="5054" y="4078"/>
                              </a:lnTo>
                              <a:lnTo>
                                <a:pt x="5073" y="4055"/>
                              </a:lnTo>
                              <a:lnTo>
                                <a:pt x="5093" y="4030"/>
                              </a:lnTo>
                              <a:lnTo>
                                <a:pt x="5115" y="4000"/>
                              </a:lnTo>
                              <a:lnTo>
                                <a:pt x="5142" y="3964"/>
                              </a:lnTo>
                              <a:lnTo>
                                <a:pt x="5171" y="3925"/>
                              </a:lnTo>
                              <a:close/>
                              <a:moveTo>
                                <a:pt x="4977" y="4174"/>
                              </a:moveTo>
                              <a:lnTo>
                                <a:pt x="4788" y="4027"/>
                              </a:lnTo>
                              <a:lnTo>
                                <a:pt x="4554" y="4327"/>
                              </a:lnTo>
                              <a:lnTo>
                                <a:pt x="4598" y="4360"/>
                              </a:lnTo>
                              <a:lnTo>
                                <a:pt x="4617" y="4374"/>
                              </a:lnTo>
                              <a:lnTo>
                                <a:pt x="4635" y="4385"/>
                              </a:lnTo>
                              <a:lnTo>
                                <a:pt x="4653" y="4396"/>
                              </a:lnTo>
                              <a:lnTo>
                                <a:pt x="4669" y="4404"/>
                              </a:lnTo>
                              <a:lnTo>
                                <a:pt x="4684" y="4412"/>
                              </a:lnTo>
                              <a:lnTo>
                                <a:pt x="4698" y="4417"/>
                              </a:lnTo>
                              <a:lnTo>
                                <a:pt x="4711" y="4421"/>
                              </a:lnTo>
                              <a:lnTo>
                                <a:pt x="4724" y="4424"/>
                              </a:lnTo>
                              <a:lnTo>
                                <a:pt x="4736" y="4425"/>
                              </a:lnTo>
                              <a:lnTo>
                                <a:pt x="4747" y="4424"/>
                              </a:lnTo>
                              <a:lnTo>
                                <a:pt x="4758" y="4423"/>
                              </a:lnTo>
                              <a:lnTo>
                                <a:pt x="4768" y="4420"/>
                              </a:lnTo>
                              <a:lnTo>
                                <a:pt x="4778" y="4415"/>
                              </a:lnTo>
                              <a:lnTo>
                                <a:pt x="4788" y="4410"/>
                              </a:lnTo>
                              <a:lnTo>
                                <a:pt x="4798" y="4402"/>
                              </a:lnTo>
                              <a:lnTo>
                                <a:pt x="4808" y="4394"/>
                              </a:lnTo>
                              <a:lnTo>
                                <a:pt x="4817" y="4385"/>
                              </a:lnTo>
                              <a:lnTo>
                                <a:pt x="4827" y="4374"/>
                              </a:lnTo>
                              <a:lnTo>
                                <a:pt x="4846" y="4351"/>
                              </a:lnTo>
                              <a:lnTo>
                                <a:pt x="4868" y="4322"/>
                              </a:lnTo>
                              <a:lnTo>
                                <a:pt x="4916" y="4254"/>
                              </a:lnTo>
                              <a:lnTo>
                                <a:pt x="4945" y="4216"/>
                              </a:lnTo>
                              <a:lnTo>
                                <a:pt x="4977" y="4174"/>
                              </a:lnTo>
                              <a:close/>
                              <a:moveTo>
                                <a:pt x="4464" y="4835"/>
                              </a:moveTo>
                              <a:lnTo>
                                <a:pt x="4275" y="4688"/>
                              </a:lnTo>
                              <a:lnTo>
                                <a:pt x="4204" y="4778"/>
                              </a:lnTo>
                              <a:lnTo>
                                <a:pt x="4172" y="4818"/>
                              </a:lnTo>
                              <a:lnTo>
                                <a:pt x="4143" y="4856"/>
                              </a:lnTo>
                              <a:lnTo>
                                <a:pt x="4117" y="4893"/>
                              </a:lnTo>
                              <a:lnTo>
                                <a:pt x="4093" y="4927"/>
                              </a:lnTo>
                              <a:lnTo>
                                <a:pt x="4072" y="4962"/>
                              </a:lnTo>
                              <a:lnTo>
                                <a:pt x="4063" y="4979"/>
                              </a:lnTo>
                              <a:lnTo>
                                <a:pt x="4055" y="4995"/>
                              </a:lnTo>
                              <a:lnTo>
                                <a:pt x="4048" y="5012"/>
                              </a:lnTo>
                              <a:lnTo>
                                <a:pt x="4041" y="5030"/>
                              </a:lnTo>
                              <a:lnTo>
                                <a:pt x="4035" y="5048"/>
                              </a:lnTo>
                              <a:lnTo>
                                <a:pt x="4030" y="5065"/>
                              </a:lnTo>
                              <a:lnTo>
                                <a:pt x="4026" y="5083"/>
                              </a:lnTo>
                              <a:lnTo>
                                <a:pt x="4022" y="5102"/>
                              </a:lnTo>
                              <a:lnTo>
                                <a:pt x="4020" y="5121"/>
                              </a:lnTo>
                              <a:lnTo>
                                <a:pt x="4018" y="5140"/>
                              </a:lnTo>
                              <a:lnTo>
                                <a:pt x="4018" y="5160"/>
                              </a:lnTo>
                              <a:lnTo>
                                <a:pt x="4018" y="5182"/>
                              </a:lnTo>
                              <a:lnTo>
                                <a:pt x="4019" y="5203"/>
                              </a:lnTo>
                              <a:lnTo>
                                <a:pt x="4022" y="5226"/>
                              </a:lnTo>
                              <a:lnTo>
                                <a:pt x="4026" y="5250"/>
                              </a:lnTo>
                              <a:lnTo>
                                <a:pt x="4030" y="5274"/>
                              </a:lnTo>
                              <a:lnTo>
                                <a:pt x="4035" y="5299"/>
                              </a:lnTo>
                              <a:lnTo>
                                <a:pt x="4042" y="5326"/>
                              </a:lnTo>
                              <a:lnTo>
                                <a:pt x="4057" y="5318"/>
                              </a:lnTo>
                              <a:lnTo>
                                <a:pt x="4072" y="5309"/>
                              </a:lnTo>
                              <a:lnTo>
                                <a:pt x="4088" y="5299"/>
                              </a:lnTo>
                              <a:lnTo>
                                <a:pt x="4104" y="5288"/>
                              </a:lnTo>
                              <a:lnTo>
                                <a:pt x="4118" y="5277"/>
                              </a:lnTo>
                              <a:lnTo>
                                <a:pt x="4133" y="5264"/>
                              </a:lnTo>
                              <a:lnTo>
                                <a:pt x="4147" y="5251"/>
                              </a:lnTo>
                              <a:lnTo>
                                <a:pt x="4162" y="5238"/>
                              </a:lnTo>
                              <a:lnTo>
                                <a:pt x="4191" y="5207"/>
                              </a:lnTo>
                              <a:lnTo>
                                <a:pt x="4218" y="5176"/>
                              </a:lnTo>
                              <a:lnTo>
                                <a:pt x="4246" y="5142"/>
                              </a:lnTo>
                              <a:lnTo>
                                <a:pt x="4272" y="5107"/>
                              </a:lnTo>
                              <a:lnTo>
                                <a:pt x="4298" y="5071"/>
                              </a:lnTo>
                              <a:lnTo>
                                <a:pt x="4324" y="5035"/>
                              </a:lnTo>
                              <a:lnTo>
                                <a:pt x="4372" y="4963"/>
                              </a:lnTo>
                              <a:lnTo>
                                <a:pt x="4419" y="4896"/>
                              </a:lnTo>
                              <a:lnTo>
                                <a:pt x="4441" y="4864"/>
                              </a:lnTo>
                              <a:lnTo>
                                <a:pt x="4464" y="4835"/>
                              </a:lnTo>
                              <a:close/>
                              <a:moveTo>
                                <a:pt x="7960" y="350"/>
                              </a:moveTo>
                              <a:lnTo>
                                <a:pt x="7960" y="350"/>
                              </a:lnTo>
                              <a:lnTo>
                                <a:pt x="7943" y="336"/>
                              </a:lnTo>
                              <a:lnTo>
                                <a:pt x="7927" y="325"/>
                              </a:lnTo>
                              <a:lnTo>
                                <a:pt x="7909" y="316"/>
                              </a:lnTo>
                              <a:lnTo>
                                <a:pt x="7892" y="308"/>
                              </a:lnTo>
                              <a:lnTo>
                                <a:pt x="7876" y="303"/>
                              </a:lnTo>
                              <a:lnTo>
                                <a:pt x="7859" y="300"/>
                              </a:lnTo>
                              <a:lnTo>
                                <a:pt x="7842" y="298"/>
                              </a:lnTo>
                              <a:lnTo>
                                <a:pt x="7825" y="298"/>
                              </a:lnTo>
                              <a:lnTo>
                                <a:pt x="7809" y="300"/>
                              </a:lnTo>
                              <a:lnTo>
                                <a:pt x="7792" y="303"/>
                              </a:lnTo>
                              <a:lnTo>
                                <a:pt x="7775" y="307"/>
                              </a:lnTo>
                              <a:lnTo>
                                <a:pt x="7759" y="313"/>
                              </a:lnTo>
                              <a:lnTo>
                                <a:pt x="7743" y="320"/>
                              </a:lnTo>
                              <a:lnTo>
                                <a:pt x="7727" y="328"/>
                              </a:lnTo>
                              <a:lnTo>
                                <a:pt x="7712" y="337"/>
                              </a:lnTo>
                              <a:lnTo>
                                <a:pt x="7696" y="347"/>
                              </a:lnTo>
                              <a:lnTo>
                                <a:pt x="7680" y="359"/>
                              </a:lnTo>
                              <a:lnTo>
                                <a:pt x="7666" y="371"/>
                              </a:lnTo>
                              <a:lnTo>
                                <a:pt x="7651" y="383"/>
                              </a:lnTo>
                              <a:lnTo>
                                <a:pt x="7636" y="396"/>
                              </a:lnTo>
                              <a:lnTo>
                                <a:pt x="7608" y="424"/>
                              </a:lnTo>
                              <a:lnTo>
                                <a:pt x="7581" y="452"/>
                              </a:lnTo>
                              <a:lnTo>
                                <a:pt x="7555" y="481"/>
                              </a:lnTo>
                              <a:lnTo>
                                <a:pt x="7532" y="510"/>
                              </a:lnTo>
                              <a:lnTo>
                                <a:pt x="7490" y="563"/>
                              </a:lnTo>
                              <a:lnTo>
                                <a:pt x="7507" y="575"/>
                              </a:lnTo>
                              <a:lnTo>
                                <a:pt x="7522" y="588"/>
                              </a:lnTo>
                              <a:lnTo>
                                <a:pt x="7552" y="615"/>
                              </a:lnTo>
                              <a:lnTo>
                                <a:pt x="7582" y="642"/>
                              </a:lnTo>
                              <a:lnTo>
                                <a:pt x="7596" y="653"/>
                              </a:lnTo>
                              <a:lnTo>
                                <a:pt x="7610" y="663"/>
                              </a:lnTo>
                              <a:lnTo>
                                <a:pt x="7624" y="671"/>
                              </a:lnTo>
                              <a:lnTo>
                                <a:pt x="7638" y="677"/>
                              </a:lnTo>
                              <a:lnTo>
                                <a:pt x="7646" y="678"/>
                              </a:lnTo>
                              <a:lnTo>
                                <a:pt x="7652" y="680"/>
                              </a:lnTo>
                              <a:lnTo>
                                <a:pt x="7659" y="680"/>
                              </a:lnTo>
                              <a:lnTo>
                                <a:pt x="7666" y="680"/>
                              </a:lnTo>
                              <a:lnTo>
                                <a:pt x="7673" y="679"/>
                              </a:lnTo>
                              <a:lnTo>
                                <a:pt x="7680" y="677"/>
                              </a:lnTo>
                              <a:lnTo>
                                <a:pt x="7687" y="674"/>
                              </a:lnTo>
                              <a:lnTo>
                                <a:pt x="7694" y="670"/>
                              </a:lnTo>
                              <a:lnTo>
                                <a:pt x="7701" y="665"/>
                              </a:lnTo>
                              <a:lnTo>
                                <a:pt x="7708" y="660"/>
                              </a:lnTo>
                              <a:lnTo>
                                <a:pt x="7716" y="653"/>
                              </a:lnTo>
                              <a:lnTo>
                                <a:pt x="7723" y="644"/>
                              </a:lnTo>
                              <a:lnTo>
                                <a:pt x="7960" y="350"/>
                              </a:lnTo>
                              <a:close/>
                              <a:moveTo>
                                <a:pt x="7420" y="1045"/>
                              </a:moveTo>
                              <a:lnTo>
                                <a:pt x="7236" y="889"/>
                              </a:lnTo>
                              <a:lnTo>
                                <a:pt x="7058" y="1120"/>
                              </a:lnTo>
                              <a:lnTo>
                                <a:pt x="7130" y="1170"/>
                              </a:lnTo>
                              <a:lnTo>
                                <a:pt x="7159" y="1190"/>
                              </a:lnTo>
                              <a:lnTo>
                                <a:pt x="7184" y="1205"/>
                              </a:lnTo>
                              <a:lnTo>
                                <a:pt x="7195" y="1211"/>
                              </a:lnTo>
                              <a:lnTo>
                                <a:pt x="7206" y="1216"/>
                              </a:lnTo>
                              <a:lnTo>
                                <a:pt x="7215" y="1219"/>
                              </a:lnTo>
                              <a:lnTo>
                                <a:pt x="7226" y="1222"/>
                              </a:lnTo>
                              <a:lnTo>
                                <a:pt x="7235" y="1224"/>
                              </a:lnTo>
                              <a:lnTo>
                                <a:pt x="7243" y="1224"/>
                              </a:lnTo>
                              <a:lnTo>
                                <a:pt x="7251" y="1224"/>
                              </a:lnTo>
                              <a:lnTo>
                                <a:pt x="7259" y="1222"/>
                              </a:lnTo>
                              <a:lnTo>
                                <a:pt x="7267" y="1219"/>
                              </a:lnTo>
                              <a:lnTo>
                                <a:pt x="7274" y="1215"/>
                              </a:lnTo>
                              <a:lnTo>
                                <a:pt x="7282" y="1211"/>
                              </a:lnTo>
                              <a:lnTo>
                                <a:pt x="7290" y="1205"/>
                              </a:lnTo>
                              <a:lnTo>
                                <a:pt x="7299" y="1197"/>
                              </a:lnTo>
                              <a:lnTo>
                                <a:pt x="7307" y="1189"/>
                              </a:lnTo>
                              <a:lnTo>
                                <a:pt x="7324" y="1169"/>
                              </a:lnTo>
                              <a:lnTo>
                                <a:pt x="7344" y="1145"/>
                              </a:lnTo>
                              <a:lnTo>
                                <a:pt x="7366" y="1116"/>
                              </a:lnTo>
                              <a:lnTo>
                                <a:pt x="7420" y="1045"/>
                              </a:lnTo>
                              <a:close/>
                              <a:moveTo>
                                <a:pt x="7238" y="1280"/>
                              </a:moveTo>
                              <a:lnTo>
                                <a:pt x="7238" y="1280"/>
                              </a:lnTo>
                              <a:lnTo>
                                <a:pt x="7167" y="1229"/>
                              </a:lnTo>
                              <a:lnTo>
                                <a:pt x="7138" y="1209"/>
                              </a:lnTo>
                              <a:lnTo>
                                <a:pt x="7113" y="1194"/>
                              </a:lnTo>
                              <a:lnTo>
                                <a:pt x="7102" y="1188"/>
                              </a:lnTo>
                              <a:lnTo>
                                <a:pt x="7092" y="1184"/>
                              </a:lnTo>
                              <a:lnTo>
                                <a:pt x="7081" y="1180"/>
                              </a:lnTo>
                              <a:lnTo>
                                <a:pt x="7072" y="1177"/>
                              </a:lnTo>
                              <a:lnTo>
                                <a:pt x="7063" y="1174"/>
                              </a:lnTo>
                              <a:lnTo>
                                <a:pt x="7055" y="1173"/>
                              </a:lnTo>
                              <a:lnTo>
                                <a:pt x="7047" y="1174"/>
                              </a:lnTo>
                              <a:lnTo>
                                <a:pt x="7039" y="1175"/>
                              </a:lnTo>
                              <a:lnTo>
                                <a:pt x="7031" y="1178"/>
                              </a:lnTo>
                              <a:lnTo>
                                <a:pt x="7024" y="1182"/>
                              </a:lnTo>
                              <a:lnTo>
                                <a:pt x="7015" y="1186"/>
                              </a:lnTo>
                              <a:lnTo>
                                <a:pt x="7008" y="1192"/>
                              </a:lnTo>
                              <a:lnTo>
                                <a:pt x="7000" y="1199"/>
                              </a:lnTo>
                              <a:lnTo>
                                <a:pt x="6992" y="1207"/>
                              </a:lnTo>
                              <a:lnTo>
                                <a:pt x="6975" y="1226"/>
                              </a:lnTo>
                              <a:lnTo>
                                <a:pt x="6956" y="1250"/>
                              </a:lnTo>
                              <a:lnTo>
                                <a:pt x="6933" y="1278"/>
                              </a:lnTo>
                              <a:lnTo>
                                <a:pt x="6880" y="1348"/>
                              </a:lnTo>
                              <a:lnTo>
                                <a:pt x="6950" y="1402"/>
                              </a:lnTo>
                              <a:lnTo>
                                <a:pt x="6978" y="1422"/>
                              </a:lnTo>
                              <a:lnTo>
                                <a:pt x="7002" y="1438"/>
                              </a:lnTo>
                              <a:lnTo>
                                <a:pt x="7013" y="1444"/>
                              </a:lnTo>
                              <a:lnTo>
                                <a:pt x="7025" y="1449"/>
                              </a:lnTo>
                              <a:lnTo>
                                <a:pt x="7034" y="1454"/>
                              </a:lnTo>
                              <a:lnTo>
                                <a:pt x="7043" y="1457"/>
                              </a:lnTo>
                              <a:lnTo>
                                <a:pt x="7052" y="1459"/>
                              </a:lnTo>
                              <a:lnTo>
                                <a:pt x="7060" y="1460"/>
                              </a:lnTo>
                              <a:lnTo>
                                <a:pt x="7068" y="1459"/>
                              </a:lnTo>
                              <a:lnTo>
                                <a:pt x="7076" y="1458"/>
                              </a:lnTo>
                              <a:lnTo>
                                <a:pt x="7084" y="1455"/>
                              </a:lnTo>
                              <a:lnTo>
                                <a:pt x="7092" y="1450"/>
                              </a:lnTo>
                              <a:lnTo>
                                <a:pt x="7100" y="1446"/>
                              </a:lnTo>
                              <a:lnTo>
                                <a:pt x="7107" y="1440"/>
                              </a:lnTo>
                              <a:lnTo>
                                <a:pt x="7115" y="1433"/>
                              </a:lnTo>
                              <a:lnTo>
                                <a:pt x="7123" y="1425"/>
                              </a:lnTo>
                              <a:lnTo>
                                <a:pt x="7141" y="1405"/>
                              </a:lnTo>
                              <a:lnTo>
                                <a:pt x="7161" y="1380"/>
                              </a:lnTo>
                              <a:lnTo>
                                <a:pt x="7183" y="1351"/>
                              </a:lnTo>
                              <a:lnTo>
                                <a:pt x="7238" y="1280"/>
                              </a:lnTo>
                              <a:close/>
                              <a:moveTo>
                                <a:pt x="7054" y="1514"/>
                              </a:moveTo>
                              <a:lnTo>
                                <a:pt x="6864" y="1367"/>
                              </a:lnTo>
                              <a:lnTo>
                                <a:pt x="6847" y="1391"/>
                              </a:lnTo>
                              <a:lnTo>
                                <a:pt x="6831" y="1411"/>
                              </a:lnTo>
                              <a:lnTo>
                                <a:pt x="6799" y="1447"/>
                              </a:lnTo>
                              <a:lnTo>
                                <a:pt x="6786" y="1464"/>
                              </a:lnTo>
                              <a:lnTo>
                                <a:pt x="6774" y="1479"/>
                              </a:lnTo>
                              <a:lnTo>
                                <a:pt x="6765" y="1493"/>
                              </a:lnTo>
                              <a:lnTo>
                                <a:pt x="6758" y="1506"/>
                              </a:lnTo>
                              <a:lnTo>
                                <a:pt x="6755" y="1513"/>
                              </a:lnTo>
                              <a:lnTo>
                                <a:pt x="6753" y="1521"/>
                              </a:lnTo>
                              <a:lnTo>
                                <a:pt x="6752" y="1527"/>
                              </a:lnTo>
                              <a:lnTo>
                                <a:pt x="6751" y="1534"/>
                              </a:lnTo>
                              <a:lnTo>
                                <a:pt x="6752" y="1540"/>
                              </a:lnTo>
                              <a:lnTo>
                                <a:pt x="6753" y="1547"/>
                              </a:lnTo>
                              <a:lnTo>
                                <a:pt x="6755" y="1554"/>
                              </a:lnTo>
                              <a:lnTo>
                                <a:pt x="6758" y="1561"/>
                              </a:lnTo>
                              <a:lnTo>
                                <a:pt x="6762" y="1568"/>
                              </a:lnTo>
                              <a:lnTo>
                                <a:pt x="6767" y="1575"/>
                              </a:lnTo>
                              <a:lnTo>
                                <a:pt x="6773" y="1583"/>
                              </a:lnTo>
                              <a:lnTo>
                                <a:pt x="6780" y="1592"/>
                              </a:lnTo>
                              <a:lnTo>
                                <a:pt x="6797" y="1609"/>
                              </a:lnTo>
                              <a:lnTo>
                                <a:pt x="6821" y="1627"/>
                              </a:lnTo>
                              <a:lnTo>
                                <a:pt x="6844" y="1644"/>
                              </a:lnTo>
                              <a:lnTo>
                                <a:pt x="6865" y="1657"/>
                              </a:lnTo>
                              <a:lnTo>
                                <a:pt x="6874" y="1663"/>
                              </a:lnTo>
                              <a:lnTo>
                                <a:pt x="6884" y="1667"/>
                              </a:lnTo>
                              <a:lnTo>
                                <a:pt x="6892" y="1670"/>
                              </a:lnTo>
                              <a:lnTo>
                                <a:pt x="6900" y="1672"/>
                              </a:lnTo>
                              <a:lnTo>
                                <a:pt x="6907" y="1673"/>
                              </a:lnTo>
                              <a:lnTo>
                                <a:pt x="6915" y="1673"/>
                              </a:lnTo>
                              <a:lnTo>
                                <a:pt x="6921" y="1672"/>
                              </a:lnTo>
                              <a:lnTo>
                                <a:pt x="6928" y="1671"/>
                              </a:lnTo>
                              <a:lnTo>
                                <a:pt x="6934" y="1669"/>
                              </a:lnTo>
                              <a:lnTo>
                                <a:pt x="6939" y="1666"/>
                              </a:lnTo>
                              <a:lnTo>
                                <a:pt x="6945" y="1662"/>
                              </a:lnTo>
                              <a:lnTo>
                                <a:pt x="6952" y="1657"/>
                              </a:lnTo>
                              <a:lnTo>
                                <a:pt x="6962" y="1646"/>
                              </a:lnTo>
                              <a:lnTo>
                                <a:pt x="6973" y="1633"/>
                              </a:lnTo>
                              <a:lnTo>
                                <a:pt x="6984" y="1618"/>
                              </a:lnTo>
                              <a:lnTo>
                                <a:pt x="6996" y="1600"/>
                              </a:lnTo>
                              <a:lnTo>
                                <a:pt x="7022" y="1560"/>
                              </a:lnTo>
                              <a:lnTo>
                                <a:pt x="7037" y="1538"/>
                              </a:lnTo>
                              <a:lnTo>
                                <a:pt x="7054" y="1514"/>
                              </a:lnTo>
                              <a:close/>
                              <a:moveTo>
                                <a:pt x="6892" y="1725"/>
                              </a:moveTo>
                              <a:lnTo>
                                <a:pt x="6701" y="1577"/>
                              </a:lnTo>
                              <a:lnTo>
                                <a:pt x="6564" y="1754"/>
                              </a:lnTo>
                              <a:lnTo>
                                <a:pt x="6628" y="1804"/>
                              </a:lnTo>
                              <a:lnTo>
                                <a:pt x="6653" y="1824"/>
                              </a:lnTo>
                              <a:lnTo>
                                <a:pt x="6676" y="1840"/>
                              </a:lnTo>
                              <a:lnTo>
                                <a:pt x="6695" y="1853"/>
                              </a:lnTo>
                              <a:lnTo>
                                <a:pt x="6704" y="1858"/>
                              </a:lnTo>
                              <a:lnTo>
                                <a:pt x="6712" y="1862"/>
                              </a:lnTo>
                              <a:lnTo>
                                <a:pt x="6720" y="1866"/>
                              </a:lnTo>
                              <a:lnTo>
                                <a:pt x="6728" y="1868"/>
                              </a:lnTo>
                              <a:lnTo>
                                <a:pt x="6735" y="1870"/>
                              </a:lnTo>
                              <a:lnTo>
                                <a:pt x="6743" y="1870"/>
                              </a:lnTo>
                              <a:lnTo>
                                <a:pt x="6750" y="1869"/>
                              </a:lnTo>
                              <a:lnTo>
                                <a:pt x="6757" y="1867"/>
                              </a:lnTo>
                              <a:lnTo>
                                <a:pt x="6764" y="1865"/>
                              </a:lnTo>
                              <a:lnTo>
                                <a:pt x="6772" y="1860"/>
                              </a:lnTo>
                              <a:lnTo>
                                <a:pt x="6779" y="1855"/>
                              </a:lnTo>
                              <a:lnTo>
                                <a:pt x="6786" y="1849"/>
                              </a:lnTo>
                              <a:lnTo>
                                <a:pt x="6802" y="1834"/>
                              </a:lnTo>
                              <a:lnTo>
                                <a:pt x="6821" y="1814"/>
                              </a:lnTo>
                              <a:lnTo>
                                <a:pt x="6841" y="1789"/>
                              </a:lnTo>
                              <a:lnTo>
                                <a:pt x="6892" y="1725"/>
                              </a:lnTo>
                              <a:close/>
                              <a:moveTo>
                                <a:pt x="6740" y="1920"/>
                              </a:moveTo>
                              <a:lnTo>
                                <a:pt x="6549" y="1773"/>
                              </a:lnTo>
                              <a:lnTo>
                                <a:pt x="6402" y="1963"/>
                              </a:lnTo>
                              <a:lnTo>
                                <a:pt x="6468" y="2015"/>
                              </a:lnTo>
                              <a:lnTo>
                                <a:pt x="6495" y="2035"/>
                              </a:lnTo>
                              <a:lnTo>
                                <a:pt x="6517" y="2051"/>
                              </a:lnTo>
                              <a:lnTo>
                                <a:pt x="6538" y="2063"/>
                              </a:lnTo>
                              <a:lnTo>
                                <a:pt x="6547" y="2068"/>
                              </a:lnTo>
                              <a:lnTo>
                                <a:pt x="6556" y="2073"/>
                              </a:lnTo>
                              <a:lnTo>
                                <a:pt x="6564" y="2075"/>
                              </a:lnTo>
                              <a:lnTo>
                                <a:pt x="6572" y="2077"/>
                              </a:lnTo>
                              <a:lnTo>
                                <a:pt x="6580" y="2078"/>
                              </a:lnTo>
                              <a:lnTo>
                                <a:pt x="6587" y="2077"/>
                              </a:lnTo>
                              <a:lnTo>
                                <a:pt x="6594" y="2076"/>
                              </a:lnTo>
                              <a:lnTo>
                                <a:pt x="6602" y="2073"/>
                              </a:lnTo>
                              <a:lnTo>
                                <a:pt x="6609" y="2069"/>
                              </a:lnTo>
                              <a:lnTo>
                                <a:pt x="6617" y="2064"/>
                              </a:lnTo>
                              <a:lnTo>
                                <a:pt x="6624" y="2058"/>
                              </a:lnTo>
                              <a:lnTo>
                                <a:pt x="6632" y="2052"/>
                              </a:lnTo>
                              <a:lnTo>
                                <a:pt x="6648" y="2035"/>
                              </a:lnTo>
                              <a:lnTo>
                                <a:pt x="6666" y="2014"/>
                              </a:lnTo>
                              <a:lnTo>
                                <a:pt x="6688" y="1987"/>
                              </a:lnTo>
                              <a:lnTo>
                                <a:pt x="6740" y="1920"/>
                              </a:lnTo>
                              <a:close/>
                              <a:moveTo>
                                <a:pt x="6576" y="2130"/>
                              </a:moveTo>
                              <a:lnTo>
                                <a:pt x="6386" y="1983"/>
                              </a:lnTo>
                              <a:lnTo>
                                <a:pt x="6249" y="2160"/>
                              </a:lnTo>
                              <a:lnTo>
                                <a:pt x="6312" y="2210"/>
                              </a:lnTo>
                              <a:lnTo>
                                <a:pt x="6338" y="2230"/>
                              </a:lnTo>
                              <a:lnTo>
                                <a:pt x="6360" y="2246"/>
                              </a:lnTo>
                              <a:lnTo>
                                <a:pt x="6379" y="2259"/>
                              </a:lnTo>
                              <a:lnTo>
                                <a:pt x="6388" y="2264"/>
                              </a:lnTo>
                              <a:lnTo>
                                <a:pt x="6397" y="2268"/>
                              </a:lnTo>
                              <a:lnTo>
                                <a:pt x="6405" y="2271"/>
                              </a:lnTo>
                              <a:lnTo>
                                <a:pt x="6413" y="2273"/>
                              </a:lnTo>
                              <a:lnTo>
                                <a:pt x="6420" y="2274"/>
                              </a:lnTo>
                              <a:lnTo>
                                <a:pt x="6428" y="2275"/>
                              </a:lnTo>
                              <a:lnTo>
                                <a:pt x="6435" y="2274"/>
                              </a:lnTo>
                              <a:lnTo>
                                <a:pt x="6442" y="2272"/>
                              </a:lnTo>
                              <a:lnTo>
                                <a:pt x="6449" y="2269"/>
                              </a:lnTo>
                              <a:lnTo>
                                <a:pt x="6456" y="2265"/>
                              </a:lnTo>
                              <a:lnTo>
                                <a:pt x="6464" y="2261"/>
                              </a:lnTo>
                              <a:lnTo>
                                <a:pt x="6472" y="2255"/>
                              </a:lnTo>
                              <a:lnTo>
                                <a:pt x="6488" y="2239"/>
                              </a:lnTo>
                              <a:lnTo>
                                <a:pt x="6505" y="2220"/>
                              </a:lnTo>
                              <a:lnTo>
                                <a:pt x="6526" y="2194"/>
                              </a:lnTo>
                              <a:lnTo>
                                <a:pt x="6576" y="2130"/>
                              </a:lnTo>
                              <a:close/>
                              <a:moveTo>
                                <a:pt x="5676" y="3289"/>
                              </a:moveTo>
                              <a:lnTo>
                                <a:pt x="5487" y="3141"/>
                              </a:lnTo>
                              <a:lnTo>
                                <a:pt x="5338" y="3332"/>
                              </a:lnTo>
                              <a:lnTo>
                                <a:pt x="5404" y="3384"/>
                              </a:lnTo>
                              <a:lnTo>
                                <a:pt x="5432" y="3404"/>
                              </a:lnTo>
                              <a:lnTo>
                                <a:pt x="5455" y="3420"/>
                              </a:lnTo>
                              <a:lnTo>
                                <a:pt x="5475" y="3432"/>
                              </a:lnTo>
                              <a:lnTo>
                                <a:pt x="5484" y="3436"/>
                              </a:lnTo>
                              <a:lnTo>
                                <a:pt x="5493" y="3440"/>
                              </a:lnTo>
                              <a:lnTo>
                                <a:pt x="5502" y="3443"/>
                              </a:lnTo>
                              <a:lnTo>
                                <a:pt x="5509" y="3445"/>
                              </a:lnTo>
                              <a:lnTo>
                                <a:pt x="5517" y="3446"/>
                              </a:lnTo>
                              <a:lnTo>
                                <a:pt x="5524" y="3446"/>
                              </a:lnTo>
                              <a:lnTo>
                                <a:pt x="5532" y="3443"/>
                              </a:lnTo>
                              <a:lnTo>
                                <a:pt x="5539" y="3441"/>
                              </a:lnTo>
                              <a:lnTo>
                                <a:pt x="5546" y="3437"/>
                              </a:lnTo>
                              <a:lnTo>
                                <a:pt x="5553" y="3432"/>
                              </a:lnTo>
                              <a:lnTo>
                                <a:pt x="5562" y="3427"/>
                              </a:lnTo>
                              <a:lnTo>
                                <a:pt x="5569" y="3420"/>
                              </a:lnTo>
                              <a:lnTo>
                                <a:pt x="5586" y="3403"/>
                              </a:lnTo>
                              <a:lnTo>
                                <a:pt x="5604" y="3382"/>
                              </a:lnTo>
                              <a:lnTo>
                                <a:pt x="5624" y="3355"/>
                              </a:lnTo>
                              <a:lnTo>
                                <a:pt x="5676" y="3289"/>
                              </a:lnTo>
                              <a:close/>
                              <a:moveTo>
                                <a:pt x="5013" y="4170"/>
                              </a:moveTo>
                              <a:lnTo>
                                <a:pt x="5202" y="4317"/>
                              </a:lnTo>
                              <a:lnTo>
                                <a:pt x="5375" y="4095"/>
                              </a:lnTo>
                              <a:lnTo>
                                <a:pt x="5337" y="4066"/>
                              </a:lnTo>
                              <a:lnTo>
                                <a:pt x="5305" y="4041"/>
                              </a:lnTo>
                              <a:lnTo>
                                <a:pt x="5276" y="4022"/>
                              </a:lnTo>
                              <a:lnTo>
                                <a:pt x="5252" y="4007"/>
                              </a:lnTo>
                              <a:lnTo>
                                <a:pt x="5241" y="4002"/>
                              </a:lnTo>
                              <a:lnTo>
                                <a:pt x="5230" y="3997"/>
                              </a:lnTo>
                              <a:lnTo>
                                <a:pt x="5221" y="3993"/>
                              </a:lnTo>
                              <a:lnTo>
                                <a:pt x="5211" y="3990"/>
                              </a:lnTo>
                              <a:lnTo>
                                <a:pt x="5202" y="3989"/>
                              </a:lnTo>
                              <a:lnTo>
                                <a:pt x="5193" y="3989"/>
                              </a:lnTo>
                              <a:lnTo>
                                <a:pt x="5185" y="3990"/>
                              </a:lnTo>
                              <a:lnTo>
                                <a:pt x="5177" y="3992"/>
                              </a:lnTo>
                              <a:lnTo>
                                <a:pt x="5169" y="3996"/>
                              </a:lnTo>
                              <a:lnTo>
                                <a:pt x="5162" y="4000"/>
                              </a:lnTo>
                              <a:lnTo>
                                <a:pt x="5154" y="4005"/>
                              </a:lnTo>
                              <a:lnTo>
                                <a:pt x="5146" y="4011"/>
                              </a:lnTo>
                              <a:lnTo>
                                <a:pt x="5129" y="4027"/>
                              </a:lnTo>
                              <a:lnTo>
                                <a:pt x="5111" y="4047"/>
                              </a:lnTo>
                              <a:lnTo>
                                <a:pt x="5091" y="4072"/>
                              </a:lnTo>
                              <a:lnTo>
                                <a:pt x="5069" y="4100"/>
                              </a:lnTo>
                              <a:lnTo>
                                <a:pt x="5043" y="4133"/>
                              </a:lnTo>
                              <a:lnTo>
                                <a:pt x="5013" y="4170"/>
                              </a:lnTo>
                              <a:close/>
                              <a:moveTo>
                                <a:pt x="4763" y="4491"/>
                              </a:moveTo>
                              <a:lnTo>
                                <a:pt x="4954" y="4638"/>
                              </a:lnTo>
                              <a:lnTo>
                                <a:pt x="5187" y="4337"/>
                              </a:lnTo>
                              <a:lnTo>
                                <a:pt x="5144" y="4304"/>
                              </a:lnTo>
                              <a:lnTo>
                                <a:pt x="5123" y="4290"/>
                              </a:lnTo>
                              <a:lnTo>
                                <a:pt x="5105" y="4278"/>
                              </a:lnTo>
                              <a:lnTo>
                                <a:pt x="5088" y="4266"/>
                              </a:lnTo>
                              <a:lnTo>
                                <a:pt x="5072" y="4258"/>
                              </a:lnTo>
                              <a:lnTo>
                                <a:pt x="5056" y="4250"/>
                              </a:lnTo>
                              <a:lnTo>
                                <a:pt x="5042" y="4244"/>
                              </a:lnTo>
                              <a:lnTo>
                                <a:pt x="5028" y="4240"/>
                              </a:lnTo>
                              <a:lnTo>
                                <a:pt x="5016" y="4237"/>
                              </a:lnTo>
                              <a:lnTo>
                                <a:pt x="5004" y="4236"/>
                              </a:lnTo>
                              <a:lnTo>
                                <a:pt x="4992" y="4236"/>
                              </a:lnTo>
                              <a:lnTo>
                                <a:pt x="4982" y="4237"/>
                              </a:lnTo>
                              <a:lnTo>
                                <a:pt x="4971" y="4240"/>
                              </a:lnTo>
                              <a:lnTo>
                                <a:pt x="4962" y="4244"/>
                              </a:lnTo>
                              <a:lnTo>
                                <a:pt x="4952" y="4250"/>
                              </a:lnTo>
                              <a:lnTo>
                                <a:pt x="4943" y="4256"/>
                              </a:lnTo>
                              <a:lnTo>
                                <a:pt x="4933" y="4264"/>
                              </a:lnTo>
                              <a:lnTo>
                                <a:pt x="4923" y="4274"/>
                              </a:lnTo>
                              <a:lnTo>
                                <a:pt x="4914" y="4284"/>
                              </a:lnTo>
                              <a:lnTo>
                                <a:pt x="4895" y="4308"/>
                              </a:lnTo>
                              <a:lnTo>
                                <a:pt x="4874" y="4337"/>
                              </a:lnTo>
                              <a:lnTo>
                                <a:pt x="4825" y="4406"/>
                              </a:lnTo>
                              <a:lnTo>
                                <a:pt x="4797" y="4447"/>
                              </a:lnTo>
                              <a:lnTo>
                                <a:pt x="4763" y="4491"/>
                              </a:lnTo>
                              <a:close/>
                              <a:moveTo>
                                <a:pt x="4499" y="4831"/>
                              </a:moveTo>
                              <a:lnTo>
                                <a:pt x="4499" y="4831"/>
                              </a:lnTo>
                              <a:lnTo>
                                <a:pt x="4522" y="4848"/>
                              </a:lnTo>
                              <a:lnTo>
                                <a:pt x="4544" y="4863"/>
                              </a:lnTo>
                              <a:lnTo>
                                <a:pt x="4563" y="4877"/>
                              </a:lnTo>
                              <a:lnTo>
                                <a:pt x="4583" y="4890"/>
                              </a:lnTo>
                              <a:lnTo>
                                <a:pt x="4601" y="4900"/>
                              </a:lnTo>
                              <a:lnTo>
                                <a:pt x="4617" y="4908"/>
                              </a:lnTo>
                              <a:lnTo>
                                <a:pt x="4632" y="4915"/>
                              </a:lnTo>
                              <a:lnTo>
                                <a:pt x="4647" y="4920"/>
                              </a:lnTo>
                              <a:lnTo>
                                <a:pt x="4662" y="4923"/>
                              </a:lnTo>
                              <a:lnTo>
                                <a:pt x="4675" y="4925"/>
                              </a:lnTo>
                              <a:lnTo>
                                <a:pt x="4687" y="4925"/>
                              </a:lnTo>
                              <a:lnTo>
                                <a:pt x="4699" y="4924"/>
                              </a:lnTo>
                              <a:lnTo>
                                <a:pt x="4710" y="4922"/>
                              </a:lnTo>
                              <a:lnTo>
                                <a:pt x="4722" y="4918"/>
                              </a:lnTo>
                              <a:lnTo>
                                <a:pt x="4732" y="4913"/>
                              </a:lnTo>
                              <a:lnTo>
                                <a:pt x="4742" y="4906"/>
                              </a:lnTo>
                              <a:lnTo>
                                <a:pt x="4752" y="4899"/>
                              </a:lnTo>
                              <a:lnTo>
                                <a:pt x="4762" y="4890"/>
                              </a:lnTo>
                              <a:lnTo>
                                <a:pt x="4772" y="4879"/>
                              </a:lnTo>
                              <a:lnTo>
                                <a:pt x="4782" y="4867"/>
                              </a:lnTo>
                              <a:lnTo>
                                <a:pt x="4803" y="4842"/>
                              </a:lnTo>
                              <a:lnTo>
                                <a:pt x="4825" y="4811"/>
                              </a:lnTo>
                              <a:lnTo>
                                <a:pt x="4875" y="4740"/>
                              </a:lnTo>
                              <a:lnTo>
                                <a:pt x="4904" y="4701"/>
                              </a:lnTo>
                              <a:lnTo>
                                <a:pt x="4938" y="4658"/>
                              </a:lnTo>
                              <a:lnTo>
                                <a:pt x="4914" y="4640"/>
                              </a:lnTo>
                              <a:lnTo>
                                <a:pt x="4893" y="4624"/>
                              </a:lnTo>
                              <a:lnTo>
                                <a:pt x="4873" y="4609"/>
                              </a:lnTo>
                              <a:lnTo>
                                <a:pt x="4853" y="4597"/>
                              </a:lnTo>
                              <a:lnTo>
                                <a:pt x="4835" y="4587"/>
                              </a:lnTo>
                              <a:lnTo>
                                <a:pt x="4819" y="4578"/>
                              </a:lnTo>
                              <a:lnTo>
                                <a:pt x="4803" y="4571"/>
                              </a:lnTo>
                              <a:lnTo>
                                <a:pt x="4787" y="4566"/>
                              </a:lnTo>
                              <a:lnTo>
                                <a:pt x="4774" y="4562"/>
                              </a:lnTo>
                              <a:lnTo>
                                <a:pt x="4761" y="4560"/>
                              </a:lnTo>
                              <a:lnTo>
                                <a:pt x="4749" y="4559"/>
                              </a:lnTo>
                              <a:lnTo>
                                <a:pt x="4737" y="4560"/>
                              </a:lnTo>
                              <a:lnTo>
                                <a:pt x="4726" y="4562"/>
                              </a:lnTo>
                              <a:lnTo>
                                <a:pt x="4714" y="4565"/>
                              </a:lnTo>
                              <a:lnTo>
                                <a:pt x="4704" y="4570"/>
                              </a:lnTo>
                              <a:lnTo>
                                <a:pt x="4694" y="4576"/>
                              </a:lnTo>
                              <a:lnTo>
                                <a:pt x="4684" y="4584"/>
                              </a:lnTo>
                              <a:lnTo>
                                <a:pt x="4675" y="4593"/>
                              </a:lnTo>
                              <a:lnTo>
                                <a:pt x="4665" y="4603"/>
                              </a:lnTo>
                              <a:lnTo>
                                <a:pt x="4655" y="4615"/>
                              </a:lnTo>
                              <a:lnTo>
                                <a:pt x="4634" y="4641"/>
                              </a:lnTo>
                              <a:lnTo>
                                <a:pt x="4613" y="4671"/>
                              </a:lnTo>
                              <a:lnTo>
                                <a:pt x="4562" y="4744"/>
                              </a:lnTo>
                              <a:lnTo>
                                <a:pt x="4533" y="4786"/>
                              </a:lnTo>
                              <a:lnTo>
                                <a:pt x="4499" y="4831"/>
                              </a:lnTo>
                              <a:close/>
                              <a:moveTo>
                                <a:pt x="4091" y="5437"/>
                              </a:moveTo>
                              <a:lnTo>
                                <a:pt x="4091" y="5437"/>
                              </a:lnTo>
                              <a:lnTo>
                                <a:pt x="4100" y="5456"/>
                              </a:lnTo>
                              <a:lnTo>
                                <a:pt x="4106" y="5475"/>
                              </a:lnTo>
                              <a:lnTo>
                                <a:pt x="4119" y="5514"/>
                              </a:lnTo>
                              <a:lnTo>
                                <a:pt x="4125" y="5533"/>
                              </a:lnTo>
                              <a:lnTo>
                                <a:pt x="4132" y="5552"/>
                              </a:lnTo>
                              <a:lnTo>
                                <a:pt x="4141" y="5571"/>
                              </a:lnTo>
                              <a:lnTo>
                                <a:pt x="4151" y="5590"/>
                              </a:lnTo>
                              <a:lnTo>
                                <a:pt x="4171" y="5580"/>
                              </a:lnTo>
                              <a:lnTo>
                                <a:pt x="4189" y="5567"/>
                              </a:lnTo>
                              <a:lnTo>
                                <a:pt x="4208" y="5555"/>
                              </a:lnTo>
                              <a:lnTo>
                                <a:pt x="4226" y="5541"/>
                              </a:lnTo>
                              <a:lnTo>
                                <a:pt x="4245" y="5527"/>
                              </a:lnTo>
                              <a:lnTo>
                                <a:pt x="4262" y="5511"/>
                              </a:lnTo>
                              <a:lnTo>
                                <a:pt x="4280" y="5494"/>
                              </a:lnTo>
                              <a:lnTo>
                                <a:pt x="4297" y="5477"/>
                              </a:lnTo>
                              <a:lnTo>
                                <a:pt x="4331" y="5442"/>
                              </a:lnTo>
                              <a:lnTo>
                                <a:pt x="4364" y="5403"/>
                              </a:lnTo>
                              <a:lnTo>
                                <a:pt x="4397" y="5363"/>
                              </a:lnTo>
                              <a:lnTo>
                                <a:pt x="4429" y="5322"/>
                              </a:lnTo>
                              <a:lnTo>
                                <a:pt x="4460" y="5279"/>
                              </a:lnTo>
                              <a:lnTo>
                                <a:pt x="4490" y="5237"/>
                              </a:lnTo>
                              <a:lnTo>
                                <a:pt x="4550" y="5152"/>
                              </a:lnTo>
                              <a:lnTo>
                                <a:pt x="4607" y="5072"/>
                              </a:lnTo>
                              <a:lnTo>
                                <a:pt x="4634" y="5035"/>
                              </a:lnTo>
                              <a:lnTo>
                                <a:pt x="4662" y="4999"/>
                              </a:lnTo>
                              <a:lnTo>
                                <a:pt x="4479" y="4857"/>
                              </a:lnTo>
                              <a:lnTo>
                                <a:pt x="4456" y="4885"/>
                              </a:lnTo>
                              <a:lnTo>
                                <a:pt x="4429" y="4916"/>
                              </a:lnTo>
                              <a:lnTo>
                                <a:pt x="4367" y="4985"/>
                              </a:lnTo>
                              <a:lnTo>
                                <a:pt x="4300" y="5059"/>
                              </a:lnTo>
                              <a:lnTo>
                                <a:pt x="4267" y="5098"/>
                              </a:lnTo>
                              <a:lnTo>
                                <a:pt x="4233" y="5137"/>
                              </a:lnTo>
                              <a:lnTo>
                                <a:pt x="4203" y="5177"/>
                              </a:lnTo>
                              <a:lnTo>
                                <a:pt x="4174" y="5216"/>
                              </a:lnTo>
                              <a:lnTo>
                                <a:pt x="4160" y="5236"/>
                              </a:lnTo>
                              <a:lnTo>
                                <a:pt x="4148" y="5256"/>
                              </a:lnTo>
                              <a:lnTo>
                                <a:pt x="4136" y="5275"/>
                              </a:lnTo>
                              <a:lnTo>
                                <a:pt x="4126" y="5294"/>
                              </a:lnTo>
                              <a:lnTo>
                                <a:pt x="4117" y="5314"/>
                              </a:lnTo>
                              <a:lnTo>
                                <a:pt x="4109" y="5332"/>
                              </a:lnTo>
                              <a:lnTo>
                                <a:pt x="4102" y="5351"/>
                              </a:lnTo>
                              <a:lnTo>
                                <a:pt x="4097" y="5368"/>
                              </a:lnTo>
                              <a:lnTo>
                                <a:pt x="4092" y="5387"/>
                              </a:lnTo>
                              <a:lnTo>
                                <a:pt x="4090" y="5404"/>
                              </a:lnTo>
                              <a:lnTo>
                                <a:pt x="4089" y="5421"/>
                              </a:lnTo>
                              <a:lnTo>
                                <a:pt x="4091" y="5437"/>
                              </a:lnTo>
                              <a:close/>
                              <a:moveTo>
                                <a:pt x="7704" y="719"/>
                              </a:moveTo>
                              <a:lnTo>
                                <a:pt x="7888" y="861"/>
                              </a:lnTo>
                              <a:lnTo>
                                <a:pt x="7933" y="803"/>
                              </a:lnTo>
                              <a:lnTo>
                                <a:pt x="7979" y="744"/>
                              </a:lnTo>
                              <a:lnTo>
                                <a:pt x="8027" y="685"/>
                              </a:lnTo>
                              <a:lnTo>
                                <a:pt x="8074" y="625"/>
                              </a:lnTo>
                              <a:lnTo>
                                <a:pt x="8119" y="566"/>
                              </a:lnTo>
                              <a:lnTo>
                                <a:pt x="8142" y="535"/>
                              </a:lnTo>
                              <a:lnTo>
                                <a:pt x="8163" y="505"/>
                              </a:lnTo>
                              <a:lnTo>
                                <a:pt x="8184" y="474"/>
                              </a:lnTo>
                              <a:lnTo>
                                <a:pt x="8204" y="443"/>
                              </a:lnTo>
                              <a:lnTo>
                                <a:pt x="8223" y="411"/>
                              </a:lnTo>
                              <a:lnTo>
                                <a:pt x="8241" y="380"/>
                              </a:lnTo>
                              <a:lnTo>
                                <a:pt x="8230" y="372"/>
                              </a:lnTo>
                              <a:lnTo>
                                <a:pt x="8219" y="364"/>
                              </a:lnTo>
                              <a:lnTo>
                                <a:pt x="8208" y="357"/>
                              </a:lnTo>
                              <a:lnTo>
                                <a:pt x="8196" y="350"/>
                              </a:lnTo>
                              <a:lnTo>
                                <a:pt x="8185" y="345"/>
                              </a:lnTo>
                              <a:lnTo>
                                <a:pt x="8174" y="341"/>
                              </a:lnTo>
                              <a:lnTo>
                                <a:pt x="8164" y="337"/>
                              </a:lnTo>
                              <a:lnTo>
                                <a:pt x="8153" y="334"/>
                              </a:lnTo>
                              <a:lnTo>
                                <a:pt x="8143" y="331"/>
                              </a:lnTo>
                              <a:lnTo>
                                <a:pt x="8132" y="330"/>
                              </a:lnTo>
                              <a:lnTo>
                                <a:pt x="8121" y="329"/>
                              </a:lnTo>
                              <a:lnTo>
                                <a:pt x="8111" y="328"/>
                              </a:lnTo>
                              <a:lnTo>
                                <a:pt x="8091" y="329"/>
                              </a:lnTo>
                              <a:lnTo>
                                <a:pt x="8071" y="332"/>
                              </a:lnTo>
                              <a:lnTo>
                                <a:pt x="8051" y="337"/>
                              </a:lnTo>
                              <a:lnTo>
                                <a:pt x="8032" y="345"/>
                              </a:lnTo>
                              <a:lnTo>
                                <a:pt x="8014" y="355"/>
                              </a:lnTo>
                              <a:lnTo>
                                <a:pt x="7996" y="365"/>
                              </a:lnTo>
                              <a:lnTo>
                                <a:pt x="7977" y="378"/>
                              </a:lnTo>
                              <a:lnTo>
                                <a:pt x="7959" y="391"/>
                              </a:lnTo>
                              <a:lnTo>
                                <a:pt x="7942" y="406"/>
                              </a:lnTo>
                              <a:lnTo>
                                <a:pt x="7926" y="423"/>
                              </a:lnTo>
                              <a:lnTo>
                                <a:pt x="7908" y="440"/>
                              </a:lnTo>
                              <a:lnTo>
                                <a:pt x="7892" y="458"/>
                              </a:lnTo>
                              <a:lnTo>
                                <a:pt x="7877" y="477"/>
                              </a:lnTo>
                              <a:lnTo>
                                <a:pt x="7861" y="497"/>
                              </a:lnTo>
                              <a:lnTo>
                                <a:pt x="7831" y="536"/>
                              </a:lnTo>
                              <a:lnTo>
                                <a:pt x="7803" y="577"/>
                              </a:lnTo>
                              <a:lnTo>
                                <a:pt x="7751" y="654"/>
                              </a:lnTo>
                              <a:lnTo>
                                <a:pt x="7727" y="688"/>
                              </a:lnTo>
                              <a:lnTo>
                                <a:pt x="7704" y="719"/>
                              </a:lnTo>
                              <a:close/>
                              <a:moveTo>
                                <a:pt x="7461" y="1033"/>
                              </a:moveTo>
                              <a:lnTo>
                                <a:pt x="7651" y="1181"/>
                              </a:lnTo>
                              <a:lnTo>
                                <a:pt x="7671" y="1155"/>
                              </a:lnTo>
                              <a:lnTo>
                                <a:pt x="7691" y="1130"/>
                              </a:lnTo>
                              <a:lnTo>
                                <a:pt x="7735" y="1082"/>
                              </a:lnTo>
                              <a:lnTo>
                                <a:pt x="7756" y="1059"/>
                              </a:lnTo>
                              <a:lnTo>
                                <a:pt x="7775" y="1036"/>
                              </a:lnTo>
                              <a:lnTo>
                                <a:pt x="7794" y="1014"/>
                              </a:lnTo>
                              <a:lnTo>
                                <a:pt x="7809" y="992"/>
                              </a:lnTo>
                              <a:lnTo>
                                <a:pt x="7816" y="981"/>
                              </a:lnTo>
                              <a:lnTo>
                                <a:pt x="7822" y="969"/>
                              </a:lnTo>
                              <a:lnTo>
                                <a:pt x="7827" y="958"/>
                              </a:lnTo>
                              <a:lnTo>
                                <a:pt x="7831" y="948"/>
                              </a:lnTo>
                              <a:lnTo>
                                <a:pt x="7833" y="937"/>
                              </a:lnTo>
                              <a:lnTo>
                                <a:pt x="7835" y="926"/>
                              </a:lnTo>
                              <a:lnTo>
                                <a:pt x="7836" y="916"/>
                              </a:lnTo>
                              <a:lnTo>
                                <a:pt x="7835" y="905"/>
                              </a:lnTo>
                              <a:lnTo>
                                <a:pt x="7833" y="893"/>
                              </a:lnTo>
                              <a:lnTo>
                                <a:pt x="7830" y="882"/>
                              </a:lnTo>
                              <a:lnTo>
                                <a:pt x="7825" y="872"/>
                              </a:lnTo>
                              <a:lnTo>
                                <a:pt x="7819" y="861"/>
                              </a:lnTo>
                              <a:lnTo>
                                <a:pt x="7811" y="850"/>
                              </a:lnTo>
                              <a:lnTo>
                                <a:pt x="7801" y="839"/>
                              </a:lnTo>
                              <a:lnTo>
                                <a:pt x="7790" y="827"/>
                              </a:lnTo>
                              <a:lnTo>
                                <a:pt x="7775" y="816"/>
                              </a:lnTo>
                              <a:lnTo>
                                <a:pt x="7761" y="806"/>
                              </a:lnTo>
                              <a:lnTo>
                                <a:pt x="7748" y="798"/>
                              </a:lnTo>
                              <a:lnTo>
                                <a:pt x="7735" y="791"/>
                              </a:lnTo>
                              <a:lnTo>
                                <a:pt x="7722" y="786"/>
                              </a:lnTo>
                              <a:lnTo>
                                <a:pt x="7709" y="782"/>
                              </a:lnTo>
                              <a:lnTo>
                                <a:pt x="7698" y="780"/>
                              </a:lnTo>
                              <a:lnTo>
                                <a:pt x="7687" y="780"/>
                              </a:lnTo>
                              <a:lnTo>
                                <a:pt x="7676" y="781"/>
                              </a:lnTo>
                              <a:lnTo>
                                <a:pt x="7666" y="783"/>
                              </a:lnTo>
                              <a:lnTo>
                                <a:pt x="7656" y="786"/>
                              </a:lnTo>
                              <a:lnTo>
                                <a:pt x="7646" y="791"/>
                              </a:lnTo>
                              <a:lnTo>
                                <a:pt x="7635" y="796"/>
                              </a:lnTo>
                              <a:lnTo>
                                <a:pt x="7626" y="803"/>
                              </a:lnTo>
                              <a:lnTo>
                                <a:pt x="7617" y="811"/>
                              </a:lnTo>
                              <a:lnTo>
                                <a:pt x="7608" y="819"/>
                              </a:lnTo>
                              <a:lnTo>
                                <a:pt x="7600" y="828"/>
                              </a:lnTo>
                              <a:lnTo>
                                <a:pt x="7583" y="850"/>
                              </a:lnTo>
                              <a:lnTo>
                                <a:pt x="7565" y="873"/>
                              </a:lnTo>
                              <a:lnTo>
                                <a:pt x="7549" y="898"/>
                              </a:lnTo>
                              <a:lnTo>
                                <a:pt x="7533" y="925"/>
                              </a:lnTo>
                              <a:lnTo>
                                <a:pt x="7498" y="980"/>
                              </a:lnTo>
                              <a:lnTo>
                                <a:pt x="7480" y="1007"/>
                              </a:lnTo>
                              <a:lnTo>
                                <a:pt x="7461" y="1033"/>
                              </a:lnTo>
                              <a:close/>
                              <a:moveTo>
                                <a:pt x="7272" y="1275"/>
                              </a:moveTo>
                              <a:lnTo>
                                <a:pt x="7462" y="1423"/>
                              </a:lnTo>
                              <a:lnTo>
                                <a:pt x="7635" y="1200"/>
                              </a:lnTo>
                              <a:lnTo>
                                <a:pt x="7563" y="1149"/>
                              </a:lnTo>
                              <a:lnTo>
                                <a:pt x="7534" y="1130"/>
                              </a:lnTo>
                              <a:lnTo>
                                <a:pt x="7509" y="1115"/>
                              </a:lnTo>
                              <a:lnTo>
                                <a:pt x="7497" y="1109"/>
                              </a:lnTo>
                              <a:lnTo>
                                <a:pt x="7487" y="1103"/>
                              </a:lnTo>
                              <a:lnTo>
                                <a:pt x="7477" y="1100"/>
                              </a:lnTo>
                              <a:lnTo>
                                <a:pt x="7468" y="1097"/>
                              </a:lnTo>
                              <a:lnTo>
                                <a:pt x="7459" y="1095"/>
                              </a:lnTo>
                              <a:lnTo>
                                <a:pt x="7450" y="1095"/>
                              </a:lnTo>
                              <a:lnTo>
                                <a:pt x="7442" y="1095"/>
                              </a:lnTo>
                              <a:lnTo>
                                <a:pt x="7434" y="1097"/>
                              </a:lnTo>
                              <a:lnTo>
                                <a:pt x="7426" y="1100"/>
                              </a:lnTo>
                              <a:lnTo>
                                <a:pt x="7418" y="1104"/>
                              </a:lnTo>
                              <a:lnTo>
                                <a:pt x="7410" y="1109"/>
                              </a:lnTo>
                              <a:lnTo>
                                <a:pt x="7402" y="1115"/>
                              </a:lnTo>
                              <a:lnTo>
                                <a:pt x="7395" y="1122"/>
                              </a:lnTo>
                              <a:lnTo>
                                <a:pt x="7386" y="1131"/>
                              </a:lnTo>
                              <a:lnTo>
                                <a:pt x="7369" y="1150"/>
                              </a:lnTo>
                              <a:lnTo>
                                <a:pt x="7349" y="1174"/>
                              </a:lnTo>
                              <a:lnTo>
                                <a:pt x="7327" y="1204"/>
                              </a:lnTo>
                              <a:lnTo>
                                <a:pt x="7272" y="1275"/>
                              </a:lnTo>
                              <a:close/>
                              <a:moveTo>
                                <a:pt x="7090" y="1511"/>
                              </a:moveTo>
                              <a:lnTo>
                                <a:pt x="7090" y="1511"/>
                              </a:lnTo>
                              <a:lnTo>
                                <a:pt x="7109" y="1526"/>
                              </a:lnTo>
                              <a:lnTo>
                                <a:pt x="7127" y="1541"/>
                              </a:lnTo>
                              <a:lnTo>
                                <a:pt x="7161" y="1570"/>
                              </a:lnTo>
                              <a:lnTo>
                                <a:pt x="7192" y="1597"/>
                              </a:lnTo>
                              <a:lnTo>
                                <a:pt x="7206" y="1609"/>
                              </a:lnTo>
                              <a:lnTo>
                                <a:pt x="7220" y="1618"/>
                              </a:lnTo>
                              <a:lnTo>
                                <a:pt x="7235" y="1625"/>
                              </a:lnTo>
                              <a:lnTo>
                                <a:pt x="7242" y="1627"/>
                              </a:lnTo>
                              <a:lnTo>
                                <a:pt x="7249" y="1629"/>
                              </a:lnTo>
                              <a:lnTo>
                                <a:pt x="7256" y="1630"/>
                              </a:lnTo>
                              <a:lnTo>
                                <a:pt x="7263" y="1631"/>
                              </a:lnTo>
                              <a:lnTo>
                                <a:pt x="7270" y="1630"/>
                              </a:lnTo>
                              <a:lnTo>
                                <a:pt x="7278" y="1629"/>
                              </a:lnTo>
                              <a:lnTo>
                                <a:pt x="7285" y="1626"/>
                              </a:lnTo>
                              <a:lnTo>
                                <a:pt x="7292" y="1623"/>
                              </a:lnTo>
                              <a:lnTo>
                                <a:pt x="7300" y="1619"/>
                              </a:lnTo>
                              <a:lnTo>
                                <a:pt x="7308" y="1614"/>
                              </a:lnTo>
                              <a:lnTo>
                                <a:pt x="7316" y="1607"/>
                              </a:lnTo>
                              <a:lnTo>
                                <a:pt x="7323" y="1600"/>
                              </a:lnTo>
                              <a:lnTo>
                                <a:pt x="7331" y="1591"/>
                              </a:lnTo>
                              <a:lnTo>
                                <a:pt x="7339" y="1580"/>
                              </a:lnTo>
                              <a:lnTo>
                                <a:pt x="7361" y="1551"/>
                              </a:lnTo>
                              <a:lnTo>
                                <a:pt x="7380" y="1526"/>
                              </a:lnTo>
                              <a:lnTo>
                                <a:pt x="7394" y="1503"/>
                              </a:lnTo>
                              <a:lnTo>
                                <a:pt x="7404" y="1483"/>
                              </a:lnTo>
                              <a:lnTo>
                                <a:pt x="7408" y="1475"/>
                              </a:lnTo>
                              <a:lnTo>
                                <a:pt x="7410" y="1466"/>
                              </a:lnTo>
                              <a:lnTo>
                                <a:pt x="7412" y="1459"/>
                              </a:lnTo>
                              <a:lnTo>
                                <a:pt x="7412" y="1450"/>
                              </a:lnTo>
                              <a:lnTo>
                                <a:pt x="7412" y="1443"/>
                              </a:lnTo>
                              <a:lnTo>
                                <a:pt x="7411" y="1437"/>
                              </a:lnTo>
                              <a:lnTo>
                                <a:pt x="7409" y="1430"/>
                              </a:lnTo>
                              <a:lnTo>
                                <a:pt x="7407" y="1424"/>
                              </a:lnTo>
                              <a:lnTo>
                                <a:pt x="7403" y="1418"/>
                              </a:lnTo>
                              <a:lnTo>
                                <a:pt x="7399" y="1411"/>
                              </a:lnTo>
                              <a:lnTo>
                                <a:pt x="7387" y="1399"/>
                              </a:lnTo>
                              <a:lnTo>
                                <a:pt x="7373" y="1386"/>
                              </a:lnTo>
                              <a:lnTo>
                                <a:pt x="7355" y="1371"/>
                              </a:lnTo>
                              <a:lnTo>
                                <a:pt x="7312" y="1338"/>
                              </a:lnTo>
                              <a:lnTo>
                                <a:pt x="7285" y="1318"/>
                              </a:lnTo>
                              <a:lnTo>
                                <a:pt x="7257" y="1295"/>
                              </a:lnTo>
                              <a:lnTo>
                                <a:pt x="7090" y="1511"/>
                              </a:lnTo>
                              <a:close/>
                              <a:moveTo>
                                <a:pt x="6931" y="1713"/>
                              </a:moveTo>
                              <a:lnTo>
                                <a:pt x="7123" y="1873"/>
                              </a:lnTo>
                              <a:lnTo>
                                <a:pt x="7270" y="1683"/>
                              </a:lnTo>
                              <a:lnTo>
                                <a:pt x="7205" y="1631"/>
                              </a:lnTo>
                              <a:lnTo>
                                <a:pt x="7179" y="1611"/>
                              </a:lnTo>
                              <a:lnTo>
                                <a:pt x="7156" y="1594"/>
                              </a:lnTo>
                              <a:lnTo>
                                <a:pt x="7135" y="1580"/>
                              </a:lnTo>
                              <a:lnTo>
                                <a:pt x="7126" y="1575"/>
                              </a:lnTo>
                              <a:lnTo>
                                <a:pt x="7117" y="1570"/>
                              </a:lnTo>
                              <a:lnTo>
                                <a:pt x="7109" y="1567"/>
                              </a:lnTo>
                              <a:lnTo>
                                <a:pt x="7101" y="1565"/>
                              </a:lnTo>
                              <a:lnTo>
                                <a:pt x="7094" y="1564"/>
                              </a:lnTo>
                              <a:lnTo>
                                <a:pt x="7086" y="1563"/>
                              </a:lnTo>
                              <a:lnTo>
                                <a:pt x="7078" y="1564"/>
                              </a:lnTo>
                              <a:lnTo>
                                <a:pt x="7071" y="1566"/>
                              </a:lnTo>
                              <a:lnTo>
                                <a:pt x="7063" y="1569"/>
                              </a:lnTo>
                              <a:lnTo>
                                <a:pt x="7056" y="1573"/>
                              </a:lnTo>
                              <a:lnTo>
                                <a:pt x="7048" y="1578"/>
                              </a:lnTo>
                              <a:lnTo>
                                <a:pt x="7040" y="1584"/>
                              </a:lnTo>
                              <a:lnTo>
                                <a:pt x="7024" y="1601"/>
                              </a:lnTo>
                              <a:lnTo>
                                <a:pt x="7004" y="1622"/>
                              </a:lnTo>
                              <a:lnTo>
                                <a:pt x="6983" y="1647"/>
                              </a:lnTo>
                              <a:lnTo>
                                <a:pt x="6931" y="1713"/>
                              </a:lnTo>
                              <a:close/>
                              <a:moveTo>
                                <a:pt x="6774" y="1916"/>
                              </a:moveTo>
                              <a:lnTo>
                                <a:pt x="6970" y="2069"/>
                              </a:lnTo>
                              <a:lnTo>
                                <a:pt x="7020" y="2004"/>
                              </a:lnTo>
                              <a:lnTo>
                                <a:pt x="7039" y="1978"/>
                              </a:lnTo>
                              <a:lnTo>
                                <a:pt x="7054" y="1955"/>
                              </a:lnTo>
                              <a:lnTo>
                                <a:pt x="7064" y="1935"/>
                              </a:lnTo>
                              <a:lnTo>
                                <a:pt x="7068" y="1925"/>
                              </a:lnTo>
                              <a:lnTo>
                                <a:pt x="7071" y="1917"/>
                              </a:lnTo>
                              <a:lnTo>
                                <a:pt x="7073" y="1909"/>
                              </a:lnTo>
                              <a:lnTo>
                                <a:pt x="7074" y="1901"/>
                              </a:lnTo>
                              <a:lnTo>
                                <a:pt x="7073" y="1893"/>
                              </a:lnTo>
                              <a:lnTo>
                                <a:pt x="7072" y="1886"/>
                              </a:lnTo>
                              <a:lnTo>
                                <a:pt x="7070" y="1879"/>
                              </a:lnTo>
                              <a:lnTo>
                                <a:pt x="7067" y="1872"/>
                              </a:lnTo>
                              <a:lnTo>
                                <a:pt x="7063" y="1865"/>
                              </a:lnTo>
                              <a:lnTo>
                                <a:pt x="7058" y="1856"/>
                              </a:lnTo>
                              <a:lnTo>
                                <a:pt x="7051" y="1849"/>
                              </a:lnTo>
                              <a:lnTo>
                                <a:pt x="7044" y="1841"/>
                              </a:lnTo>
                              <a:lnTo>
                                <a:pt x="7027" y="1825"/>
                              </a:lnTo>
                              <a:lnTo>
                                <a:pt x="7005" y="1806"/>
                              </a:lnTo>
                              <a:lnTo>
                                <a:pt x="6979" y="1785"/>
                              </a:lnTo>
                              <a:lnTo>
                                <a:pt x="6916" y="1734"/>
                              </a:lnTo>
                              <a:lnTo>
                                <a:pt x="6774" y="1916"/>
                              </a:lnTo>
                              <a:close/>
                              <a:moveTo>
                                <a:pt x="6611" y="2125"/>
                              </a:moveTo>
                              <a:lnTo>
                                <a:pt x="6611" y="2125"/>
                              </a:lnTo>
                              <a:lnTo>
                                <a:pt x="6678" y="2177"/>
                              </a:lnTo>
                              <a:lnTo>
                                <a:pt x="6704" y="2197"/>
                              </a:lnTo>
                              <a:lnTo>
                                <a:pt x="6727" y="2214"/>
                              </a:lnTo>
                              <a:lnTo>
                                <a:pt x="6748" y="2226"/>
                              </a:lnTo>
                              <a:lnTo>
                                <a:pt x="6757" y="2231"/>
                              </a:lnTo>
                              <a:lnTo>
                                <a:pt x="6766" y="2235"/>
                              </a:lnTo>
                              <a:lnTo>
                                <a:pt x="6774" y="2237"/>
                              </a:lnTo>
                              <a:lnTo>
                                <a:pt x="6782" y="2239"/>
                              </a:lnTo>
                              <a:lnTo>
                                <a:pt x="6790" y="2240"/>
                              </a:lnTo>
                              <a:lnTo>
                                <a:pt x="6797" y="2240"/>
                              </a:lnTo>
                              <a:lnTo>
                                <a:pt x="6804" y="2238"/>
                              </a:lnTo>
                              <a:lnTo>
                                <a:pt x="6813" y="2236"/>
                              </a:lnTo>
                              <a:lnTo>
                                <a:pt x="6820" y="2233"/>
                              </a:lnTo>
                              <a:lnTo>
                                <a:pt x="6828" y="2228"/>
                              </a:lnTo>
                              <a:lnTo>
                                <a:pt x="6835" y="2223"/>
                              </a:lnTo>
                              <a:lnTo>
                                <a:pt x="6843" y="2216"/>
                              </a:lnTo>
                              <a:lnTo>
                                <a:pt x="6860" y="2199"/>
                              </a:lnTo>
                              <a:lnTo>
                                <a:pt x="6880" y="2179"/>
                              </a:lnTo>
                              <a:lnTo>
                                <a:pt x="6901" y="2154"/>
                              </a:lnTo>
                              <a:lnTo>
                                <a:pt x="6955" y="2089"/>
                              </a:lnTo>
                              <a:lnTo>
                                <a:pt x="6888" y="2036"/>
                              </a:lnTo>
                              <a:lnTo>
                                <a:pt x="6860" y="2016"/>
                              </a:lnTo>
                              <a:lnTo>
                                <a:pt x="6837" y="1998"/>
                              </a:lnTo>
                              <a:lnTo>
                                <a:pt x="6816" y="1985"/>
                              </a:lnTo>
                              <a:lnTo>
                                <a:pt x="6806" y="1980"/>
                              </a:lnTo>
                              <a:lnTo>
                                <a:pt x="6797" y="1976"/>
                              </a:lnTo>
                              <a:lnTo>
                                <a:pt x="6789" y="1973"/>
                              </a:lnTo>
                              <a:lnTo>
                                <a:pt x="6781" y="1971"/>
                              </a:lnTo>
                              <a:lnTo>
                                <a:pt x="6773" y="1970"/>
                              </a:lnTo>
                              <a:lnTo>
                                <a:pt x="6766" y="1970"/>
                              </a:lnTo>
                              <a:lnTo>
                                <a:pt x="6758" y="1971"/>
                              </a:lnTo>
                              <a:lnTo>
                                <a:pt x="6751" y="1974"/>
                              </a:lnTo>
                              <a:lnTo>
                                <a:pt x="6744" y="1977"/>
                              </a:lnTo>
                              <a:lnTo>
                                <a:pt x="6735" y="1981"/>
                              </a:lnTo>
                              <a:lnTo>
                                <a:pt x="6728" y="1987"/>
                              </a:lnTo>
                              <a:lnTo>
                                <a:pt x="6720" y="1993"/>
                              </a:lnTo>
                              <a:lnTo>
                                <a:pt x="6703" y="2011"/>
                              </a:lnTo>
                              <a:lnTo>
                                <a:pt x="6685" y="2032"/>
                              </a:lnTo>
                              <a:lnTo>
                                <a:pt x="6663" y="2058"/>
                              </a:lnTo>
                              <a:lnTo>
                                <a:pt x="6611" y="2125"/>
                              </a:lnTo>
                              <a:close/>
                              <a:moveTo>
                                <a:pt x="6453" y="2329"/>
                              </a:moveTo>
                              <a:lnTo>
                                <a:pt x="6643" y="2476"/>
                              </a:lnTo>
                              <a:lnTo>
                                <a:pt x="6693" y="2412"/>
                              </a:lnTo>
                              <a:lnTo>
                                <a:pt x="6711" y="2386"/>
                              </a:lnTo>
                              <a:lnTo>
                                <a:pt x="6726" y="2364"/>
                              </a:lnTo>
                              <a:lnTo>
                                <a:pt x="6737" y="2344"/>
                              </a:lnTo>
                              <a:lnTo>
                                <a:pt x="6742" y="2335"/>
                              </a:lnTo>
                              <a:lnTo>
                                <a:pt x="6745" y="2326"/>
                              </a:lnTo>
                              <a:lnTo>
                                <a:pt x="6747" y="2318"/>
                              </a:lnTo>
                              <a:lnTo>
                                <a:pt x="6748" y="2311"/>
                              </a:lnTo>
                              <a:lnTo>
                                <a:pt x="6748" y="2303"/>
                              </a:lnTo>
                              <a:lnTo>
                                <a:pt x="6747" y="2296"/>
                              </a:lnTo>
                              <a:lnTo>
                                <a:pt x="6745" y="2289"/>
                              </a:lnTo>
                              <a:lnTo>
                                <a:pt x="6743" y="2282"/>
                              </a:lnTo>
                              <a:lnTo>
                                <a:pt x="6739" y="2274"/>
                              </a:lnTo>
                              <a:lnTo>
                                <a:pt x="6733" y="2267"/>
                              </a:lnTo>
                              <a:lnTo>
                                <a:pt x="6727" y="2259"/>
                              </a:lnTo>
                              <a:lnTo>
                                <a:pt x="6720" y="2252"/>
                              </a:lnTo>
                              <a:lnTo>
                                <a:pt x="6704" y="2236"/>
                              </a:lnTo>
                              <a:lnTo>
                                <a:pt x="6683" y="2218"/>
                              </a:lnTo>
                              <a:lnTo>
                                <a:pt x="6657" y="2196"/>
                              </a:lnTo>
                              <a:lnTo>
                                <a:pt x="6595" y="2146"/>
                              </a:lnTo>
                              <a:lnTo>
                                <a:pt x="6524" y="2237"/>
                              </a:lnTo>
                              <a:lnTo>
                                <a:pt x="6453" y="2329"/>
                              </a:lnTo>
                              <a:close/>
                              <a:moveTo>
                                <a:pt x="6311" y="2512"/>
                              </a:moveTo>
                              <a:lnTo>
                                <a:pt x="6502" y="2671"/>
                              </a:lnTo>
                              <a:lnTo>
                                <a:pt x="6516" y="2653"/>
                              </a:lnTo>
                              <a:lnTo>
                                <a:pt x="6530" y="2636"/>
                              </a:lnTo>
                              <a:lnTo>
                                <a:pt x="6557" y="2605"/>
                              </a:lnTo>
                              <a:lnTo>
                                <a:pt x="6580" y="2577"/>
                              </a:lnTo>
                              <a:lnTo>
                                <a:pt x="6590" y="2564"/>
                              </a:lnTo>
                              <a:lnTo>
                                <a:pt x="6598" y="2552"/>
                              </a:lnTo>
                              <a:lnTo>
                                <a:pt x="6605" y="2538"/>
                              </a:lnTo>
                              <a:lnTo>
                                <a:pt x="6607" y="2532"/>
                              </a:lnTo>
                              <a:lnTo>
                                <a:pt x="6609" y="2526"/>
                              </a:lnTo>
                              <a:lnTo>
                                <a:pt x="6609" y="2520"/>
                              </a:lnTo>
                              <a:lnTo>
                                <a:pt x="6609" y="2513"/>
                              </a:lnTo>
                              <a:lnTo>
                                <a:pt x="6609" y="2507"/>
                              </a:lnTo>
                              <a:lnTo>
                                <a:pt x="6607" y="2501"/>
                              </a:lnTo>
                              <a:lnTo>
                                <a:pt x="6605" y="2494"/>
                              </a:lnTo>
                              <a:lnTo>
                                <a:pt x="6602" y="2488"/>
                              </a:lnTo>
                              <a:lnTo>
                                <a:pt x="6597" y="2480"/>
                              </a:lnTo>
                              <a:lnTo>
                                <a:pt x="6592" y="2473"/>
                              </a:lnTo>
                              <a:lnTo>
                                <a:pt x="6586" y="2466"/>
                              </a:lnTo>
                              <a:lnTo>
                                <a:pt x="6579" y="2459"/>
                              </a:lnTo>
                              <a:lnTo>
                                <a:pt x="6561" y="2444"/>
                              </a:lnTo>
                              <a:lnTo>
                                <a:pt x="6538" y="2427"/>
                              </a:lnTo>
                              <a:lnTo>
                                <a:pt x="6516" y="2410"/>
                              </a:lnTo>
                              <a:lnTo>
                                <a:pt x="6496" y="2398"/>
                              </a:lnTo>
                              <a:lnTo>
                                <a:pt x="6479" y="2388"/>
                              </a:lnTo>
                              <a:lnTo>
                                <a:pt x="6463" y="2381"/>
                              </a:lnTo>
                              <a:lnTo>
                                <a:pt x="6454" y="2378"/>
                              </a:lnTo>
                              <a:lnTo>
                                <a:pt x="6447" y="2376"/>
                              </a:lnTo>
                              <a:lnTo>
                                <a:pt x="6440" y="2375"/>
                              </a:lnTo>
                              <a:lnTo>
                                <a:pt x="6433" y="2375"/>
                              </a:lnTo>
                              <a:lnTo>
                                <a:pt x="6427" y="2375"/>
                              </a:lnTo>
                              <a:lnTo>
                                <a:pt x="6420" y="2376"/>
                              </a:lnTo>
                              <a:lnTo>
                                <a:pt x="6414" y="2378"/>
                              </a:lnTo>
                              <a:lnTo>
                                <a:pt x="6407" y="2381"/>
                              </a:lnTo>
                              <a:lnTo>
                                <a:pt x="6401" y="2385"/>
                              </a:lnTo>
                              <a:lnTo>
                                <a:pt x="6395" y="2389"/>
                              </a:lnTo>
                              <a:lnTo>
                                <a:pt x="6388" y="2394"/>
                              </a:lnTo>
                              <a:lnTo>
                                <a:pt x="6382" y="2401"/>
                              </a:lnTo>
                              <a:lnTo>
                                <a:pt x="6369" y="2416"/>
                              </a:lnTo>
                              <a:lnTo>
                                <a:pt x="6356" y="2435"/>
                              </a:lnTo>
                              <a:lnTo>
                                <a:pt x="6342" y="2456"/>
                              </a:lnTo>
                              <a:lnTo>
                                <a:pt x="6327" y="2483"/>
                              </a:lnTo>
                              <a:lnTo>
                                <a:pt x="6311" y="2512"/>
                              </a:lnTo>
                              <a:close/>
                              <a:moveTo>
                                <a:pt x="6154" y="2715"/>
                              </a:moveTo>
                              <a:lnTo>
                                <a:pt x="6154" y="2715"/>
                              </a:lnTo>
                              <a:lnTo>
                                <a:pt x="6217" y="2762"/>
                              </a:lnTo>
                              <a:lnTo>
                                <a:pt x="6242" y="2781"/>
                              </a:lnTo>
                              <a:lnTo>
                                <a:pt x="6266" y="2797"/>
                              </a:lnTo>
                              <a:lnTo>
                                <a:pt x="6285" y="2809"/>
                              </a:lnTo>
                              <a:lnTo>
                                <a:pt x="6302" y="2818"/>
                              </a:lnTo>
                              <a:lnTo>
                                <a:pt x="6310" y="2821"/>
                              </a:lnTo>
                              <a:lnTo>
                                <a:pt x="6318" y="2823"/>
                              </a:lnTo>
                              <a:lnTo>
                                <a:pt x="6327" y="2825"/>
                              </a:lnTo>
                              <a:lnTo>
                                <a:pt x="6334" y="2825"/>
                              </a:lnTo>
                              <a:lnTo>
                                <a:pt x="6341" y="2824"/>
                              </a:lnTo>
                              <a:lnTo>
                                <a:pt x="6348" y="2823"/>
                              </a:lnTo>
                              <a:lnTo>
                                <a:pt x="6355" y="2820"/>
                              </a:lnTo>
                              <a:lnTo>
                                <a:pt x="6362" y="2817"/>
                              </a:lnTo>
                              <a:lnTo>
                                <a:pt x="6369" y="2812"/>
                              </a:lnTo>
                              <a:lnTo>
                                <a:pt x="6377" y="2806"/>
                              </a:lnTo>
                              <a:lnTo>
                                <a:pt x="6394" y="2792"/>
                              </a:lnTo>
                              <a:lnTo>
                                <a:pt x="6412" y="2773"/>
                              </a:lnTo>
                              <a:lnTo>
                                <a:pt x="6431" y="2748"/>
                              </a:lnTo>
                              <a:lnTo>
                                <a:pt x="6481" y="2686"/>
                              </a:lnTo>
                              <a:lnTo>
                                <a:pt x="6418" y="2636"/>
                              </a:lnTo>
                              <a:lnTo>
                                <a:pt x="6392" y="2616"/>
                              </a:lnTo>
                              <a:lnTo>
                                <a:pt x="6369" y="2599"/>
                              </a:lnTo>
                              <a:lnTo>
                                <a:pt x="6350" y="2587"/>
                              </a:lnTo>
                              <a:lnTo>
                                <a:pt x="6341" y="2582"/>
                              </a:lnTo>
                              <a:lnTo>
                                <a:pt x="6333" y="2578"/>
                              </a:lnTo>
                              <a:lnTo>
                                <a:pt x="6325" y="2574"/>
                              </a:lnTo>
                              <a:lnTo>
                                <a:pt x="6317" y="2572"/>
                              </a:lnTo>
                              <a:lnTo>
                                <a:pt x="6309" y="2571"/>
                              </a:lnTo>
                              <a:lnTo>
                                <a:pt x="6302" y="2571"/>
                              </a:lnTo>
                              <a:lnTo>
                                <a:pt x="6295" y="2571"/>
                              </a:lnTo>
                              <a:lnTo>
                                <a:pt x="6288" y="2573"/>
                              </a:lnTo>
                              <a:lnTo>
                                <a:pt x="6281" y="2576"/>
                              </a:lnTo>
                              <a:lnTo>
                                <a:pt x="6274" y="2580"/>
                              </a:lnTo>
                              <a:lnTo>
                                <a:pt x="6266" y="2585"/>
                              </a:lnTo>
                              <a:lnTo>
                                <a:pt x="6259" y="2591"/>
                              </a:lnTo>
                              <a:lnTo>
                                <a:pt x="6242" y="2606"/>
                              </a:lnTo>
                              <a:lnTo>
                                <a:pt x="6224" y="2627"/>
                              </a:lnTo>
                              <a:lnTo>
                                <a:pt x="6204" y="2651"/>
                              </a:lnTo>
                              <a:lnTo>
                                <a:pt x="6154" y="2715"/>
                              </a:lnTo>
                              <a:close/>
                              <a:moveTo>
                                <a:pt x="6016" y="2891"/>
                              </a:moveTo>
                              <a:lnTo>
                                <a:pt x="6206" y="3039"/>
                              </a:lnTo>
                              <a:lnTo>
                                <a:pt x="6328" y="2882"/>
                              </a:lnTo>
                              <a:lnTo>
                                <a:pt x="6275" y="2840"/>
                              </a:lnTo>
                              <a:lnTo>
                                <a:pt x="6230" y="2804"/>
                              </a:lnTo>
                              <a:lnTo>
                                <a:pt x="6210" y="2789"/>
                              </a:lnTo>
                              <a:lnTo>
                                <a:pt x="6192" y="2777"/>
                              </a:lnTo>
                              <a:lnTo>
                                <a:pt x="6183" y="2773"/>
                              </a:lnTo>
                              <a:lnTo>
                                <a:pt x="6173" y="2769"/>
                              </a:lnTo>
                              <a:lnTo>
                                <a:pt x="6164" y="2766"/>
                              </a:lnTo>
                              <a:lnTo>
                                <a:pt x="6156" y="2763"/>
                              </a:lnTo>
                              <a:lnTo>
                                <a:pt x="6148" y="2762"/>
                              </a:lnTo>
                              <a:lnTo>
                                <a:pt x="6140" y="2762"/>
                              </a:lnTo>
                              <a:lnTo>
                                <a:pt x="6132" y="2763"/>
                              </a:lnTo>
                              <a:lnTo>
                                <a:pt x="6124" y="2765"/>
                              </a:lnTo>
                              <a:lnTo>
                                <a:pt x="6115" y="2768"/>
                              </a:lnTo>
                              <a:lnTo>
                                <a:pt x="6106" y="2772"/>
                              </a:lnTo>
                              <a:lnTo>
                                <a:pt x="6098" y="2777"/>
                              </a:lnTo>
                              <a:lnTo>
                                <a:pt x="6090" y="2784"/>
                              </a:lnTo>
                              <a:lnTo>
                                <a:pt x="6082" y="2792"/>
                              </a:lnTo>
                              <a:lnTo>
                                <a:pt x="6073" y="2802"/>
                              </a:lnTo>
                              <a:lnTo>
                                <a:pt x="6064" y="2813"/>
                              </a:lnTo>
                              <a:lnTo>
                                <a:pt x="6055" y="2825"/>
                              </a:lnTo>
                              <a:lnTo>
                                <a:pt x="6046" y="2840"/>
                              </a:lnTo>
                              <a:lnTo>
                                <a:pt x="6036" y="2855"/>
                              </a:lnTo>
                              <a:lnTo>
                                <a:pt x="6016" y="2891"/>
                              </a:lnTo>
                              <a:close/>
                              <a:moveTo>
                                <a:pt x="5859" y="3094"/>
                              </a:moveTo>
                              <a:lnTo>
                                <a:pt x="6049" y="3243"/>
                              </a:lnTo>
                              <a:lnTo>
                                <a:pt x="6186" y="3066"/>
                              </a:lnTo>
                              <a:lnTo>
                                <a:pt x="6123" y="3016"/>
                              </a:lnTo>
                              <a:lnTo>
                                <a:pt x="6097" y="2996"/>
                              </a:lnTo>
                              <a:lnTo>
                                <a:pt x="6075" y="2980"/>
                              </a:lnTo>
                              <a:lnTo>
                                <a:pt x="6055" y="2967"/>
                              </a:lnTo>
                              <a:lnTo>
                                <a:pt x="6047" y="2961"/>
                              </a:lnTo>
                              <a:lnTo>
                                <a:pt x="6037" y="2957"/>
                              </a:lnTo>
                              <a:lnTo>
                                <a:pt x="6029" y="2953"/>
                              </a:lnTo>
                              <a:lnTo>
                                <a:pt x="6022" y="2951"/>
                              </a:lnTo>
                              <a:lnTo>
                                <a:pt x="6014" y="2950"/>
                              </a:lnTo>
                              <a:lnTo>
                                <a:pt x="6007" y="2950"/>
                              </a:lnTo>
                              <a:lnTo>
                                <a:pt x="6000" y="2951"/>
                              </a:lnTo>
                              <a:lnTo>
                                <a:pt x="5993" y="2952"/>
                              </a:lnTo>
                              <a:lnTo>
                                <a:pt x="5986" y="2955"/>
                              </a:lnTo>
                              <a:lnTo>
                                <a:pt x="5979" y="2959"/>
                              </a:lnTo>
                              <a:lnTo>
                                <a:pt x="5971" y="2965"/>
                              </a:lnTo>
                              <a:lnTo>
                                <a:pt x="5963" y="2971"/>
                              </a:lnTo>
                              <a:lnTo>
                                <a:pt x="5947" y="2986"/>
                              </a:lnTo>
                              <a:lnTo>
                                <a:pt x="5929" y="3006"/>
                              </a:lnTo>
                              <a:lnTo>
                                <a:pt x="5909" y="3030"/>
                              </a:lnTo>
                              <a:lnTo>
                                <a:pt x="5859" y="3094"/>
                              </a:lnTo>
                              <a:close/>
                              <a:moveTo>
                                <a:pt x="5716" y="3279"/>
                              </a:moveTo>
                              <a:lnTo>
                                <a:pt x="5900" y="3432"/>
                              </a:lnTo>
                              <a:lnTo>
                                <a:pt x="6033" y="3263"/>
                              </a:lnTo>
                              <a:lnTo>
                                <a:pt x="5979" y="3219"/>
                              </a:lnTo>
                              <a:lnTo>
                                <a:pt x="5955" y="3200"/>
                              </a:lnTo>
                              <a:lnTo>
                                <a:pt x="5933" y="3183"/>
                              </a:lnTo>
                              <a:lnTo>
                                <a:pt x="5913" y="3168"/>
                              </a:lnTo>
                              <a:lnTo>
                                <a:pt x="5893" y="3156"/>
                              </a:lnTo>
                              <a:lnTo>
                                <a:pt x="5884" y="3152"/>
                              </a:lnTo>
                              <a:lnTo>
                                <a:pt x="5875" y="3148"/>
                              </a:lnTo>
                              <a:lnTo>
                                <a:pt x="5867" y="3145"/>
                              </a:lnTo>
                              <a:lnTo>
                                <a:pt x="5858" y="3143"/>
                              </a:lnTo>
                              <a:lnTo>
                                <a:pt x="5850" y="3142"/>
                              </a:lnTo>
                              <a:lnTo>
                                <a:pt x="5842" y="3142"/>
                              </a:lnTo>
                              <a:lnTo>
                                <a:pt x="5834" y="3144"/>
                              </a:lnTo>
                              <a:lnTo>
                                <a:pt x="5824" y="3146"/>
                              </a:lnTo>
                              <a:lnTo>
                                <a:pt x="5816" y="3149"/>
                              </a:lnTo>
                              <a:lnTo>
                                <a:pt x="5808" y="3154"/>
                              </a:lnTo>
                              <a:lnTo>
                                <a:pt x="5800" y="3160"/>
                              </a:lnTo>
                              <a:lnTo>
                                <a:pt x="5792" y="3167"/>
                              </a:lnTo>
                              <a:lnTo>
                                <a:pt x="5783" y="3177"/>
                              </a:lnTo>
                              <a:lnTo>
                                <a:pt x="5774" y="3187"/>
                              </a:lnTo>
                              <a:lnTo>
                                <a:pt x="5765" y="3198"/>
                              </a:lnTo>
                              <a:lnTo>
                                <a:pt x="5755" y="3211"/>
                              </a:lnTo>
                              <a:lnTo>
                                <a:pt x="5736" y="3242"/>
                              </a:lnTo>
                              <a:lnTo>
                                <a:pt x="5716" y="3279"/>
                              </a:lnTo>
                              <a:close/>
                              <a:moveTo>
                                <a:pt x="5548" y="3494"/>
                              </a:moveTo>
                              <a:lnTo>
                                <a:pt x="5738" y="3642"/>
                              </a:lnTo>
                              <a:lnTo>
                                <a:pt x="5885" y="3452"/>
                              </a:lnTo>
                              <a:lnTo>
                                <a:pt x="5819" y="3400"/>
                              </a:lnTo>
                              <a:lnTo>
                                <a:pt x="5793" y="3380"/>
                              </a:lnTo>
                              <a:lnTo>
                                <a:pt x="5770" y="3363"/>
                              </a:lnTo>
                              <a:lnTo>
                                <a:pt x="5749" y="3351"/>
                              </a:lnTo>
                              <a:lnTo>
                                <a:pt x="5740" y="3346"/>
                              </a:lnTo>
                              <a:lnTo>
                                <a:pt x="5731" y="3343"/>
                              </a:lnTo>
                              <a:lnTo>
                                <a:pt x="5723" y="3340"/>
                              </a:lnTo>
                              <a:lnTo>
                                <a:pt x="5715" y="3338"/>
                              </a:lnTo>
                              <a:lnTo>
                                <a:pt x="5708" y="3338"/>
                              </a:lnTo>
                              <a:lnTo>
                                <a:pt x="5700" y="3338"/>
                              </a:lnTo>
                              <a:lnTo>
                                <a:pt x="5692" y="3340"/>
                              </a:lnTo>
                              <a:lnTo>
                                <a:pt x="5685" y="3342"/>
                              </a:lnTo>
                              <a:lnTo>
                                <a:pt x="5678" y="3346"/>
                              </a:lnTo>
                              <a:lnTo>
                                <a:pt x="5670" y="3350"/>
                              </a:lnTo>
                              <a:lnTo>
                                <a:pt x="5663" y="3356"/>
                              </a:lnTo>
                              <a:lnTo>
                                <a:pt x="5655" y="3363"/>
                              </a:lnTo>
                              <a:lnTo>
                                <a:pt x="5639" y="3381"/>
                              </a:lnTo>
                              <a:lnTo>
                                <a:pt x="5620" y="3402"/>
                              </a:lnTo>
                              <a:lnTo>
                                <a:pt x="5599" y="3428"/>
                              </a:lnTo>
                              <a:lnTo>
                                <a:pt x="5548" y="3494"/>
                              </a:lnTo>
                              <a:close/>
                              <a:moveTo>
                                <a:pt x="5385" y="3704"/>
                              </a:moveTo>
                              <a:lnTo>
                                <a:pt x="5576" y="3851"/>
                              </a:lnTo>
                              <a:lnTo>
                                <a:pt x="5728" y="3655"/>
                              </a:lnTo>
                              <a:lnTo>
                                <a:pt x="5660" y="3606"/>
                              </a:lnTo>
                              <a:lnTo>
                                <a:pt x="5633" y="3587"/>
                              </a:lnTo>
                              <a:lnTo>
                                <a:pt x="5609" y="3570"/>
                              </a:lnTo>
                              <a:lnTo>
                                <a:pt x="5588" y="3559"/>
                              </a:lnTo>
                              <a:lnTo>
                                <a:pt x="5579" y="3554"/>
                              </a:lnTo>
                              <a:lnTo>
                                <a:pt x="5570" y="3551"/>
                              </a:lnTo>
                              <a:lnTo>
                                <a:pt x="5562" y="3549"/>
                              </a:lnTo>
                              <a:lnTo>
                                <a:pt x="5553" y="3547"/>
                              </a:lnTo>
                              <a:lnTo>
                                <a:pt x="5545" y="3547"/>
                              </a:lnTo>
                              <a:lnTo>
                                <a:pt x="5538" y="3547"/>
                              </a:lnTo>
                              <a:lnTo>
                                <a:pt x="5530" y="3549"/>
                              </a:lnTo>
                              <a:lnTo>
                                <a:pt x="5523" y="3551"/>
                              </a:lnTo>
                              <a:lnTo>
                                <a:pt x="5516" y="3555"/>
                              </a:lnTo>
                              <a:lnTo>
                                <a:pt x="5508" y="3560"/>
                              </a:lnTo>
                              <a:lnTo>
                                <a:pt x="5501" y="3565"/>
                              </a:lnTo>
                              <a:lnTo>
                                <a:pt x="5493" y="3572"/>
                              </a:lnTo>
                              <a:lnTo>
                                <a:pt x="5476" y="3590"/>
                              </a:lnTo>
                              <a:lnTo>
                                <a:pt x="5457" y="3612"/>
                              </a:lnTo>
                              <a:lnTo>
                                <a:pt x="5437" y="3637"/>
                              </a:lnTo>
                              <a:lnTo>
                                <a:pt x="5385" y="3704"/>
                              </a:lnTo>
                              <a:close/>
                              <a:moveTo>
                                <a:pt x="5208" y="3933"/>
                              </a:moveTo>
                              <a:lnTo>
                                <a:pt x="5391" y="4075"/>
                              </a:lnTo>
                              <a:lnTo>
                                <a:pt x="5553" y="3866"/>
                              </a:lnTo>
                              <a:lnTo>
                                <a:pt x="5517" y="3837"/>
                              </a:lnTo>
                              <a:lnTo>
                                <a:pt x="5484" y="3813"/>
                              </a:lnTo>
                              <a:lnTo>
                                <a:pt x="5457" y="3794"/>
                              </a:lnTo>
                              <a:lnTo>
                                <a:pt x="5433" y="3778"/>
                              </a:lnTo>
                              <a:lnTo>
                                <a:pt x="5423" y="3772"/>
                              </a:lnTo>
                              <a:lnTo>
                                <a:pt x="5412" y="3767"/>
                              </a:lnTo>
                              <a:lnTo>
                                <a:pt x="5402" y="3763"/>
                              </a:lnTo>
                              <a:lnTo>
                                <a:pt x="5394" y="3761"/>
                              </a:lnTo>
                              <a:lnTo>
                                <a:pt x="5385" y="3759"/>
                              </a:lnTo>
                              <a:lnTo>
                                <a:pt x="5377" y="3758"/>
                              </a:lnTo>
                              <a:lnTo>
                                <a:pt x="5369" y="3759"/>
                              </a:lnTo>
                              <a:lnTo>
                                <a:pt x="5362" y="3761"/>
                              </a:lnTo>
                              <a:lnTo>
                                <a:pt x="5354" y="3763"/>
                              </a:lnTo>
                              <a:lnTo>
                                <a:pt x="5347" y="3767"/>
                              </a:lnTo>
                              <a:lnTo>
                                <a:pt x="5339" y="3772"/>
                              </a:lnTo>
                              <a:lnTo>
                                <a:pt x="5331" y="3777"/>
                              </a:lnTo>
                              <a:lnTo>
                                <a:pt x="5324" y="3784"/>
                              </a:lnTo>
                              <a:lnTo>
                                <a:pt x="5316" y="3793"/>
                              </a:lnTo>
                              <a:lnTo>
                                <a:pt x="5300" y="3812"/>
                              </a:lnTo>
                              <a:lnTo>
                                <a:pt x="5281" y="3836"/>
                              </a:lnTo>
                              <a:lnTo>
                                <a:pt x="5259" y="3864"/>
                              </a:lnTo>
                              <a:lnTo>
                                <a:pt x="5208" y="3933"/>
                              </a:lnTo>
                              <a:close/>
                              <a:moveTo>
                                <a:pt x="5296" y="7130"/>
                              </a:moveTo>
                              <a:lnTo>
                                <a:pt x="5296" y="7130"/>
                              </a:lnTo>
                              <a:lnTo>
                                <a:pt x="5320" y="7112"/>
                              </a:lnTo>
                              <a:lnTo>
                                <a:pt x="5341" y="7095"/>
                              </a:lnTo>
                              <a:lnTo>
                                <a:pt x="5360" y="7077"/>
                              </a:lnTo>
                              <a:lnTo>
                                <a:pt x="5374" y="7061"/>
                              </a:lnTo>
                              <a:lnTo>
                                <a:pt x="5385" y="7045"/>
                              </a:lnTo>
                              <a:lnTo>
                                <a:pt x="5394" y="7030"/>
                              </a:lnTo>
                              <a:lnTo>
                                <a:pt x="5397" y="7022"/>
                              </a:lnTo>
                              <a:lnTo>
                                <a:pt x="5399" y="7014"/>
                              </a:lnTo>
                              <a:lnTo>
                                <a:pt x="5401" y="7007"/>
                              </a:lnTo>
                              <a:lnTo>
                                <a:pt x="5402" y="7000"/>
                              </a:lnTo>
                              <a:lnTo>
                                <a:pt x="5403" y="6993"/>
                              </a:lnTo>
                              <a:lnTo>
                                <a:pt x="5403" y="6986"/>
                              </a:lnTo>
                              <a:lnTo>
                                <a:pt x="5401" y="6972"/>
                              </a:lnTo>
                              <a:lnTo>
                                <a:pt x="5397" y="6959"/>
                              </a:lnTo>
                              <a:lnTo>
                                <a:pt x="5390" y="6946"/>
                              </a:lnTo>
                              <a:lnTo>
                                <a:pt x="5382" y="6934"/>
                              </a:lnTo>
                              <a:lnTo>
                                <a:pt x="5373" y="6922"/>
                              </a:lnTo>
                              <a:lnTo>
                                <a:pt x="5361" y="6911"/>
                              </a:lnTo>
                              <a:lnTo>
                                <a:pt x="5349" y="6901"/>
                              </a:lnTo>
                              <a:lnTo>
                                <a:pt x="5334" y="6891"/>
                              </a:lnTo>
                              <a:lnTo>
                                <a:pt x="5318" y="6880"/>
                              </a:lnTo>
                              <a:lnTo>
                                <a:pt x="5302" y="6871"/>
                              </a:lnTo>
                              <a:lnTo>
                                <a:pt x="5285" y="6863"/>
                              </a:lnTo>
                              <a:lnTo>
                                <a:pt x="5267" y="6855"/>
                              </a:lnTo>
                              <a:lnTo>
                                <a:pt x="5249" y="6848"/>
                              </a:lnTo>
                              <a:lnTo>
                                <a:pt x="5230" y="6841"/>
                              </a:lnTo>
                              <a:lnTo>
                                <a:pt x="5211" y="6835"/>
                              </a:lnTo>
                              <a:lnTo>
                                <a:pt x="5173" y="6824"/>
                              </a:lnTo>
                              <a:lnTo>
                                <a:pt x="5135" y="6816"/>
                              </a:lnTo>
                              <a:lnTo>
                                <a:pt x="5101" y="6809"/>
                              </a:lnTo>
                              <a:lnTo>
                                <a:pt x="5069" y="6806"/>
                              </a:lnTo>
                              <a:lnTo>
                                <a:pt x="5055" y="6805"/>
                              </a:lnTo>
                              <a:lnTo>
                                <a:pt x="5042" y="6803"/>
                              </a:lnTo>
                              <a:lnTo>
                                <a:pt x="5028" y="6800"/>
                              </a:lnTo>
                              <a:lnTo>
                                <a:pt x="5015" y="6797"/>
                              </a:lnTo>
                              <a:lnTo>
                                <a:pt x="4987" y="6788"/>
                              </a:lnTo>
                              <a:lnTo>
                                <a:pt x="4961" y="6777"/>
                              </a:lnTo>
                              <a:lnTo>
                                <a:pt x="4934" y="6764"/>
                              </a:lnTo>
                              <a:lnTo>
                                <a:pt x="4907" y="6749"/>
                              </a:lnTo>
                              <a:lnTo>
                                <a:pt x="4881" y="6732"/>
                              </a:lnTo>
                              <a:lnTo>
                                <a:pt x="4854" y="6715"/>
                              </a:lnTo>
                              <a:lnTo>
                                <a:pt x="4829" y="6697"/>
                              </a:lnTo>
                              <a:lnTo>
                                <a:pt x="4803" y="6679"/>
                              </a:lnTo>
                              <a:lnTo>
                                <a:pt x="4753" y="6640"/>
                              </a:lnTo>
                              <a:lnTo>
                                <a:pt x="4705" y="6603"/>
                              </a:lnTo>
                              <a:lnTo>
                                <a:pt x="4681" y="6587"/>
                              </a:lnTo>
                              <a:lnTo>
                                <a:pt x="4659" y="6571"/>
                              </a:lnTo>
                              <a:lnTo>
                                <a:pt x="4645" y="6568"/>
                              </a:lnTo>
                              <a:lnTo>
                                <a:pt x="4631" y="6565"/>
                              </a:lnTo>
                              <a:lnTo>
                                <a:pt x="4618" y="6560"/>
                              </a:lnTo>
                              <a:lnTo>
                                <a:pt x="4605" y="6554"/>
                              </a:lnTo>
                              <a:lnTo>
                                <a:pt x="4592" y="6547"/>
                              </a:lnTo>
                              <a:lnTo>
                                <a:pt x="4579" y="6540"/>
                              </a:lnTo>
                              <a:lnTo>
                                <a:pt x="4566" y="6531"/>
                              </a:lnTo>
                              <a:lnTo>
                                <a:pt x="4553" y="6522"/>
                              </a:lnTo>
                              <a:lnTo>
                                <a:pt x="4528" y="6503"/>
                              </a:lnTo>
                              <a:lnTo>
                                <a:pt x="4502" y="6482"/>
                              </a:lnTo>
                              <a:lnTo>
                                <a:pt x="4477" y="6458"/>
                              </a:lnTo>
                              <a:lnTo>
                                <a:pt x="4453" y="6433"/>
                              </a:lnTo>
                              <a:lnTo>
                                <a:pt x="4405" y="6382"/>
                              </a:lnTo>
                              <a:lnTo>
                                <a:pt x="4358" y="6333"/>
                              </a:lnTo>
                              <a:lnTo>
                                <a:pt x="4335" y="6308"/>
                              </a:lnTo>
                              <a:lnTo>
                                <a:pt x="4313" y="6286"/>
                              </a:lnTo>
                              <a:lnTo>
                                <a:pt x="4291" y="6266"/>
                              </a:lnTo>
                              <a:lnTo>
                                <a:pt x="4269" y="6247"/>
                              </a:lnTo>
                              <a:lnTo>
                                <a:pt x="4260" y="6239"/>
                              </a:lnTo>
                              <a:lnTo>
                                <a:pt x="4251" y="6228"/>
                              </a:lnTo>
                              <a:lnTo>
                                <a:pt x="4241" y="6214"/>
                              </a:lnTo>
                              <a:lnTo>
                                <a:pt x="4230" y="6199"/>
                              </a:lnTo>
                              <a:lnTo>
                                <a:pt x="4219" y="6180"/>
                              </a:lnTo>
                              <a:lnTo>
                                <a:pt x="4209" y="6161"/>
                              </a:lnTo>
                              <a:lnTo>
                                <a:pt x="4186" y="6118"/>
                              </a:lnTo>
                              <a:lnTo>
                                <a:pt x="4138" y="6025"/>
                              </a:lnTo>
                              <a:lnTo>
                                <a:pt x="4113" y="5978"/>
                              </a:lnTo>
                              <a:lnTo>
                                <a:pt x="4100" y="5955"/>
                              </a:lnTo>
                              <a:lnTo>
                                <a:pt x="4086" y="5934"/>
                              </a:lnTo>
                              <a:lnTo>
                                <a:pt x="4072" y="5912"/>
                              </a:lnTo>
                              <a:lnTo>
                                <a:pt x="4059" y="5893"/>
                              </a:lnTo>
                              <a:lnTo>
                                <a:pt x="4045" y="5876"/>
                              </a:lnTo>
                              <a:lnTo>
                                <a:pt x="4031" y="5860"/>
                              </a:lnTo>
                              <a:lnTo>
                                <a:pt x="4016" y="5846"/>
                              </a:lnTo>
                              <a:lnTo>
                                <a:pt x="4002" y="5835"/>
                              </a:lnTo>
                              <a:lnTo>
                                <a:pt x="3994" y="5830"/>
                              </a:lnTo>
                              <a:lnTo>
                                <a:pt x="3987" y="5826"/>
                              </a:lnTo>
                              <a:lnTo>
                                <a:pt x="3980" y="5823"/>
                              </a:lnTo>
                              <a:lnTo>
                                <a:pt x="3973" y="5821"/>
                              </a:lnTo>
                              <a:lnTo>
                                <a:pt x="3965" y="5819"/>
                              </a:lnTo>
                              <a:lnTo>
                                <a:pt x="3958" y="5818"/>
                              </a:lnTo>
                              <a:lnTo>
                                <a:pt x="3949" y="5819"/>
                              </a:lnTo>
                              <a:lnTo>
                                <a:pt x="3942" y="5819"/>
                              </a:lnTo>
                              <a:lnTo>
                                <a:pt x="3934" y="5821"/>
                              </a:lnTo>
                              <a:lnTo>
                                <a:pt x="3927" y="5824"/>
                              </a:lnTo>
                              <a:lnTo>
                                <a:pt x="3919" y="5828"/>
                              </a:lnTo>
                              <a:lnTo>
                                <a:pt x="3912" y="5832"/>
                              </a:lnTo>
                              <a:lnTo>
                                <a:pt x="3904" y="5838"/>
                              </a:lnTo>
                              <a:lnTo>
                                <a:pt x="3896" y="5845"/>
                              </a:lnTo>
                              <a:lnTo>
                                <a:pt x="3889" y="5854"/>
                              </a:lnTo>
                              <a:lnTo>
                                <a:pt x="3880" y="5863"/>
                              </a:lnTo>
                              <a:lnTo>
                                <a:pt x="3872" y="5873"/>
                              </a:lnTo>
                              <a:lnTo>
                                <a:pt x="3864" y="5884"/>
                              </a:lnTo>
                              <a:lnTo>
                                <a:pt x="3857" y="5897"/>
                              </a:lnTo>
                              <a:lnTo>
                                <a:pt x="3849" y="5911"/>
                              </a:lnTo>
                              <a:lnTo>
                                <a:pt x="3832" y="5942"/>
                              </a:lnTo>
                              <a:lnTo>
                                <a:pt x="3817" y="5974"/>
                              </a:lnTo>
                              <a:lnTo>
                                <a:pt x="3801" y="6007"/>
                              </a:lnTo>
                              <a:lnTo>
                                <a:pt x="3787" y="6040"/>
                              </a:lnTo>
                              <a:lnTo>
                                <a:pt x="3773" y="6075"/>
                              </a:lnTo>
                              <a:lnTo>
                                <a:pt x="3760" y="6109"/>
                              </a:lnTo>
                              <a:lnTo>
                                <a:pt x="3748" y="6145"/>
                              </a:lnTo>
                              <a:lnTo>
                                <a:pt x="3735" y="6180"/>
                              </a:lnTo>
                              <a:lnTo>
                                <a:pt x="3713" y="6253"/>
                              </a:lnTo>
                              <a:lnTo>
                                <a:pt x="3693" y="6327"/>
                              </a:lnTo>
                              <a:lnTo>
                                <a:pt x="3673" y="6404"/>
                              </a:lnTo>
                              <a:lnTo>
                                <a:pt x="3655" y="6480"/>
                              </a:lnTo>
                              <a:lnTo>
                                <a:pt x="3621" y="6634"/>
                              </a:lnTo>
                              <a:lnTo>
                                <a:pt x="3587" y="6785"/>
                              </a:lnTo>
                              <a:lnTo>
                                <a:pt x="3570" y="6860"/>
                              </a:lnTo>
                              <a:lnTo>
                                <a:pt x="3552" y="6933"/>
                              </a:lnTo>
                              <a:lnTo>
                                <a:pt x="3532" y="7004"/>
                              </a:lnTo>
                              <a:lnTo>
                                <a:pt x="3512" y="7073"/>
                              </a:lnTo>
                              <a:lnTo>
                                <a:pt x="3488" y="7149"/>
                              </a:lnTo>
                              <a:lnTo>
                                <a:pt x="3462" y="7227"/>
                              </a:lnTo>
                              <a:lnTo>
                                <a:pt x="3435" y="7302"/>
                              </a:lnTo>
                              <a:lnTo>
                                <a:pt x="3408" y="7378"/>
                              </a:lnTo>
                              <a:lnTo>
                                <a:pt x="3379" y="7452"/>
                              </a:lnTo>
                              <a:lnTo>
                                <a:pt x="3349" y="7527"/>
                              </a:lnTo>
                              <a:lnTo>
                                <a:pt x="3318" y="7601"/>
                              </a:lnTo>
                              <a:lnTo>
                                <a:pt x="3287" y="7675"/>
                              </a:lnTo>
                              <a:lnTo>
                                <a:pt x="3270" y="7710"/>
                              </a:lnTo>
                              <a:lnTo>
                                <a:pt x="3250" y="7746"/>
                              </a:lnTo>
                              <a:lnTo>
                                <a:pt x="3229" y="7785"/>
                              </a:lnTo>
                              <a:lnTo>
                                <a:pt x="3206" y="7824"/>
                              </a:lnTo>
                              <a:lnTo>
                                <a:pt x="3156" y="7906"/>
                              </a:lnTo>
                              <a:lnTo>
                                <a:pt x="3131" y="7949"/>
                              </a:lnTo>
                              <a:lnTo>
                                <a:pt x="3106" y="7992"/>
                              </a:lnTo>
                              <a:lnTo>
                                <a:pt x="3084" y="8035"/>
                              </a:lnTo>
                              <a:lnTo>
                                <a:pt x="3063" y="8079"/>
                              </a:lnTo>
                              <a:lnTo>
                                <a:pt x="3053" y="8100"/>
                              </a:lnTo>
                              <a:lnTo>
                                <a:pt x="3043" y="8122"/>
                              </a:lnTo>
                              <a:lnTo>
                                <a:pt x="3035" y="8143"/>
                              </a:lnTo>
                              <a:lnTo>
                                <a:pt x="3027" y="8164"/>
                              </a:lnTo>
                              <a:lnTo>
                                <a:pt x="3021" y="8185"/>
                              </a:lnTo>
                              <a:lnTo>
                                <a:pt x="3015" y="8207"/>
                              </a:lnTo>
                              <a:lnTo>
                                <a:pt x="3011" y="8227"/>
                              </a:lnTo>
                              <a:lnTo>
                                <a:pt x="3007" y="8247"/>
                              </a:lnTo>
                              <a:lnTo>
                                <a:pt x="3005" y="8268"/>
                              </a:lnTo>
                              <a:lnTo>
                                <a:pt x="3004" y="8288"/>
                              </a:lnTo>
                              <a:lnTo>
                                <a:pt x="3004" y="8307"/>
                              </a:lnTo>
                              <a:lnTo>
                                <a:pt x="3006" y="8327"/>
                              </a:lnTo>
                              <a:lnTo>
                                <a:pt x="3009" y="8343"/>
                              </a:lnTo>
                              <a:lnTo>
                                <a:pt x="3012" y="8358"/>
                              </a:lnTo>
                              <a:lnTo>
                                <a:pt x="3017" y="8372"/>
                              </a:lnTo>
                              <a:lnTo>
                                <a:pt x="3022" y="8384"/>
                              </a:lnTo>
                              <a:lnTo>
                                <a:pt x="3028" y="8396"/>
                              </a:lnTo>
                              <a:lnTo>
                                <a:pt x="3034" y="8405"/>
                              </a:lnTo>
                              <a:lnTo>
                                <a:pt x="3042" y="8414"/>
                              </a:lnTo>
                              <a:lnTo>
                                <a:pt x="3050" y="8421"/>
                              </a:lnTo>
                              <a:lnTo>
                                <a:pt x="3059" y="8427"/>
                              </a:lnTo>
                              <a:lnTo>
                                <a:pt x="3069" y="8432"/>
                              </a:lnTo>
                              <a:lnTo>
                                <a:pt x="3079" y="8436"/>
                              </a:lnTo>
                              <a:lnTo>
                                <a:pt x="3089" y="8438"/>
                              </a:lnTo>
                              <a:lnTo>
                                <a:pt x="3101" y="8440"/>
                              </a:lnTo>
                              <a:lnTo>
                                <a:pt x="3112" y="8441"/>
                              </a:lnTo>
                              <a:lnTo>
                                <a:pt x="3125" y="8440"/>
                              </a:lnTo>
                              <a:lnTo>
                                <a:pt x="3138" y="8439"/>
                              </a:lnTo>
                              <a:lnTo>
                                <a:pt x="3151" y="8437"/>
                              </a:lnTo>
                              <a:lnTo>
                                <a:pt x="3165" y="8434"/>
                              </a:lnTo>
                              <a:lnTo>
                                <a:pt x="3179" y="8430"/>
                              </a:lnTo>
                              <a:lnTo>
                                <a:pt x="3194" y="8426"/>
                              </a:lnTo>
                              <a:lnTo>
                                <a:pt x="3224" y="8414"/>
                              </a:lnTo>
                              <a:lnTo>
                                <a:pt x="3255" y="8400"/>
                              </a:lnTo>
                              <a:lnTo>
                                <a:pt x="3288" y="8383"/>
                              </a:lnTo>
                              <a:lnTo>
                                <a:pt x="3320" y="8364"/>
                              </a:lnTo>
                              <a:lnTo>
                                <a:pt x="3354" y="8344"/>
                              </a:lnTo>
                              <a:lnTo>
                                <a:pt x="3388" y="8321"/>
                              </a:lnTo>
                              <a:lnTo>
                                <a:pt x="3423" y="8298"/>
                              </a:lnTo>
                              <a:lnTo>
                                <a:pt x="3457" y="8274"/>
                              </a:lnTo>
                              <a:lnTo>
                                <a:pt x="3491" y="8248"/>
                              </a:lnTo>
                              <a:lnTo>
                                <a:pt x="3524" y="8222"/>
                              </a:lnTo>
                              <a:lnTo>
                                <a:pt x="3589" y="8171"/>
                              </a:lnTo>
                              <a:lnTo>
                                <a:pt x="3649" y="8122"/>
                              </a:lnTo>
                              <a:lnTo>
                                <a:pt x="3750" y="8036"/>
                              </a:lnTo>
                              <a:lnTo>
                                <a:pt x="3786" y="8006"/>
                              </a:lnTo>
                              <a:lnTo>
                                <a:pt x="3811" y="7986"/>
                              </a:lnTo>
                              <a:lnTo>
                                <a:pt x="3984" y="7865"/>
                              </a:lnTo>
                              <a:lnTo>
                                <a:pt x="4160" y="7742"/>
                              </a:lnTo>
                              <a:lnTo>
                                <a:pt x="4250" y="7681"/>
                              </a:lnTo>
                              <a:lnTo>
                                <a:pt x="4340" y="7620"/>
                              </a:lnTo>
                              <a:lnTo>
                                <a:pt x="4431" y="7561"/>
                              </a:lnTo>
                              <a:lnTo>
                                <a:pt x="4524" y="7504"/>
                              </a:lnTo>
                              <a:lnTo>
                                <a:pt x="4617" y="7447"/>
                              </a:lnTo>
                              <a:lnTo>
                                <a:pt x="4664" y="7419"/>
                              </a:lnTo>
                              <a:lnTo>
                                <a:pt x="4710" y="7393"/>
                              </a:lnTo>
                              <a:lnTo>
                                <a:pt x="4758" y="7367"/>
                              </a:lnTo>
                              <a:lnTo>
                                <a:pt x="4806" y="7341"/>
                              </a:lnTo>
                              <a:lnTo>
                                <a:pt x="4853" y="7316"/>
                              </a:lnTo>
                              <a:lnTo>
                                <a:pt x="4902" y="7291"/>
                              </a:lnTo>
                              <a:lnTo>
                                <a:pt x="4950" y="7268"/>
                              </a:lnTo>
                              <a:lnTo>
                                <a:pt x="4998" y="7246"/>
                              </a:lnTo>
                              <a:lnTo>
                                <a:pt x="5047" y="7225"/>
                              </a:lnTo>
                              <a:lnTo>
                                <a:pt x="5097" y="7203"/>
                              </a:lnTo>
                              <a:lnTo>
                                <a:pt x="5146" y="7183"/>
                              </a:lnTo>
                              <a:lnTo>
                                <a:pt x="5195" y="7165"/>
                              </a:lnTo>
                              <a:lnTo>
                                <a:pt x="5245" y="7146"/>
                              </a:lnTo>
                              <a:lnTo>
                                <a:pt x="5296" y="7130"/>
                              </a:lnTo>
                              <a:close/>
                              <a:moveTo>
                                <a:pt x="4231" y="5663"/>
                              </a:moveTo>
                              <a:lnTo>
                                <a:pt x="4231" y="5663"/>
                              </a:lnTo>
                              <a:lnTo>
                                <a:pt x="4227" y="5667"/>
                              </a:lnTo>
                              <a:lnTo>
                                <a:pt x="4222" y="5672"/>
                              </a:lnTo>
                              <a:lnTo>
                                <a:pt x="4217" y="5675"/>
                              </a:lnTo>
                              <a:lnTo>
                                <a:pt x="4212" y="5677"/>
                              </a:lnTo>
                              <a:lnTo>
                                <a:pt x="4206" y="5679"/>
                              </a:lnTo>
                              <a:lnTo>
                                <a:pt x="4200" y="5680"/>
                              </a:lnTo>
                              <a:lnTo>
                                <a:pt x="4193" y="5680"/>
                              </a:lnTo>
                              <a:lnTo>
                                <a:pt x="4187" y="5680"/>
                              </a:lnTo>
                              <a:lnTo>
                                <a:pt x="4189" y="5694"/>
                              </a:lnTo>
                              <a:lnTo>
                                <a:pt x="4192" y="5707"/>
                              </a:lnTo>
                              <a:lnTo>
                                <a:pt x="4197" y="5722"/>
                              </a:lnTo>
                              <a:lnTo>
                                <a:pt x="4203" y="5735"/>
                              </a:lnTo>
                              <a:lnTo>
                                <a:pt x="4211" y="5747"/>
                              </a:lnTo>
                              <a:lnTo>
                                <a:pt x="4219" y="5759"/>
                              </a:lnTo>
                              <a:lnTo>
                                <a:pt x="4228" y="5770"/>
                              </a:lnTo>
                              <a:lnTo>
                                <a:pt x="4238" y="5782"/>
                              </a:lnTo>
                              <a:lnTo>
                                <a:pt x="4248" y="5791"/>
                              </a:lnTo>
                              <a:lnTo>
                                <a:pt x="4259" y="5798"/>
                              </a:lnTo>
                              <a:lnTo>
                                <a:pt x="4269" y="5805"/>
                              </a:lnTo>
                              <a:lnTo>
                                <a:pt x="4279" y="5810"/>
                              </a:lnTo>
                              <a:lnTo>
                                <a:pt x="4289" y="5813"/>
                              </a:lnTo>
                              <a:lnTo>
                                <a:pt x="4298" y="5814"/>
                              </a:lnTo>
                              <a:lnTo>
                                <a:pt x="4307" y="5814"/>
                              </a:lnTo>
                              <a:lnTo>
                                <a:pt x="4311" y="5813"/>
                              </a:lnTo>
                              <a:lnTo>
                                <a:pt x="4315" y="5811"/>
                              </a:lnTo>
                              <a:lnTo>
                                <a:pt x="4335" y="5827"/>
                              </a:lnTo>
                              <a:lnTo>
                                <a:pt x="4858" y="5152"/>
                              </a:lnTo>
                              <a:lnTo>
                                <a:pt x="4794" y="5102"/>
                              </a:lnTo>
                              <a:lnTo>
                                <a:pt x="4767" y="5082"/>
                              </a:lnTo>
                              <a:lnTo>
                                <a:pt x="4745" y="5067"/>
                              </a:lnTo>
                              <a:lnTo>
                                <a:pt x="4725" y="5055"/>
                              </a:lnTo>
                              <a:lnTo>
                                <a:pt x="4716" y="5051"/>
                              </a:lnTo>
                              <a:lnTo>
                                <a:pt x="4707" y="5048"/>
                              </a:lnTo>
                              <a:lnTo>
                                <a:pt x="4700" y="5046"/>
                              </a:lnTo>
                              <a:lnTo>
                                <a:pt x="4692" y="5045"/>
                              </a:lnTo>
                              <a:lnTo>
                                <a:pt x="4685" y="5045"/>
                              </a:lnTo>
                              <a:lnTo>
                                <a:pt x="4678" y="5046"/>
                              </a:lnTo>
                              <a:lnTo>
                                <a:pt x="4671" y="5048"/>
                              </a:lnTo>
                              <a:lnTo>
                                <a:pt x="4664" y="5051"/>
                              </a:lnTo>
                              <a:lnTo>
                                <a:pt x="4657" y="5055"/>
                              </a:lnTo>
                              <a:lnTo>
                                <a:pt x="4649" y="5060"/>
                              </a:lnTo>
                              <a:lnTo>
                                <a:pt x="4642" y="5066"/>
                              </a:lnTo>
                              <a:lnTo>
                                <a:pt x="4635" y="5073"/>
                              </a:lnTo>
                              <a:lnTo>
                                <a:pt x="4619" y="5090"/>
                              </a:lnTo>
                              <a:lnTo>
                                <a:pt x="4601" y="5112"/>
                              </a:lnTo>
                              <a:lnTo>
                                <a:pt x="4580" y="5138"/>
                              </a:lnTo>
                              <a:lnTo>
                                <a:pt x="4530" y="5201"/>
                              </a:lnTo>
                              <a:lnTo>
                                <a:pt x="4510" y="5224"/>
                              </a:lnTo>
                              <a:lnTo>
                                <a:pt x="4488" y="5249"/>
                              </a:lnTo>
                              <a:lnTo>
                                <a:pt x="4438" y="5301"/>
                              </a:lnTo>
                              <a:lnTo>
                                <a:pt x="4385" y="5356"/>
                              </a:lnTo>
                              <a:lnTo>
                                <a:pt x="4358" y="5386"/>
                              </a:lnTo>
                              <a:lnTo>
                                <a:pt x="4333" y="5415"/>
                              </a:lnTo>
                              <a:lnTo>
                                <a:pt x="4309" y="5446"/>
                              </a:lnTo>
                              <a:lnTo>
                                <a:pt x="4286" y="5476"/>
                              </a:lnTo>
                              <a:lnTo>
                                <a:pt x="4277" y="5492"/>
                              </a:lnTo>
                              <a:lnTo>
                                <a:pt x="4267" y="5508"/>
                              </a:lnTo>
                              <a:lnTo>
                                <a:pt x="4259" y="5523"/>
                              </a:lnTo>
                              <a:lnTo>
                                <a:pt x="4252" y="5539"/>
                              </a:lnTo>
                              <a:lnTo>
                                <a:pt x="4245" y="5554"/>
                              </a:lnTo>
                              <a:lnTo>
                                <a:pt x="4239" y="5569"/>
                              </a:lnTo>
                              <a:lnTo>
                                <a:pt x="4235" y="5586"/>
                              </a:lnTo>
                              <a:lnTo>
                                <a:pt x="4231" y="5601"/>
                              </a:lnTo>
                              <a:lnTo>
                                <a:pt x="4229" y="5616"/>
                              </a:lnTo>
                              <a:lnTo>
                                <a:pt x="4228" y="5631"/>
                              </a:lnTo>
                              <a:lnTo>
                                <a:pt x="4229" y="5648"/>
                              </a:lnTo>
                              <a:lnTo>
                                <a:pt x="4231" y="5663"/>
                              </a:lnTo>
                              <a:close/>
                              <a:moveTo>
                                <a:pt x="4953" y="4679"/>
                              </a:moveTo>
                              <a:lnTo>
                                <a:pt x="4697" y="4995"/>
                              </a:lnTo>
                              <a:lnTo>
                                <a:pt x="4881" y="5138"/>
                              </a:lnTo>
                              <a:lnTo>
                                <a:pt x="4914" y="5097"/>
                              </a:lnTo>
                              <a:lnTo>
                                <a:pt x="4946" y="5059"/>
                              </a:lnTo>
                              <a:lnTo>
                                <a:pt x="5003" y="4995"/>
                              </a:lnTo>
                              <a:lnTo>
                                <a:pt x="5027" y="4967"/>
                              </a:lnTo>
                              <a:lnTo>
                                <a:pt x="5048" y="4941"/>
                              </a:lnTo>
                              <a:lnTo>
                                <a:pt x="5057" y="4928"/>
                              </a:lnTo>
                              <a:lnTo>
                                <a:pt x="5064" y="4917"/>
                              </a:lnTo>
                              <a:lnTo>
                                <a:pt x="5072" y="4905"/>
                              </a:lnTo>
                              <a:lnTo>
                                <a:pt x="5077" y="4894"/>
                              </a:lnTo>
                              <a:lnTo>
                                <a:pt x="5082" y="4881"/>
                              </a:lnTo>
                              <a:lnTo>
                                <a:pt x="5085" y="4870"/>
                              </a:lnTo>
                              <a:lnTo>
                                <a:pt x="5086" y="4859"/>
                              </a:lnTo>
                              <a:lnTo>
                                <a:pt x="5086" y="4847"/>
                              </a:lnTo>
                              <a:lnTo>
                                <a:pt x="5085" y="4836"/>
                              </a:lnTo>
                              <a:lnTo>
                                <a:pt x="5082" y="4824"/>
                              </a:lnTo>
                              <a:lnTo>
                                <a:pt x="5078" y="4811"/>
                              </a:lnTo>
                              <a:lnTo>
                                <a:pt x="5072" y="4799"/>
                              </a:lnTo>
                              <a:lnTo>
                                <a:pt x="5063" y="4786"/>
                              </a:lnTo>
                              <a:lnTo>
                                <a:pt x="5053" y="4773"/>
                              </a:lnTo>
                              <a:lnTo>
                                <a:pt x="5042" y="4760"/>
                              </a:lnTo>
                              <a:lnTo>
                                <a:pt x="5028" y="4744"/>
                              </a:lnTo>
                              <a:lnTo>
                                <a:pt x="5013" y="4729"/>
                              </a:lnTo>
                              <a:lnTo>
                                <a:pt x="4994" y="4714"/>
                              </a:lnTo>
                              <a:lnTo>
                                <a:pt x="4975" y="4697"/>
                              </a:lnTo>
                              <a:lnTo>
                                <a:pt x="4953" y="4679"/>
                              </a:lnTo>
                              <a:close/>
                              <a:moveTo>
                                <a:pt x="7907" y="877"/>
                              </a:moveTo>
                              <a:lnTo>
                                <a:pt x="7907" y="877"/>
                              </a:lnTo>
                              <a:lnTo>
                                <a:pt x="7969" y="922"/>
                              </a:lnTo>
                              <a:lnTo>
                                <a:pt x="8015" y="956"/>
                              </a:lnTo>
                              <a:lnTo>
                                <a:pt x="8034" y="968"/>
                              </a:lnTo>
                              <a:lnTo>
                                <a:pt x="8050" y="978"/>
                              </a:lnTo>
                              <a:lnTo>
                                <a:pt x="8057" y="982"/>
                              </a:lnTo>
                              <a:lnTo>
                                <a:pt x="8066" y="984"/>
                              </a:lnTo>
                              <a:lnTo>
                                <a:pt x="8073" y="986"/>
                              </a:lnTo>
                              <a:lnTo>
                                <a:pt x="8079" y="986"/>
                              </a:lnTo>
                              <a:lnTo>
                                <a:pt x="8086" y="986"/>
                              </a:lnTo>
                              <a:lnTo>
                                <a:pt x="8092" y="985"/>
                              </a:lnTo>
                              <a:lnTo>
                                <a:pt x="8099" y="983"/>
                              </a:lnTo>
                              <a:lnTo>
                                <a:pt x="8105" y="979"/>
                              </a:lnTo>
                              <a:lnTo>
                                <a:pt x="8112" y="975"/>
                              </a:lnTo>
                              <a:lnTo>
                                <a:pt x="8119" y="969"/>
                              </a:lnTo>
                              <a:lnTo>
                                <a:pt x="8134" y="956"/>
                              </a:lnTo>
                              <a:lnTo>
                                <a:pt x="8150" y="938"/>
                              </a:lnTo>
                              <a:lnTo>
                                <a:pt x="8168" y="916"/>
                              </a:lnTo>
                              <a:lnTo>
                                <a:pt x="8214" y="858"/>
                              </a:lnTo>
                              <a:lnTo>
                                <a:pt x="8249" y="810"/>
                              </a:lnTo>
                              <a:lnTo>
                                <a:pt x="8289" y="762"/>
                              </a:lnTo>
                              <a:lnTo>
                                <a:pt x="8329" y="713"/>
                              </a:lnTo>
                              <a:lnTo>
                                <a:pt x="8369" y="663"/>
                              </a:lnTo>
                              <a:lnTo>
                                <a:pt x="8388" y="638"/>
                              </a:lnTo>
                              <a:lnTo>
                                <a:pt x="8408" y="612"/>
                              </a:lnTo>
                              <a:lnTo>
                                <a:pt x="8425" y="587"/>
                              </a:lnTo>
                              <a:lnTo>
                                <a:pt x="8442" y="562"/>
                              </a:lnTo>
                              <a:lnTo>
                                <a:pt x="8457" y="536"/>
                              </a:lnTo>
                              <a:lnTo>
                                <a:pt x="8470" y="511"/>
                              </a:lnTo>
                              <a:lnTo>
                                <a:pt x="8483" y="485"/>
                              </a:lnTo>
                              <a:lnTo>
                                <a:pt x="8494" y="461"/>
                              </a:lnTo>
                              <a:lnTo>
                                <a:pt x="8466" y="448"/>
                              </a:lnTo>
                              <a:lnTo>
                                <a:pt x="8440" y="438"/>
                              </a:lnTo>
                              <a:lnTo>
                                <a:pt x="8415" y="431"/>
                              </a:lnTo>
                              <a:lnTo>
                                <a:pt x="8390" y="426"/>
                              </a:lnTo>
                              <a:lnTo>
                                <a:pt x="8367" y="424"/>
                              </a:lnTo>
                              <a:lnTo>
                                <a:pt x="8344" y="424"/>
                              </a:lnTo>
                              <a:lnTo>
                                <a:pt x="8321" y="427"/>
                              </a:lnTo>
                              <a:lnTo>
                                <a:pt x="8300" y="431"/>
                              </a:lnTo>
                              <a:lnTo>
                                <a:pt x="8280" y="438"/>
                              </a:lnTo>
                              <a:lnTo>
                                <a:pt x="8259" y="447"/>
                              </a:lnTo>
                              <a:lnTo>
                                <a:pt x="8240" y="457"/>
                              </a:lnTo>
                              <a:lnTo>
                                <a:pt x="8221" y="469"/>
                              </a:lnTo>
                              <a:lnTo>
                                <a:pt x="8203" y="483"/>
                              </a:lnTo>
                              <a:lnTo>
                                <a:pt x="8184" y="499"/>
                              </a:lnTo>
                              <a:lnTo>
                                <a:pt x="8167" y="515"/>
                              </a:lnTo>
                              <a:lnTo>
                                <a:pt x="8150" y="533"/>
                              </a:lnTo>
                              <a:lnTo>
                                <a:pt x="8134" y="551"/>
                              </a:lnTo>
                              <a:lnTo>
                                <a:pt x="8117" y="572"/>
                              </a:lnTo>
                              <a:lnTo>
                                <a:pt x="8101" y="592"/>
                              </a:lnTo>
                              <a:lnTo>
                                <a:pt x="8086" y="613"/>
                              </a:lnTo>
                              <a:lnTo>
                                <a:pt x="8055" y="657"/>
                              </a:lnTo>
                              <a:lnTo>
                                <a:pt x="8025" y="703"/>
                              </a:lnTo>
                              <a:lnTo>
                                <a:pt x="7967" y="793"/>
                              </a:lnTo>
                              <a:lnTo>
                                <a:pt x="7938" y="837"/>
                              </a:lnTo>
                              <a:lnTo>
                                <a:pt x="7923" y="857"/>
                              </a:lnTo>
                              <a:lnTo>
                                <a:pt x="7907" y="877"/>
                              </a:lnTo>
                              <a:close/>
                              <a:moveTo>
                                <a:pt x="5410" y="4090"/>
                              </a:moveTo>
                              <a:lnTo>
                                <a:pt x="5587" y="4228"/>
                              </a:lnTo>
                              <a:lnTo>
                                <a:pt x="5744" y="4025"/>
                              </a:lnTo>
                              <a:lnTo>
                                <a:pt x="5710" y="3999"/>
                              </a:lnTo>
                              <a:lnTo>
                                <a:pt x="5679" y="3975"/>
                              </a:lnTo>
                              <a:lnTo>
                                <a:pt x="5654" y="3958"/>
                              </a:lnTo>
                              <a:lnTo>
                                <a:pt x="5631" y="3944"/>
                              </a:lnTo>
                              <a:lnTo>
                                <a:pt x="5620" y="3938"/>
                              </a:lnTo>
                              <a:lnTo>
                                <a:pt x="5611" y="3934"/>
                              </a:lnTo>
                              <a:lnTo>
                                <a:pt x="5602" y="3931"/>
                              </a:lnTo>
                              <a:lnTo>
                                <a:pt x="5593" y="3928"/>
                              </a:lnTo>
                              <a:lnTo>
                                <a:pt x="5585" y="3927"/>
                              </a:lnTo>
                              <a:lnTo>
                                <a:pt x="5578" y="3927"/>
                              </a:lnTo>
                              <a:lnTo>
                                <a:pt x="5570" y="3927"/>
                              </a:lnTo>
                              <a:lnTo>
                                <a:pt x="5563" y="3929"/>
                              </a:lnTo>
                              <a:lnTo>
                                <a:pt x="5556" y="3932"/>
                              </a:lnTo>
                              <a:lnTo>
                                <a:pt x="5548" y="3935"/>
                              </a:lnTo>
                              <a:lnTo>
                                <a:pt x="5540" y="3940"/>
                              </a:lnTo>
                              <a:lnTo>
                                <a:pt x="5533" y="3946"/>
                              </a:lnTo>
                              <a:lnTo>
                                <a:pt x="5518" y="3960"/>
                              </a:lnTo>
                              <a:lnTo>
                                <a:pt x="5502" y="3978"/>
                              </a:lnTo>
                              <a:lnTo>
                                <a:pt x="5483" y="4001"/>
                              </a:lnTo>
                              <a:lnTo>
                                <a:pt x="5462" y="4027"/>
                              </a:lnTo>
                              <a:lnTo>
                                <a:pt x="5410" y="4090"/>
                              </a:lnTo>
                              <a:close/>
                              <a:moveTo>
                                <a:pt x="5223" y="4332"/>
                              </a:moveTo>
                              <a:lnTo>
                                <a:pt x="5405" y="4474"/>
                              </a:lnTo>
                              <a:lnTo>
                                <a:pt x="5433" y="4438"/>
                              </a:lnTo>
                              <a:lnTo>
                                <a:pt x="5457" y="4406"/>
                              </a:lnTo>
                              <a:lnTo>
                                <a:pt x="5498" y="4354"/>
                              </a:lnTo>
                              <a:lnTo>
                                <a:pt x="5513" y="4331"/>
                              </a:lnTo>
                              <a:lnTo>
                                <a:pt x="5525" y="4312"/>
                              </a:lnTo>
                              <a:lnTo>
                                <a:pt x="5529" y="4303"/>
                              </a:lnTo>
                              <a:lnTo>
                                <a:pt x="5533" y="4294"/>
                              </a:lnTo>
                              <a:lnTo>
                                <a:pt x="5536" y="4286"/>
                              </a:lnTo>
                              <a:lnTo>
                                <a:pt x="5537" y="4277"/>
                              </a:lnTo>
                              <a:lnTo>
                                <a:pt x="5538" y="4268"/>
                              </a:lnTo>
                              <a:lnTo>
                                <a:pt x="5538" y="4260"/>
                              </a:lnTo>
                              <a:lnTo>
                                <a:pt x="5536" y="4252"/>
                              </a:lnTo>
                              <a:lnTo>
                                <a:pt x="5534" y="4243"/>
                              </a:lnTo>
                              <a:lnTo>
                                <a:pt x="5530" y="4235"/>
                              </a:lnTo>
                              <a:lnTo>
                                <a:pt x="5525" y="4226"/>
                              </a:lnTo>
                              <a:lnTo>
                                <a:pt x="5519" y="4217"/>
                              </a:lnTo>
                              <a:lnTo>
                                <a:pt x="5512" y="4208"/>
                              </a:lnTo>
                              <a:lnTo>
                                <a:pt x="5494" y="4187"/>
                              </a:lnTo>
                              <a:lnTo>
                                <a:pt x="5470" y="4164"/>
                              </a:lnTo>
                              <a:lnTo>
                                <a:pt x="5441" y="4139"/>
                              </a:lnTo>
                              <a:lnTo>
                                <a:pt x="5406" y="4109"/>
                              </a:lnTo>
                              <a:lnTo>
                                <a:pt x="5314" y="4221"/>
                              </a:lnTo>
                              <a:lnTo>
                                <a:pt x="5223" y="4332"/>
                              </a:lnTo>
                              <a:close/>
                              <a:moveTo>
                                <a:pt x="4973" y="4653"/>
                              </a:moveTo>
                              <a:lnTo>
                                <a:pt x="4973" y="4653"/>
                              </a:lnTo>
                              <a:lnTo>
                                <a:pt x="4994" y="4670"/>
                              </a:lnTo>
                              <a:lnTo>
                                <a:pt x="5016" y="4685"/>
                              </a:lnTo>
                              <a:lnTo>
                                <a:pt x="5035" y="4698"/>
                              </a:lnTo>
                              <a:lnTo>
                                <a:pt x="5052" y="4710"/>
                              </a:lnTo>
                              <a:lnTo>
                                <a:pt x="5070" y="4719"/>
                              </a:lnTo>
                              <a:lnTo>
                                <a:pt x="5086" y="4727"/>
                              </a:lnTo>
                              <a:lnTo>
                                <a:pt x="5100" y="4734"/>
                              </a:lnTo>
                              <a:lnTo>
                                <a:pt x="5114" y="4739"/>
                              </a:lnTo>
                              <a:lnTo>
                                <a:pt x="5127" y="4742"/>
                              </a:lnTo>
                              <a:lnTo>
                                <a:pt x="5140" y="4744"/>
                              </a:lnTo>
                              <a:lnTo>
                                <a:pt x="5152" y="4745"/>
                              </a:lnTo>
                              <a:lnTo>
                                <a:pt x="5163" y="4744"/>
                              </a:lnTo>
                              <a:lnTo>
                                <a:pt x="5174" y="4742"/>
                              </a:lnTo>
                              <a:lnTo>
                                <a:pt x="5184" y="4739"/>
                              </a:lnTo>
                              <a:lnTo>
                                <a:pt x="5194" y="4734"/>
                              </a:lnTo>
                              <a:lnTo>
                                <a:pt x="5203" y="4728"/>
                              </a:lnTo>
                              <a:lnTo>
                                <a:pt x="5214" y="4721"/>
                              </a:lnTo>
                              <a:lnTo>
                                <a:pt x="5223" y="4713"/>
                              </a:lnTo>
                              <a:lnTo>
                                <a:pt x="5232" y="4703"/>
                              </a:lnTo>
                              <a:lnTo>
                                <a:pt x="5242" y="4693"/>
                              </a:lnTo>
                              <a:lnTo>
                                <a:pt x="5261" y="4668"/>
                              </a:lnTo>
                              <a:lnTo>
                                <a:pt x="5283" y="4640"/>
                              </a:lnTo>
                              <a:lnTo>
                                <a:pt x="5330" y="4574"/>
                              </a:lnTo>
                              <a:lnTo>
                                <a:pt x="5359" y="4535"/>
                              </a:lnTo>
                              <a:lnTo>
                                <a:pt x="5390" y="4495"/>
                              </a:lnTo>
                              <a:lnTo>
                                <a:pt x="5347" y="4462"/>
                              </a:lnTo>
                              <a:lnTo>
                                <a:pt x="5327" y="4448"/>
                              </a:lnTo>
                              <a:lnTo>
                                <a:pt x="5309" y="4437"/>
                              </a:lnTo>
                              <a:lnTo>
                                <a:pt x="5292" y="4427"/>
                              </a:lnTo>
                              <a:lnTo>
                                <a:pt x="5275" y="4418"/>
                              </a:lnTo>
                              <a:lnTo>
                                <a:pt x="5260" y="4411"/>
                              </a:lnTo>
                              <a:lnTo>
                                <a:pt x="5246" y="4405"/>
                              </a:lnTo>
                              <a:lnTo>
                                <a:pt x="5233" y="4401"/>
                              </a:lnTo>
                              <a:lnTo>
                                <a:pt x="5221" y="4399"/>
                              </a:lnTo>
                              <a:lnTo>
                                <a:pt x="5209" y="4398"/>
                              </a:lnTo>
                              <a:lnTo>
                                <a:pt x="5197" y="4399"/>
                              </a:lnTo>
                              <a:lnTo>
                                <a:pt x="5187" y="4400"/>
                              </a:lnTo>
                              <a:lnTo>
                                <a:pt x="5177" y="4404"/>
                              </a:lnTo>
                              <a:lnTo>
                                <a:pt x="5167" y="4409"/>
                              </a:lnTo>
                              <a:lnTo>
                                <a:pt x="5157" y="4415"/>
                              </a:lnTo>
                              <a:lnTo>
                                <a:pt x="5148" y="4422"/>
                              </a:lnTo>
                              <a:lnTo>
                                <a:pt x="5139" y="4430"/>
                              </a:lnTo>
                              <a:lnTo>
                                <a:pt x="5129" y="4439"/>
                              </a:lnTo>
                              <a:lnTo>
                                <a:pt x="5120" y="4450"/>
                              </a:lnTo>
                              <a:lnTo>
                                <a:pt x="5101" y="4474"/>
                              </a:lnTo>
                              <a:lnTo>
                                <a:pt x="5081" y="4503"/>
                              </a:lnTo>
                              <a:lnTo>
                                <a:pt x="5033" y="4572"/>
                              </a:lnTo>
                              <a:lnTo>
                                <a:pt x="5005" y="4610"/>
                              </a:lnTo>
                              <a:lnTo>
                                <a:pt x="4973" y="4653"/>
                              </a:lnTo>
                              <a:close/>
                              <a:moveTo>
                                <a:pt x="7841" y="1340"/>
                              </a:moveTo>
                              <a:lnTo>
                                <a:pt x="8075" y="1038"/>
                              </a:lnTo>
                              <a:lnTo>
                                <a:pt x="8048" y="1018"/>
                              </a:lnTo>
                              <a:lnTo>
                                <a:pt x="8025" y="1000"/>
                              </a:lnTo>
                              <a:lnTo>
                                <a:pt x="7985" y="968"/>
                              </a:lnTo>
                              <a:lnTo>
                                <a:pt x="7969" y="956"/>
                              </a:lnTo>
                              <a:lnTo>
                                <a:pt x="7954" y="946"/>
                              </a:lnTo>
                              <a:lnTo>
                                <a:pt x="7940" y="938"/>
                              </a:lnTo>
                              <a:lnTo>
                                <a:pt x="7934" y="935"/>
                              </a:lnTo>
                              <a:lnTo>
                                <a:pt x="7927" y="933"/>
                              </a:lnTo>
                              <a:lnTo>
                                <a:pt x="7921" y="932"/>
                              </a:lnTo>
                              <a:lnTo>
                                <a:pt x="7914" y="931"/>
                              </a:lnTo>
                              <a:lnTo>
                                <a:pt x="7908" y="931"/>
                              </a:lnTo>
                              <a:lnTo>
                                <a:pt x="7902" y="932"/>
                              </a:lnTo>
                              <a:lnTo>
                                <a:pt x="7895" y="934"/>
                              </a:lnTo>
                              <a:lnTo>
                                <a:pt x="7889" y="937"/>
                              </a:lnTo>
                              <a:lnTo>
                                <a:pt x="7882" y="941"/>
                              </a:lnTo>
                              <a:lnTo>
                                <a:pt x="7875" y="945"/>
                              </a:lnTo>
                              <a:lnTo>
                                <a:pt x="7861" y="958"/>
                              </a:lnTo>
                              <a:lnTo>
                                <a:pt x="7844" y="975"/>
                              </a:lnTo>
                              <a:lnTo>
                                <a:pt x="7826" y="996"/>
                              </a:lnTo>
                              <a:lnTo>
                                <a:pt x="7806" y="1021"/>
                              </a:lnTo>
                              <a:lnTo>
                                <a:pt x="7758" y="1082"/>
                              </a:lnTo>
                              <a:lnTo>
                                <a:pt x="7739" y="1107"/>
                              </a:lnTo>
                              <a:lnTo>
                                <a:pt x="7724" y="1129"/>
                              </a:lnTo>
                              <a:lnTo>
                                <a:pt x="7713" y="1147"/>
                              </a:lnTo>
                              <a:lnTo>
                                <a:pt x="7707" y="1155"/>
                              </a:lnTo>
                              <a:lnTo>
                                <a:pt x="7704" y="1163"/>
                              </a:lnTo>
                              <a:lnTo>
                                <a:pt x="7701" y="1171"/>
                              </a:lnTo>
                              <a:lnTo>
                                <a:pt x="7700" y="1179"/>
                              </a:lnTo>
                              <a:lnTo>
                                <a:pt x="7699" y="1186"/>
                              </a:lnTo>
                              <a:lnTo>
                                <a:pt x="7700" y="1193"/>
                              </a:lnTo>
                              <a:lnTo>
                                <a:pt x="7701" y="1200"/>
                              </a:lnTo>
                              <a:lnTo>
                                <a:pt x="7703" y="1207"/>
                              </a:lnTo>
                              <a:lnTo>
                                <a:pt x="7706" y="1213"/>
                              </a:lnTo>
                              <a:lnTo>
                                <a:pt x="7710" y="1220"/>
                              </a:lnTo>
                              <a:lnTo>
                                <a:pt x="7716" y="1227"/>
                              </a:lnTo>
                              <a:lnTo>
                                <a:pt x="7723" y="1235"/>
                              </a:lnTo>
                              <a:lnTo>
                                <a:pt x="7738" y="1252"/>
                              </a:lnTo>
                              <a:lnTo>
                                <a:pt x="7757" y="1269"/>
                              </a:lnTo>
                              <a:lnTo>
                                <a:pt x="7782" y="1289"/>
                              </a:lnTo>
                              <a:lnTo>
                                <a:pt x="7841" y="1340"/>
                              </a:lnTo>
                              <a:close/>
                              <a:moveTo>
                                <a:pt x="7670" y="1573"/>
                              </a:moveTo>
                              <a:lnTo>
                                <a:pt x="7670" y="1573"/>
                              </a:lnTo>
                              <a:lnTo>
                                <a:pt x="7721" y="1506"/>
                              </a:lnTo>
                              <a:lnTo>
                                <a:pt x="7741" y="1479"/>
                              </a:lnTo>
                              <a:lnTo>
                                <a:pt x="7759" y="1455"/>
                              </a:lnTo>
                              <a:lnTo>
                                <a:pt x="7773" y="1433"/>
                              </a:lnTo>
                              <a:lnTo>
                                <a:pt x="7784" y="1414"/>
                              </a:lnTo>
                              <a:lnTo>
                                <a:pt x="7788" y="1405"/>
                              </a:lnTo>
                              <a:lnTo>
                                <a:pt x="7791" y="1397"/>
                              </a:lnTo>
                              <a:lnTo>
                                <a:pt x="7793" y="1388"/>
                              </a:lnTo>
                              <a:lnTo>
                                <a:pt x="7794" y="1379"/>
                              </a:lnTo>
                              <a:lnTo>
                                <a:pt x="7793" y="1371"/>
                              </a:lnTo>
                              <a:lnTo>
                                <a:pt x="7792" y="1364"/>
                              </a:lnTo>
                              <a:lnTo>
                                <a:pt x="7790" y="1356"/>
                              </a:lnTo>
                              <a:lnTo>
                                <a:pt x="7787" y="1348"/>
                              </a:lnTo>
                              <a:lnTo>
                                <a:pt x="7783" y="1340"/>
                              </a:lnTo>
                              <a:lnTo>
                                <a:pt x="7776" y="1331"/>
                              </a:lnTo>
                              <a:lnTo>
                                <a:pt x="7770" y="1322"/>
                              </a:lnTo>
                              <a:lnTo>
                                <a:pt x="7762" y="1312"/>
                              </a:lnTo>
                              <a:lnTo>
                                <a:pt x="7743" y="1292"/>
                              </a:lnTo>
                              <a:lnTo>
                                <a:pt x="7719" y="1270"/>
                              </a:lnTo>
                              <a:lnTo>
                                <a:pt x="7689" y="1244"/>
                              </a:lnTo>
                              <a:lnTo>
                                <a:pt x="7655" y="1215"/>
                              </a:lnTo>
                              <a:lnTo>
                                <a:pt x="7488" y="1443"/>
                              </a:lnTo>
                              <a:lnTo>
                                <a:pt x="7670" y="1573"/>
                              </a:lnTo>
                              <a:close/>
                              <a:moveTo>
                                <a:pt x="6806" y="2320"/>
                              </a:moveTo>
                              <a:lnTo>
                                <a:pt x="6662" y="2493"/>
                              </a:lnTo>
                              <a:lnTo>
                                <a:pt x="6723" y="2543"/>
                              </a:lnTo>
                              <a:lnTo>
                                <a:pt x="6749" y="2563"/>
                              </a:lnTo>
                              <a:lnTo>
                                <a:pt x="6770" y="2579"/>
                              </a:lnTo>
                              <a:lnTo>
                                <a:pt x="6788" y="2591"/>
                              </a:lnTo>
                              <a:lnTo>
                                <a:pt x="6797" y="2595"/>
                              </a:lnTo>
                              <a:lnTo>
                                <a:pt x="6805" y="2599"/>
                              </a:lnTo>
                              <a:lnTo>
                                <a:pt x="6813" y="2601"/>
                              </a:lnTo>
                              <a:lnTo>
                                <a:pt x="6821" y="2603"/>
                              </a:lnTo>
                              <a:lnTo>
                                <a:pt x="6828" y="2603"/>
                              </a:lnTo>
                              <a:lnTo>
                                <a:pt x="6835" y="2603"/>
                              </a:lnTo>
                              <a:lnTo>
                                <a:pt x="6842" y="2601"/>
                              </a:lnTo>
                              <a:lnTo>
                                <a:pt x="6849" y="2599"/>
                              </a:lnTo>
                              <a:lnTo>
                                <a:pt x="6855" y="2596"/>
                              </a:lnTo>
                              <a:lnTo>
                                <a:pt x="6862" y="2591"/>
                              </a:lnTo>
                              <a:lnTo>
                                <a:pt x="6870" y="2586"/>
                              </a:lnTo>
                              <a:lnTo>
                                <a:pt x="6878" y="2580"/>
                              </a:lnTo>
                              <a:lnTo>
                                <a:pt x="6894" y="2564"/>
                              </a:lnTo>
                              <a:lnTo>
                                <a:pt x="6912" y="2543"/>
                              </a:lnTo>
                              <a:lnTo>
                                <a:pt x="6933" y="2519"/>
                              </a:lnTo>
                              <a:lnTo>
                                <a:pt x="6984" y="2457"/>
                              </a:lnTo>
                              <a:lnTo>
                                <a:pt x="6895" y="2389"/>
                              </a:lnTo>
                              <a:lnTo>
                                <a:pt x="6806" y="2320"/>
                              </a:lnTo>
                              <a:close/>
                              <a:moveTo>
                                <a:pt x="6540" y="3015"/>
                              </a:moveTo>
                              <a:lnTo>
                                <a:pt x="6677" y="2839"/>
                              </a:lnTo>
                              <a:lnTo>
                                <a:pt x="6500" y="2701"/>
                              </a:lnTo>
                              <a:lnTo>
                                <a:pt x="6456" y="2762"/>
                              </a:lnTo>
                              <a:lnTo>
                                <a:pt x="6439" y="2787"/>
                              </a:lnTo>
                              <a:lnTo>
                                <a:pt x="6426" y="2808"/>
                              </a:lnTo>
                              <a:lnTo>
                                <a:pt x="6415" y="2827"/>
                              </a:lnTo>
                              <a:lnTo>
                                <a:pt x="6411" y="2836"/>
                              </a:lnTo>
                              <a:lnTo>
                                <a:pt x="6408" y="2844"/>
                              </a:lnTo>
                              <a:lnTo>
                                <a:pt x="6406" y="2851"/>
                              </a:lnTo>
                              <a:lnTo>
                                <a:pt x="6405" y="2859"/>
                              </a:lnTo>
                              <a:lnTo>
                                <a:pt x="6404" y="2866"/>
                              </a:lnTo>
                              <a:lnTo>
                                <a:pt x="6405" y="2872"/>
                              </a:lnTo>
                              <a:lnTo>
                                <a:pt x="6406" y="2879"/>
                              </a:lnTo>
                              <a:lnTo>
                                <a:pt x="6408" y="2886"/>
                              </a:lnTo>
                              <a:lnTo>
                                <a:pt x="6411" y="2893"/>
                              </a:lnTo>
                              <a:lnTo>
                                <a:pt x="6415" y="2901"/>
                              </a:lnTo>
                              <a:lnTo>
                                <a:pt x="6420" y="2908"/>
                              </a:lnTo>
                              <a:lnTo>
                                <a:pt x="6426" y="2915"/>
                              </a:lnTo>
                              <a:lnTo>
                                <a:pt x="6441" y="2930"/>
                              </a:lnTo>
                              <a:lnTo>
                                <a:pt x="6460" y="2947"/>
                              </a:lnTo>
                              <a:lnTo>
                                <a:pt x="6482" y="2967"/>
                              </a:lnTo>
                              <a:lnTo>
                                <a:pt x="6540" y="3015"/>
                              </a:lnTo>
                              <a:close/>
                              <a:moveTo>
                                <a:pt x="6403" y="3192"/>
                              </a:moveTo>
                              <a:lnTo>
                                <a:pt x="6524" y="3035"/>
                              </a:lnTo>
                              <a:lnTo>
                                <a:pt x="6475" y="2996"/>
                              </a:lnTo>
                              <a:lnTo>
                                <a:pt x="6453" y="2979"/>
                              </a:lnTo>
                              <a:lnTo>
                                <a:pt x="6432" y="2964"/>
                              </a:lnTo>
                              <a:lnTo>
                                <a:pt x="6413" y="2950"/>
                              </a:lnTo>
                              <a:lnTo>
                                <a:pt x="6395" y="2940"/>
                              </a:lnTo>
                              <a:lnTo>
                                <a:pt x="6386" y="2936"/>
                              </a:lnTo>
                              <a:lnTo>
                                <a:pt x="6377" y="2933"/>
                              </a:lnTo>
                              <a:lnTo>
                                <a:pt x="6369" y="2931"/>
                              </a:lnTo>
                              <a:lnTo>
                                <a:pt x="6361" y="2929"/>
                              </a:lnTo>
                              <a:lnTo>
                                <a:pt x="6353" y="2929"/>
                              </a:lnTo>
                              <a:lnTo>
                                <a:pt x="6345" y="2929"/>
                              </a:lnTo>
                              <a:lnTo>
                                <a:pt x="6337" y="2930"/>
                              </a:lnTo>
                              <a:lnTo>
                                <a:pt x="6329" y="2932"/>
                              </a:lnTo>
                              <a:lnTo>
                                <a:pt x="6321" y="2936"/>
                              </a:lnTo>
                              <a:lnTo>
                                <a:pt x="6313" y="2940"/>
                              </a:lnTo>
                              <a:lnTo>
                                <a:pt x="6305" y="2946"/>
                              </a:lnTo>
                              <a:lnTo>
                                <a:pt x="6297" y="2952"/>
                              </a:lnTo>
                              <a:lnTo>
                                <a:pt x="6288" y="2960"/>
                              </a:lnTo>
                              <a:lnTo>
                                <a:pt x="6280" y="2970"/>
                              </a:lnTo>
                              <a:lnTo>
                                <a:pt x="6272" y="2981"/>
                              </a:lnTo>
                              <a:lnTo>
                                <a:pt x="6263" y="2993"/>
                              </a:lnTo>
                              <a:lnTo>
                                <a:pt x="6244" y="3020"/>
                              </a:lnTo>
                              <a:lnTo>
                                <a:pt x="6225" y="3055"/>
                              </a:lnTo>
                              <a:lnTo>
                                <a:pt x="6314" y="3124"/>
                              </a:lnTo>
                              <a:lnTo>
                                <a:pt x="6403" y="3192"/>
                              </a:lnTo>
                              <a:close/>
                              <a:moveTo>
                                <a:pt x="6097" y="3585"/>
                              </a:moveTo>
                              <a:lnTo>
                                <a:pt x="6224" y="3421"/>
                              </a:lnTo>
                              <a:lnTo>
                                <a:pt x="6048" y="3283"/>
                              </a:lnTo>
                              <a:lnTo>
                                <a:pt x="6017" y="3311"/>
                              </a:lnTo>
                              <a:lnTo>
                                <a:pt x="5992" y="3335"/>
                              </a:lnTo>
                              <a:lnTo>
                                <a:pt x="5982" y="3346"/>
                              </a:lnTo>
                              <a:lnTo>
                                <a:pt x="5972" y="3357"/>
                              </a:lnTo>
                              <a:lnTo>
                                <a:pt x="5965" y="3367"/>
                              </a:lnTo>
                              <a:lnTo>
                                <a:pt x="5958" y="3378"/>
                              </a:lnTo>
                              <a:lnTo>
                                <a:pt x="5953" y="3388"/>
                              </a:lnTo>
                              <a:lnTo>
                                <a:pt x="5949" y="3397"/>
                              </a:lnTo>
                              <a:lnTo>
                                <a:pt x="5947" y="3406"/>
                              </a:lnTo>
                              <a:lnTo>
                                <a:pt x="5945" y="3415"/>
                              </a:lnTo>
                              <a:lnTo>
                                <a:pt x="5944" y="3423"/>
                              </a:lnTo>
                              <a:lnTo>
                                <a:pt x="5945" y="3431"/>
                              </a:lnTo>
                              <a:lnTo>
                                <a:pt x="5946" y="3439"/>
                              </a:lnTo>
                              <a:lnTo>
                                <a:pt x="5949" y="3448"/>
                              </a:lnTo>
                              <a:lnTo>
                                <a:pt x="5952" y="3455"/>
                              </a:lnTo>
                              <a:lnTo>
                                <a:pt x="5957" y="3463"/>
                              </a:lnTo>
                              <a:lnTo>
                                <a:pt x="5962" y="3471"/>
                              </a:lnTo>
                              <a:lnTo>
                                <a:pt x="5968" y="3478"/>
                              </a:lnTo>
                              <a:lnTo>
                                <a:pt x="5984" y="3494"/>
                              </a:lnTo>
                              <a:lnTo>
                                <a:pt x="6001" y="3510"/>
                              </a:lnTo>
                              <a:lnTo>
                                <a:pt x="6022" y="3527"/>
                              </a:lnTo>
                              <a:lnTo>
                                <a:pt x="6045" y="3545"/>
                              </a:lnTo>
                              <a:lnTo>
                                <a:pt x="6097" y="3585"/>
                              </a:lnTo>
                              <a:close/>
                              <a:moveTo>
                                <a:pt x="5939" y="3787"/>
                              </a:moveTo>
                              <a:lnTo>
                                <a:pt x="6082" y="3604"/>
                              </a:lnTo>
                              <a:lnTo>
                                <a:pt x="5906" y="3467"/>
                              </a:lnTo>
                              <a:lnTo>
                                <a:pt x="5856" y="3530"/>
                              </a:lnTo>
                              <a:lnTo>
                                <a:pt x="5837" y="3555"/>
                              </a:lnTo>
                              <a:lnTo>
                                <a:pt x="5820" y="3577"/>
                              </a:lnTo>
                              <a:lnTo>
                                <a:pt x="5808" y="3597"/>
                              </a:lnTo>
                              <a:lnTo>
                                <a:pt x="5804" y="3605"/>
                              </a:lnTo>
                              <a:lnTo>
                                <a:pt x="5800" y="3613"/>
                              </a:lnTo>
                              <a:lnTo>
                                <a:pt x="5797" y="3621"/>
                              </a:lnTo>
                              <a:lnTo>
                                <a:pt x="5795" y="3629"/>
                              </a:lnTo>
                              <a:lnTo>
                                <a:pt x="5794" y="3636"/>
                              </a:lnTo>
                              <a:lnTo>
                                <a:pt x="5795" y="3643"/>
                              </a:lnTo>
                              <a:lnTo>
                                <a:pt x="5796" y="3650"/>
                              </a:lnTo>
                              <a:lnTo>
                                <a:pt x="5798" y="3658"/>
                              </a:lnTo>
                              <a:lnTo>
                                <a:pt x="5801" y="3665"/>
                              </a:lnTo>
                              <a:lnTo>
                                <a:pt x="5805" y="3672"/>
                              </a:lnTo>
                              <a:lnTo>
                                <a:pt x="5810" y="3679"/>
                              </a:lnTo>
                              <a:lnTo>
                                <a:pt x="5816" y="3686"/>
                              </a:lnTo>
                              <a:lnTo>
                                <a:pt x="5832" y="3702"/>
                              </a:lnTo>
                              <a:lnTo>
                                <a:pt x="5852" y="3720"/>
                              </a:lnTo>
                              <a:lnTo>
                                <a:pt x="5877" y="3739"/>
                              </a:lnTo>
                              <a:lnTo>
                                <a:pt x="5939" y="3787"/>
                              </a:lnTo>
                              <a:close/>
                              <a:moveTo>
                                <a:pt x="5747" y="3670"/>
                              </a:moveTo>
                              <a:lnTo>
                                <a:pt x="5747" y="3670"/>
                              </a:lnTo>
                              <a:lnTo>
                                <a:pt x="5697" y="3734"/>
                              </a:lnTo>
                              <a:lnTo>
                                <a:pt x="5676" y="3760"/>
                              </a:lnTo>
                              <a:lnTo>
                                <a:pt x="5659" y="3782"/>
                              </a:lnTo>
                              <a:lnTo>
                                <a:pt x="5646" y="3803"/>
                              </a:lnTo>
                              <a:lnTo>
                                <a:pt x="5640" y="3812"/>
                              </a:lnTo>
                              <a:lnTo>
                                <a:pt x="5636" y="3821"/>
                              </a:lnTo>
                              <a:lnTo>
                                <a:pt x="5632" y="3829"/>
                              </a:lnTo>
                              <a:lnTo>
                                <a:pt x="5630" y="3837"/>
                              </a:lnTo>
                              <a:lnTo>
                                <a:pt x="5628" y="3845"/>
                              </a:lnTo>
                              <a:lnTo>
                                <a:pt x="5628" y="3852"/>
                              </a:lnTo>
                              <a:lnTo>
                                <a:pt x="5628" y="3861"/>
                              </a:lnTo>
                              <a:lnTo>
                                <a:pt x="5630" y="3868"/>
                              </a:lnTo>
                              <a:lnTo>
                                <a:pt x="5632" y="3875"/>
                              </a:lnTo>
                              <a:lnTo>
                                <a:pt x="5636" y="3883"/>
                              </a:lnTo>
                              <a:lnTo>
                                <a:pt x="5640" y="3891"/>
                              </a:lnTo>
                              <a:lnTo>
                                <a:pt x="5646" y="3899"/>
                              </a:lnTo>
                              <a:lnTo>
                                <a:pt x="5660" y="3916"/>
                              </a:lnTo>
                              <a:lnTo>
                                <a:pt x="5679" y="3936"/>
                              </a:lnTo>
                              <a:lnTo>
                                <a:pt x="5704" y="3957"/>
                              </a:lnTo>
                              <a:lnTo>
                                <a:pt x="5767" y="4010"/>
                              </a:lnTo>
                              <a:lnTo>
                                <a:pt x="5817" y="3946"/>
                              </a:lnTo>
                              <a:lnTo>
                                <a:pt x="5838" y="3920"/>
                              </a:lnTo>
                              <a:lnTo>
                                <a:pt x="5855" y="3897"/>
                              </a:lnTo>
                              <a:lnTo>
                                <a:pt x="5869" y="3877"/>
                              </a:lnTo>
                              <a:lnTo>
                                <a:pt x="5874" y="3868"/>
                              </a:lnTo>
                              <a:lnTo>
                                <a:pt x="5878" y="3860"/>
                              </a:lnTo>
                              <a:lnTo>
                                <a:pt x="5882" y="3851"/>
                              </a:lnTo>
                              <a:lnTo>
                                <a:pt x="5884" y="3843"/>
                              </a:lnTo>
                              <a:lnTo>
                                <a:pt x="5886" y="3835"/>
                              </a:lnTo>
                              <a:lnTo>
                                <a:pt x="5886" y="3827"/>
                              </a:lnTo>
                              <a:lnTo>
                                <a:pt x="5886" y="3820"/>
                              </a:lnTo>
                              <a:lnTo>
                                <a:pt x="5885" y="3813"/>
                              </a:lnTo>
                              <a:lnTo>
                                <a:pt x="5882" y="3805"/>
                              </a:lnTo>
                              <a:lnTo>
                                <a:pt x="5879" y="3798"/>
                              </a:lnTo>
                              <a:lnTo>
                                <a:pt x="5874" y="3790"/>
                              </a:lnTo>
                              <a:lnTo>
                                <a:pt x="5868" y="3781"/>
                              </a:lnTo>
                              <a:lnTo>
                                <a:pt x="5854" y="3764"/>
                              </a:lnTo>
                              <a:lnTo>
                                <a:pt x="5835" y="3745"/>
                              </a:lnTo>
                              <a:lnTo>
                                <a:pt x="5810" y="3723"/>
                              </a:lnTo>
                              <a:lnTo>
                                <a:pt x="5747" y="3670"/>
                              </a:lnTo>
                              <a:close/>
                              <a:moveTo>
                                <a:pt x="7482" y="1817"/>
                              </a:moveTo>
                              <a:lnTo>
                                <a:pt x="7655" y="1594"/>
                              </a:lnTo>
                              <a:lnTo>
                                <a:pt x="7634" y="1578"/>
                              </a:lnTo>
                              <a:lnTo>
                                <a:pt x="7616" y="1563"/>
                              </a:lnTo>
                              <a:lnTo>
                                <a:pt x="7583" y="1535"/>
                              </a:lnTo>
                              <a:lnTo>
                                <a:pt x="7567" y="1522"/>
                              </a:lnTo>
                              <a:lnTo>
                                <a:pt x="7553" y="1510"/>
                              </a:lnTo>
                              <a:lnTo>
                                <a:pt x="7540" y="1500"/>
                              </a:lnTo>
                              <a:lnTo>
                                <a:pt x="7527" y="1492"/>
                              </a:lnTo>
                              <a:lnTo>
                                <a:pt x="7514" y="1487"/>
                              </a:lnTo>
                              <a:lnTo>
                                <a:pt x="7508" y="1485"/>
                              </a:lnTo>
                              <a:lnTo>
                                <a:pt x="7500" y="1484"/>
                              </a:lnTo>
                              <a:lnTo>
                                <a:pt x="7494" y="1483"/>
                              </a:lnTo>
                              <a:lnTo>
                                <a:pt x="7487" y="1484"/>
                              </a:lnTo>
                              <a:lnTo>
                                <a:pt x="7481" y="1485"/>
                              </a:lnTo>
                              <a:lnTo>
                                <a:pt x="7474" y="1487"/>
                              </a:lnTo>
                              <a:lnTo>
                                <a:pt x="7467" y="1490"/>
                              </a:lnTo>
                              <a:lnTo>
                                <a:pt x="7461" y="1494"/>
                              </a:lnTo>
                              <a:lnTo>
                                <a:pt x="7453" y="1498"/>
                              </a:lnTo>
                              <a:lnTo>
                                <a:pt x="7446" y="1504"/>
                              </a:lnTo>
                              <a:lnTo>
                                <a:pt x="7439" y="1511"/>
                              </a:lnTo>
                              <a:lnTo>
                                <a:pt x="7430" y="1519"/>
                              </a:lnTo>
                              <a:lnTo>
                                <a:pt x="7414" y="1539"/>
                              </a:lnTo>
                              <a:lnTo>
                                <a:pt x="7391" y="1568"/>
                              </a:lnTo>
                              <a:lnTo>
                                <a:pt x="7373" y="1594"/>
                              </a:lnTo>
                              <a:lnTo>
                                <a:pt x="7357" y="1616"/>
                              </a:lnTo>
                              <a:lnTo>
                                <a:pt x="7346" y="1635"/>
                              </a:lnTo>
                              <a:lnTo>
                                <a:pt x="7338" y="1652"/>
                              </a:lnTo>
                              <a:lnTo>
                                <a:pt x="7335" y="1660"/>
                              </a:lnTo>
                              <a:lnTo>
                                <a:pt x="7334" y="1667"/>
                              </a:lnTo>
                              <a:lnTo>
                                <a:pt x="7333" y="1674"/>
                              </a:lnTo>
                              <a:lnTo>
                                <a:pt x="7333" y="1680"/>
                              </a:lnTo>
                              <a:lnTo>
                                <a:pt x="7334" y="1686"/>
                              </a:lnTo>
                              <a:lnTo>
                                <a:pt x="7336" y="1692"/>
                              </a:lnTo>
                              <a:lnTo>
                                <a:pt x="7339" y="1698"/>
                              </a:lnTo>
                              <a:lnTo>
                                <a:pt x="7343" y="1704"/>
                              </a:lnTo>
                              <a:lnTo>
                                <a:pt x="7347" y="1710"/>
                              </a:lnTo>
                              <a:lnTo>
                                <a:pt x="7352" y="1716"/>
                              </a:lnTo>
                              <a:lnTo>
                                <a:pt x="7366" y="1729"/>
                              </a:lnTo>
                              <a:lnTo>
                                <a:pt x="7383" y="1742"/>
                              </a:lnTo>
                              <a:lnTo>
                                <a:pt x="7425" y="1774"/>
                              </a:lnTo>
                              <a:lnTo>
                                <a:pt x="7452" y="1793"/>
                              </a:lnTo>
                              <a:lnTo>
                                <a:pt x="7482" y="1817"/>
                              </a:lnTo>
                              <a:close/>
                              <a:moveTo>
                                <a:pt x="7289" y="1698"/>
                              </a:moveTo>
                              <a:lnTo>
                                <a:pt x="7142" y="1888"/>
                              </a:lnTo>
                              <a:lnTo>
                                <a:pt x="7165" y="1905"/>
                              </a:lnTo>
                              <a:lnTo>
                                <a:pt x="7185" y="1921"/>
                              </a:lnTo>
                              <a:lnTo>
                                <a:pt x="7220" y="1951"/>
                              </a:lnTo>
                              <a:lnTo>
                                <a:pt x="7236" y="1964"/>
                              </a:lnTo>
                              <a:lnTo>
                                <a:pt x="7250" y="1975"/>
                              </a:lnTo>
                              <a:lnTo>
                                <a:pt x="7264" y="1984"/>
                              </a:lnTo>
                              <a:lnTo>
                                <a:pt x="7277" y="1991"/>
                              </a:lnTo>
                              <a:lnTo>
                                <a:pt x="7283" y="1993"/>
                              </a:lnTo>
                              <a:lnTo>
                                <a:pt x="7289" y="1995"/>
                              </a:lnTo>
                              <a:lnTo>
                                <a:pt x="7297" y="1996"/>
                              </a:lnTo>
                              <a:lnTo>
                                <a:pt x="7303" y="1997"/>
                              </a:lnTo>
                              <a:lnTo>
                                <a:pt x="7309" y="1996"/>
                              </a:lnTo>
                              <a:lnTo>
                                <a:pt x="7316" y="1995"/>
                              </a:lnTo>
                              <a:lnTo>
                                <a:pt x="7322" y="1993"/>
                              </a:lnTo>
                              <a:lnTo>
                                <a:pt x="7329" y="1990"/>
                              </a:lnTo>
                              <a:lnTo>
                                <a:pt x="7336" y="1987"/>
                              </a:lnTo>
                              <a:lnTo>
                                <a:pt x="7343" y="1982"/>
                              </a:lnTo>
                              <a:lnTo>
                                <a:pt x="7350" y="1976"/>
                              </a:lnTo>
                              <a:lnTo>
                                <a:pt x="7358" y="1969"/>
                              </a:lnTo>
                              <a:lnTo>
                                <a:pt x="7375" y="1952"/>
                              </a:lnTo>
                              <a:lnTo>
                                <a:pt x="7393" y="1930"/>
                              </a:lnTo>
                              <a:lnTo>
                                <a:pt x="7409" y="1907"/>
                              </a:lnTo>
                              <a:lnTo>
                                <a:pt x="7422" y="1888"/>
                              </a:lnTo>
                              <a:lnTo>
                                <a:pt x="7426" y="1879"/>
                              </a:lnTo>
                              <a:lnTo>
                                <a:pt x="7430" y="1870"/>
                              </a:lnTo>
                              <a:lnTo>
                                <a:pt x="7434" y="1861"/>
                              </a:lnTo>
                              <a:lnTo>
                                <a:pt x="7436" y="1853"/>
                              </a:lnTo>
                              <a:lnTo>
                                <a:pt x="7437" y="1846"/>
                              </a:lnTo>
                              <a:lnTo>
                                <a:pt x="7438" y="1839"/>
                              </a:lnTo>
                              <a:lnTo>
                                <a:pt x="7437" y="1833"/>
                              </a:lnTo>
                              <a:lnTo>
                                <a:pt x="7436" y="1826"/>
                              </a:lnTo>
                              <a:lnTo>
                                <a:pt x="7434" y="1820"/>
                              </a:lnTo>
                              <a:lnTo>
                                <a:pt x="7430" y="1815"/>
                              </a:lnTo>
                              <a:lnTo>
                                <a:pt x="7427" y="1809"/>
                              </a:lnTo>
                              <a:lnTo>
                                <a:pt x="7423" y="1803"/>
                              </a:lnTo>
                              <a:lnTo>
                                <a:pt x="7413" y="1792"/>
                              </a:lnTo>
                              <a:lnTo>
                                <a:pt x="7401" y="1781"/>
                              </a:lnTo>
                              <a:lnTo>
                                <a:pt x="7386" y="1770"/>
                              </a:lnTo>
                              <a:lnTo>
                                <a:pt x="7370" y="1758"/>
                              </a:lnTo>
                              <a:lnTo>
                                <a:pt x="7332" y="1732"/>
                              </a:lnTo>
                              <a:lnTo>
                                <a:pt x="7312" y="1715"/>
                              </a:lnTo>
                              <a:lnTo>
                                <a:pt x="7289" y="1698"/>
                              </a:lnTo>
                              <a:close/>
                              <a:moveTo>
                                <a:pt x="7127" y="1908"/>
                              </a:moveTo>
                              <a:lnTo>
                                <a:pt x="6990" y="2085"/>
                              </a:lnTo>
                              <a:lnTo>
                                <a:pt x="7167" y="2222"/>
                              </a:lnTo>
                              <a:lnTo>
                                <a:pt x="7309" y="2038"/>
                              </a:lnTo>
                              <a:lnTo>
                                <a:pt x="7127" y="1908"/>
                              </a:lnTo>
                              <a:close/>
                              <a:moveTo>
                                <a:pt x="6975" y="2105"/>
                              </a:moveTo>
                              <a:lnTo>
                                <a:pt x="6822" y="2301"/>
                              </a:lnTo>
                              <a:lnTo>
                                <a:pt x="6845" y="2317"/>
                              </a:lnTo>
                              <a:lnTo>
                                <a:pt x="6865" y="2334"/>
                              </a:lnTo>
                              <a:lnTo>
                                <a:pt x="6901" y="2364"/>
                              </a:lnTo>
                              <a:lnTo>
                                <a:pt x="6917" y="2377"/>
                              </a:lnTo>
                              <a:lnTo>
                                <a:pt x="6931" y="2388"/>
                              </a:lnTo>
                              <a:lnTo>
                                <a:pt x="6945" y="2397"/>
                              </a:lnTo>
                              <a:lnTo>
                                <a:pt x="6959" y="2404"/>
                              </a:lnTo>
                              <a:lnTo>
                                <a:pt x="6965" y="2406"/>
                              </a:lnTo>
                              <a:lnTo>
                                <a:pt x="6971" y="2408"/>
                              </a:lnTo>
                              <a:lnTo>
                                <a:pt x="6977" y="2409"/>
                              </a:lnTo>
                              <a:lnTo>
                                <a:pt x="6984" y="2409"/>
                              </a:lnTo>
                              <a:lnTo>
                                <a:pt x="6990" y="2409"/>
                              </a:lnTo>
                              <a:lnTo>
                                <a:pt x="6997" y="2407"/>
                              </a:lnTo>
                              <a:lnTo>
                                <a:pt x="7003" y="2405"/>
                              </a:lnTo>
                              <a:lnTo>
                                <a:pt x="7010" y="2402"/>
                              </a:lnTo>
                              <a:lnTo>
                                <a:pt x="7018" y="2398"/>
                              </a:lnTo>
                              <a:lnTo>
                                <a:pt x="7025" y="2393"/>
                              </a:lnTo>
                              <a:lnTo>
                                <a:pt x="7032" y="2387"/>
                              </a:lnTo>
                              <a:lnTo>
                                <a:pt x="7040" y="2380"/>
                              </a:lnTo>
                              <a:lnTo>
                                <a:pt x="7057" y="2362"/>
                              </a:lnTo>
                              <a:lnTo>
                                <a:pt x="7074" y="2339"/>
                              </a:lnTo>
                              <a:lnTo>
                                <a:pt x="7092" y="2316"/>
                              </a:lnTo>
                              <a:lnTo>
                                <a:pt x="7105" y="2296"/>
                              </a:lnTo>
                              <a:lnTo>
                                <a:pt x="7114" y="2278"/>
                              </a:lnTo>
                              <a:lnTo>
                                <a:pt x="7117" y="2269"/>
                              </a:lnTo>
                              <a:lnTo>
                                <a:pt x="7119" y="2261"/>
                              </a:lnTo>
                              <a:lnTo>
                                <a:pt x="7121" y="2254"/>
                              </a:lnTo>
                              <a:lnTo>
                                <a:pt x="7121" y="2247"/>
                              </a:lnTo>
                              <a:lnTo>
                                <a:pt x="7121" y="2240"/>
                              </a:lnTo>
                              <a:lnTo>
                                <a:pt x="7120" y="2234"/>
                              </a:lnTo>
                              <a:lnTo>
                                <a:pt x="7118" y="2228"/>
                              </a:lnTo>
                              <a:lnTo>
                                <a:pt x="7116" y="2222"/>
                              </a:lnTo>
                              <a:lnTo>
                                <a:pt x="7112" y="2217"/>
                              </a:lnTo>
                              <a:lnTo>
                                <a:pt x="7108" y="2211"/>
                              </a:lnTo>
                              <a:lnTo>
                                <a:pt x="7099" y="2199"/>
                              </a:lnTo>
                              <a:lnTo>
                                <a:pt x="7087" y="2188"/>
                              </a:lnTo>
                              <a:lnTo>
                                <a:pt x="7071" y="2177"/>
                              </a:lnTo>
                              <a:lnTo>
                                <a:pt x="7055" y="2165"/>
                              </a:lnTo>
                              <a:lnTo>
                                <a:pt x="7018" y="2138"/>
                              </a:lnTo>
                              <a:lnTo>
                                <a:pt x="6996" y="2122"/>
                              </a:lnTo>
                              <a:lnTo>
                                <a:pt x="6975" y="2105"/>
                              </a:lnTo>
                              <a:close/>
                              <a:moveTo>
                                <a:pt x="6699" y="2823"/>
                              </a:moveTo>
                              <a:lnTo>
                                <a:pt x="6699" y="2823"/>
                              </a:lnTo>
                              <a:lnTo>
                                <a:pt x="6729" y="2797"/>
                              </a:lnTo>
                              <a:lnTo>
                                <a:pt x="6754" y="2773"/>
                              </a:lnTo>
                              <a:lnTo>
                                <a:pt x="6765" y="2762"/>
                              </a:lnTo>
                              <a:lnTo>
                                <a:pt x="6773" y="2750"/>
                              </a:lnTo>
                              <a:lnTo>
                                <a:pt x="6781" y="2739"/>
                              </a:lnTo>
                              <a:lnTo>
                                <a:pt x="6787" y="2729"/>
                              </a:lnTo>
                              <a:lnTo>
                                <a:pt x="6792" y="2720"/>
                              </a:lnTo>
                              <a:lnTo>
                                <a:pt x="6796" y="2711"/>
                              </a:lnTo>
                              <a:lnTo>
                                <a:pt x="6799" y="2702"/>
                              </a:lnTo>
                              <a:lnTo>
                                <a:pt x="6801" y="2693"/>
                              </a:lnTo>
                              <a:lnTo>
                                <a:pt x="6801" y="2684"/>
                              </a:lnTo>
                              <a:lnTo>
                                <a:pt x="6801" y="2675"/>
                              </a:lnTo>
                              <a:lnTo>
                                <a:pt x="6800" y="2667"/>
                              </a:lnTo>
                              <a:lnTo>
                                <a:pt x="6797" y="2659"/>
                              </a:lnTo>
                              <a:lnTo>
                                <a:pt x="6794" y="2651"/>
                              </a:lnTo>
                              <a:lnTo>
                                <a:pt x="6790" y="2643"/>
                              </a:lnTo>
                              <a:lnTo>
                                <a:pt x="6785" y="2636"/>
                              </a:lnTo>
                              <a:lnTo>
                                <a:pt x="6779" y="2628"/>
                              </a:lnTo>
                              <a:lnTo>
                                <a:pt x="6764" y="2611"/>
                              </a:lnTo>
                              <a:lnTo>
                                <a:pt x="6747" y="2594"/>
                              </a:lnTo>
                              <a:lnTo>
                                <a:pt x="6727" y="2577"/>
                              </a:lnTo>
                              <a:lnTo>
                                <a:pt x="6705" y="2559"/>
                              </a:lnTo>
                              <a:lnTo>
                                <a:pt x="6654" y="2517"/>
                              </a:lnTo>
                              <a:lnTo>
                                <a:pt x="6608" y="2577"/>
                              </a:lnTo>
                              <a:lnTo>
                                <a:pt x="6589" y="2601"/>
                              </a:lnTo>
                              <a:lnTo>
                                <a:pt x="6574" y="2623"/>
                              </a:lnTo>
                              <a:lnTo>
                                <a:pt x="6564" y="2641"/>
                              </a:lnTo>
                              <a:lnTo>
                                <a:pt x="6560" y="2649"/>
                              </a:lnTo>
                              <a:lnTo>
                                <a:pt x="6557" y="2657"/>
                              </a:lnTo>
                              <a:lnTo>
                                <a:pt x="6554" y="2665"/>
                              </a:lnTo>
                              <a:lnTo>
                                <a:pt x="6553" y="2672"/>
                              </a:lnTo>
                              <a:lnTo>
                                <a:pt x="6553" y="2679"/>
                              </a:lnTo>
                              <a:lnTo>
                                <a:pt x="6554" y="2685"/>
                              </a:lnTo>
                              <a:lnTo>
                                <a:pt x="6555" y="2693"/>
                              </a:lnTo>
                              <a:lnTo>
                                <a:pt x="6558" y="2699"/>
                              </a:lnTo>
                              <a:lnTo>
                                <a:pt x="6561" y="2706"/>
                              </a:lnTo>
                              <a:lnTo>
                                <a:pt x="6566" y="2712"/>
                              </a:lnTo>
                              <a:lnTo>
                                <a:pt x="6571" y="2719"/>
                              </a:lnTo>
                              <a:lnTo>
                                <a:pt x="6578" y="2726"/>
                              </a:lnTo>
                              <a:lnTo>
                                <a:pt x="6593" y="2741"/>
                              </a:lnTo>
                              <a:lnTo>
                                <a:pt x="6614" y="2759"/>
                              </a:lnTo>
                              <a:lnTo>
                                <a:pt x="6638" y="2777"/>
                              </a:lnTo>
                              <a:lnTo>
                                <a:pt x="6699" y="2823"/>
                              </a:lnTo>
                              <a:close/>
                              <a:moveTo>
                                <a:pt x="6239" y="3401"/>
                              </a:moveTo>
                              <a:lnTo>
                                <a:pt x="6387" y="3211"/>
                              </a:lnTo>
                              <a:lnTo>
                                <a:pt x="6365" y="3195"/>
                              </a:lnTo>
                              <a:lnTo>
                                <a:pt x="6345" y="3179"/>
                              </a:lnTo>
                              <a:lnTo>
                                <a:pt x="6309" y="3149"/>
                              </a:lnTo>
                              <a:lnTo>
                                <a:pt x="6294" y="3137"/>
                              </a:lnTo>
                              <a:lnTo>
                                <a:pt x="6280" y="3127"/>
                              </a:lnTo>
                              <a:lnTo>
                                <a:pt x="6267" y="3118"/>
                              </a:lnTo>
                              <a:lnTo>
                                <a:pt x="6255" y="3112"/>
                              </a:lnTo>
                              <a:lnTo>
                                <a:pt x="6248" y="3110"/>
                              </a:lnTo>
                              <a:lnTo>
                                <a:pt x="6242" y="3109"/>
                              </a:lnTo>
                              <a:lnTo>
                                <a:pt x="6235" y="3108"/>
                              </a:lnTo>
                              <a:lnTo>
                                <a:pt x="6229" y="3108"/>
                              </a:lnTo>
                              <a:lnTo>
                                <a:pt x="6223" y="3108"/>
                              </a:lnTo>
                              <a:lnTo>
                                <a:pt x="6217" y="3110"/>
                              </a:lnTo>
                              <a:lnTo>
                                <a:pt x="6211" y="3112"/>
                              </a:lnTo>
                              <a:lnTo>
                                <a:pt x="6204" y="3116"/>
                              </a:lnTo>
                              <a:lnTo>
                                <a:pt x="6197" y="3120"/>
                              </a:lnTo>
                              <a:lnTo>
                                <a:pt x="6190" y="3125"/>
                              </a:lnTo>
                              <a:lnTo>
                                <a:pt x="6175" y="3138"/>
                              </a:lnTo>
                              <a:lnTo>
                                <a:pt x="6158" y="3155"/>
                              </a:lnTo>
                              <a:lnTo>
                                <a:pt x="6141" y="3178"/>
                              </a:lnTo>
                              <a:lnTo>
                                <a:pt x="6124" y="3200"/>
                              </a:lnTo>
                              <a:lnTo>
                                <a:pt x="6110" y="3220"/>
                              </a:lnTo>
                              <a:lnTo>
                                <a:pt x="6101" y="3239"/>
                              </a:lnTo>
                              <a:lnTo>
                                <a:pt x="6098" y="3247"/>
                              </a:lnTo>
                              <a:lnTo>
                                <a:pt x="6096" y="3254"/>
                              </a:lnTo>
                              <a:lnTo>
                                <a:pt x="6094" y="3262"/>
                              </a:lnTo>
                              <a:lnTo>
                                <a:pt x="6094" y="3268"/>
                              </a:lnTo>
                              <a:lnTo>
                                <a:pt x="6094" y="3275"/>
                              </a:lnTo>
                              <a:lnTo>
                                <a:pt x="6095" y="3281"/>
                              </a:lnTo>
                              <a:lnTo>
                                <a:pt x="6096" y="3286"/>
                              </a:lnTo>
                              <a:lnTo>
                                <a:pt x="6099" y="3292"/>
                              </a:lnTo>
                              <a:lnTo>
                                <a:pt x="6102" y="3297"/>
                              </a:lnTo>
                              <a:lnTo>
                                <a:pt x="6106" y="3302"/>
                              </a:lnTo>
                              <a:lnTo>
                                <a:pt x="6116" y="3313"/>
                              </a:lnTo>
                              <a:lnTo>
                                <a:pt x="6128" y="3323"/>
                              </a:lnTo>
                              <a:lnTo>
                                <a:pt x="6142" y="3334"/>
                              </a:lnTo>
                              <a:lnTo>
                                <a:pt x="6158" y="3345"/>
                              </a:lnTo>
                              <a:lnTo>
                                <a:pt x="6196" y="3369"/>
                              </a:lnTo>
                              <a:lnTo>
                                <a:pt x="6217" y="3385"/>
                              </a:lnTo>
                              <a:lnTo>
                                <a:pt x="6239" y="3401"/>
                              </a:lnTo>
                              <a:close/>
                              <a:moveTo>
                                <a:pt x="4880" y="5179"/>
                              </a:moveTo>
                              <a:lnTo>
                                <a:pt x="4354" y="5841"/>
                              </a:lnTo>
                              <a:lnTo>
                                <a:pt x="4367" y="5853"/>
                              </a:lnTo>
                              <a:lnTo>
                                <a:pt x="4362" y="5860"/>
                              </a:lnTo>
                              <a:lnTo>
                                <a:pt x="4359" y="5868"/>
                              </a:lnTo>
                              <a:lnTo>
                                <a:pt x="4356" y="5875"/>
                              </a:lnTo>
                              <a:lnTo>
                                <a:pt x="4353" y="5883"/>
                              </a:lnTo>
                              <a:lnTo>
                                <a:pt x="4351" y="5891"/>
                              </a:lnTo>
                              <a:lnTo>
                                <a:pt x="4350" y="5899"/>
                              </a:lnTo>
                              <a:lnTo>
                                <a:pt x="4350" y="5915"/>
                              </a:lnTo>
                              <a:lnTo>
                                <a:pt x="4351" y="5932"/>
                              </a:lnTo>
                              <a:lnTo>
                                <a:pt x="4355" y="5947"/>
                              </a:lnTo>
                              <a:lnTo>
                                <a:pt x="4360" y="5961"/>
                              </a:lnTo>
                              <a:lnTo>
                                <a:pt x="4367" y="5974"/>
                              </a:lnTo>
                              <a:lnTo>
                                <a:pt x="4377" y="5986"/>
                              </a:lnTo>
                              <a:lnTo>
                                <a:pt x="4387" y="5998"/>
                              </a:lnTo>
                              <a:lnTo>
                                <a:pt x="4398" y="6006"/>
                              </a:lnTo>
                              <a:lnTo>
                                <a:pt x="4404" y="6010"/>
                              </a:lnTo>
                              <a:lnTo>
                                <a:pt x="4410" y="6013"/>
                              </a:lnTo>
                              <a:lnTo>
                                <a:pt x="4416" y="6015"/>
                              </a:lnTo>
                              <a:lnTo>
                                <a:pt x="4423" y="6017"/>
                              </a:lnTo>
                              <a:lnTo>
                                <a:pt x="4429" y="6018"/>
                              </a:lnTo>
                              <a:lnTo>
                                <a:pt x="4436" y="6018"/>
                              </a:lnTo>
                              <a:lnTo>
                                <a:pt x="4444" y="6017"/>
                              </a:lnTo>
                              <a:lnTo>
                                <a:pt x="4450" y="6016"/>
                              </a:lnTo>
                              <a:lnTo>
                                <a:pt x="4457" y="6014"/>
                              </a:lnTo>
                              <a:lnTo>
                                <a:pt x="4464" y="6011"/>
                              </a:lnTo>
                              <a:lnTo>
                                <a:pt x="4503" y="5975"/>
                              </a:lnTo>
                              <a:lnTo>
                                <a:pt x="4542" y="5938"/>
                              </a:lnTo>
                              <a:lnTo>
                                <a:pt x="4580" y="5898"/>
                              </a:lnTo>
                              <a:lnTo>
                                <a:pt x="4618" y="5857"/>
                              </a:lnTo>
                              <a:lnTo>
                                <a:pt x="4655" y="5813"/>
                              </a:lnTo>
                              <a:lnTo>
                                <a:pt x="4692" y="5768"/>
                              </a:lnTo>
                              <a:lnTo>
                                <a:pt x="4728" y="5722"/>
                              </a:lnTo>
                              <a:lnTo>
                                <a:pt x="4764" y="5675"/>
                              </a:lnTo>
                              <a:lnTo>
                                <a:pt x="4835" y="5581"/>
                              </a:lnTo>
                              <a:lnTo>
                                <a:pt x="4905" y="5486"/>
                              </a:lnTo>
                              <a:lnTo>
                                <a:pt x="4974" y="5394"/>
                              </a:lnTo>
                              <a:lnTo>
                                <a:pt x="5009" y="5349"/>
                              </a:lnTo>
                              <a:lnTo>
                                <a:pt x="5043" y="5307"/>
                              </a:lnTo>
                              <a:lnTo>
                                <a:pt x="5003" y="5274"/>
                              </a:lnTo>
                              <a:lnTo>
                                <a:pt x="4962" y="5241"/>
                              </a:lnTo>
                              <a:lnTo>
                                <a:pt x="4921" y="5209"/>
                              </a:lnTo>
                              <a:lnTo>
                                <a:pt x="4901" y="5194"/>
                              </a:lnTo>
                              <a:lnTo>
                                <a:pt x="4880" y="5179"/>
                              </a:lnTo>
                              <a:close/>
                              <a:moveTo>
                                <a:pt x="5164" y="4813"/>
                              </a:moveTo>
                              <a:lnTo>
                                <a:pt x="5164" y="4813"/>
                              </a:lnTo>
                              <a:lnTo>
                                <a:pt x="5183" y="4832"/>
                              </a:lnTo>
                              <a:lnTo>
                                <a:pt x="5200" y="4849"/>
                              </a:lnTo>
                              <a:lnTo>
                                <a:pt x="5218" y="4863"/>
                              </a:lnTo>
                              <a:lnTo>
                                <a:pt x="5235" y="4875"/>
                              </a:lnTo>
                              <a:lnTo>
                                <a:pt x="5250" y="4885"/>
                              </a:lnTo>
                              <a:lnTo>
                                <a:pt x="5265" y="4894"/>
                              </a:lnTo>
                              <a:lnTo>
                                <a:pt x="5280" y="4900"/>
                              </a:lnTo>
                              <a:lnTo>
                                <a:pt x="5294" y="4904"/>
                              </a:lnTo>
                              <a:lnTo>
                                <a:pt x="5307" y="4906"/>
                              </a:lnTo>
                              <a:lnTo>
                                <a:pt x="5320" y="4906"/>
                              </a:lnTo>
                              <a:lnTo>
                                <a:pt x="5332" y="4905"/>
                              </a:lnTo>
                              <a:lnTo>
                                <a:pt x="5344" y="4902"/>
                              </a:lnTo>
                              <a:lnTo>
                                <a:pt x="5357" y="4897"/>
                              </a:lnTo>
                              <a:lnTo>
                                <a:pt x="5368" y="4892"/>
                              </a:lnTo>
                              <a:lnTo>
                                <a:pt x="5379" y="4883"/>
                              </a:lnTo>
                              <a:lnTo>
                                <a:pt x="5390" y="4875"/>
                              </a:lnTo>
                              <a:lnTo>
                                <a:pt x="5401" y="4866"/>
                              </a:lnTo>
                              <a:lnTo>
                                <a:pt x="5411" y="4855"/>
                              </a:lnTo>
                              <a:lnTo>
                                <a:pt x="5423" y="4843"/>
                              </a:lnTo>
                              <a:lnTo>
                                <a:pt x="5433" y="4831"/>
                              </a:lnTo>
                              <a:lnTo>
                                <a:pt x="5454" y="4803"/>
                              </a:lnTo>
                              <a:lnTo>
                                <a:pt x="5476" y="4773"/>
                              </a:lnTo>
                              <a:lnTo>
                                <a:pt x="5522" y="4706"/>
                              </a:lnTo>
                              <a:lnTo>
                                <a:pt x="5546" y="4671"/>
                              </a:lnTo>
                              <a:lnTo>
                                <a:pt x="5574" y="4637"/>
                              </a:lnTo>
                              <a:lnTo>
                                <a:pt x="5554" y="4618"/>
                              </a:lnTo>
                              <a:lnTo>
                                <a:pt x="5537" y="4601"/>
                              </a:lnTo>
                              <a:lnTo>
                                <a:pt x="5520" y="4587"/>
                              </a:lnTo>
                              <a:lnTo>
                                <a:pt x="5503" y="4575"/>
                              </a:lnTo>
                              <a:lnTo>
                                <a:pt x="5488" y="4565"/>
                              </a:lnTo>
                              <a:lnTo>
                                <a:pt x="5472" y="4557"/>
                              </a:lnTo>
                              <a:lnTo>
                                <a:pt x="5458" y="4551"/>
                              </a:lnTo>
                              <a:lnTo>
                                <a:pt x="5444" y="4547"/>
                              </a:lnTo>
                              <a:lnTo>
                                <a:pt x="5431" y="4545"/>
                              </a:lnTo>
                              <a:lnTo>
                                <a:pt x="5418" y="4545"/>
                              </a:lnTo>
                              <a:lnTo>
                                <a:pt x="5405" y="4546"/>
                              </a:lnTo>
                              <a:lnTo>
                                <a:pt x="5393" y="4549"/>
                              </a:lnTo>
                              <a:lnTo>
                                <a:pt x="5381" y="4553"/>
                              </a:lnTo>
                              <a:lnTo>
                                <a:pt x="5370" y="4559"/>
                              </a:lnTo>
                              <a:lnTo>
                                <a:pt x="5359" y="4566"/>
                              </a:lnTo>
                              <a:lnTo>
                                <a:pt x="5348" y="4575"/>
                              </a:lnTo>
                              <a:lnTo>
                                <a:pt x="5336" y="4584"/>
                              </a:lnTo>
                              <a:lnTo>
                                <a:pt x="5326" y="4595"/>
                              </a:lnTo>
                              <a:lnTo>
                                <a:pt x="5315" y="4606"/>
                              </a:lnTo>
                              <a:lnTo>
                                <a:pt x="5305" y="4620"/>
                              </a:lnTo>
                              <a:lnTo>
                                <a:pt x="5284" y="4647"/>
                              </a:lnTo>
                              <a:lnTo>
                                <a:pt x="5261" y="4677"/>
                              </a:lnTo>
                              <a:lnTo>
                                <a:pt x="5216" y="4744"/>
                              </a:lnTo>
                              <a:lnTo>
                                <a:pt x="5191" y="4779"/>
                              </a:lnTo>
                              <a:lnTo>
                                <a:pt x="5164" y="4813"/>
                              </a:lnTo>
                              <a:close/>
                              <a:moveTo>
                                <a:pt x="4900" y="5152"/>
                              </a:moveTo>
                              <a:lnTo>
                                <a:pt x="5052" y="5281"/>
                              </a:lnTo>
                              <a:lnTo>
                                <a:pt x="5313" y="4960"/>
                              </a:lnTo>
                              <a:lnTo>
                                <a:pt x="5294" y="4939"/>
                              </a:lnTo>
                              <a:lnTo>
                                <a:pt x="5275" y="4922"/>
                              </a:lnTo>
                              <a:lnTo>
                                <a:pt x="5258" y="4908"/>
                              </a:lnTo>
                              <a:lnTo>
                                <a:pt x="5241" y="4896"/>
                              </a:lnTo>
                              <a:lnTo>
                                <a:pt x="5225" y="4885"/>
                              </a:lnTo>
                              <a:lnTo>
                                <a:pt x="5210" y="4878"/>
                              </a:lnTo>
                              <a:lnTo>
                                <a:pt x="5195" y="4872"/>
                              </a:lnTo>
                              <a:lnTo>
                                <a:pt x="5181" y="4868"/>
                              </a:lnTo>
                              <a:lnTo>
                                <a:pt x="5167" y="4867"/>
                              </a:lnTo>
                              <a:lnTo>
                                <a:pt x="5154" y="4867"/>
                              </a:lnTo>
                              <a:lnTo>
                                <a:pt x="5141" y="4869"/>
                              </a:lnTo>
                              <a:lnTo>
                                <a:pt x="5128" y="4873"/>
                              </a:lnTo>
                              <a:lnTo>
                                <a:pt x="5116" y="4878"/>
                              </a:lnTo>
                              <a:lnTo>
                                <a:pt x="5105" y="4884"/>
                              </a:lnTo>
                              <a:lnTo>
                                <a:pt x="5094" y="4893"/>
                              </a:lnTo>
                              <a:lnTo>
                                <a:pt x="5083" y="4902"/>
                              </a:lnTo>
                              <a:lnTo>
                                <a:pt x="5072" y="4913"/>
                              </a:lnTo>
                              <a:lnTo>
                                <a:pt x="5060" y="4924"/>
                              </a:lnTo>
                              <a:lnTo>
                                <a:pt x="5050" y="4937"/>
                              </a:lnTo>
                              <a:lnTo>
                                <a:pt x="5039" y="4950"/>
                              </a:lnTo>
                              <a:lnTo>
                                <a:pt x="5018" y="4980"/>
                              </a:lnTo>
                              <a:lnTo>
                                <a:pt x="4996" y="5012"/>
                              </a:lnTo>
                              <a:lnTo>
                                <a:pt x="4951" y="5081"/>
                              </a:lnTo>
                              <a:lnTo>
                                <a:pt x="4926" y="5117"/>
                              </a:lnTo>
                              <a:lnTo>
                                <a:pt x="4900" y="5152"/>
                              </a:lnTo>
                              <a:close/>
                              <a:moveTo>
                                <a:pt x="8115" y="1028"/>
                              </a:moveTo>
                              <a:lnTo>
                                <a:pt x="8281" y="1166"/>
                              </a:lnTo>
                              <a:lnTo>
                                <a:pt x="8308" y="1132"/>
                              </a:lnTo>
                              <a:lnTo>
                                <a:pt x="8338" y="1097"/>
                              </a:lnTo>
                              <a:lnTo>
                                <a:pt x="8398" y="1027"/>
                              </a:lnTo>
                              <a:lnTo>
                                <a:pt x="8462" y="955"/>
                              </a:lnTo>
                              <a:lnTo>
                                <a:pt x="8525" y="882"/>
                              </a:lnTo>
                              <a:lnTo>
                                <a:pt x="8557" y="845"/>
                              </a:lnTo>
                              <a:lnTo>
                                <a:pt x="8586" y="808"/>
                              </a:lnTo>
                              <a:lnTo>
                                <a:pt x="8614" y="771"/>
                              </a:lnTo>
                              <a:lnTo>
                                <a:pt x="8641" y="732"/>
                              </a:lnTo>
                              <a:lnTo>
                                <a:pt x="8666" y="694"/>
                              </a:lnTo>
                              <a:lnTo>
                                <a:pt x="8689" y="656"/>
                              </a:lnTo>
                              <a:lnTo>
                                <a:pt x="8700" y="637"/>
                              </a:lnTo>
                              <a:lnTo>
                                <a:pt x="8709" y="617"/>
                              </a:lnTo>
                              <a:lnTo>
                                <a:pt x="8718" y="598"/>
                              </a:lnTo>
                              <a:lnTo>
                                <a:pt x="8726" y="579"/>
                              </a:lnTo>
                              <a:lnTo>
                                <a:pt x="8714" y="569"/>
                              </a:lnTo>
                              <a:lnTo>
                                <a:pt x="8702" y="560"/>
                              </a:lnTo>
                              <a:lnTo>
                                <a:pt x="8690" y="551"/>
                              </a:lnTo>
                              <a:lnTo>
                                <a:pt x="8677" y="544"/>
                              </a:lnTo>
                              <a:lnTo>
                                <a:pt x="8666" y="538"/>
                              </a:lnTo>
                              <a:lnTo>
                                <a:pt x="8654" y="532"/>
                              </a:lnTo>
                              <a:lnTo>
                                <a:pt x="8642" y="528"/>
                              </a:lnTo>
                              <a:lnTo>
                                <a:pt x="8631" y="524"/>
                              </a:lnTo>
                              <a:lnTo>
                                <a:pt x="8619" y="522"/>
                              </a:lnTo>
                              <a:lnTo>
                                <a:pt x="8607" y="520"/>
                              </a:lnTo>
                              <a:lnTo>
                                <a:pt x="8596" y="519"/>
                              </a:lnTo>
                              <a:lnTo>
                                <a:pt x="8585" y="519"/>
                              </a:lnTo>
                              <a:lnTo>
                                <a:pt x="8574" y="519"/>
                              </a:lnTo>
                              <a:lnTo>
                                <a:pt x="8563" y="521"/>
                              </a:lnTo>
                              <a:lnTo>
                                <a:pt x="8552" y="523"/>
                              </a:lnTo>
                              <a:lnTo>
                                <a:pt x="8540" y="525"/>
                              </a:lnTo>
                              <a:lnTo>
                                <a:pt x="8529" y="529"/>
                              </a:lnTo>
                              <a:lnTo>
                                <a:pt x="8519" y="533"/>
                              </a:lnTo>
                              <a:lnTo>
                                <a:pt x="8498" y="543"/>
                              </a:lnTo>
                              <a:lnTo>
                                <a:pt x="8476" y="555"/>
                              </a:lnTo>
                              <a:lnTo>
                                <a:pt x="8456" y="570"/>
                              </a:lnTo>
                              <a:lnTo>
                                <a:pt x="8436" y="587"/>
                              </a:lnTo>
                              <a:lnTo>
                                <a:pt x="8416" y="605"/>
                              </a:lnTo>
                              <a:lnTo>
                                <a:pt x="8396" y="625"/>
                              </a:lnTo>
                              <a:lnTo>
                                <a:pt x="8377" y="647"/>
                              </a:lnTo>
                              <a:lnTo>
                                <a:pt x="8358" y="669"/>
                              </a:lnTo>
                              <a:lnTo>
                                <a:pt x="8340" y="692"/>
                              </a:lnTo>
                              <a:lnTo>
                                <a:pt x="8321" y="718"/>
                              </a:lnTo>
                              <a:lnTo>
                                <a:pt x="8303" y="742"/>
                              </a:lnTo>
                              <a:lnTo>
                                <a:pt x="8269" y="794"/>
                              </a:lnTo>
                              <a:lnTo>
                                <a:pt x="8235" y="847"/>
                              </a:lnTo>
                              <a:lnTo>
                                <a:pt x="8172" y="945"/>
                              </a:lnTo>
                              <a:lnTo>
                                <a:pt x="8144" y="990"/>
                              </a:lnTo>
                              <a:lnTo>
                                <a:pt x="8130" y="1009"/>
                              </a:lnTo>
                              <a:lnTo>
                                <a:pt x="8115" y="1028"/>
                              </a:lnTo>
                              <a:close/>
                              <a:moveTo>
                                <a:pt x="7862" y="1355"/>
                              </a:moveTo>
                              <a:lnTo>
                                <a:pt x="8038" y="1493"/>
                              </a:lnTo>
                              <a:lnTo>
                                <a:pt x="8272" y="1191"/>
                              </a:lnTo>
                              <a:lnTo>
                                <a:pt x="8229" y="1159"/>
                              </a:lnTo>
                              <a:lnTo>
                                <a:pt x="8210" y="1146"/>
                              </a:lnTo>
                              <a:lnTo>
                                <a:pt x="8192" y="1135"/>
                              </a:lnTo>
                              <a:lnTo>
                                <a:pt x="8175" y="1126"/>
                              </a:lnTo>
                              <a:lnTo>
                                <a:pt x="8159" y="1118"/>
                              </a:lnTo>
                              <a:lnTo>
                                <a:pt x="8145" y="1111"/>
                              </a:lnTo>
                              <a:lnTo>
                                <a:pt x="8131" y="1105"/>
                              </a:lnTo>
                              <a:lnTo>
                                <a:pt x="8117" y="1102"/>
                              </a:lnTo>
                              <a:lnTo>
                                <a:pt x="8105" y="1100"/>
                              </a:lnTo>
                              <a:lnTo>
                                <a:pt x="8094" y="1099"/>
                              </a:lnTo>
                              <a:lnTo>
                                <a:pt x="8083" y="1100"/>
                              </a:lnTo>
                              <a:lnTo>
                                <a:pt x="8072" y="1102"/>
                              </a:lnTo>
                              <a:lnTo>
                                <a:pt x="8062" y="1106"/>
                              </a:lnTo>
                              <a:lnTo>
                                <a:pt x="8051" y="1112"/>
                              </a:lnTo>
                              <a:lnTo>
                                <a:pt x="8042" y="1118"/>
                              </a:lnTo>
                              <a:lnTo>
                                <a:pt x="8033" y="1125"/>
                              </a:lnTo>
                              <a:lnTo>
                                <a:pt x="8024" y="1133"/>
                              </a:lnTo>
                              <a:lnTo>
                                <a:pt x="8015" y="1143"/>
                              </a:lnTo>
                              <a:lnTo>
                                <a:pt x="8006" y="1153"/>
                              </a:lnTo>
                              <a:lnTo>
                                <a:pt x="7986" y="1178"/>
                              </a:lnTo>
                              <a:lnTo>
                                <a:pt x="7966" y="1207"/>
                              </a:lnTo>
                              <a:lnTo>
                                <a:pt x="7919" y="1275"/>
                              </a:lnTo>
                              <a:lnTo>
                                <a:pt x="7892" y="1313"/>
                              </a:lnTo>
                              <a:lnTo>
                                <a:pt x="7862" y="1355"/>
                              </a:lnTo>
                              <a:close/>
                              <a:moveTo>
                                <a:pt x="6560" y="3030"/>
                              </a:moveTo>
                              <a:lnTo>
                                <a:pt x="6723" y="3157"/>
                              </a:lnTo>
                              <a:lnTo>
                                <a:pt x="6762" y="3108"/>
                              </a:lnTo>
                              <a:lnTo>
                                <a:pt x="6779" y="3086"/>
                              </a:lnTo>
                              <a:lnTo>
                                <a:pt x="6794" y="3066"/>
                              </a:lnTo>
                              <a:lnTo>
                                <a:pt x="6808" y="3047"/>
                              </a:lnTo>
                              <a:lnTo>
                                <a:pt x="6818" y="3028"/>
                              </a:lnTo>
                              <a:lnTo>
                                <a:pt x="6822" y="3019"/>
                              </a:lnTo>
                              <a:lnTo>
                                <a:pt x="6825" y="3011"/>
                              </a:lnTo>
                              <a:lnTo>
                                <a:pt x="6827" y="3003"/>
                              </a:lnTo>
                              <a:lnTo>
                                <a:pt x="6829" y="2995"/>
                              </a:lnTo>
                              <a:lnTo>
                                <a:pt x="6829" y="2986"/>
                              </a:lnTo>
                              <a:lnTo>
                                <a:pt x="6829" y="2979"/>
                              </a:lnTo>
                              <a:lnTo>
                                <a:pt x="6828" y="2971"/>
                              </a:lnTo>
                              <a:lnTo>
                                <a:pt x="6825" y="2962"/>
                              </a:lnTo>
                              <a:lnTo>
                                <a:pt x="6822" y="2954"/>
                              </a:lnTo>
                              <a:lnTo>
                                <a:pt x="6818" y="2946"/>
                              </a:lnTo>
                              <a:lnTo>
                                <a:pt x="6812" y="2938"/>
                              </a:lnTo>
                              <a:lnTo>
                                <a:pt x="6804" y="2930"/>
                              </a:lnTo>
                              <a:lnTo>
                                <a:pt x="6797" y="2922"/>
                              </a:lnTo>
                              <a:lnTo>
                                <a:pt x="6787" y="2914"/>
                              </a:lnTo>
                              <a:lnTo>
                                <a:pt x="6777" y="2905"/>
                              </a:lnTo>
                              <a:lnTo>
                                <a:pt x="6765" y="2897"/>
                              </a:lnTo>
                              <a:lnTo>
                                <a:pt x="6736" y="2878"/>
                              </a:lnTo>
                              <a:lnTo>
                                <a:pt x="6703" y="2859"/>
                              </a:lnTo>
                              <a:lnTo>
                                <a:pt x="6560" y="3030"/>
                              </a:lnTo>
                              <a:close/>
                              <a:moveTo>
                                <a:pt x="6422" y="3207"/>
                              </a:moveTo>
                              <a:lnTo>
                                <a:pt x="6580" y="3341"/>
                              </a:lnTo>
                              <a:lnTo>
                                <a:pt x="6708" y="3178"/>
                              </a:lnTo>
                              <a:lnTo>
                                <a:pt x="6685" y="3152"/>
                              </a:lnTo>
                              <a:lnTo>
                                <a:pt x="6663" y="3131"/>
                              </a:lnTo>
                              <a:lnTo>
                                <a:pt x="6643" y="3113"/>
                              </a:lnTo>
                              <a:lnTo>
                                <a:pt x="6623" y="3097"/>
                              </a:lnTo>
                              <a:lnTo>
                                <a:pt x="6614" y="3091"/>
                              </a:lnTo>
                              <a:lnTo>
                                <a:pt x="6604" y="3086"/>
                              </a:lnTo>
                              <a:lnTo>
                                <a:pt x="6594" y="3082"/>
                              </a:lnTo>
                              <a:lnTo>
                                <a:pt x="6585" y="3079"/>
                              </a:lnTo>
                              <a:lnTo>
                                <a:pt x="6576" y="3076"/>
                              </a:lnTo>
                              <a:lnTo>
                                <a:pt x="6567" y="3075"/>
                              </a:lnTo>
                              <a:lnTo>
                                <a:pt x="6559" y="3074"/>
                              </a:lnTo>
                              <a:lnTo>
                                <a:pt x="6550" y="3074"/>
                              </a:lnTo>
                              <a:lnTo>
                                <a:pt x="6542" y="3075"/>
                              </a:lnTo>
                              <a:lnTo>
                                <a:pt x="6534" y="3077"/>
                              </a:lnTo>
                              <a:lnTo>
                                <a:pt x="6525" y="3080"/>
                              </a:lnTo>
                              <a:lnTo>
                                <a:pt x="6517" y="3084"/>
                              </a:lnTo>
                              <a:lnTo>
                                <a:pt x="6509" y="3089"/>
                              </a:lnTo>
                              <a:lnTo>
                                <a:pt x="6501" y="3095"/>
                              </a:lnTo>
                              <a:lnTo>
                                <a:pt x="6493" y="3103"/>
                              </a:lnTo>
                              <a:lnTo>
                                <a:pt x="6485" y="3110"/>
                              </a:lnTo>
                              <a:lnTo>
                                <a:pt x="6477" y="3119"/>
                              </a:lnTo>
                              <a:lnTo>
                                <a:pt x="6470" y="3128"/>
                              </a:lnTo>
                              <a:lnTo>
                                <a:pt x="6453" y="3150"/>
                              </a:lnTo>
                              <a:lnTo>
                                <a:pt x="6438" y="3177"/>
                              </a:lnTo>
                              <a:lnTo>
                                <a:pt x="6422" y="3207"/>
                              </a:lnTo>
                              <a:close/>
                              <a:moveTo>
                                <a:pt x="6260" y="3417"/>
                              </a:moveTo>
                              <a:lnTo>
                                <a:pt x="6423" y="3544"/>
                              </a:lnTo>
                              <a:lnTo>
                                <a:pt x="6465" y="3492"/>
                              </a:lnTo>
                              <a:lnTo>
                                <a:pt x="6483" y="3469"/>
                              </a:lnTo>
                              <a:lnTo>
                                <a:pt x="6499" y="3447"/>
                              </a:lnTo>
                              <a:lnTo>
                                <a:pt x="6513" y="3426"/>
                              </a:lnTo>
                              <a:lnTo>
                                <a:pt x="6524" y="3407"/>
                              </a:lnTo>
                              <a:lnTo>
                                <a:pt x="6528" y="3398"/>
                              </a:lnTo>
                              <a:lnTo>
                                <a:pt x="6533" y="3389"/>
                              </a:lnTo>
                              <a:lnTo>
                                <a:pt x="6536" y="3380"/>
                              </a:lnTo>
                              <a:lnTo>
                                <a:pt x="6538" y="3370"/>
                              </a:lnTo>
                              <a:lnTo>
                                <a:pt x="6538" y="3362"/>
                              </a:lnTo>
                              <a:lnTo>
                                <a:pt x="6538" y="3353"/>
                              </a:lnTo>
                              <a:lnTo>
                                <a:pt x="6537" y="3345"/>
                              </a:lnTo>
                              <a:lnTo>
                                <a:pt x="6535" y="3337"/>
                              </a:lnTo>
                              <a:lnTo>
                                <a:pt x="6532" y="3328"/>
                              </a:lnTo>
                              <a:lnTo>
                                <a:pt x="6526" y="3320"/>
                              </a:lnTo>
                              <a:lnTo>
                                <a:pt x="6521" y="3311"/>
                              </a:lnTo>
                              <a:lnTo>
                                <a:pt x="6514" y="3302"/>
                              </a:lnTo>
                              <a:lnTo>
                                <a:pt x="6506" y="3293"/>
                              </a:lnTo>
                              <a:lnTo>
                                <a:pt x="6496" y="3285"/>
                              </a:lnTo>
                              <a:lnTo>
                                <a:pt x="6485" y="3276"/>
                              </a:lnTo>
                              <a:lnTo>
                                <a:pt x="6473" y="3267"/>
                              </a:lnTo>
                              <a:lnTo>
                                <a:pt x="6458" y="3257"/>
                              </a:lnTo>
                              <a:lnTo>
                                <a:pt x="6443" y="3248"/>
                              </a:lnTo>
                              <a:lnTo>
                                <a:pt x="6407" y="3227"/>
                              </a:lnTo>
                              <a:lnTo>
                                <a:pt x="6260" y="3417"/>
                              </a:lnTo>
                              <a:close/>
                              <a:moveTo>
                                <a:pt x="6118" y="3600"/>
                              </a:moveTo>
                              <a:lnTo>
                                <a:pt x="6281" y="3727"/>
                              </a:lnTo>
                              <a:lnTo>
                                <a:pt x="6408" y="3564"/>
                              </a:lnTo>
                              <a:lnTo>
                                <a:pt x="6384" y="3538"/>
                              </a:lnTo>
                              <a:lnTo>
                                <a:pt x="6362" y="3516"/>
                              </a:lnTo>
                              <a:lnTo>
                                <a:pt x="6341" y="3497"/>
                              </a:lnTo>
                              <a:lnTo>
                                <a:pt x="6331" y="3489"/>
                              </a:lnTo>
                              <a:lnTo>
                                <a:pt x="6321" y="3483"/>
                              </a:lnTo>
                              <a:lnTo>
                                <a:pt x="6311" y="3477"/>
                              </a:lnTo>
                              <a:lnTo>
                                <a:pt x="6301" y="3472"/>
                              </a:lnTo>
                              <a:lnTo>
                                <a:pt x="6292" y="3468"/>
                              </a:lnTo>
                              <a:lnTo>
                                <a:pt x="6283" y="3465"/>
                              </a:lnTo>
                              <a:lnTo>
                                <a:pt x="6274" y="3462"/>
                              </a:lnTo>
                              <a:lnTo>
                                <a:pt x="6265" y="3461"/>
                              </a:lnTo>
                              <a:lnTo>
                                <a:pt x="6256" y="3461"/>
                              </a:lnTo>
                              <a:lnTo>
                                <a:pt x="6247" y="3461"/>
                              </a:lnTo>
                              <a:lnTo>
                                <a:pt x="6238" y="3463"/>
                              </a:lnTo>
                              <a:lnTo>
                                <a:pt x="6230" y="3465"/>
                              </a:lnTo>
                              <a:lnTo>
                                <a:pt x="6222" y="3469"/>
                              </a:lnTo>
                              <a:lnTo>
                                <a:pt x="6213" y="3473"/>
                              </a:lnTo>
                              <a:lnTo>
                                <a:pt x="6205" y="3478"/>
                              </a:lnTo>
                              <a:lnTo>
                                <a:pt x="6197" y="3485"/>
                              </a:lnTo>
                              <a:lnTo>
                                <a:pt x="6189" y="3492"/>
                              </a:lnTo>
                              <a:lnTo>
                                <a:pt x="6180" y="3500"/>
                              </a:lnTo>
                              <a:lnTo>
                                <a:pt x="6173" y="3509"/>
                              </a:lnTo>
                              <a:lnTo>
                                <a:pt x="6165" y="3520"/>
                              </a:lnTo>
                              <a:lnTo>
                                <a:pt x="6149" y="3542"/>
                              </a:lnTo>
                              <a:lnTo>
                                <a:pt x="6133" y="3569"/>
                              </a:lnTo>
                              <a:lnTo>
                                <a:pt x="6118" y="3600"/>
                              </a:lnTo>
                              <a:close/>
                              <a:moveTo>
                                <a:pt x="5959" y="3803"/>
                              </a:moveTo>
                              <a:lnTo>
                                <a:pt x="6123" y="3931"/>
                              </a:lnTo>
                              <a:lnTo>
                                <a:pt x="6266" y="3747"/>
                              </a:lnTo>
                              <a:lnTo>
                                <a:pt x="6238" y="3715"/>
                              </a:lnTo>
                              <a:lnTo>
                                <a:pt x="6225" y="3702"/>
                              </a:lnTo>
                              <a:lnTo>
                                <a:pt x="6213" y="3690"/>
                              </a:lnTo>
                              <a:lnTo>
                                <a:pt x="6202" y="3680"/>
                              </a:lnTo>
                              <a:lnTo>
                                <a:pt x="6191" y="3671"/>
                              </a:lnTo>
                              <a:lnTo>
                                <a:pt x="6179" y="3663"/>
                              </a:lnTo>
                              <a:lnTo>
                                <a:pt x="6169" y="3657"/>
                              </a:lnTo>
                              <a:lnTo>
                                <a:pt x="6159" y="3652"/>
                              </a:lnTo>
                              <a:lnTo>
                                <a:pt x="6150" y="3648"/>
                              </a:lnTo>
                              <a:lnTo>
                                <a:pt x="6141" y="3645"/>
                              </a:lnTo>
                              <a:lnTo>
                                <a:pt x="6132" y="3644"/>
                              </a:lnTo>
                              <a:lnTo>
                                <a:pt x="6124" y="3643"/>
                              </a:lnTo>
                              <a:lnTo>
                                <a:pt x="6115" y="3644"/>
                              </a:lnTo>
                              <a:lnTo>
                                <a:pt x="6106" y="3646"/>
                              </a:lnTo>
                              <a:lnTo>
                                <a:pt x="6098" y="3649"/>
                              </a:lnTo>
                              <a:lnTo>
                                <a:pt x="6090" y="3654"/>
                              </a:lnTo>
                              <a:lnTo>
                                <a:pt x="6083" y="3659"/>
                              </a:lnTo>
                              <a:lnTo>
                                <a:pt x="6075" y="3664"/>
                              </a:lnTo>
                              <a:lnTo>
                                <a:pt x="6067" y="3671"/>
                              </a:lnTo>
                              <a:lnTo>
                                <a:pt x="6052" y="3686"/>
                              </a:lnTo>
                              <a:lnTo>
                                <a:pt x="6034" y="3705"/>
                              </a:lnTo>
                              <a:lnTo>
                                <a:pt x="6018" y="3727"/>
                              </a:lnTo>
                              <a:lnTo>
                                <a:pt x="6000" y="3750"/>
                              </a:lnTo>
                              <a:lnTo>
                                <a:pt x="5959" y="3803"/>
                              </a:lnTo>
                              <a:close/>
                              <a:moveTo>
                                <a:pt x="5786" y="4026"/>
                              </a:moveTo>
                              <a:lnTo>
                                <a:pt x="5950" y="4153"/>
                              </a:lnTo>
                              <a:lnTo>
                                <a:pt x="6107" y="3950"/>
                              </a:lnTo>
                              <a:lnTo>
                                <a:pt x="6077" y="3920"/>
                              </a:lnTo>
                              <a:lnTo>
                                <a:pt x="6063" y="3907"/>
                              </a:lnTo>
                              <a:lnTo>
                                <a:pt x="6050" y="3896"/>
                              </a:lnTo>
                              <a:lnTo>
                                <a:pt x="6036" y="3886"/>
                              </a:lnTo>
                              <a:lnTo>
                                <a:pt x="6024" y="3878"/>
                              </a:lnTo>
                              <a:lnTo>
                                <a:pt x="6013" y="3871"/>
                              </a:lnTo>
                              <a:lnTo>
                                <a:pt x="6002" y="3865"/>
                              </a:lnTo>
                              <a:lnTo>
                                <a:pt x="5992" y="3861"/>
                              </a:lnTo>
                              <a:lnTo>
                                <a:pt x="5982" y="3858"/>
                              </a:lnTo>
                              <a:lnTo>
                                <a:pt x="5972" y="3855"/>
                              </a:lnTo>
                              <a:lnTo>
                                <a:pt x="5962" y="3854"/>
                              </a:lnTo>
                              <a:lnTo>
                                <a:pt x="5954" y="3854"/>
                              </a:lnTo>
                              <a:lnTo>
                                <a:pt x="5945" y="3855"/>
                              </a:lnTo>
                              <a:lnTo>
                                <a:pt x="5937" y="3859"/>
                              </a:lnTo>
                              <a:lnTo>
                                <a:pt x="5929" y="3862"/>
                              </a:lnTo>
                              <a:lnTo>
                                <a:pt x="5921" y="3867"/>
                              </a:lnTo>
                              <a:lnTo>
                                <a:pt x="5913" y="3872"/>
                              </a:lnTo>
                              <a:lnTo>
                                <a:pt x="5905" y="3878"/>
                              </a:lnTo>
                              <a:lnTo>
                                <a:pt x="5897" y="3885"/>
                              </a:lnTo>
                              <a:lnTo>
                                <a:pt x="5881" y="3902"/>
                              </a:lnTo>
                              <a:lnTo>
                                <a:pt x="5865" y="3921"/>
                              </a:lnTo>
                              <a:lnTo>
                                <a:pt x="5847" y="3945"/>
                              </a:lnTo>
                              <a:lnTo>
                                <a:pt x="5828" y="3969"/>
                              </a:lnTo>
                              <a:lnTo>
                                <a:pt x="5786" y="4026"/>
                              </a:lnTo>
                              <a:close/>
                              <a:moveTo>
                                <a:pt x="5613" y="4248"/>
                              </a:moveTo>
                              <a:lnTo>
                                <a:pt x="5777" y="4375"/>
                              </a:lnTo>
                              <a:lnTo>
                                <a:pt x="5934" y="4172"/>
                              </a:lnTo>
                              <a:lnTo>
                                <a:pt x="5905" y="4141"/>
                              </a:lnTo>
                              <a:lnTo>
                                <a:pt x="5890" y="4126"/>
                              </a:lnTo>
                              <a:lnTo>
                                <a:pt x="5877" y="4115"/>
                              </a:lnTo>
                              <a:lnTo>
                                <a:pt x="5865" y="4104"/>
                              </a:lnTo>
                              <a:lnTo>
                                <a:pt x="5853" y="4096"/>
                              </a:lnTo>
                              <a:lnTo>
                                <a:pt x="5842" y="4088"/>
                              </a:lnTo>
                              <a:lnTo>
                                <a:pt x="5830" y="4082"/>
                              </a:lnTo>
                              <a:lnTo>
                                <a:pt x="5820" y="4078"/>
                              </a:lnTo>
                              <a:lnTo>
                                <a:pt x="5810" y="4075"/>
                              </a:lnTo>
                              <a:lnTo>
                                <a:pt x="5801" y="4073"/>
                              </a:lnTo>
                              <a:lnTo>
                                <a:pt x="5792" y="4072"/>
                              </a:lnTo>
                              <a:lnTo>
                                <a:pt x="5783" y="4072"/>
                              </a:lnTo>
                              <a:lnTo>
                                <a:pt x="5775" y="4073"/>
                              </a:lnTo>
                              <a:lnTo>
                                <a:pt x="5766" y="4076"/>
                              </a:lnTo>
                              <a:lnTo>
                                <a:pt x="5757" y="4080"/>
                              </a:lnTo>
                              <a:lnTo>
                                <a:pt x="5749" y="4084"/>
                              </a:lnTo>
                              <a:lnTo>
                                <a:pt x="5741" y="4090"/>
                              </a:lnTo>
                              <a:lnTo>
                                <a:pt x="5733" y="4096"/>
                              </a:lnTo>
                              <a:lnTo>
                                <a:pt x="5726" y="4104"/>
                              </a:lnTo>
                              <a:lnTo>
                                <a:pt x="5710" y="4121"/>
                              </a:lnTo>
                              <a:lnTo>
                                <a:pt x="5692" y="4142"/>
                              </a:lnTo>
                              <a:lnTo>
                                <a:pt x="5656" y="4190"/>
                              </a:lnTo>
                              <a:lnTo>
                                <a:pt x="5636" y="4219"/>
                              </a:lnTo>
                              <a:lnTo>
                                <a:pt x="5613" y="4248"/>
                              </a:lnTo>
                              <a:close/>
                              <a:moveTo>
                                <a:pt x="5426" y="4491"/>
                              </a:moveTo>
                              <a:lnTo>
                                <a:pt x="5426" y="4491"/>
                              </a:lnTo>
                              <a:lnTo>
                                <a:pt x="5441" y="4507"/>
                              </a:lnTo>
                              <a:lnTo>
                                <a:pt x="5455" y="4523"/>
                              </a:lnTo>
                              <a:lnTo>
                                <a:pt x="5469" y="4536"/>
                              </a:lnTo>
                              <a:lnTo>
                                <a:pt x="5482" y="4548"/>
                              </a:lnTo>
                              <a:lnTo>
                                <a:pt x="5496" y="4558"/>
                              </a:lnTo>
                              <a:lnTo>
                                <a:pt x="5508" y="4567"/>
                              </a:lnTo>
                              <a:lnTo>
                                <a:pt x="5519" y="4573"/>
                              </a:lnTo>
                              <a:lnTo>
                                <a:pt x="5530" y="4579"/>
                              </a:lnTo>
                              <a:lnTo>
                                <a:pt x="5541" y="4583"/>
                              </a:lnTo>
                              <a:lnTo>
                                <a:pt x="5551" y="4585"/>
                              </a:lnTo>
                              <a:lnTo>
                                <a:pt x="5562" y="4586"/>
                              </a:lnTo>
                              <a:lnTo>
                                <a:pt x="5572" y="4586"/>
                              </a:lnTo>
                              <a:lnTo>
                                <a:pt x="5581" y="4584"/>
                              </a:lnTo>
                              <a:lnTo>
                                <a:pt x="5590" y="4582"/>
                              </a:lnTo>
                              <a:lnTo>
                                <a:pt x="5599" y="4578"/>
                              </a:lnTo>
                              <a:lnTo>
                                <a:pt x="5608" y="4573"/>
                              </a:lnTo>
                              <a:lnTo>
                                <a:pt x="5617" y="4567"/>
                              </a:lnTo>
                              <a:lnTo>
                                <a:pt x="5626" y="4561"/>
                              </a:lnTo>
                              <a:lnTo>
                                <a:pt x="5635" y="4553"/>
                              </a:lnTo>
                              <a:lnTo>
                                <a:pt x="5643" y="4545"/>
                              </a:lnTo>
                              <a:lnTo>
                                <a:pt x="5661" y="4524"/>
                              </a:lnTo>
                              <a:lnTo>
                                <a:pt x="5678" y="4502"/>
                              </a:lnTo>
                              <a:lnTo>
                                <a:pt x="5717" y="4451"/>
                              </a:lnTo>
                              <a:lnTo>
                                <a:pt x="5738" y="4424"/>
                              </a:lnTo>
                              <a:lnTo>
                                <a:pt x="5761" y="4394"/>
                              </a:lnTo>
                              <a:lnTo>
                                <a:pt x="5746" y="4377"/>
                              </a:lnTo>
                              <a:lnTo>
                                <a:pt x="5731" y="4361"/>
                              </a:lnTo>
                              <a:lnTo>
                                <a:pt x="5717" y="4348"/>
                              </a:lnTo>
                              <a:lnTo>
                                <a:pt x="5703" y="4335"/>
                              </a:lnTo>
                              <a:lnTo>
                                <a:pt x="5689" y="4324"/>
                              </a:lnTo>
                              <a:lnTo>
                                <a:pt x="5677" y="4316"/>
                              </a:lnTo>
                              <a:lnTo>
                                <a:pt x="5665" y="4309"/>
                              </a:lnTo>
                              <a:lnTo>
                                <a:pt x="5654" y="4303"/>
                              </a:lnTo>
                              <a:lnTo>
                                <a:pt x="5643" y="4299"/>
                              </a:lnTo>
                              <a:lnTo>
                                <a:pt x="5633" y="4296"/>
                              </a:lnTo>
                              <a:lnTo>
                                <a:pt x="5622" y="4295"/>
                              </a:lnTo>
                              <a:lnTo>
                                <a:pt x="5612" y="4295"/>
                              </a:lnTo>
                              <a:lnTo>
                                <a:pt x="5603" y="4296"/>
                              </a:lnTo>
                              <a:lnTo>
                                <a:pt x="5594" y="4298"/>
                              </a:lnTo>
                              <a:lnTo>
                                <a:pt x="5585" y="4302"/>
                              </a:lnTo>
                              <a:lnTo>
                                <a:pt x="5576" y="4307"/>
                              </a:lnTo>
                              <a:lnTo>
                                <a:pt x="5568" y="4312"/>
                              </a:lnTo>
                              <a:lnTo>
                                <a:pt x="5560" y="4319"/>
                              </a:lnTo>
                              <a:lnTo>
                                <a:pt x="5550" y="4327"/>
                              </a:lnTo>
                              <a:lnTo>
                                <a:pt x="5542" y="4335"/>
                              </a:lnTo>
                              <a:lnTo>
                                <a:pt x="5525" y="4356"/>
                              </a:lnTo>
                              <a:lnTo>
                                <a:pt x="5507" y="4378"/>
                              </a:lnTo>
                              <a:lnTo>
                                <a:pt x="5469" y="4431"/>
                              </a:lnTo>
                              <a:lnTo>
                                <a:pt x="5448" y="4460"/>
                              </a:lnTo>
                              <a:lnTo>
                                <a:pt x="5426" y="4491"/>
                              </a:lnTo>
                              <a:close/>
                              <a:moveTo>
                                <a:pt x="7855" y="1729"/>
                              </a:moveTo>
                              <a:lnTo>
                                <a:pt x="8023" y="1511"/>
                              </a:lnTo>
                              <a:lnTo>
                                <a:pt x="7853" y="1379"/>
                              </a:lnTo>
                              <a:lnTo>
                                <a:pt x="7825" y="1414"/>
                              </a:lnTo>
                              <a:lnTo>
                                <a:pt x="7801" y="1444"/>
                              </a:lnTo>
                              <a:lnTo>
                                <a:pt x="7779" y="1471"/>
                              </a:lnTo>
                              <a:lnTo>
                                <a:pt x="7761" y="1494"/>
                              </a:lnTo>
                              <a:lnTo>
                                <a:pt x="7746" y="1514"/>
                              </a:lnTo>
                              <a:lnTo>
                                <a:pt x="7735" y="1533"/>
                              </a:lnTo>
                              <a:lnTo>
                                <a:pt x="7730" y="1542"/>
                              </a:lnTo>
                              <a:lnTo>
                                <a:pt x="7727" y="1550"/>
                              </a:lnTo>
                              <a:lnTo>
                                <a:pt x="7725" y="1558"/>
                              </a:lnTo>
                              <a:lnTo>
                                <a:pt x="7723" y="1566"/>
                              </a:lnTo>
                              <a:lnTo>
                                <a:pt x="7723" y="1574"/>
                              </a:lnTo>
                              <a:lnTo>
                                <a:pt x="7724" y="1581"/>
                              </a:lnTo>
                              <a:lnTo>
                                <a:pt x="7725" y="1590"/>
                              </a:lnTo>
                              <a:lnTo>
                                <a:pt x="7728" y="1598"/>
                              </a:lnTo>
                              <a:lnTo>
                                <a:pt x="7732" y="1606"/>
                              </a:lnTo>
                              <a:lnTo>
                                <a:pt x="7737" y="1614"/>
                              </a:lnTo>
                              <a:lnTo>
                                <a:pt x="7743" y="1623"/>
                              </a:lnTo>
                              <a:lnTo>
                                <a:pt x="7750" y="1632"/>
                              </a:lnTo>
                              <a:lnTo>
                                <a:pt x="7769" y="1651"/>
                              </a:lnTo>
                              <a:lnTo>
                                <a:pt x="7793" y="1674"/>
                              </a:lnTo>
                              <a:lnTo>
                                <a:pt x="7821" y="1699"/>
                              </a:lnTo>
                              <a:lnTo>
                                <a:pt x="7855" y="1729"/>
                              </a:lnTo>
                              <a:close/>
                              <a:moveTo>
                                <a:pt x="7674" y="1609"/>
                              </a:moveTo>
                              <a:lnTo>
                                <a:pt x="7501" y="1832"/>
                              </a:lnTo>
                              <a:lnTo>
                                <a:pt x="7672" y="1964"/>
                              </a:lnTo>
                              <a:lnTo>
                                <a:pt x="7699" y="1928"/>
                              </a:lnTo>
                              <a:lnTo>
                                <a:pt x="7725" y="1898"/>
                              </a:lnTo>
                              <a:lnTo>
                                <a:pt x="7765" y="1847"/>
                              </a:lnTo>
                              <a:lnTo>
                                <a:pt x="7780" y="1826"/>
                              </a:lnTo>
                              <a:lnTo>
                                <a:pt x="7793" y="1808"/>
                              </a:lnTo>
                              <a:lnTo>
                                <a:pt x="7798" y="1799"/>
                              </a:lnTo>
                              <a:lnTo>
                                <a:pt x="7801" y="1789"/>
                              </a:lnTo>
                              <a:lnTo>
                                <a:pt x="7804" y="1781"/>
                              </a:lnTo>
                              <a:lnTo>
                                <a:pt x="7806" y="1773"/>
                              </a:lnTo>
                              <a:lnTo>
                                <a:pt x="7806" y="1765"/>
                              </a:lnTo>
                              <a:lnTo>
                                <a:pt x="7806" y="1757"/>
                              </a:lnTo>
                              <a:lnTo>
                                <a:pt x="7804" y="1750"/>
                              </a:lnTo>
                              <a:lnTo>
                                <a:pt x="7802" y="1742"/>
                              </a:lnTo>
                              <a:lnTo>
                                <a:pt x="7798" y="1733"/>
                              </a:lnTo>
                              <a:lnTo>
                                <a:pt x="7793" y="1724"/>
                              </a:lnTo>
                              <a:lnTo>
                                <a:pt x="7787" y="1715"/>
                              </a:lnTo>
                              <a:lnTo>
                                <a:pt x="7779" y="1706"/>
                              </a:lnTo>
                              <a:lnTo>
                                <a:pt x="7761" y="1686"/>
                              </a:lnTo>
                              <a:lnTo>
                                <a:pt x="7737" y="1664"/>
                              </a:lnTo>
                              <a:lnTo>
                                <a:pt x="7708" y="1638"/>
                              </a:lnTo>
                              <a:lnTo>
                                <a:pt x="7674" y="1609"/>
                              </a:lnTo>
                              <a:close/>
                              <a:moveTo>
                                <a:pt x="7481" y="1857"/>
                              </a:moveTo>
                              <a:lnTo>
                                <a:pt x="7481" y="1857"/>
                              </a:lnTo>
                              <a:lnTo>
                                <a:pt x="7443" y="1910"/>
                              </a:lnTo>
                              <a:lnTo>
                                <a:pt x="7425" y="1934"/>
                              </a:lnTo>
                              <a:lnTo>
                                <a:pt x="7410" y="1956"/>
                              </a:lnTo>
                              <a:lnTo>
                                <a:pt x="7398" y="1976"/>
                              </a:lnTo>
                              <a:lnTo>
                                <a:pt x="7388" y="1995"/>
                              </a:lnTo>
                              <a:lnTo>
                                <a:pt x="7384" y="2005"/>
                              </a:lnTo>
                              <a:lnTo>
                                <a:pt x="7381" y="2014"/>
                              </a:lnTo>
                              <a:lnTo>
                                <a:pt x="7379" y="2023"/>
                              </a:lnTo>
                              <a:lnTo>
                                <a:pt x="7378" y="2032"/>
                              </a:lnTo>
                              <a:lnTo>
                                <a:pt x="7377" y="2040"/>
                              </a:lnTo>
                              <a:lnTo>
                                <a:pt x="7378" y="2049"/>
                              </a:lnTo>
                              <a:lnTo>
                                <a:pt x="7379" y="2057"/>
                              </a:lnTo>
                              <a:lnTo>
                                <a:pt x="7382" y="2065"/>
                              </a:lnTo>
                              <a:lnTo>
                                <a:pt x="7385" y="2074"/>
                              </a:lnTo>
                              <a:lnTo>
                                <a:pt x="7390" y="2083"/>
                              </a:lnTo>
                              <a:lnTo>
                                <a:pt x="7396" y="2091"/>
                              </a:lnTo>
                              <a:lnTo>
                                <a:pt x="7403" y="2099"/>
                              </a:lnTo>
                              <a:lnTo>
                                <a:pt x="7411" y="2108"/>
                              </a:lnTo>
                              <a:lnTo>
                                <a:pt x="7421" y="2116"/>
                              </a:lnTo>
                              <a:lnTo>
                                <a:pt x="7432" y="2125"/>
                              </a:lnTo>
                              <a:lnTo>
                                <a:pt x="7445" y="2134"/>
                              </a:lnTo>
                              <a:lnTo>
                                <a:pt x="7474" y="2153"/>
                              </a:lnTo>
                              <a:lnTo>
                                <a:pt x="7510" y="2173"/>
                              </a:lnTo>
                              <a:lnTo>
                                <a:pt x="7557" y="2111"/>
                              </a:lnTo>
                              <a:lnTo>
                                <a:pt x="7577" y="2087"/>
                              </a:lnTo>
                              <a:lnTo>
                                <a:pt x="7593" y="2064"/>
                              </a:lnTo>
                              <a:lnTo>
                                <a:pt x="7605" y="2046"/>
                              </a:lnTo>
                              <a:lnTo>
                                <a:pt x="7610" y="2037"/>
                              </a:lnTo>
                              <a:lnTo>
                                <a:pt x="7614" y="2029"/>
                              </a:lnTo>
                              <a:lnTo>
                                <a:pt x="7617" y="2021"/>
                              </a:lnTo>
                              <a:lnTo>
                                <a:pt x="7619" y="2014"/>
                              </a:lnTo>
                              <a:lnTo>
                                <a:pt x="7620" y="2007"/>
                              </a:lnTo>
                              <a:lnTo>
                                <a:pt x="7620" y="1999"/>
                              </a:lnTo>
                              <a:lnTo>
                                <a:pt x="7619" y="1992"/>
                              </a:lnTo>
                              <a:lnTo>
                                <a:pt x="7618" y="1985"/>
                              </a:lnTo>
                              <a:lnTo>
                                <a:pt x="7615" y="1979"/>
                              </a:lnTo>
                              <a:lnTo>
                                <a:pt x="7611" y="1972"/>
                              </a:lnTo>
                              <a:lnTo>
                                <a:pt x="7606" y="1965"/>
                              </a:lnTo>
                              <a:lnTo>
                                <a:pt x="7601" y="1957"/>
                              </a:lnTo>
                              <a:lnTo>
                                <a:pt x="7586" y="1942"/>
                              </a:lnTo>
                              <a:lnTo>
                                <a:pt x="7566" y="1924"/>
                              </a:lnTo>
                              <a:lnTo>
                                <a:pt x="7542" y="1905"/>
                              </a:lnTo>
                              <a:lnTo>
                                <a:pt x="7481" y="1857"/>
                              </a:lnTo>
                              <a:close/>
                              <a:moveTo>
                                <a:pt x="7324" y="2060"/>
                              </a:moveTo>
                              <a:lnTo>
                                <a:pt x="7181" y="2243"/>
                              </a:lnTo>
                              <a:lnTo>
                                <a:pt x="7202" y="2259"/>
                              </a:lnTo>
                              <a:lnTo>
                                <a:pt x="7221" y="2275"/>
                              </a:lnTo>
                              <a:lnTo>
                                <a:pt x="7256" y="2304"/>
                              </a:lnTo>
                              <a:lnTo>
                                <a:pt x="7271" y="2316"/>
                              </a:lnTo>
                              <a:lnTo>
                                <a:pt x="7284" y="2327"/>
                              </a:lnTo>
                              <a:lnTo>
                                <a:pt x="7298" y="2336"/>
                              </a:lnTo>
                              <a:lnTo>
                                <a:pt x="7311" y="2342"/>
                              </a:lnTo>
                              <a:lnTo>
                                <a:pt x="7317" y="2346"/>
                              </a:lnTo>
                              <a:lnTo>
                                <a:pt x="7323" y="2348"/>
                              </a:lnTo>
                              <a:lnTo>
                                <a:pt x="7329" y="2349"/>
                              </a:lnTo>
                              <a:lnTo>
                                <a:pt x="7335" y="2349"/>
                              </a:lnTo>
                              <a:lnTo>
                                <a:pt x="7341" y="2349"/>
                              </a:lnTo>
                              <a:lnTo>
                                <a:pt x="7348" y="2348"/>
                              </a:lnTo>
                              <a:lnTo>
                                <a:pt x="7354" y="2346"/>
                              </a:lnTo>
                              <a:lnTo>
                                <a:pt x="7361" y="2342"/>
                              </a:lnTo>
                              <a:lnTo>
                                <a:pt x="7368" y="2338"/>
                              </a:lnTo>
                              <a:lnTo>
                                <a:pt x="7375" y="2334"/>
                              </a:lnTo>
                              <a:lnTo>
                                <a:pt x="7390" y="2321"/>
                              </a:lnTo>
                              <a:lnTo>
                                <a:pt x="7405" y="2305"/>
                              </a:lnTo>
                              <a:lnTo>
                                <a:pt x="7422" y="2285"/>
                              </a:lnTo>
                              <a:lnTo>
                                <a:pt x="7439" y="2262"/>
                              </a:lnTo>
                              <a:lnTo>
                                <a:pt x="7451" y="2243"/>
                              </a:lnTo>
                              <a:lnTo>
                                <a:pt x="7459" y="2226"/>
                              </a:lnTo>
                              <a:lnTo>
                                <a:pt x="7462" y="2218"/>
                              </a:lnTo>
                              <a:lnTo>
                                <a:pt x="7464" y="2211"/>
                              </a:lnTo>
                              <a:lnTo>
                                <a:pt x="7465" y="2203"/>
                              </a:lnTo>
                              <a:lnTo>
                                <a:pt x="7465" y="2196"/>
                              </a:lnTo>
                              <a:lnTo>
                                <a:pt x="7465" y="2190"/>
                              </a:lnTo>
                              <a:lnTo>
                                <a:pt x="7464" y="2184"/>
                              </a:lnTo>
                              <a:lnTo>
                                <a:pt x="7462" y="2178"/>
                              </a:lnTo>
                              <a:lnTo>
                                <a:pt x="7459" y="2172"/>
                              </a:lnTo>
                              <a:lnTo>
                                <a:pt x="7456" y="2167"/>
                              </a:lnTo>
                              <a:lnTo>
                                <a:pt x="7452" y="2162"/>
                              </a:lnTo>
                              <a:lnTo>
                                <a:pt x="7442" y="2151"/>
                              </a:lnTo>
                              <a:lnTo>
                                <a:pt x="7430" y="2141"/>
                              </a:lnTo>
                              <a:lnTo>
                                <a:pt x="7416" y="2129"/>
                              </a:lnTo>
                              <a:lnTo>
                                <a:pt x="7400" y="2118"/>
                              </a:lnTo>
                              <a:lnTo>
                                <a:pt x="7365" y="2092"/>
                              </a:lnTo>
                              <a:lnTo>
                                <a:pt x="7344" y="2078"/>
                              </a:lnTo>
                              <a:lnTo>
                                <a:pt x="7324" y="2060"/>
                              </a:lnTo>
                              <a:close/>
                              <a:moveTo>
                                <a:pt x="7166" y="2263"/>
                              </a:moveTo>
                              <a:lnTo>
                                <a:pt x="7018" y="2453"/>
                              </a:lnTo>
                              <a:lnTo>
                                <a:pt x="7182" y="2580"/>
                              </a:lnTo>
                              <a:lnTo>
                                <a:pt x="7226" y="2526"/>
                              </a:lnTo>
                              <a:lnTo>
                                <a:pt x="7245" y="2502"/>
                              </a:lnTo>
                              <a:lnTo>
                                <a:pt x="7262" y="2480"/>
                              </a:lnTo>
                              <a:lnTo>
                                <a:pt x="7276" y="2460"/>
                              </a:lnTo>
                              <a:lnTo>
                                <a:pt x="7287" y="2441"/>
                              </a:lnTo>
                              <a:lnTo>
                                <a:pt x="7292" y="2432"/>
                              </a:lnTo>
                              <a:lnTo>
                                <a:pt x="7297" y="2423"/>
                              </a:lnTo>
                              <a:lnTo>
                                <a:pt x="7299" y="2413"/>
                              </a:lnTo>
                              <a:lnTo>
                                <a:pt x="7301" y="2405"/>
                              </a:lnTo>
                              <a:lnTo>
                                <a:pt x="7302" y="2397"/>
                              </a:lnTo>
                              <a:lnTo>
                                <a:pt x="7302" y="2389"/>
                              </a:lnTo>
                              <a:lnTo>
                                <a:pt x="7301" y="2380"/>
                              </a:lnTo>
                              <a:lnTo>
                                <a:pt x="7299" y="2372"/>
                              </a:lnTo>
                              <a:lnTo>
                                <a:pt x="7295" y="2364"/>
                              </a:lnTo>
                              <a:lnTo>
                                <a:pt x="7290" y="2356"/>
                              </a:lnTo>
                              <a:lnTo>
                                <a:pt x="7284" y="2348"/>
                              </a:lnTo>
                              <a:lnTo>
                                <a:pt x="7277" y="2338"/>
                              </a:lnTo>
                              <a:lnTo>
                                <a:pt x="7268" y="2330"/>
                              </a:lnTo>
                              <a:lnTo>
                                <a:pt x="7258" y="2321"/>
                              </a:lnTo>
                              <a:lnTo>
                                <a:pt x="7247" y="2313"/>
                              </a:lnTo>
                              <a:lnTo>
                                <a:pt x="7234" y="2303"/>
                              </a:lnTo>
                              <a:lnTo>
                                <a:pt x="7203" y="2284"/>
                              </a:lnTo>
                              <a:lnTo>
                                <a:pt x="7166" y="2263"/>
                              </a:lnTo>
                              <a:close/>
                              <a:moveTo>
                                <a:pt x="7003" y="2472"/>
                              </a:moveTo>
                              <a:lnTo>
                                <a:pt x="6866" y="2650"/>
                              </a:lnTo>
                              <a:lnTo>
                                <a:pt x="7030" y="2777"/>
                              </a:lnTo>
                              <a:lnTo>
                                <a:pt x="7069" y="2726"/>
                              </a:lnTo>
                              <a:lnTo>
                                <a:pt x="7087" y="2704"/>
                              </a:lnTo>
                              <a:lnTo>
                                <a:pt x="7102" y="2682"/>
                              </a:lnTo>
                              <a:lnTo>
                                <a:pt x="7115" y="2663"/>
                              </a:lnTo>
                              <a:lnTo>
                                <a:pt x="7124" y="2645"/>
                              </a:lnTo>
                              <a:lnTo>
                                <a:pt x="7128" y="2636"/>
                              </a:lnTo>
                              <a:lnTo>
                                <a:pt x="7131" y="2627"/>
                              </a:lnTo>
                              <a:lnTo>
                                <a:pt x="7133" y="2618"/>
                              </a:lnTo>
                              <a:lnTo>
                                <a:pt x="7134" y="2610"/>
                              </a:lnTo>
                              <a:lnTo>
                                <a:pt x="7135" y="2602"/>
                              </a:lnTo>
                              <a:lnTo>
                                <a:pt x="7134" y="2594"/>
                              </a:lnTo>
                              <a:lnTo>
                                <a:pt x="7133" y="2586"/>
                              </a:lnTo>
                              <a:lnTo>
                                <a:pt x="7130" y="2578"/>
                              </a:lnTo>
                              <a:lnTo>
                                <a:pt x="7126" y="2570"/>
                              </a:lnTo>
                              <a:lnTo>
                                <a:pt x="7122" y="2562"/>
                              </a:lnTo>
                              <a:lnTo>
                                <a:pt x="7116" y="2554"/>
                              </a:lnTo>
                              <a:lnTo>
                                <a:pt x="7108" y="2545"/>
                              </a:lnTo>
                              <a:lnTo>
                                <a:pt x="7100" y="2537"/>
                              </a:lnTo>
                              <a:lnTo>
                                <a:pt x="7091" y="2528"/>
                              </a:lnTo>
                              <a:lnTo>
                                <a:pt x="7079" y="2520"/>
                              </a:lnTo>
                              <a:lnTo>
                                <a:pt x="7067" y="2511"/>
                              </a:lnTo>
                              <a:lnTo>
                                <a:pt x="7038" y="2493"/>
                              </a:lnTo>
                              <a:lnTo>
                                <a:pt x="7003" y="2472"/>
                              </a:lnTo>
                              <a:close/>
                              <a:moveTo>
                                <a:pt x="6846" y="2675"/>
                              </a:moveTo>
                              <a:lnTo>
                                <a:pt x="6846" y="2675"/>
                              </a:lnTo>
                              <a:lnTo>
                                <a:pt x="6820" y="2699"/>
                              </a:lnTo>
                              <a:lnTo>
                                <a:pt x="6798" y="2720"/>
                              </a:lnTo>
                              <a:lnTo>
                                <a:pt x="6780" y="2741"/>
                              </a:lnTo>
                              <a:lnTo>
                                <a:pt x="6772" y="2751"/>
                              </a:lnTo>
                              <a:lnTo>
                                <a:pt x="6765" y="2762"/>
                              </a:lnTo>
                              <a:lnTo>
                                <a:pt x="6759" y="2772"/>
                              </a:lnTo>
                              <a:lnTo>
                                <a:pt x="6754" y="2781"/>
                              </a:lnTo>
                              <a:lnTo>
                                <a:pt x="6750" y="2791"/>
                              </a:lnTo>
                              <a:lnTo>
                                <a:pt x="6747" y="2800"/>
                              </a:lnTo>
                              <a:lnTo>
                                <a:pt x="6745" y="2809"/>
                              </a:lnTo>
                              <a:lnTo>
                                <a:pt x="6744" y="2818"/>
                              </a:lnTo>
                              <a:lnTo>
                                <a:pt x="6743" y="2828"/>
                              </a:lnTo>
                              <a:lnTo>
                                <a:pt x="6744" y="2837"/>
                              </a:lnTo>
                              <a:lnTo>
                                <a:pt x="6745" y="2846"/>
                              </a:lnTo>
                              <a:lnTo>
                                <a:pt x="6747" y="2854"/>
                              </a:lnTo>
                              <a:lnTo>
                                <a:pt x="6750" y="2863"/>
                              </a:lnTo>
                              <a:lnTo>
                                <a:pt x="6754" y="2871"/>
                              </a:lnTo>
                              <a:lnTo>
                                <a:pt x="6759" y="2880"/>
                              </a:lnTo>
                              <a:lnTo>
                                <a:pt x="6765" y="2888"/>
                              </a:lnTo>
                              <a:lnTo>
                                <a:pt x="6772" y="2897"/>
                              </a:lnTo>
                              <a:lnTo>
                                <a:pt x="6780" y="2906"/>
                              </a:lnTo>
                              <a:lnTo>
                                <a:pt x="6789" y="2914"/>
                              </a:lnTo>
                              <a:lnTo>
                                <a:pt x="6798" y="2922"/>
                              </a:lnTo>
                              <a:lnTo>
                                <a:pt x="6821" y="2939"/>
                              </a:lnTo>
                              <a:lnTo>
                                <a:pt x="6847" y="2956"/>
                              </a:lnTo>
                              <a:lnTo>
                                <a:pt x="6876" y="2973"/>
                              </a:lnTo>
                              <a:lnTo>
                                <a:pt x="6914" y="2922"/>
                              </a:lnTo>
                              <a:lnTo>
                                <a:pt x="6930" y="2900"/>
                              </a:lnTo>
                              <a:lnTo>
                                <a:pt x="6944" y="2878"/>
                              </a:lnTo>
                              <a:lnTo>
                                <a:pt x="6957" y="2859"/>
                              </a:lnTo>
                              <a:lnTo>
                                <a:pt x="6967" y="2840"/>
                              </a:lnTo>
                              <a:lnTo>
                                <a:pt x="6970" y="2832"/>
                              </a:lnTo>
                              <a:lnTo>
                                <a:pt x="6973" y="2822"/>
                              </a:lnTo>
                              <a:lnTo>
                                <a:pt x="6975" y="2814"/>
                              </a:lnTo>
                              <a:lnTo>
                                <a:pt x="6976" y="2806"/>
                              </a:lnTo>
                              <a:lnTo>
                                <a:pt x="6977" y="2798"/>
                              </a:lnTo>
                              <a:lnTo>
                                <a:pt x="6976" y="2790"/>
                              </a:lnTo>
                              <a:lnTo>
                                <a:pt x="6975" y="2782"/>
                              </a:lnTo>
                              <a:lnTo>
                                <a:pt x="6972" y="2774"/>
                              </a:lnTo>
                              <a:lnTo>
                                <a:pt x="6968" y="2766"/>
                              </a:lnTo>
                              <a:lnTo>
                                <a:pt x="6964" y="2759"/>
                              </a:lnTo>
                              <a:lnTo>
                                <a:pt x="6958" y="2750"/>
                              </a:lnTo>
                              <a:lnTo>
                                <a:pt x="6951" y="2742"/>
                              </a:lnTo>
                              <a:lnTo>
                                <a:pt x="6942" y="2734"/>
                              </a:lnTo>
                              <a:lnTo>
                                <a:pt x="6932" y="2727"/>
                              </a:lnTo>
                              <a:lnTo>
                                <a:pt x="6921" y="2719"/>
                              </a:lnTo>
                              <a:lnTo>
                                <a:pt x="6909" y="2710"/>
                              </a:lnTo>
                              <a:lnTo>
                                <a:pt x="6881" y="2694"/>
                              </a:lnTo>
                              <a:lnTo>
                                <a:pt x="6846" y="2675"/>
                              </a:lnTo>
                              <a:close/>
                              <a:moveTo>
                                <a:pt x="4496" y="6036"/>
                              </a:moveTo>
                              <a:lnTo>
                                <a:pt x="4496" y="6036"/>
                              </a:lnTo>
                              <a:lnTo>
                                <a:pt x="4494" y="6049"/>
                              </a:lnTo>
                              <a:lnTo>
                                <a:pt x="4493" y="6063"/>
                              </a:lnTo>
                              <a:lnTo>
                                <a:pt x="4493" y="6076"/>
                              </a:lnTo>
                              <a:lnTo>
                                <a:pt x="4494" y="6089"/>
                              </a:lnTo>
                              <a:lnTo>
                                <a:pt x="4497" y="6101"/>
                              </a:lnTo>
                              <a:lnTo>
                                <a:pt x="4501" y="6113"/>
                              </a:lnTo>
                              <a:lnTo>
                                <a:pt x="4505" y="6126"/>
                              </a:lnTo>
                              <a:lnTo>
                                <a:pt x="4511" y="6138"/>
                              </a:lnTo>
                              <a:lnTo>
                                <a:pt x="4519" y="6150"/>
                              </a:lnTo>
                              <a:lnTo>
                                <a:pt x="4527" y="6161"/>
                              </a:lnTo>
                              <a:lnTo>
                                <a:pt x="4537" y="6172"/>
                              </a:lnTo>
                              <a:lnTo>
                                <a:pt x="4547" y="6182"/>
                              </a:lnTo>
                              <a:lnTo>
                                <a:pt x="4557" y="6192"/>
                              </a:lnTo>
                              <a:lnTo>
                                <a:pt x="4569" y="6202"/>
                              </a:lnTo>
                              <a:lnTo>
                                <a:pt x="4583" y="6211"/>
                              </a:lnTo>
                              <a:lnTo>
                                <a:pt x="4597" y="6219"/>
                              </a:lnTo>
                              <a:lnTo>
                                <a:pt x="4618" y="6205"/>
                              </a:lnTo>
                              <a:lnTo>
                                <a:pt x="4640" y="6189"/>
                              </a:lnTo>
                              <a:lnTo>
                                <a:pt x="4662" y="6172"/>
                              </a:lnTo>
                              <a:lnTo>
                                <a:pt x="4683" y="6155"/>
                              </a:lnTo>
                              <a:lnTo>
                                <a:pt x="4705" y="6136"/>
                              </a:lnTo>
                              <a:lnTo>
                                <a:pt x="4727" y="6115"/>
                              </a:lnTo>
                              <a:lnTo>
                                <a:pt x="4747" y="6094"/>
                              </a:lnTo>
                              <a:lnTo>
                                <a:pt x="4768" y="6072"/>
                              </a:lnTo>
                              <a:lnTo>
                                <a:pt x="4789" y="6048"/>
                              </a:lnTo>
                              <a:lnTo>
                                <a:pt x="4810" y="6024"/>
                              </a:lnTo>
                              <a:lnTo>
                                <a:pt x="4850" y="5974"/>
                              </a:lnTo>
                              <a:lnTo>
                                <a:pt x="4891" y="5923"/>
                              </a:lnTo>
                              <a:lnTo>
                                <a:pt x="4931" y="5869"/>
                              </a:lnTo>
                              <a:lnTo>
                                <a:pt x="4970" y="5814"/>
                              </a:lnTo>
                              <a:lnTo>
                                <a:pt x="5009" y="5758"/>
                              </a:lnTo>
                              <a:lnTo>
                                <a:pt x="5084" y="5649"/>
                              </a:lnTo>
                              <a:lnTo>
                                <a:pt x="5120" y="5595"/>
                              </a:lnTo>
                              <a:lnTo>
                                <a:pt x="5156" y="5544"/>
                              </a:lnTo>
                              <a:lnTo>
                                <a:pt x="5191" y="5494"/>
                              </a:lnTo>
                              <a:lnTo>
                                <a:pt x="5226" y="5449"/>
                              </a:lnTo>
                              <a:lnTo>
                                <a:pt x="5191" y="5418"/>
                              </a:lnTo>
                              <a:lnTo>
                                <a:pt x="5161" y="5394"/>
                              </a:lnTo>
                              <a:lnTo>
                                <a:pt x="5148" y="5384"/>
                              </a:lnTo>
                              <a:lnTo>
                                <a:pt x="5134" y="5376"/>
                              </a:lnTo>
                              <a:lnTo>
                                <a:pt x="5122" y="5368"/>
                              </a:lnTo>
                              <a:lnTo>
                                <a:pt x="5110" y="5362"/>
                              </a:lnTo>
                              <a:lnTo>
                                <a:pt x="5100" y="5357"/>
                              </a:lnTo>
                              <a:lnTo>
                                <a:pt x="5090" y="5354"/>
                              </a:lnTo>
                              <a:lnTo>
                                <a:pt x="5080" y="5352"/>
                              </a:lnTo>
                              <a:lnTo>
                                <a:pt x="5071" y="5352"/>
                              </a:lnTo>
                              <a:lnTo>
                                <a:pt x="5061" y="5352"/>
                              </a:lnTo>
                              <a:lnTo>
                                <a:pt x="5053" y="5354"/>
                              </a:lnTo>
                              <a:lnTo>
                                <a:pt x="5044" y="5357"/>
                              </a:lnTo>
                              <a:lnTo>
                                <a:pt x="5036" y="5361"/>
                              </a:lnTo>
                              <a:lnTo>
                                <a:pt x="5029" y="5366"/>
                              </a:lnTo>
                              <a:lnTo>
                                <a:pt x="5021" y="5373"/>
                              </a:lnTo>
                              <a:lnTo>
                                <a:pt x="5013" y="5380"/>
                              </a:lnTo>
                              <a:lnTo>
                                <a:pt x="5005" y="5388"/>
                              </a:lnTo>
                              <a:lnTo>
                                <a:pt x="4988" y="5406"/>
                              </a:lnTo>
                              <a:lnTo>
                                <a:pt x="4971" y="5428"/>
                              </a:lnTo>
                              <a:lnTo>
                                <a:pt x="4933" y="5483"/>
                              </a:lnTo>
                              <a:lnTo>
                                <a:pt x="4909" y="5514"/>
                              </a:lnTo>
                              <a:lnTo>
                                <a:pt x="4884" y="5548"/>
                              </a:lnTo>
                              <a:lnTo>
                                <a:pt x="4496" y="6036"/>
                              </a:lnTo>
                              <a:close/>
                              <a:moveTo>
                                <a:pt x="5242" y="5429"/>
                              </a:moveTo>
                              <a:lnTo>
                                <a:pt x="5503" y="5107"/>
                              </a:lnTo>
                              <a:lnTo>
                                <a:pt x="5332" y="4975"/>
                              </a:lnTo>
                              <a:lnTo>
                                <a:pt x="5305" y="5009"/>
                              </a:lnTo>
                              <a:lnTo>
                                <a:pt x="5275" y="5042"/>
                              </a:lnTo>
                              <a:lnTo>
                                <a:pt x="5219" y="5104"/>
                              </a:lnTo>
                              <a:lnTo>
                                <a:pt x="5192" y="5133"/>
                              </a:lnTo>
                              <a:lnTo>
                                <a:pt x="5168" y="5161"/>
                              </a:lnTo>
                              <a:lnTo>
                                <a:pt x="5158" y="5176"/>
                              </a:lnTo>
                              <a:lnTo>
                                <a:pt x="5148" y="5189"/>
                              </a:lnTo>
                              <a:lnTo>
                                <a:pt x="5139" y="5203"/>
                              </a:lnTo>
                              <a:lnTo>
                                <a:pt x="5130" y="5216"/>
                              </a:lnTo>
                              <a:lnTo>
                                <a:pt x="5124" y="5229"/>
                              </a:lnTo>
                              <a:lnTo>
                                <a:pt x="5119" y="5244"/>
                              </a:lnTo>
                              <a:lnTo>
                                <a:pt x="5115" y="5257"/>
                              </a:lnTo>
                              <a:lnTo>
                                <a:pt x="5113" y="5270"/>
                              </a:lnTo>
                              <a:lnTo>
                                <a:pt x="5112" y="5283"/>
                              </a:lnTo>
                              <a:lnTo>
                                <a:pt x="5113" y="5295"/>
                              </a:lnTo>
                              <a:lnTo>
                                <a:pt x="5116" y="5309"/>
                              </a:lnTo>
                              <a:lnTo>
                                <a:pt x="5121" y="5322"/>
                              </a:lnTo>
                              <a:lnTo>
                                <a:pt x="5127" y="5335"/>
                              </a:lnTo>
                              <a:lnTo>
                                <a:pt x="5136" y="5348"/>
                              </a:lnTo>
                              <a:lnTo>
                                <a:pt x="5148" y="5361"/>
                              </a:lnTo>
                              <a:lnTo>
                                <a:pt x="5162" y="5375"/>
                              </a:lnTo>
                              <a:lnTo>
                                <a:pt x="5178" y="5388"/>
                              </a:lnTo>
                              <a:lnTo>
                                <a:pt x="5196" y="5402"/>
                              </a:lnTo>
                              <a:lnTo>
                                <a:pt x="5218" y="5415"/>
                              </a:lnTo>
                              <a:lnTo>
                                <a:pt x="5242" y="5429"/>
                              </a:lnTo>
                              <a:close/>
                              <a:moveTo>
                                <a:pt x="6890" y="2984"/>
                              </a:moveTo>
                              <a:lnTo>
                                <a:pt x="7060" y="3116"/>
                              </a:lnTo>
                              <a:lnTo>
                                <a:pt x="7086" y="3092"/>
                              </a:lnTo>
                              <a:lnTo>
                                <a:pt x="7108" y="3071"/>
                              </a:lnTo>
                              <a:lnTo>
                                <a:pt x="7126" y="3050"/>
                              </a:lnTo>
                              <a:lnTo>
                                <a:pt x="7133" y="3040"/>
                              </a:lnTo>
                              <a:lnTo>
                                <a:pt x="7140" y="3029"/>
                              </a:lnTo>
                              <a:lnTo>
                                <a:pt x="7146" y="3019"/>
                              </a:lnTo>
                              <a:lnTo>
                                <a:pt x="7151" y="3010"/>
                              </a:lnTo>
                              <a:lnTo>
                                <a:pt x="7156" y="3000"/>
                              </a:lnTo>
                              <a:lnTo>
                                <a:pt x="7159" y="2991"/>
                              </a:lnTo>
                              <a:lnTo>
                                <a:pt x="7162" y="2982"/>
                              </a:lnTo>
                              <a:lnTo>
                                <a:pt x="7163" y="2973"/>
                              </a:lnTo>
                              <a:lnTo>
                                <a:pt x="7164" y="2964"/>
                              </a:lnTo>
                              <a:lnTo>
                                <a:pt x="7163" y="2954"/>
                              </a:lnTo>
                              <a:lnTo>
                                <a:pt x="7162" y="2945"/>
                              </a:lnTo>
                              <a:lnTo>
                                <a:pt x="7159" y="2937"/>
                              </a:lnTo>
                              <a:lnTo>
                                <a:pt x="7156" y="2928"/>
                              </a:lnTo>
                              <a:lnTo>
                                <a:pt x="7151" y="2920"/>
                              </a:lnTo>
                              <a:lnTo>
                                <a:pt x="7146" y="2911"/>
                              </a:lnTo>
                              <a:lnTo>
                                <a:pt x="7140" y="2903"/>
                              </a:lnTo>
                              <a:lnTo>
                                <a:pt x="7133" y="2894"/>
                              </a:lnTo>
                              <a:lnTo>
                                <a:pt x="7126" y="2885"/>
                              </a:lnTo>
                              <a:lnTo>
                                <a:pt x="7117" y="2877"/>
                              </a:lnTo>
                              <a:lnTo>
                                <a:pt x="7107" y="2869"/>
                              </a:lnTo>
                              <a:lnTo>
                                <a:pt x="7084" y="2852"/>
                              </a:lnTo>
                              <a:lnTo>
                                <a:pt x="7059" y="2835"/>
                              </a:lnTo>
                              <a:lnTo>
                                <a:pt x="7029" y="2817"/>
                              </a:lnTo>
                              <a:lnTo>
                                <a:pt x="6890" y="2984"/>
                              </a:lnTo>
                              <a:close/>
                              <a:moveTo>
                                <a:pt x="6743" y="3174"/>
                              </a:moveTo>
                              <a:lnTo>
                                <a:pt x="6913" y="3305"/>
                              </a:lnTo>
                              <a:lnTo>
                                <a:pt x="7045" y="3135"/>
                              </a:lnTo>
                              <a:lnTo>
                                <a:pt x="7019" y="3106"/>
                              </a:lnTo>
                              <a:lnTo>
                                <a:pt x="6994" y="3081"/>
                              </a:lnTo>
                              <a:lnTo>
                                <a:pt x="6983" y="3071"/>
                              </a:lnTo>
                              <a:lnTo>
                                <a:pt x="6972" y="3062"/>
                              </a:lnTo>
                              <a:lnTo>
                                <a:pt x="6962" y="3054"/>
                              </a:lnTo>
                              <a:lnTo>
                                <a:pt x="6953" y="3048"/>
                              </a:lnTo>
                              <a:lnTo>
                                <a:pt x="6942" y="3043"/>
                              </a:lnTo>
                              <a:lnTo>
                                <a:pt x="6933" y="3039"/>
                              </a:lnTo>
                              <a:lnTo>
                                <a:pt x="6924" y="3036"/>
                              </a:lnTo>
                              <a:lnTo>
                                <a:pt x="6916" y="3034"/>
                              </a:lnTo>
                              <a:lnTo>
                                <a:pt x="6908" y="3033"/>
                              </a:lnTo>
                              <a:lnTo>
                                <a:pt x="6899" y="3033"/>
                              </a:lnTo>
                              <a:lnTo>
                                <a:pt x="6892" y="3034"/>
                              </a:lnTo>
                              <a:lnTo>
                                <a:pt x="6884" y="3036"/>
                              </a:lnTo>
                              <a:lnTo>
                                <a:pt x="6875" y="3039"/>
                              </a:lnTo>
                              <a:lnTo>
                                <a:pt x="6867" y="3043"/>
                              </a:lnTo>
                              <a:lnTo>
                                <a:pt x="6860" y="3047"/>
                              </a:lnTo>
                              <a:lnTo>
                                <a:pt x="6852" y="3053"/>
                              </a:lnTo>
                              <a:lnTo>
                                <a:pt x="6836" y="3066"/>
                              </a:lnTo>
                              <a:lnTo>
                                <a:pt x="6820" y="3082"/>
                              </a:lnTo>
                              <a:lnTo>
                                <a:pt x="6802" y="3102"/>
                              </a:lnTo>
                              <a:lnTo>
                                <a:pt x="6784" y="3124"/>
                              </a:lnTo>
                              <a:lnTo>
                                <a:pt x="6743" y="3174"/>
                              </a:lnTo>
                              <a:close/>
                              <a:moveTo>
                                <a:pt x="6601" y="3356"/>
                              </a:moveTo>
                              <a:lnTo>
                                <a:pt x="6601" y="3356"/>
                              </a:lnTo>
                              <a:lnTo>
                                <a:pt x="6651" y="3393"/>
                              </a:lnTo>
                              <a:lnTo>
                                <a:pt x="6674" y="3409"/>
                              </a:lnTo>
                              <a:lnTo>
                                <a:pt x="6695" y="3424"/>
                              </a:lnTo>
                              <a:lnTo>
                                <a:pt x="6714" y="3436"/>
                              </a:lnTo>
                              <a:lnTo>
                                <a:pt x="6733" y="3446"/>
                              </a:lnTo>
                              <a:lnTo>
                                <a:pt x="6742" y="3450"/>
                              </a:lnTo>
                              <a:lnTo>
                                <a:pt x="6751" y="3453"/>
                              </a:lnTo>
                              <a:lnTo>
                                <a:pt x="6759" y="3455"/>
                              </a:lnTo>
                              <a:lnTo>
                                <a:pt x="6767" y="3456"/>
                              </a:lnTo>
                              <a:lnTo>
                                <a:pt x="6775" y="3456"/>
                              </a:lnTo>
                              <a:lnTo>
                                <a:pt x="6783" y="3456"/>
                              </a:lnTo>
                              <a:lnTo>
                                <a:pt x="6791" y="3454"/>
                              </a:lnTo>
                              <a:lnTo>
                                <a:pt x="6799" y="3451"/>
                              </a:lnTo>
                              <a:lnTo>
                                <a:pt x="6808" y="3448"/>
                              </a:lnTo>
                              <a:lnTo>
                                <a:pt x="6815" y="3442"/>
                              </a:lnTo>
                              <a:lnTo>
                                <a:pt x="6823" y="3436"/>
                              </a:lnTo>
                              <a:lnTo>
                                <a:pt x="6831" y="3429"/>
                              </a:lnTo>
                              <a:lnTo>
                                <a:pt x="6838" y="3421"/>
                              </a:lnTo>
                              <a:lnTo>
                                <a:pt x="6846" y="3412"/>
                              </a:lnTo>
                              <a:lnTo>
                                <a:pt x="6854" y="3401"/>
                              </a:lnTo>
                              <a:lnTo>
                                <a:pt x="6862" y="3389"/>
                              </a:lnTo>
                              <a:lnTo>
                                <a:pt x="6880" y="3359"/>
                              </a:lnTo>
                              <a:lnTo>
                                <a:pt x="6898" y="3325"/>
                              </a:lnTo>
                              <a:lnTo>
                                <a:pt x="6846" y="3285"/>
                              </a:lnTo>
                              <a:lnTo>
                                <a:pt x="6824" y="3268"/>
                              </a:lnTo>
                              <a:lnTo>
                                <a:pt x="6802" y="3253"/>
                              </a:lnTo>
                              <a:lnTo>
                                <a:pt x="6783" y="3240"/>
                              </a:lnTo>
                              <a:lnTo>
                                <a:pt x="6765" y="3230"/>
                              </a:lnTo>
                              <a:lnTo>
                                <a:pt x="6757" y="3226"/>
                              </a:lnTo>
                              <a:lnTo>
                                <a:pt x="6748" y="3223"/>
                              </a:lnTo>
                              <a:lnTo>
                                <a:pt x="6740" y="3221"/>
                              </a:lnTo>
                              <a:lnTo>
                                <a:pt x="6731" y="3220"/>
                              </a:lnTo>
                              <a:lnTo>
                                <a:pt x="6723" y="3220"/>
                              </a:lnTo>
                              <a:lnTo>
                                <a:pt x="6715" y="3220"/>
                              </a:lnTo>
                              <a:lnTo>
                                <a:pt x="6707" y="3222"/>
                              </a:lnTo>
                              <a:lnTo>
                                <a:pt x="6700" y="3225"/>
                              </a:lnTo>
                              <a:lnTo>
                                <a:pt x="6692" y="3229"/>
                              </a:lnTo>
                              <a:lnTo>
                                <a:pt x="6684" y="3234"/>
                              </a:lnTo>
                              <a:lnTo>
                                <a:pt x="6677" y="3241"/>
                              </a:lnTo>
                              <a:lnTo>
                                <a:pt x="6669" y="3248"/>
                              </a:lnTo>
                              <a:lnTo>
                                <a:pt x="6660" y="3257"/>
                              </a:lnTo>
                              <a:lnTo>
                                <a:pt x="6652" y="3267"/>
                              </a:lnTo>
                              <a:lnTo>
                                <a:pt x="6644" y="3278"/>
                              </a:lnTo>
                              <a:lnTo>
                                <a:pt x="6636" y="3290"/>
                              </a:lnTo>
                              <a:lnTo>
                                <a:pt x="6619" y="3321"/>
                              </a:lnTo>
                              <a:lnTo>
                                <a:pt x="6601" y="3356"/>
                              </a:lnTo>
                              <a:close/>
                              <a:moveTo>
                                <a:pt x="6442" y="3559"/>
                              </a:moveTo>
                              <a:lnTo>
                                <a:pt x="6613" y="3691"/>
                              </a:lnTo>
                              <a:lnTo>
                                <a:pt x="6760" y="3501"/>
                              </a:lnTo>
                              <a:lnTo>
                                <a:pt x="6697" y="3457"/>
                              </a:lnTo>
                              <a:lnTo>
                                <a:pt x="6672" y="3439"/>
                              </a:lnTo>
                              <a:lnTo>
                                <a:pt x="6649" y="3425"/>
                              </a:lnTo>
                              <a:lnTo>
                                <a:pt x="6630" y="3416"/>
                              </a:lnTo>
                              <a:lnTo>
                                <a:pt x="6622" y="3412"/>
                              </a:lnTo>
                              <a:lnTo>
                                <a:pt x="6613" y="3409"/>
                              </a:lnTo>
                              <a:lnTo>
                                <a:pt x="6606" y="3408"/>
                              </a:lnTo>
                              <a:lnTo>
                                <a:pt x="6597" y="3407"/>
                              </a:lnTo>
                              <a:lnTo>
                                <a:pt x="6590" y="3407"/>
                              </a:lnTo>
                              <a:lnTo>
                                <a:pt x="6583" y="3408"/>
                              </a:lnTo>
                              <a:lnTo>
                                <a:pt x="6576" y="3410"/>
                              </a:lnTo>
                              <a:lnTo>
                                <a:pt x="6570" y="3413"/>
                              </a:lnTo>
                              <a:lnTo>
                                <a:pt x="6563" y="3417"/>
                              </a:lnTo>
                              <a:lnTo>
                                <a:pt x="6556" y="3422"/>
                              </a:lnTo>
                              <a:lnTo>
                                <a:pt x="6542" y="3434"/>
                              </a:lnTo>
                              <a:lnTo>
                                <a:pt x="6526" y="3452"/>
                              </a:lnTo>
                              <a:lnTo>
                                <a:pt x="6509" y="3473"/>
                              </a:lnTo>
                              <a:lnTo>
                                <a:pt x="6490" y="3497"/>
                              </a:lnTo>
                              <a:lnTo>
                                <a:pt x="6442" y="3559"/>
                              </a:lnTo>
                              <a:close/>
                              <a:moveTo>
                                <a:pt x="6300" y="3743"/>
                              </a:moveTo>
                              <a:lnTo>
                                <a:pt x="6300" y="3743"/>
                              </a:lnTo>
                              <a:lnTo>
                                <a:pt x="6323" y="3767"/>
                              </a:lnTo>
                              <a:lnTo>
                                <a:pt x="6344" y="3789"/>
                              </a:lnTo>
                              <a:lnTo>
                                <a:pt x="6365" y="3807"/>
                              </a:lnTo>
                              <a:lnTo>
                                <a:pt x="6384" y="3822"/>
                              </a:lnTo>
                              <a:lnTo>
                                <a:pt x="6395" y="3828"/>
                              </a:lnTo>
                              <a:lnTo>
                                <a:pt x="6404" y="3833"/>
                              </a:lnTo>
                              <a:lnTo>
                                <a:pt x="6413" y="3837"/>
                              </a:lnTo>
                              <a:lnTo>
                                <a:pt x="6422" y="3840"/>
                              </a:lnTo>
                              <a:lnTo>
                                <a:pt x="6431" y="3843"/>
                              </a:lnTo>
                              <a:lnTo>
                                <a:pt x="6440" y="3845"/>
                              </a:lnTo>
                              <a:lnTo>
                                <a:pt x="6449" y="3845"/>
                              </a:lnTo>
                              <a:lnTo>
                                <a:pt x="6458" y="3845"/>
                              </a:lnTo>
                              <a:lnTo>
                                <a:pt x="6467" y="3844"/>
                              </a:lnTo>
                              <a:lnTo>
                                <a:pt x="6476" y="3842"/>
                              </a:lnTo>
                              <a:lnTo>
                                <a:pt x="6484" y="3840"/>
                              </a:lnTo>
                              <a:lnTo>
                                <a:pt x="6492" y="3836"/>
                              </a:lnTo>
                              <a:lnTo>
                                <a:pt x="6501" y="3831"/>
                              </a:lnTo>
                              <a:lnTo>
                                <a:pt x="6509" y="3826"/>
                              </a:lnTo>
                              <a:lnTo>
                                <a:pt x="6517" y="3819"/>
                              </a:lnTo>
                              <a:lnTo>
                                <a:pt x="6525" y="3812"/>
                              </a:lnTo>
                              <a:lnTo>
                                <a:pt x="6534" y="3804"/>
                              </a:lnTo>
                              <a:lnTo>
                                <a:pt x="6543" y="3795"/>
                              </a:lnTo>
                              <a:lnTo>
                                <a:pt x="6559" y="3772"/>
                              </a:lnTo>
                              <a:lnTo>
                                <a:pt x="6575" y="3747"/>
                              </a:lnTo>
                              <a:lnTo>
                                <a:pt x="6592" y="3717"/>
                              </a:lnTo>
                              <a:lnTo>
                                <a:pt x="6427" y="3578"/>
                              </a:lnTo>
                              <a:lnTo>
                                <a:pt x="6412" y="3598"/>
                              </a:lnTo>
                              <a:lnTo>
                                <a:pt x="6395" y="3618"/>
                              </a:lnTo>
                              <a:lnTo>
                                <a:pt x="6359" y="3658"/>
                              </a:lnTo>
                              <a:lnTo>
                                <a:pt x="6343" y="3679"/>
                              </a:lnTo>
                              <a:lnTo>
                                <a:pt x="6327" y="3699"/>
                              </a:lnTo>
                              <a:lnTo>
                                <a:pt x="6312" y="3721"/>
                              </a:lnTo>
                              <a:lnTo>
                                <a:pt x="6306" y="3732"/>
                              </a:lnTo>
                              <a:lnTo>
                                <a:pt x="6300" y="3743"/>
                              </a:lnTo>
                              <a:close/>
                              <a:moveTo>
                                <a:pt x="6142" y="3945"/>
                              </a:moveTo>
                              <a:lnTo>
                                <a:pt x="6142" y="3945"/>
                              </a:lnTo>
                              <a:lnTo>
                                <a:pt x="6169" y="3976"/>
                              </a:lnTo>
                              <a:lnTo>
                                <a:pt x="6183" y="3989"/>
                              </a:lnTo>
                              <a:lnTo>
                                <a:pt x="6195" y="4002"/>
                              </a:lnTo>
                              <a:lnTo>
                                <a:pt x="6206" y="4012"/>
                              </a:lnTo>
                              <a:lnTo>
                                <a:pt x="6217" y="4021"/>
                              </a:lnTo>
                              <a:lnTo>
                                <a:pt x="6228" y="4028"/>
                              </a:lnTo>
                              <a:lnTo>
                                <a:pt x="6238" y="4035"/>
                              </a:lnTo>
                              <a:lnTo>
                                <a:pt x="6248" y="4040"/>
                              </a:lnTo>
                              <a:lnTo>
                                <a:pt x="6258" y="4043"/>
                              </a:lnTo>
                              <a:lnTo>
                                <a:pt x="6267" y="4046"/>
                              </a:lnTo>
                              <a:lnTo>
                                <a:pt x="6276" y="4048"/>
                              </a:lnTo>
                              <a:lnTo>
                                <a:pt x="6285" y="4048"/>
                              </a:lnTo>
                              <a:lnTo>
                                <a:pt x="6293" y="4047"/>
                              </a:lnTo>
                              <a:lnTo>
                                <a:pt x="6301" y="4045"/>
                              </a:lnTo>
                              <a:lnTo>
                                <a:pt x="6309" y="4043"/>
                              </a:lnTo>
                              <a:lnTo>
                                <a:pt x="6318" y="4039"/>
                              </a:lnTo>
                              <a:lnTo>
                                <a:pt x="6327" y="4035"/>
                              </a:lnTo>
                              <a:lnTo>
                                <a:pt x="6335" y="4029"/>
                              </a:lnTo>
                              <a:lnTo>
                                <a:pt x="6343" y="4023"/>
                              </a:lnTo>
                              <a:lnTo>
                                <a:pt x="6359" y="4008"/>
                              </a:lnTo>
                              <a:lnTo>
                                <a:pt x="6376" y="3989"/>
                              </a:lnTo>
                              <a:lnTo>
                                <a:pt x="6394" y="3969"/>
                              </a:lnTo>
                              <a:lnTo>
                                <a:pt x="6413" y="3946"/>
                              </a:lnTo>
                              <a:lnTo>
                                <a:pt x="6454" y="3894"/>
                              </a:lnTo>
                              <a:lnTo>
                                <a:pt x="6394" y="3847"/>
                              </a:lnTo>
                              <a:lnTo>
                                <a:pt x="6369" y="3829"/>
                              </a:lnTo>
                              <a:lnTo>
                                <a:pt x="6347" y="3814"/>
                              </a:lnTo>
                              <a:lnTo>
                                <a:pt x="6329" y="3804"/>
                              </a:lnTo>
                              <a:lnTo>
                                <a:pt x="6321" y="3800"/>
                              </a:lnTo>
                              <a:lnTo>
                                <a:pt x="6312" y="3797"/>
                              </a:lnTo>
                              <a:lnTo>
                                <a:pt x="6304" y="3795"/>
                              </a:lnTo>
                              <a:lnTo>
                                <a:pt x="6297" y="3794"/>
                              </a:lnTo>
                              <a:lnTo>
                                <a:pt x="6290" y="3794"/>
                              </a:lnTo>
                              <a:lnTo>
                                <a:pt x="6283" y="3795"/>
                              </a:lnTo>
                              <a:lnTo>
                                <a:pt x="6277" y="3797"/>
                              </a:lnTo>
                              <a:lnTo>
                                <a:pt x="6270" y="3800"/>
                              </a:lnTo>
                              <a:lnTo>
                                <a:pt x="6263" y="3803"/>
                              </a:lnTo>
                              <a:lnTo>
                                <a:pt x="6257" y="3808"/>
                              </a:lnTo>
                              <a:lnTo>
                                <a:pt x="6242" y="3821"/>
                              </a:lnTo>
                              <a:lnTo>
                                <a:pt x="6226" y="3837"/>
                              </a:lnTo>
                              <a:lnTo>
                                <a:pt x="6210" y="3859"/>
                              </a:lnTo>
                              <a:lnTo>
                                <a:pt x="6191" y="3883"/>
                              </a:lnTo>
                              <a:lnTo>
                                <a:pt x="6142" y="3945"/>
                              </a:lnTo>
                              <a:close/>
                              <a:moveTo>
                                <a:pt x="5969" y="4168"/>
                              </a:moveTo>
                              <a:lnTo>
                                <a:pt x="6134" y="4307"/>
                              </a:lnTo>
                              <a:lnTo>
                                <a:pt x="6292" y="4104"/>
                              </a:lnTo>
                              <a:lnTo>
                                <a:pt x="6258" y="4077"/>
                              </a:lnTo>
                              <a:lnTo>
                                <a:pt x="6228" y="4054"/>
                              </a:lnTo>
                              <a:lnTo>
                                <a:pt x="6203" y="4036"/>
                              </a:lnTo>
                              <a:lnTo>
                                <a:pt x="6180" y="4023"/>
                              </a:lnTo>
                              <a:lnTo>
                                <a:pt x="6170" y="4017"/>
                              </a:lnTo>
                              <a:lnTo>
                                <a:pt x="6160" y="4013"/>
                              </a:lnTo>
                              <a:lnTo>
                                <a:pt x="6152" y="4009"/>
                              </a:lnTo>
                              <a:lnTo>
                                <a:pt x="6143" y="4007"/>
                              </a:lnTo>
                              <a:lnTo>
                                <a:pt x="6136" y="4005"/>
                              </a:lnTo>
                              <a:lnTo>
                                <a:pt x="6128" y="4005"/>
                              </a:lnTo>
                              <a:lnTo>
                                <a:pt x="6121" y="4005"/>
                              </a:lnTo>
                              <a:lnTo>
                                <a:pt x="6114" y="4007"/>
                              </a:lnTo>
                              <a:lnTo>
                                <a:pt x="6106" y="4010"/>
                              </a:lnTo>
                              <a:lnTo>
                                <a:pt x="6099" y="4013"/>
                              </a:lnTo>
                              <a:lnTo>
                                <a:pt x="6092" y="4018"/>
                              </a:lnTo>
                              <a:lnTo>
                                <a:pt x="6085" y="4023"/>
                              </a:lnTo>
                              <a:lnTo>
                                <a:pt x="6071" y="4037"/>
                              </a:lnTo>
                              <a:lnTo>
                                <a:pt x="6056" y="4055"/>
                              </a:lnTo>
                              <a:lnTo>
                                <a:pt x="6038" y="4078"/>
                              </a:lnTo>
                              <a:lnTo>
                                <a:pt x="6018" y="4104"/>
                              </a:lnTo>
                              <a:lnTo>
                                <a:pt x="5969" y="4168"/>
                              </a:lnTo>
                              <a:close/>
                              <a:moveTo>
                                <a:pt x="5797" y="4390"/>
                              </a:moveTo>
                              <a:lnTo>
                                <a:pt x="5960" y="4518"/>
                              </a:lnTo>
                              <a:lnTo>
                                <a:pt x="5983" y="4490"/>
                              </a:lnTo>
                              <a:lnTo>
                                <a:pt x="6003" y="4464"/>
                              </a:lnTo>
                              <a:lnTo>
                                <a:pt x="6040" y="4419"/>
                              </a:lnTo>
                              <a:lnTo>
                                <a:pt x="6056" y="4398"/>
                              </a:lnTo>
                              <a:lnTo>
                                <a:pt x="6068" y="4378"/>
                              </a:lnTo>
                              <a:lnTo>
                                <a:pt x="6074" y="4369"/>
                              </a:lnTo>
                              <a:lnTo>
                                <a:pt x="6078" y="4360"/>
                              </a:lnTo>
                              <a:lnTo>
                                <a:pt x="6081" y="4351"/>
                              </a:lnTo>
                              <a:lnTo>
                                <a:pt x="6084" y="4343"/>
                              </a:lnTo>
                              <a:lnTo>
                                <a:pt x="6085" y="4333"/>
                              </a:lnTo>
                              <a:lnTo>
                                <a:pt x="6086" y="4324"/>
                              </a:lnTo>
                              <a:lnTo>
                                <a:pt x="6086" y="4316"/>
                              </a:lnTo>
                              <a:lnTo>
                                <a:pt x="6084" y="4307"/>
                              </a:lnTo>
                              <a:lnTo>
                                <a:pt x="6081" y="4299"/>
                              </a:lnTo>
                              <a:lnTo>
                                <a:pt x="6077" y="4290"/>
                              </a:lnTo>
                              <a:lnTo>
                                <a:pt x="6072" y="4281"/>
                              </a:lnTo>
                              <a:lnTo>
                                <a:pt x="6066" y="4273"/>
                              </a:lnTo>
                              <a:lnTo>
                                <a:pt x="6058" y="4263"/>
                              </a:lnTo>
                              <a:lnTo>
                                <a:pt x="6049" y="4254"/>
                              </a:lnTo>
                              <a:lnTo>
                                <a:pt x="6037" y="4244"/>
                              </a:lnTo>
                              <a:lnTo>
                                <a:pt x="6025" y="4235"/>
                              </a:lnTo>
                              <a:lnTo>
                                <a:pt x="6012" y="4225"/>
                              </a:lnTo>
                              <a:lnTo>
                                <a:pt x="5997" y="4215"/>
                              </a:lnTo>
                              <a:lnTo>
                                <a:pt x="5960" y="4192"/>
                              </a:lnTo>
                              <a:lnTo>
                                <a:pt x="5797" y="4390"/>
                              </a:lnTo>
                              <a:close/>
                              <a:moveTo>
                                <a:pt x="5608" y="4633"/>
                              </a:moveTo>
                              <a:lnTo>
                                <a:pt x="5772" y="4760"/>
                              </a:lnTo>
                              <a:lnTo>
                                <a:pt x="5945" y="4537"/>
                              </a:lnTo>
                              <a:lnTo>
                                <a:pt x="5929" y="4520"/>
                              </a:lnTo>
                              <a:lnTo>
                                <a:pt x="5914" y="4504"/>
                              </a:lnTo>
                              <a:lnTo>
                                <a:pt x="5899" y="4490"/>
                              </a:lnTo>
                              <a:lnTo>
                                <a:pt x="5886" y="4478"/>
                              </a:lnTo>
                              <a:lnTo>
                                <a:pt x="5873" y="4467"/>
                              </a:lnTo>
                              <a:lnTo>
                                <a:pt x="5860" y="4458"/>
                              </a:lnTo>
                              <a:lnTo>
                                <a:pt x="5849" y="4451"/>
                              </a:lnTo>
                              <a:lnTo>
                                <a:pt x="5837" y="4446"/>
                              </a:lnTo>
                              <a:lnTo>
                                <a:pt x="5826" y="4441"/>
                              </a:lnTo>
                              <a:lnTo>
                                <a:pt x="5815" y="4439"/>
                              </a:lnTo>
                              <a:lnTo>
                                <a:pt x="5805" y="4437"/>
                              </a:lnTo>
                              <a:lnTo>
                                <a:pt x="5796" y="4437"/>
                              </a:lnTo>
                              <a:lnTo>
                                <a:pt x="5786" y="4439"/>
                              </a:lnTo>
                              <a:lnTo>
                                <a:pt x="5777" y="4441"/>
                              </a:lnTo>
                              <a:lnTo>
                                <a:pt x="5769" y="4444"/>
                              </a:lnTo>
                              <a:lnTo>
                                <a:pt x="5759" y="4449"/>
                              </a:lnTo>
                              <a:lnTo>
                                <a:pt x="5750" y="4455"/>
                              </a:lnTo>
                              <a:lnTo>
                                <a:pt x="5742" y="4462"/>
                              </a:lnTo>
                              <a:lnTo>
                                <a:pt x="5734" y="4469"/>
                              </a:lnTo>
                              <a:lnTo>
                                <a:pt x="5725" y="4479"/>
                              </a:lnTo>
                              <a:lnTo>
                                <a:pt x="5708" y="4498"/>
                              </a:lnTo>
                              <a:lnTo>
                                <a:pt x="5690" y="4521"/>
                              </a:lnTo>
                              <a:lnTo>
                                <a:pt x="5653" y="4573"/>
                              </a:lnTo>
                              <a:lnTo>
                                <a:pt x="5632" y="4602"/>
                              </a:lnTo>
                              <a:lnTo>
                                <a:pt x="5608" y="4633"/>
                              </a:lnTo>
                              <a:close/>
                              <a:moveTo>
                                <a:pt x="5354" y="4961"/>
                              </a:moveTo>
                              <a:lnTo>
                                <a:pt x="5517" y="5087"/>
                              </a:lnTo>
                              <a:lnTo>
                                <a:pt x="5756" y="4779"/>
                              </a:lnTo>
                              <a:lnTo>
                                <a:pt x="5738" y="4760"/>
                              </a:lnTo>
                              <a:lnTo>
                                <a:pt x="5720" y="4742"/>
                              </a:lnTo>
                              <a:lnTo>
                                <a:pt x="5703" y="4728"/>
                              </a:lnTo>
                              <a:lnTo>
                                <a:pt x="5686" y="4716"/>
                              </a:lnTo>
                              <a:lnTo>
                                <a:pt x="5670" y="4706"/>
                              </a:lnTo>
                              <a:lnTo>
                                <a:pt x="5655" y="4699"/>
                              </a:lnTo>
                              <a:lnTo>
                                <a:pt x="5641" y="4693"/>
                              </a:lnTo>
                              <a:lnTo>
                                <a:pt x="5627" y="4689"/>
                              </a:lnTo>
                              <a:lnTo>
                                <a:pt x="5613" y="4687"/>
                              </a:lnTo>
                              <a:lnTo>
                                <a:pt x="5601" y="4687"/>
                              </a:lnTo>
                              <a:lnTo>
                                <a:pt x="5589" y="4688"/>
                              </a:lnTo>
                              <a:lnTo>
                                <a:pt x="5577" y="4691"/>
                              </a:lnTo>
                              <a:lnTo>
                                <a:pt x="5565" y="4696"/>
                              </a:lnTo>
                              <a:lnTo>
                                <a:pt x="5553" y="4702"/>
                              </a:lnTo>
                              <a:lnTo>
                                <a:pt x="5542" y="4709"/>
                              </a:lnTo>
                              <a:lnTo>
                                <a:pt x="5532" y="4718"/>
                              </a:lnTo>
                              <a:lnTo>
                                <a:pt x="5521" y="4728"/>
                              </a:lnTo>
                              <a:lnTo>
                                <a:pt x="5511" y="4738"/>
                              </a:lnTo>
                              <a:lnTo>
                                <a:pt x="5501" y="4751"/>
                              </a:lnTo>
                              <a:lnTo>
                                <a:pt x="5491" y="4764"/>
                              </a:lnTo>
                              <a:lnTo>
                                <a:pt x="5469" y="4792"/>
                              </a:lnTo>
                              <a:lnTo>
                                <a:pt x="5449" y="4823"/>
                              </a:lnTo>
                              <a:lnTo>
                                <a:pt x="5404" y="4891"/>
                              </a:lnTo>
                              <a:lnTo>
                                <a:pt x="5380" y="4925"/>
                              </a:lnTo>
                              <a:lnTo>
                                <a:pt x="5354" y="4961"/>
                              </a:lnTo>
                              <a:close/>
                              <a:moveTo>
                                <a:pt x="7201" y="2595"/>
                              </a:moveTo>
                              <a:lnTo>
                                <a:pt x="7372" y="2728"/>
                              </a:lnTo>
                              <a:lnTo>
                                <a:pt x="7415" y="2673"/>
                              </a:lnTo>
                              <a:lnTo>
                                <a:pt x="7435" y="2650"/>
                              </a:lnTo>
                              <a:lnTo>
                                <a:pt x="7451" y="2628"/>
                              </a:lnTo>
                              <a:lnTo>
                                <a:pt x="7466" y="2607"/>
                              </a:lnTo>
                              <a:lnTo>
                                <a:pt x="7477" y="2588"/>
                              </a:lnTo>
                              <a:lnTo>
                                <a:pt x="7482" y="2579"/>
                              </a:lnTo>
                              <a:lnTo>
                                <a:pt x="7486" y="2570"/>
                              </a:lnTo>
                              <a:lnTo>
                                <a:pt x="7489" y="2562"/>
                              </a:lnTo>
                              <a:lnTo>
                                <a:pt x="7491" y="2553"/>
                              </a:lnTo>
                              <a:lnTo>
                                <a:pt x="7492" y="2544"/>
                              </a:lnTo>
                              <a:lnTo>
                                <a:pt x="7492" y="2535"/>
                              </a:lnTo>
                              <a:lnTo>
                                <a:pt x="7491" y="2527"/>
                              </a:lnTo>
                              <a:lnTo>
                                <a:pt x="7489" y="2519"/>
                              </a:lnTo>
                              <a:lnTo>
                                <a:pt x="7485" y="2510"/>
                              </a:lnTo>
                              <a:lnTo>
                                <a:pt x="7481" y="2502"/>
                              </a:lnTo>
                              <a:lnTo>
                                <a:pt x="7475" y="2494"/>
                              </a:lnTo>
                              <a:lnTo>
                                <a:pt x="7468" y="2485"/>
                              </a:lnTo>
                              <a:lnTo>
                                <a:pt x="7460" y="2475"/>
                              </a:lnTo>
                              <a:lnTo>
                                <a:pt x="7450" y="2466"/>
                              </a:lnTo>
                              <a:lnTo>
                                <a:pt x="7440" y="2457"/>
                              </a:lnTo>
                              <a:lnTo>
                                <a:pt x="7426" y="2447"/>
                              </a:lnTo>
                              <a:lnTo>
                                <a:pt x="7397" y="2427"/>
                              </a:lnTo>
                              <a:lnTo>
                                <a:pt x="7360" y="2405"/>
                              </a:lnTo>
                              <a:lnTo>
                                <a:pt x="7281" y="2500"/>
                              </a:lnTo>
                              <a:lnTo>
                                <a:pt x="7201" y="2595"/>
                              </a:lnTo>
                              <a:close/>
                              <a:moveTo>
                                <a:pt x="7044" y="2798"/>
                              </a:moveTo>
                              <a:lnTo>
                                <a:pt x="7202" y="2932"/>
                              </a:lnTo>
                              <a:lnTo>
                                <a:pt x="7351" y="2753"/>
                              </a:lnTo>
                              <a:lnTo>
                                <a:pt x="7291" y="2707"/>
                              </a:lnTo>
                              <a:lnTo>
                                <a:pt x="7267" y="2689"/>
                              </a:lnTo>
                              <a:lnTo>
                                <a:pt x="7246" y="2674"/>
                              </a:lnTo>
                              <a:lnTo>
                                <a:pt x="7228" y="2663"/>
                              </a:lnTo>
                              <a:lnTo>
                                <a:pt x="7218" y="2659"/>
                              </a:lnTo>
                              <a:lnTo>
                                <a:pt x="7210" y="2656"/>
                              </a:lnTo>
                              <a:lnTo>
                                <a:pt x="7203" y="2654"/>
                              </a:lnTo>
                              <a:lnTo>
                                <a:pt x="7196" y="2653"/>
                              </a:lnTo>
                              <a:lnTo>
                                <a:pt x="7189" y="2653"/>
                              </a:lnTo>
                              <a:lnTo>
                                <a:pt x="7182" y="2653"/>
                              </a:lnTo>
                              <a:lnTo>
                                <a:pt x="7176" y="2655"/>
                              </a:lnTo>
                              <a:lnTo>
                                <a:pt x="7169" y="2657"/>
                              </a:lnTo>
                              <a:lnTo>
                                <a:pt x="7163" y="2661"/>
                              </a:lnTo>
                              <a:lnTo>
                                <a:pt x="7156" y="2665"/>
                              </a:lnTo>
                              <a:lnTo>
                                <a:pt x="7148" y="2671"/>
                              </a:lnTo>
                              <a:lnTo>
                                <a:pt x="7141" y="2677"/>
                              </a:lnTo>
                              <a:lnTo>
                                <a:pt x="7127" y="2694"/>
                              </a:lnTo>
                              <a:lnTo>
                                <a:pt x="7110" y="2714"/>
                              </a:lnTo>
                              <a:lnTo>
                                <a:pt x="7091" y="2737"/>
                              </a:lnTo>
                              <a:lnTo>
                                <a:pt x="7044" y="2798"/>
                              </a:lnTo>
                              <a:close/>
                              <a:moveTo>
                                <a:pt x="8311" y="1181"/>
                              </a:moveTo>
                              <a:lnTo>
                                <a:pt x="8482" y="1312"/>
                              </a:lnTo>
                              <a:lnTo>
                                <a:pt x="8497" y="1294"/>
                              </a:lnTo>
                              <a:lnTo>
                                <a:pt x="8513" y="1276"/>
                              </a:lnTo>
                              <a:lnTo>
                                <a:pt x="8551" y="1235"/>
                              </a:lnTo>
                              <a:lnTo>
                                <a:pt x="8592" y="1191"/>
                              </a:lnTo>
                              <a:lnTo>
                                <a:pt x="8637" y="1144"/>
                              </a:lnTo>
                              <a:lnTo>
                                <a:pt x="8683" y="1096"/>
                              </a:lnTo>
                              <a:lnTo>
                                <a:pt x="8729" y="1047"/>
                              </a:lnTo>
                              <a:lnTo>
                                <a:pt x="8751" y="1021"/>
                              </a:lnTo>
                              <a:lnTo>
                                <a:pt x="8773" y="996"/>
                              </a:lnTo>
                              <a:lnTo>
                                <a:pt x="8793" y="971"/>
                              </a:lnTo>
                              <a:lnTo>
                                <a:pt x="8812" y="945"/>
                              </a:lnTo>
                              <a:lnTo>
                                <a:pt x="8830" y="920"/>
                              </a:lnTo>
                              <a:lnTo>
                                <a:pt x="8846" y="895"/>
                              </a:lnTo>
                              <a:lnTo>
                                <a:pt x="8861" y="870"/>
                              </a:lnTo>
                              <a:lnTo>
                                <a:pt x="8873" y="847"/>
                              </a:lnTo>
                              <a:lnTo>
                                <a:pt x="8883" y="822"/>
                              </a:lnTo>
                              <a:lnTo>
                                <a:pt x="8890" y="799"/>
                              </a:lnTo>
                              <a:lnTo>
                                <a:pt x="8893" y="788"/>
                              </a:lnTo>
                              <a:lnTo>
                                <a:pt x="8896" y="777"/>
                              </a:lnTo>
                              <a:lnTo>
                                <a:pt x="8898" y="766"/>
                              </a:lnTo>
                              <a:lnTo>
                                <a:pt x="8898" y="754"/>
                              </a:lnTo>
                              <a:lnTo>
                                <a:pt x="8898" y="744"/>
                              </a:lnTo>
                              <a:lnTo>
                                <a:pt x="8897" y="733"/>
                              </a:lnTo>
                              <a:lnTo>
                                <a:pt x="8895" y="723"/>
                              </a:lnTo>
                              <a:lnTo>
                                <a:pt x="8892" y="713"/>
                              </a:lnTo>
                              <a:lnTo>
                                <a:pt x="8888" y="704"/>
                              </a:lnTo>
                              <a:lnTo>
                                <a:pt x="8884" y="693"/>
                              </a:lnTo>
                              <a:lnTo>
                                <a:pt x="8879" y="684"/>
                              </a:lnTo>
                              <a:lnTo>
                                <a:pt x="8872" y="675"/>
                              </a:lnTo>
                              <a:lnTo>
                                <a:pt x="8865" y="666"/>
                              </a:lnTo>
                              <a:lnTo>
                                <a:pt x="8857" y="658"/>
                              </a:lnTo>
                              <a:lnTo>
                                <a:pt x="8848" y="650"/>
                              </a:lnTo>
                              <a:lnTo>
                                <a:pt x="8837" y="642"/>
                              </a:lnTo>
                              <a:lnTo>
                                <a:pt x="8826" y="635"/>
                              </a:lnTo>
                              <a:lnTo>
                                <a:pt x="8812" y="626"/>
                              </a:lnTo>
                              <a:lnTo>
                                <a:pt x="8799" y="619"/>
                              </a:lnTo>
                              <a:lnTo>
                                <a:pt x="8784" y="613"/>
                              </a:lnTo>
                              <a:lnTo>
                                <a:pt x="8768" y="621"/>
                              </a:lnTo>
                              <a:lnTo>
                                <a:pt x="8750" y="631"/>
                              </a:lnTo>
                              <a:lnTo>
                                <a:pt x="8734" y="642"/>
                              </a:lnTo>
                              <a:lnTo>
                                <a:pt x="8718" y="654"/>
                              </a:lnTo>
                              <a:lnTo>
                                <a:pt x="8702" y="667"/>
                              </a:lnTo>
                              <a:lnTo>
                                <a:pt x="8686" y="681"/>
                              </a:lnTo>
                              <a:lnTo>
                                <a:pt x="8669" y="697"/>
                              </a:lnTo>
                              <a:lnTo>
                                <a:pt x="8653" y="712"/>
                              </a:lnTo>
                              <a:lnTo>
                                <a:pt x="8638" y="729"/>
                              </a:lnTo>
                              <a:lnTo>
                                <a:pt x="8622" y="747"/>
                              </a:lnTo>
                              <a:lnTo>
                                <a:pt x="8590" y="784"/>
                              </a:lnTo>
                              <a:lnTo>
                                <a:pt x="8560" y="823"/>
                              </a:lnTo>
                              <a:lnTo>
                                <a:pt x="8529" y="865"/>
                              </a:lnTo>
                              <a:lnTo>
                                <a:pt x="8500" y="907"/>
                              </a:lnTo>
                              <a:lnTo>
                                <a:pt x="8470" y="949"/>
                              </a:lnTo>
                              <a:lnTo>
                                <a:pt x="8415" y="1033"/>
                              </a:lnTo>
                              <a:lnTo>
                                <a:pt x="8362" y="1112"/>
                              </a:lnTo>
                              <a:lnTo>
                                <a:pt x="8336" y="1148"/>
                              </a:lnTo>
                              <a:lnTo>
                                <a:pt x="8311" y="1181"/>
                              </a:lnTo>
                              <a:close/>
                              <a:moveTo>
                                <a:pt x="8057" y="1507"/>
                              </a:moveTo>
                              <a:lnTo>
                                <a:pt x="8228" y="1640"/>
                              </a:lnTo>
                              <a:lnTo>
                                <a:pt x="8461" y="1339"/>
                              </a:lnTo>
                              <a:lnTo>
                                <a:pt x="8440" y="1323"/>
                              </a:lnTo>
                              <a:lnTo>
                                <a:pt x="8420" y="1307"/>
                              </a:lnTo>
                              <a:lnTo>
                                <a:pt x="8401" y="1295"/>
                              </a:lnTo>
                              <a:lnTo>
                                <a:pt x="8383" y="1284"/>
                              </a:lnTo>
                              <a:lnTo>
                                <a:pt x="8367" y="1275"/>
                              </a:lnTo>
                              <a:lnTo>
                                <a:pt x="8352" y="1267"/>
                              </a:lnTo>
                              <a:lnTo>
                                <a:pt x="8336" y="1261"/>
                              </a:lnTo>
                              <a:lnTo>
                                <a:pt x="8323" y="1257"/>
                              </a:lnTo>
                              <a:lnTo>
                                <a:pt x="8310" y="1254"/>
                              </a:lnTo>
                              <a:lnTo>
                                <a:pt x="8298" y="1252"/>
                              </a:lnTo>
                              <a:lnTo>
                                <a:pt x="8287" y="1252"/>
                              </a:lnTo>
                              <a:lnTo>
                                <a:pt x="8276" y="1253"/>
                              </a:lnTo>
                              <a:lnTo>
                                <a:pt x="8265" y="1256"/>
                              </a:lnTo>
                              <a:lnTo>
                                <a:pt x="8255" y="1260"/>
                              </a:lnTo>
                              <a:lnTo>
                                <a:pt x="8245" y="1265"/>
                              </a:lnTo>
                              <a:lnTo>
                                <a:pt x="8236" y="1271"/>
                              </a:lnTo>
                              <a:lnTo>
                                <a:pt x="8227" y="1278"/>
                              </a:lnTo>
                              <a:lnTo>
                                <a:pt x="8218" y="1287"/>
                              </a:lnTo>
                              <a:lnTo>
                                <a:pt x="8209" y="1297"/>
                              </a:lnTo>
                              <a:lnTo>
                                <a:pt x="8200" y="1308"/>
                              </a:lnTo>
                              <a:lnTo>
                                <a:pt x="8180" y="1333"/>
                              </a:lnTo>
                              <a:lnTo>
                                <a:pt x="8160" y="1361"/>
                              </a:lnTo>
                              <a:lnTo>
                                <a:pt x="8115" y="1429"/>
                              </a:lnTo>
                              <a:lnTo>
                                <a:pt x="8088" y="1467"/>
                              </a:lnTo>
                              <a:lnTo>
                                <a:pt x="8057" y="1507"/>
                              </a:lnTo>
                              <a:close/>
                              <a:moveTo>
                                <a:pt x="7875" y="1744"/>
                              </a:moveTo>
                              <a:lnTo>
                                <a:pt x="7875" y="1744"/>
                              </a:lnTo>
                              <a:lnTo>
                                <a:pt x="7910" y="1769"/>
                              </a:lnTo>
                              <a:lnTo>
                                <a:pt x="7942" y="1790"/>
                              </a:lnTo>
                              <a:lnTo>
                                <a:pt x="7969" y="1808"/>
                              </a:lnTo>
                              <a:lnTo>
                                <a:pt x="7994" y="1821"/>
                              </a:lnTo>
                              <a:lnTo>
                                <a:pt x="8004" y="1825"/>
                              </a:lnTo>
                              <a:lnTo>
                                <a:pt x="8014" y="1829"/>
                              </a:lnTo>
                              <a:lnTo>
                                <a:pt x="8023" y="1832"/>
                              </a:lnTo>
                              <a:lnTo>
                                <a:pt x="8032" y="1834"/>
                              </a:lnTo>
                              <a:lnTo>
                                <a:pt x="8040" y="1835"/>
                              </a:lnTo>
                              <a:lnTo>
                                <a:pt x="8048" y="1834"/>
                              </a:lnTo>
                              <a:lnTo>
                                <a:pt x="8056" y="1833"/>
                              </a:lnTo>
                              <a:lnTo>
                                <a:pt x="8064" y="1831"/>
                              </a:lnTo>
                              <a:lnTo>
                                <a:pt x="8071" y="1828"/>
                              </a:lnTo>
                              <a:lnTo>
                                <a:pt x="8078" y="1823"/>
                              </a:lnTo>
                              <a:lnTo>
                                <a:pt x="8086" y="1818"/>
                              </a:lnTo>
                              <a:lnTo>
                                <a:pt x="8093" y="1812"/>
                              </a:lnTo>
                              <a:lnTo>
                                <a:pt x="8108" y="1797"/>
                              </a:lnTo>
                              <a:lnTo>
                                <a:pt x="8124" y="1776"/>
                              </a:lnTo>
                              <a:lnTo>
                                <a:pt x="8142" y="1753"/>
                              </a:lnTo>
                              <a:lnTo>
                                <a:pt x="8162" y="1725"/>
                              </a:lnTo>
                              <a:lnTo>
                                <a:pt x="8185" y="1694"/>
                              </a:lnTo>
                              <a:lnTo>
                                <a:pt x="8213" y="1660"/>
                              </a:lnTo>
                              <a:lnTo>
                                <a:pt x="8176" y="1632"/>
                              </a:lnTo>
                              <a:lnTo>
                                <a:pt x="8146" y="1609"/>
                              </a:lnTo>
                              <a:lnTo>
                                <a:pt x="8118" y="1591"/>
                              </a:lnTo>
                              <a:lnTo>
                                <a:pt x="8095" y="1577"/>
                              </a:lnTo>
                              <a:lnTo>
                                <a:pt x="8085" y="1572"/>
                              </a:lnTo>
                              <a:lnTo>
                                <a:pt x="8075" y="1568"/>
                              </a:lnTo>
                              <a:lnTo>
                                <a:pt x="8066" y="1565"/>
                              </a:lnTo>
                              <a:lnTo>
                                <a:pt x="8056" y="1563"/>
                              </a:lnTo>
                              <a:lnTo>
                                <a:pt x="8048" y="1562"/>
                              </a:lnTo>
                              <a:lnTo>
                                <a:pt x="8040" y="1563"/>
                              </a:lnTo>
                              <a:lnTo>
                                <a:pt x="8032" y="1564"/>
                              </a:lnTo>
                              <a:lnTo>
                                <a:pt x="8025" y="1566"/>
                              </a:lnTo>
                              <a:lnTo>
                                <a:pt x="8018" y="1570"/>
                              </a:lnTo>
                              <a:lnTo>
                                <a:pt x="8011" y="1574"/>
                              </a:lnTo>
                              <a:lnTo>
                                <a:pt x="8004" y="1580"/>
                              </a:lnTo>
                              <a:lnTo>
                                <a:pt x="7996" y="1586"/>
                              </a:lnTo>
                              <a:lnTo>
                                <a:pt x="7980" y="1603"/>
                              </a:lnTo>
                              <a:lnTo>
                                <a:pt x="7964" y="1623"/>
                              </a:lnTo>
                              <a:lnTo>
                                <a:pt x="7926" y="1676"/>
                              </a:lnTo>
                              <a:lnTo>
                                <a:pt x="7901" y="1708"/>
                              </a:lnTo>
                              <a:lnTo>
                                <a:pt x="7875" y="1744"/>
                              </a:lnTo>
                              <a:close/>
                              <a:moveTo>
                                <a:pt x="7686" y="1985"/>
                              </a:moveTo>
                              <a:lnTo>
                                <a:pt x="7686" y="1985"/>
                              </a:lnTo>
                              <a:lnTo>
                                <a:pt x="7702" y="2003"/>
                              </a:lnTo>
                              <a:lnTo>
                                <a:pt x="7717" y="2019"/>
                              </a:lnTo>
                              <a:lnTo>
                                <a:pt x="7731" y="2032"/>
                              </a:lnTo>
                              <a:lnTo>
                                <a:pt x="7745" y="2044"/>
                              </a:lnTo>
                              <a:lnTo>
                                <a:pt x="7758" y="2055"/>
                              </a:lnTo>
                              <a:lnTo>
                                <a:pt x="7770" y="2063"/>
                              </a:lnTo>
                              <a:lnTo>
                                <a:pt x="7783" y="2072"/>
                              </a:lnTo>
                              <a:lnTo>
                                <a:pt x="7794" y="2077"/>
                              </a:lnTo>
                              <a:lnTo>
                                <a:pt x="7805" y="2081"/>
                              </a:lnTo>
                              <a:lnTo>
                                <a:pt x="7815" y="2084"/>
                              </a:lnTo>
                              <a:lnTo>
                                <a:pt x="7825" y="2086"/>
                              </a:lnTo>
                              <a:lnTo>
                                <a:pt x="7835" y="2086"/>
                              </a:lnTo>
                              <a:lnTo>
                                <a:pt x="7845" y="2085"/>
                              </a:lnTo>
                              <a:lnTo>
                                <a:pt x="7855" y="2082"/>
                              </a:lnTo>
                              <a:lnTo>
                                <a:pt x="7864" y="2079"/>
                              </a:lnTo>
                              <a:lnTo>
                                <a:pt x="7873" y="2074"/>
                              </a:lnTo>
                              <a:lnTo>
                                <a:pt x="7882" y="2068"/>
                              </a:lnTo>
                              <a:lnTo>
                                <a:pt x="7890" y="2061"/>
                              </a:lnTo>
                              <a:lnTo>
                                <a:pt x="7899" y="2054"/>
                              </a:lnTo>
                              <a:lnTo>
                                <a:pt x="7908" y="2046"/>
                              </a:lnTo>
                              <a:lnTo>
                                <a:pt x="7926" y="2027"/>
                              </a:lnTo>
                              <a:lnTo>
                                <a:pt x="7944" y="2005"/>
                              </a:lnTo>
                              <a:lnTo>
                                <a:pt x="7983" y="1953"/>
                              </a:lnTo>
                              <a:lnTo>
                                <a:pt x="8006" y="1924"/>
                              </a:lnTo>
                              <a:lnTo>
                                <a:pt x="8029" y="1895"/>
                              </a:lnTo>
                              <a:lnTo>
                                <a:pt x="7994" y="1868"/>
                              </a:lnTo>
                              <a:lnTo>
                                <a:pt x="7962" y="1844"/>
                              </a:lnTo>
                              <a:lnTo>
                                <a:pt x="7935" y="1826"/>
                              </a:lnTo>
                              <a:lnTo>
                                <a:pt x="7910" y="1813"/>
                              </a:lnTo>
                              <a:lnTo>
                                <a:pt x="7900" y="1808"/>
                              </a:lnTo>
                              <a:lnTo>
                                <a:pt x="7890" y="1804"/>
                              </a:lnTo>
                              <a:lnTo>
                                <a:pt x="7881" y="1801"/>
                              </a:lnTo>
                              <a:lnTo>
                                <a:pt x="7872" y="1800"/>
                              </a:lnTo>
                              <a:lnTo>
                                <a:pt x="7863" y="1799"/>
                              </a:lnTo>
                              <a:lnTo>
                                <a:pt x="7855" y="1800"/>
                              </a:lnTo>
                              <a:lnTo>
                                <a:pt x="7847" y="1801"/>
                              </a:lnTo>
                              <a:lnTo>
                                <a:pt x="7839" y="1804"/>
                              </a:lnTo>
                              <a:lnTo>
                                <a:pt x="7832" y="1808"/>
                              </a:lnTo>
                              <a:lnTo>
                                <a:pt x="7824" y="1812"/>
                              </a:lnTo>
                              <a:lnTo>
                                <a:pt x="7817" y="1818"/>
                              </a:lnTo>
                              <a:lnTo>
                                <a:pt x="7810" y="1825"/>
                              </a:lnTo>
                              <a:lnTo>
                                <a:pt x="7794" y="1842"/>
                              </a:lnTo>
                              <a:lnTo>
                                <a:pt x="7777" y="1862"/>
                              </a:lnTo>
                              <a:lnTo>
                                <a:pt x="7738" y="1916"/>
                              </a:lnTo>
                              <a:lnTo>
                                <a:pt x="7714" y="1949"/>
                              </a:lnTo>
                              <a:lnTo>
                                <a:pt x="7686" y="1985"/>
                              </a:lnTo>
                              <a:close/>
                              <a:moveTo>
                                <a:pt x="7529" y="2188"/>
                              </a:moveTo>
                              <a:lnTo>
                                <a:pt x="7529" y="2188"/>
                              </a:lnTo>
                              <a:lnTo>
                                <a:pt x="7556" y="2220"/>
                              </a:lnTo>
                              <a:lnTo>
                                <a:pt x="7568" y="2233"/>
                              </a:lnTo>
                              <a:lnTo>
                                <a:pt x="7581" y="2244"/>
                              </a:lnTo>
                              <a:lnTo>
                                <a:pt x="7593" y="2255"/>
                              </a:lnTo>
                              <a:lnTo>
                                <a:pt x="7604" y="2263"/>
                              </a:lnTo>
                              <a:lnTo>
                                <a:pt x="7614" y="2271"/>
                              </a:lnTo>
                              <a:lnTo>
                                <a:pt x="7624" y="2278"/>
                              </a:lnTo>
                              <a:lnTo>
                                <a:pt x="7634" y="2283"/>
                              </a:lnTo>
                              <a:lnTo>
                                <a:pt x="7644" y="2287"/>
                              </a:lnTo>
                              <a:lnTo>
                                <a:pt x="7654" y="2290"/>
                              </a:lnTo>
                              <a:lnTo>
                                <a:pt x="7662" y="2291"/>
                              </a:lnTo>
                              <a:lnTo>
                                <a:pt x="7671" y="2291"/>
                              </a:lnTo>
                              <a:lnTo>
                                <a:pt x="7680" y="2291"/>
                              </a:lnTo>
                              <a:lnTo>
                                <a:pt x="7688" y="2289"/>
                              </a:lnTo>
                              <a:lnTo>
                                <a:pt x="7696" y="2286"/>
                              </a:lnTo>
                              <a:lnTo>
                                <a:pt x="7704" y="2283"/>
                              </a:lnTo>
                              <a:lnTo>
                                <a:pt x="7713" y="2278"/>
                              </a:lnTo>
                              <a:lnTo>
                                <a:pt x="7721" y="2272"/>
                              </a:lnTo>
                              <a:lnTo>
                                <a:pt x="7729" y="2265"/>
                              </a:lnTo>
                              <a:lnTo>
                                <a:pt x="7745" y="2250"/>
                              </a:lnTo>
                              <a:lnTo>
                                <a:pt x="7762" y="2233"/>
                              </a:lnTo>
                              <a:lnTo>
                                <a:pt x="7780" y="2212"/>
                              </a:lnTo>
                              <a:lnTo>
                                <a:pt x="7799" y="2189"/>
                              </a:lnTo>
                              <a:lnTo>
                                <a:pt x="7841" y="2137"/>
                              </a:lnTo>
                              <a:lnTo>
                                <a:pt x="7779" y="2090"/>
                              </a:lnTo>
                              <a:lnTo>
                                <a:pt x="7755" y="2072"/>
                              </a:lnTo>
                              <a:lnTo>
                                <a:pt x="7734" y="2057"/>
                              </a:lnTo>
                              <a:lnTo>
                                <a:pt x="7715" y="2046"/>
                              </a:lnTo>
                              <a:lnTo>
                                <a:pt x="7706" y="2042"/>
                              </a:lnTo>
                              <a:lnTo>
                                <a:pt x="7698" y="2039"/>
                              </a:lnTo>
                              <a:lnTo>
                                <a:pt x="7690" y="2037"/>
                              </a:lnTo>
                              <a:lnTo>
                                <a:pt x="7683" y="2036"/>
                              </a:lnTo>
                              <a:lnTo>
                                <a:pt x="7676" y="2036"/>
                              </a:lnTo>
                              <a:lnTo>
                                <a:pt x="7669" y="2037"/>
                              </a:lnTo>
                              <a:lnTo>
                                <a:pt x="7663" y="2039"/>
                              </a:lnTo>
                              <a:lnTo>
                                <a:pt x="7656" y="2042"/>
                              </a:lnTo>
                              <a:lnTo>
                                <a:pt x="7649" y="2046"/>
                              </a:lnTo>
                              <a:lnTo>
                                <a:pt x="7643" y="2051"/>
                              </a:lnTo>
                              <a:lnTo>
                                <a:pt x="7635" y="2056"/>
                              </a:lnTo>
                              <a:lnTo>
                                <a:pt x="7628" y="2063"/>
                              </a:lnTo>
                              <a:lnTo>
                                <a:pt x="7613" y="2081"/>
                              </a:lnTo>
                              <a:lnTo>
                                <a:pt x="7596" y="2101"/>
                              </a:lnTo>
                              <a:lnTo>
                                <a:pt x="7577" y="2126"/>
                              </a:lnTo>
                              <a:lnTo>
                                <a:pt x="7529" y="2188"/>
                              </a:lnTo>
                              <a:close/>
                              <a:moveTo>
                                <a:pt x="7371" y="2391"/>
                              </a:moveTo>
                              <a:lnTo>
                                <a:pt x="7535" y="2518"/>
                              </a:lnTo>
                              <a:lnTo>
                                <a:pt x="7672" y="2341"/>
                              </a:lnTo>
                              <a:lnTo>
                                <a:pt x="7645" y="2311"/>
                              </a:lnTo>
                              <a:lnTo>
                                <a:pt x="7620" y="2286"/>
                              </a:lnTo>
                              <a:lnTo>
                                <a:pt x="7609" y="2275"/>
                              </a:lnTo>
                              <a:lnTo>
                                <a:pt x="7598" y="2266"/>
                              </a:lnTo>
                              <a:lnTo>
                                <a:pt x="7588" y="2259"/>
                              </a:lnTo>
                              <a:lnTo>
                                <a:pt x="7578" y="2252"/>
                              </a:lnTo>
                              <a:lnTo>
                                <a:pt x="7567" y="2247"/>
                              </a:lnTo>
                              <a:lnTo>
                                <a:pt x="7558" y="2243"/>
                              </a:lnTo>
                              <a:lnTo>
                                <a:pt x="7549" y="2241"/>
                              </a:lnTo>
                              <a:lnTo>
                                <a:pt x="7541" y="2239"/>
                              </a:lnTo>
                              <a:lnTo>
                                <a:pt x="7532" y="2238"/>
                              </a:lnTo>
                              <a:lnTo>
                                <a:pt x="7524" y="2239"/>
                              </a:lnTo>
                              <a:lnTo>
                                <a:pt x="7516" y="2240"/>
                              </a:lnTo>
                              <a:lnTo>
                                <a:pt x="7509" y="2243"/>
                              </a:lnTo>
                              <a:lnTo>
                                <a:pt x="7500" y="2246"/>
                              </a:lnTo>
                              <a:lnTo>
                                <a:pt x="7492" y="2251"/>
                              </a:lnTo>
                              <a:lnTo>
                                <a:pt x="7485" y="2256"/>
                              </a:lnTo>
                              <a:lnTo>
                                <a:pt x="7477" y="2262"/>
                              </a:lnTo>
                              <a:lnTo>
                                <a:pt x="7462" y="2278"/>
                              </a:lnTo>
                              <a:lnTo>
                                <a:pt x="7446" y="2295"/>
                              </a:lnTo>
                              <a:lnTo>
                                <a:pt x="7428" y="2316"/>
                              </a:lnTo>
                              <a:lnTo>
                                <a:pt x="7411" y="2338"/>
                              </a:lnTo>
                              <a:lnTo>
                                <a:pt x="7371" y="2391"/>
                              </a:lnTo>
                              <a:close/>
                              <a:moveTo>
                                <a:pt x="4679" y="6221"/>
                              </a:moveTo>
                              <a:lnTo>
                                <a:pt x="4648" y="6259"/>
                              </a:lnTo>
                              <a:lnTo>
                                <a:pt x="4659" y="6273"/>
                              </a:lnTo>
                              <a:lnTo>
                                <a:pt x="4670" y="6284"/>
                              </a:lnTo>
                              <a:lnTo>
                                <a:pt x="4681" y="6293"/>
                              </a:lnTo>
                              <a:lnTo>
                                <a:pt x="4692" y="6301"/>
                              </a:lnTo>
                              <a:lnTo>
                                <a:pt x="4703" y="6308"/>
                              </a:lnTo>
                              <a:lnTo>
                                <a:pt x="4715" y="6314"/>
                              </a:lnTo>
                              <a:lnTo>
                                <a:pt x="4727" y="6318"/>
                              </a:lnTo>
                              <a:lnTo>
                                <a:pt x="4739" y="6320"/>
                              </a:lnTo>
                              <a:lnTo>
                                <a:pt x="4752" y="6322"/>
                              </a:lnTo>
                              <a:lnTo>
                                <a:pt x="4764" y="6322"/>
                              </a:lnTo>
                              <a:lnTo>
                                <a:pt x="4776" y="6322"/>
                              </a:lnTo>
                              <a:lnTo>
                                <a:pt x="4789" y="6320"/>
                              </a:lnTo>
                              <a:lnTo>
                                <a:pt x="4803" y="6317"/>
                              </a:lnTo>
                              <a:lnTo>
                                <a:pt x="4816" y="6313"/>
                              </a:lnTo>
                              <a:lnTo>
                                <a:pt x="4829" y="6308"/>
                              </a:lnTo>
                              <a:lnTo>
                                <a:pt x="4842" y="6301"/>
                              </a:lnTo>
                              <a:lnTo>
                                <a:pt x="4855" y="6294"/>
                              </a:lnTo>
                              <a:lnTo>
                                <a:pt x="4870" y="6287"/>
                              </a:lnTo>
                              <a:lnTo>
                                <a:pt x="4883" y="6278"/>
                              </a:lnTo>
                              <a:lnTo>
                                <a:pt x="4897" y="6268"/>
                              </a:lnTo>
                              <a:lnTo>
                                <a:pt x="4924" y="6246"/>
                              </a:lnTo>
                              <a:lnTo>
                                <a:pt x="4953" y="6221"/>
                              </a:lnTo>
                              <a:lnTo>
                                <a:pt x="4980" y="6195"/>
                              </a:lnTo>
                              <a:lnTo>
                                <a:pt x="5009" y="6164"/>
                              </a:lnTo>
                              <a:lnTo>
                                <a:pt x="5036" y="6133"/>
                              </a:lnTo>
                              <a:lnTo>
                                <a:pt x="5064" y="6100"/>
                              </a:lnTo>
                              <a:lnTo>
                                <a:pt x="5092" y="6066"/>
                              </a:lnTo>
                              <a:lnTo>
                                <a:pt x="5119" y="6030"/>
                              </a:lnTo>
                              <a:lnTo>
                                <a:pt x="5146" y="5994"/>
                              </a:lnTo>
                              <a:lnTo>
                                <a:pt x="5172" y="5957"/>
                              </a:lnTo>
                              <a:lnTo>
                                <a:pt x="5223" y="5884"/>
                              </a:lnTo>
                              <a:lnTo>
                                <a:pt x="5270" y="5812"/>
                              </a:lnTo>
                              <a:lnTo>
                                <a:pt x="5354" y="5685"/>
                              </a:lnTo>
                              <a:lnTo>
                                <a:pt x="5387" y="5635"/>
                              </a:lnTo>
                              <a:lnTo>
                                <a:pt x="5402" y="5614"/>
                              </a:lnTo>
                              <a:lnTo>
                                <a:pt x="5415" y="5597"/>
                              </a:lnTo>
                              <a:lnTo>
                                <a:pt x="5381" y="5565"/>
                              </a:lnTo>
                              <a:lnTo>
                                <a:pt x="5365" y="5552"/>
                              </a:lnTo>
                              <a:lnTo>
                                <a:pt x="5351" y="5541"/>
                              </a:lnTo>
                              <a:lnTo>
                                <a:pt x="5336" y="5531"/>
                              </a:lnTo>
                              <a:lnTo>
                                <a:pt x="5323" y="5523"/>
                              </a:lnTo>
                              <a:lnTo>
                                <a:pt x="5311" y="5516"/>
                              </a:lnTo>
                              <a:lnTo>
                                <a:pt x="5299" y="5510"/>
                              </a:lnTo>
                              <a:lnTo>
                                <a:pt x="5288" y="5505"/>
                              </a:lnTo>
                              <a:lnTo>
                                <a:pt x="5278" y="5502"/>
                              </a:lnTo>
                              <a:lnTo>
                                <a:pt x="5267" y="5500"/>
                              </a:lnTo>
                              <a:lnTo>
                                <a:pt x="5258" y="5500"/>
                              </a:lnTo>
                              <a:lnTo>
                                <a:pt x="5249" y="5500"/>
                              </a:lnTo>
                              <a:lnTo>
                                <a:pt x="5240" y="5502"/>
                              </a:lnTo>
                              <a:lnTo>
                                <a:pt x="5232" y="5505"/>
                              </a:lnTo>
                              <a:lnTo>
                                <a:pt x="5224" y="5511"/>
                              </a:lnTo>
                              <a:lnTo>
                                <a:pt x="5216" y="5516"/>
                              </a:lnTo>
                              <a:lnTo>
                                <a:pt x="5208" y="5522"/>
                              </a:lnTo>
                              <a:lnTo>
                                <a:pt x="5199" y="5530"/>
                              </a:lnTo>
                              <a:lnTo>
                                <a:pt x="5191" y="5538"/>
                              </a:lnTo>
                              <a:lnTo>
                                <a:pt x="5175" y="5557"/>
                              </a:lnTo>
                              <a:lnTo>
                                <a:pt x="5158" y="5581"/>
                              </a:lnTo>
                              <a:lnTo>
                                <a:pt x="5118" y="5635"/>
                              </a:lnTo>
                              <a:lnTo>
                                <a:pt x="5095" y="5668"/>
                              </a:lnTo>
                              <a:lnTo>
                                <a:pt x="5069" y="5701"/>
                              </a:lnTo>
                              <a:lnTo>
                                <a:pt x="5045" y="5731"/>
                              </a:lnTo>
                              <a:lnTo>
                                <a:pt x="5020" y="5760"/>
                              </a:lnTo>
                              <a:lnTo>
                                <a:pt x="4965" y="5822"/>
                              </a:lnTo>
                              <a:lnTo>
                                <a:pt x="4908" y="5887"/>
                              </a:lnTo>
                              <a:lnTo>
                                <a:pt x="4850" y="5953"/>
                              </a:lnTo>
                              <a:lnTo>
                                <a:pt x="4823" y="5986"/>
                              </a:lnTo>
                              <a:lnTo>
                                <a:pt x="4796" y="6020"/>
                              </a:lnTo>
                              <a:lnTo>
                                <a:pt x="4770" y="6054"/>
                              </a:lnTo>
                              <a:lnTo>
                                <a:pt x="4747" y="6088"/>
                              </a:lnTo>
                              <a:lnTo>
                                <a:pt x="4726" y="6121"/>
                              </a:lnTo>
                              <a:lnTo>
                                <a:pt x="4707" y="6155"/>
                              </a:lnTo>
                              <a:lnTo>
                                <a:pt x="4699" y="6171"/>
                              </a:lnTo>
                              <a:lnTo>
                                <a:pt x="4691" y="6188"/>
                              </a:lnTo>
                              <a:lnTo>
                                <a:pt x="4685" y="6205"/>
                              </a:lnTo>
                              <a:lnTo>
                                <a:pt x="4679" y="6221"/>
                              </a:lnTo>
                              <a:close/>
                              <a:moveTo>
                                <a:pt x="6475" y="3909"/>
                              </a:moveTo>
                              <a:lnTo>
                                <a:pt x="6321" y="4095"/>
                              </a:lnTo>
                              <a:lnTo>
                                <a:pt x="6343" y="4111"/>
                              </a:lnTo>
                              <a:lnTo>
                                <a:pt x="6363" y="4127"/>
                              </a:lnTo>
                              <a:lnTo>
                                <a:pt x="6398" y="4157"/>
                              </a:lnTo>
                              <a:lnTo>
                                <a:pt x="6414" y="4170"/>
                              </a:lnTo>
                              <a:lnTo>
                                <a:pt x="6428" y="4181"/>
                              </a:lnTo>
                              <a:lnTo>
                                <a:pt x="6441" y="4190"/>
                              </a:lnTo>
                              <a:lnTo>
                                <a:pt x="6454" y="4197"/>
                              </a:lnTo>
                              <a:lnTo>
                                <a:pt x="6462" y="4199"/>
                              </a:lnTo>
                              <a:lnTo>
                                <a:pt x="6468" y="4202"/>
                              </a:lnTo>
                              <a:lnTo>
                                <a:pt x="6474" y="4203"/>
                              </a:lnTo>
                              <a:lnTo>
                                <a:pt x="6481" y="4204"/>
                              </a:lnTo>
                              <a:lnTo>
                                <a:pt x="6487" y="4203"/>
                              </a:lnTo>
                              <a:lnTo>
                                <a:pt x="6493" y="4202"/>
                              </a:lnTo>
                              <a:lnTo>
                                <a:pt x="6500" y="4199"/>
                              </a:lnTo>
                              <a:lnTo>
                                <a:pt x="6507" y="4196"/>
                              </a:lnTo>
                              <a:lnTo>
                                <a:pt x="6514" y="4193"/>
                              </a:lnTo>
                              <a:lnTo>
                                <a:pt x="6521" y="4188"/>
                              </a:lnTo>
                              <a:lnTo>
                                <a:pt x="6528" y="4182"/>
                              </a:lnTo>
                              <a:lnTo>
                                <a:pt x="6537" y="4175"/>
                              </a:lnTo>
                              <a:lnTo>
                                <a:pt x="6553" y="4158"/>
                              </a:lnTo>
                              <a:lnTo>
                                <a:pt x="6571" y="4137"/>
                              </a:lnTo>
                              <a:lnTo>
                                <a:pt x="6587" y="4114"/>
                              </a:lnTo>
                              <a:lnTo>
                                <a:pt x="6600" y="4094"/>
                              </a:lnTo>
                              <a:lnTo>
                                <a:pt x="6609" y="4077"/>
                              </a:lnTo>
                              <a:lnTo>
                                <a:pt x="6612" y="4069"/>
                              </a:lnTo>
                              <a:lnTo>
                                <a:pt x="6614" y="4061"/>
                              </a:lnTo>
                              <a:lnTo>
                                <a:pt x="6615" y="4054"/>
                              </a:lnTo>
                              <a:lnTo>
                                <a:pt x="6616" y="4047"/>
                              </a:lnTo>
                              <a:lnTo>
                                <a:pt x="6616" y="4041"/>
                              </a:lnTo>
                              <a:lnTo>
                                <a:pt x="6615" y="4035"/>
                              </a:lnTo>
                              <a:lnTo>
                                <a:pt x="6613" y="4029"/>
                              </a:lnTo>
                              <a:lnTo>
                                <a:pt x="6610" y="4023"/>
                              </a:lnTo>
                              <a:lnTo>
                                <a:pt x="6607" y="4018"/>
                              </a:lnTo>
                              <a:lnTo>
                                <a:pt x="6604" y="4012"/>
                              </a:lnTo>
                              <a:lnTo>
                                <a:pt x="6593" y="4002"/>
                              </a:lnTo>
                              <a:lnTo>
                                <a:pt x="6582" y="3990"/>
                              </a:lnTo>
                              <a:lnTo>
                                <a:pt x="6568" y="3980"/>
                              </a:lnTo>
                              <a:lnTo>
                                <a:pt x="6553" y="3968"/>
                              </a:lnTo>
                              <a:lnTo>
                                <a:pt x="6516" y="3942"/>
                              </a:lnTo>
                              <a:lnTo>
                                <a:pt x="6496" y="3927"/>
                              </a:lnTo>
                              <a:lnTo>
                                <a:pt x="6475" y="3909"/>
                              </a:lnTo>
                              <a:close/>
                              <a:moveTo>
                                <a:pt x="6139" y="4342"/>
                              </a:moveTo>
                              <a:lnTo>
                                <a:pt x="5980" y="4533"/>
                              </a:lnTo>
                              <a:lnTo>
                                <a:pt x="6157" y="4670"/>
                              </a:lnTo>
                              <a:lnTo>
                                <a:pt x="6207" y="4607"/>
                              </a:lnTo>
                              <a:lnTo>
                                <a:pt x="6227" y="4582"/>
                              </a:lnTo>
                              <a:lnTo>
                                <a:pt x="6244" y="4560"/>
                              </a:lnTo>
                              <a:lnTo>
                                <a:pt x="6258" y="4539"/>
                              </a:lnTo>
                              <a:lnTo>
                                <a:pt x="6269" y="4522"/>
                              </a:lnTo>
                              <a:lnTo>
                                <a:pt x="6272" y="4514"/>
                              </a:lnTo>
                              <a:lnTo>
                                <a:pt x="6275" y="4506"/>
                              </a:lnTo>
                              <a:lnTo>
                                <a:pt x="6277" y="4499"/>
                              </a:lnTo>
                              <a:lnTo>
                                <a:pt x="6277" y="4491"/>
                              </a:lnTo>
                              <a:lnTo>
                                <a:pt x="6277" y="4484"/>
                              </a:lnTo>
                              <a:lnTo>
                                <a:pt x="6276" y="4477"/>
                              </a:lnTo>
                              <a:lnTo>
                                <a:pt x="6274" y="4469"/>
                              </a:lnTo>
                              <a:lnTo>
                                <a:pt x="6270" y="4461"/>
                              </a:lnTo>
                              <a:lnTo>
                                <a:pt x="6266" y="4454"/>
                              </a:lnTo>
                              <a:lnTo>
                                <a:pt x="6260" y="4446"/>
                              </a:lnTo>
                              <a:lnTo>
                                <a:pt x="6254" y="4439"/>
                              </a:lnTo>
                              <a:lnTo>
                                <a:pt x="6245" y="4430"/>
                              </a:lnTo>
                              <a:lnTo>
                                <a:pt x="6226" y="4412"/>
                              </a:lnTo>
                              <a:lnTo>
                                <a:pt x="6202" y="4391"/>
                              </a:lnTo>
                              <a:lnTo>
                                <a:pt x="6173" y="4368"/>
                              </a:lnTo>
                              <a:lnTo>
                                <a:pt x="6139" y="4342"/>
                              </a:lnTo>
                              <a:close/>
                              <a:moveTo>
                                <a:pt x="5708" y="5235"/>
                              </a:moveTo>
                              <a:lnTo>
                                <a:pt x="5953" y="4932"/>
                              </a:lnTo>
                              <a:lnTo>
                                <a:pt x="5932" y="4916"/>
                              </a:lnTo>
                              <a:lnTo>
                                <a:pt x="5912" y="4902"/>
                              </a:lnTo>
                              <a:lnTo>
                                <a:pt x="5892" y="4889"/>
                              </a:lnTo>
                              <a:lnTo>
                                <a:pt x="5874" y="4877"/>
                              </a:lnTo>
                              <a:lnTo>
                                <a:pt x="5858" y="4868"/>
                              </a:lnTo>
                              <a:lnTo>
                                <a:pt x="5842" y="4861"/>
                              </a:lnTo>
                              <a:lnTo>
                                <a:pt x="5827" y="4855"/>
                              </a:lnTo>
                              <a:lnTo>
                                <a:pt x="5813" y="4850"/>
                              </a:lnTo>
                              <a:lnTo>
                                <a:pt x="5800" y="4847"/>
                              </a:lnTo>
                              <a:lnTo>
                                <a:pt x="5788" y="4846"/>
                              </a:lnTo>
                              <a:lnTo>
                                <a:pt x="5776" y="4846"/>
                              </a:lnTo>
                              <a:lnTo>
                                <a:pt x="5765" y="4847"/>
                              </a:lnTo>
                              <a:lnTo>
                                <a:pt x="5753" y="4850"/>
                              </a:lnTo>
                              <a:lnTo>
                                <a:pt x="5743" y="4854"/>
                              </a:lnTo>
                              <a:lnTo>
                                <a:pt x="5733" y="4859"/>
                              </a:lnTo>
                              <a:lnTo>
                                <a:pt x="5723" y="4865"/>
                              </a:lnTo>
                              <a:lnTo>
                                <a:pt x="5714" y="4873"/>
                              </a:lnTo>
                              <a:lnTo>
                                <a:pt x="5704" y="4882"/>
                              </a:lnTo>
                              <a:lnTo>
                                <a:pt x="5695" y="4892"/>
                              </a:lnTo>
                              <a:lnTo>
                                <a:pt x="5684" y="4903"/>
                              </a:lnTo>
                              <a:lnTo>
                                <a:pt x="5665" y="4928"/>
                              </a:lnTo>
                              <a:lnTo>
                                <a:pt x="5644" y="4957"/>
                              </a:lnTo>
                              <a:lnTo>
                                <a:pt x="5597" y="5024"/>
                              </a:lnTo>
                              <a:lnTo>
                                <a:pt x="5569" y="5062"/>
                              </a:lnTo>
                              <a:lnTo>
                                <a:pt x="5537" y="5103"/>
                              </a:lnTo>
                              <a:lnTo>
                                <a:pt x="5708" y="5235"/>
                              </a:lnTo>
                              <a:close/>
                              <a:moveTo>
                                <a:pt x="5438" y="5582"/>
                              </a:moveTo>
                              <a:lnTo>
                                <a:pt x="5692" y="5254"/>
                              </a:lnTo>
                              <a:lnTo>
                                <a:pt x="5522" y="5122"/>
                              </a:lnTo>
                              <a:lnTo>
                                <a:pt x="5490" y="5162"/>
                              </a:lnTo>
                              <a:lnTo>
                                <a:pt x="5458" y="5200"/>
                              </a:lnTo>
                              <a:lnTo>
                                <a:pt x="5400" y="5264"/>
                              </a:lnTo>
                              <a:lnTo>
                                <a:pt x="5375" y="5291"/>
                              </a:lnTo>
                              <a:lnTo>
                                <a:pt x="5354" y="5318"/>
                              </a:lnTo>
                              <a:lnTo>
                                <a:pt x="5344" y="5331"/>
                              </a:lnTo>
                              <a:lnTo>
                                <a:pt x="5335" y="5343"/>
                              </a:lnTo>
                              <a:lnTo>
                                <a:pt x="5328" y="5354"/>
                              </a:lnTo>
                              <a:lnTo>
                                <a:pt x="5322" y="5366"/>
                              </a:lnTo>
                              <a:lnTo>
                                <a:pt x="5317" y="5379"/>
                              </a:lnTo>
                              <a:lnTo>
                                <a:pt x="5314" y="5390"/>
                              </a:lnTo>
                              <a:lnTo>
                                <a:pt x="5312" y="5402"/>
                              </a:lnTo>
                              <a:lnTo>
                                <a:pt x="5311" y="5413"/>
                              </a:lnTo>
                              <a:lnTo>
                                <a:pt x="5312" y="5425"/>
                              </a:lnTo>
                              <a:lnTo>
                                <a:pt x="5314" y="5437"/>
                              </a:lnTo>
                              <a:lnTo>
                                <a:pt x="5318" y="5450"/>
                              </a:lnTo>
                              <a:lnTo>
                                <a:pt x="5323" y="5462"/>
                              </a:lnTo>
                              <a:lnTo>
                                <a:pt x="5330" y="5475"/>
                              </a:lnTo>
                              <a:lnTo>
                                <a:pt x="5340" y="5488"/>
                              </a:lnTo>
                              <a:lnTo>
                                <a:pt x="5352" y="5502"/>
                              </a:lnTo>
                              <a:lnTo>
                                <a:pt x="5364" y="5517"/>
                              </a:lnTo>
                              <a:lnTo>
                                <a:pt x="5379" y="5532"/>
                              </a:lnTo>
                              <a:lnTo>
                                <a:pt x="5396" y="5548"/>
                              </a:lnTo>
                              <a:lnTo>
                                <a:pt x="5417" y="5564"/>
                              </a:lnTo>
                              <a:lnTo>
                                <a:pt x="5438" y="5582"/>
                              </a:lnTo>
                              <a:close/>
                              <a:moveTo>
                                <a:pt x="6932" y="3320"/>
                              </a:moveTo>
                              <a:lnTo>
                                <a:pt x="7103" y="3453"/>
                              </a:lnTo>
                              <a:lnTo>
                                <a:pt x="7128" y="3429"/>
                              </a:lnTo>
                              <a:lnTo>
                                <a:pt x="7150" y="3408"/>
                              </a:lnTo>
                              <a:lnTo>
                                <a:pt x="7169" y="3387"/>
                              </a:lnTo>
                              <a:lnTo>
                                <a:pt x="7176" y="3377"/>
                              </a:lnTo>
                              <a:lnTo>
                                <a:pt x="7183" y="3366"/>
                              </a:lnTo>
                              <a:lnTo>
                                <a:pt x="7189" y="3356"/>
                              </a:lnTo>
                              <a:lnTo>
                                <a:pt x="7194" y="3347"/>
                              </a:lnTo>
                              <a:lnTo>
                                <a:pt x="7198" y="3337"/>
                              </a:lnTo>
                              <a:lnTo>
                                <a:pt x="7201" y="3328"/>
                              </a:lnTo>
                              <a:lnTo>
                                <a:pt x="7203" y="3319"/>
                              </a:lnTo>
                              <a:lnTo>
                                <a:pt x="7205" y="3310"/>
                              </a:lnTo>
                              <a:lnTo>
                                <a:pt x="7205" y="3300"/>
                              </a:lnTo>
                              <a:lnTo>
                                <a:pt x="7205" y="3291"/>
                              </a:lnTo>
                              <a:lnTo>
                                <a:pt x="7203" y="3283"/>
                              </a:lnTo>
                              <a:lnTo>
                                <a:pt x="7201" y="3274"/>
                              </a:lnTo>
                              <a:lnTo>
                                <a:pt x="7198" y="3266"/>
                              </a:lnTo>
                              <a:lnTo>
                                <a:pt x="7194" y="3257"/>
                              </a:lnTo>
                              <a:lnTo>
                                <a:pt x="7188" y="3249"/>
                              </a:lnTo>
                              <a:lnTo>
                                <a:pt x="7183" y="3241"/>
                              </a:lnTo>
                              <a:lnTo>
                                <a:pt x="7176" y="3231"/>
                              </a:lnTo>
                              <a:lnTo>
                                <a:pt x="7168" y="3223"/>
                              </a:lnTo>
                              <a:lnTo>
                                <a:pt x="7159" y="3215"/>
                              </a:lnTo>
                              <a:lnTo>
                                <a:pt x="7149" y="3206"/>
                              </a:lnTo>
                              <a:lnTo>
                                <a:pt x="7127" y="3190"/>
                              </a:lnTo>
                              <a:lnTo>
                                <a:pt x="7101" y="3173"/>
                              </a:lnTo>
                              <a:lnTo>
                                <a:pt x="7071" y="3155"/>
                              </a:lnTo>
                              <a:lnTo>
                                <a:pt x="6932" y="3320"/>
                              </a:lnTo>
                              <a:close/>
                              <a:moveTo>
                                <a:pt x="6795" y="3497"/>
                              </a:moveTo>
                              <a:lnTo>
                                <a:pt x="6960" y="3636"/>
                              </a:lnTo>
                              <a:lnTo>
                                <a:pt x="7088" y="3473"/>
                              </a:lnTo>
                              <a:lnTo>
                                <a:pt x="7038" y="3436"/>
                              </a:lnTo>
                              <a:lnTo>
                                <a:pt x="7015" y="3420"/>
                              </a:lnTo>
                              <a:lnTo>
                                <a:pt x="6994" y="3405"/>
                              </a:lnTo>
                              <a:lnTo>
                                <a:pt x="6975" y="3393"/>
                              </a:lnTo>
                              <a:lnTo>
                                <a:pt x="6957" y="3383"/>
                              </a:lnTo>
                              <a:lnTo>
                                <a:pt x="6949" y="3380"/>
                              </a:lnTo>
                              <a:lnTo>
                                <a:pt x="6939" y="3377"/>
                              </a:lnTo>
                              <a:lnTo>
                                <a:pt x="6931" y="3373"/>
                              </a:lnTo>
                              <a:lnTo>
                                <a:pt x="6923" y="3372"/>
                              </a:lnTo>
                              <a:lnTo>
                                <a:pt x="6915" y="3371"/>
                              </a:lnTo>
                              <a:lnTo>
                                <a:pt x="6907" y="3371"/>
                              </a:lnTo>
                              <a:lnTo>
                                <a:pt x="6899" y="3373"/>
                              </a:lnTo>
                              <a:lnTo>
                                <a:pt x="6891" y="3375"/>
                              </a:lnTo>
                              <a:lnTo>
                                <a:pt x="6884" y="3379"/>
                              </a:lnTo>
                              <a:lnTo>
                                <a:pt x="6875" y="3384"/>
                              </a:lnTo>
                              <a:lnTo>
                                <a:pt x="6868" y="3389"/>
                              </a:lnTo>
                              <a:lnTo>
                                <a:pt x="6860" y="3396"/>
                              </a:lnTo>
                              <a:lnTo>
                                <a:pt x="6852" y="3404"/>
                              </a:lnTo>
                              <a:lnTo>
                                <a:pt x="6845" y="3413"/>
                              </a:lnTo>
                              <a:lnTo>
                                <a:pt x="6837" y="3423"/>
                              </a:lnTo>
                              <a:lnTo>
                                <a:pt x="6829" y="3435"/>
                              </a:lnTo>
                              <a:lnTo>
                                <a:pt x="6813" y="3464"/>
                              </a:lnTo>
                              <a:lnTo>
                                <a:pt x="6795" y="3497"/>
                              </a:lnTo>
                              <a:close/>
                              <a:moveTo>
                                <a:pt x="6632" y="3706"/>
                              </a:moveTo>
                              <a:lnTo>
                                <a:pt x="6802" y="3839"/>
                              </a:lnTo>
                              <a:lnTo>
                                <a:pt x="6944" y="3656"/>
                              </a:lnTo>
                              <a:lnTo>
                                <a:pt x="6884" y="3608"/>
                              </a:lnTo>
                              <a:lnTo>
                                <a:pt x="6858" y="3590"/>
                              </a:lnTo>
                              <a:lnTo>
                                <a:pt x="6837" y="3575"/>
                              </a:lnTo>
                              <a:lnTo>
                                <a:pt x="6819" y="3565"/>
                              </a:lnTo>
                              <a:lnTo>
                                <a:pt x="6810" y="3561"/>
                              </a:lnTo>
                              <a:lnTo>
                                <a:pt x="6801" y="3558"/>
                              </a:lnTo>
                              <a:lnTo>
                                <a:pt x="6794" y="3556"/>
                              </a:lnTo>
                              <a:lnTo>
                                <a:pt x="6787" y="3555"/>
                              </a:lnTo>
                              <a:lnTo>
                                <a:pt x="6780" y="3555"/>
                              </a:lnTo>
                              <a:lnTo>
                                <a:pt x="6773" y="3556"/>
                              </a:lnTo>
                              <a:lnTo>
                                <a:pt x="6766" y="3558"/>
                              </a:lnTo>
                              <a:lnTo>
                                <a:pt x="6759" y="3560"/>
                              </a:lnTo>
                              <a:lnTo>
                                <a:pt x="6753" y="3564"/>
                              </a:lnTo>
                              <a:lnTo>
                                <a:pt x="6746" y="3569"/>
                              </a:lnTo>
                              <a:lnTo>
                                <a:pt x="6739" y="3575"/>
                              </a:lnTo>
                              <a:lnTo>
                                <a:pt x="6731" y="3581"/>
                              </a:lnTo>
                              <a:lnTo>
                                <a:pt x="6716" y="3599"/>
                              </a:lnTo>
                              <a:lnTo>
                                <a:pt x="6699" y="3619"/>
                              </a:lnTo>
                              <a:lnTo>
                                <a:pt x="6680" y="3644"/>
                              </a:lnTo>
                              <a:lnTo>
                                <a:pt x="6632" y="3706"/>
                              </a:lnTo>
                              <a:close/>
                              <a:moveTo>
                                <a:pt x="6490" y="3890"/>
                              </a:moveTo>
                              <a:lnTo>
                                <a:pt x="6655" y="4029"/>
                              </a:lnTo>
                              <a:lnTo>
                                <a:pt x="6782" y="3865"/>
                              </a:lnTo>
                              <a:lnTo>
                                <a:pt x="6732" y="3826"/>
                              </a:lnTo>
                              <a:lnTo>
                                <a:pt x="6710" y="3809"/>
                              </a:lnTo>
                              <a:lnTo>
                                <a:pt x="6690" y="3794"/>
                              </a:lnTo>
                              <a:lnTo>
                                <a:pt x="6671" y="3780"/>
                              </a:lnTo>
                              <a:lnTo>
                                <a:pt x="6652" y="3770"/>
                              </a:lnTo>
                              <a:lnTo>
                                <a:pt x="6644" y="3766"/>
                              </a:lnTo>
                              <a:lnTo>
                                <a:pt x="6635" y="3763"/>
                              </a:lnTo>
                              <a:lnTo>
                                <a:pt x="6627" y="3761"/>
                              </a:lnTo>
                              <a:lnTo>
                                <a:pt x="6619" y="3759"/>
                              </a:lnTo>
                              <a:lnTo>
                                <a:pt x="6611" y="3759"/>
                              </a:lnTo>
                              <a:lnTo>
                                <a:pt x="6604" y="3759"/>
                              </a:lnTo>
                              <a:lnTo>
                                <a:pt x="6595" y="3761"/>
                              </a:lnTo>
                              <a:lnTo>
                                <a:pt x="6587" y="3763"/>
                              </a:lnTo>
                              <a:lnTo>
                                <a:pt x="6580" y="3767"/>
                              </a:lnTo>
                              <a:lnTo>
                                <a:pt x="6572" y="3771"/>
                              </a:lnTo>
                              <a:lnTo>
                                <a:pt x="6564" y="3777"/>
                              </a:lnTo>
                              <a:lnTo>
                                <a:pt x="6557" y="3784"/>
                              </a:lnTo>
                              <a:lnTo>
                                <a:pt x="6549" y="3793"/>
                              </a:lnTo>
                              <a:lnTo>
                                <a:pt x="6541" y="3803"/>
                              </a:lnTo>
                              <a:lnTo>
                                <a:pt x="6533" y="3814"/>
                              </a:lnTo>
                              <a:lnTo>
                                <a:pt x="6524" y="3826"/>
                              </a:lnTo>
                              <a:lnTo>
                                <a:pt x="6507" y="3854"/>
                              </a:lnTo>
                              <a:lnTo>
                                <a:pt x="6490" y="3890"/>
                              </a:lnTo>
                              <a:close/>
                              <a:moveTo>
                                <a:pt x="6325" y="4454"/>
                              </a:moveTo>
                              <a:lnTo>
                                <a:pt x="6482" y="4251"/>
                              </a:lnTo>
                              <a:lnTo>
                                <a:pt x="6312" y="4119"/>
                              </a:lnTo>
                              <a:lnTo>
                                <a:pt x="6285" y="4153"/>
                              </a:lnTo>
                              <a:lnTo>
                                <a:pt x="6261" y="4183"/>
                              </a:lnTo>
                              <a:lnTo>
                                <a:pt x="6240" y="4210"/>
                              </a:lnTo>
                              <a:lnTo>
                                <a:pt x="6222" y="4232"/>
                              </a:lnTo>
                              <a:lnTo>
                                <a:pt x="6208" y="4252"/>
                              </a:lnTo>
                              <a:lnTo>
                                <a:pt x="6197" y="4270"/>
                              </a:lnTo>
                              <a:lnTo>
                                <a:pt x="6193" y="4279"/>
                              </a:lnTo>
                              <a:lnTo>
                                <a:pt x="6190" y="4287"/>
                              </a:lnTo>
                              <a:lnTo>
                                <a:pt x="6188" y="4294"/>
                              </a:lnTo>
                              <a:lnTo>
                                <a:pt x="6187" y="4302"/>
                              </a:lnTo>
                              <a:lnTo>
                                <a:pt x="6187" y="4309"/>
                              </a:lnTo>
                              <a:lnTo>
                                <a:pt x="6188" y="4316"/>
                              </a:lnTo>
                              <a:lnTo>
                                <a:pt x="6190" y="4324"/>
                              </a:lnTo>
                              <a:lnTo>
                                <a:pt x="6193" y="4331"/>
                              </a:lnTo>
                              <a:lnTo>
                                <a:pt x="6198" y="4340"/>
                              </a:lnTo>
                              <a:lnTo>
                                <a:pt x="6203" y="4348"/>
                              </a:lnTo>
                              <a:lnTo>
                                <a:pt x="6209" y="4356"/>
                              </a:lnTo>
                              <a:lnTo>
                                <a:pt x="6217" y="4364"/>
                              </a:lnTo>
                              <a:lnTo>
                                <a:pt x="6236" y="4382"/>
                              </a:lnTo>
                              <a:lnTo>
                                <a:pt x="6261" y="4403"/>
                              </a:lnTo>
                              <a:lnTo>
                                <a:pt x="6290" y="4427"/>
                              </a:lnTo>
                              <a:lnTo>
                                <a:pt x="6325" y="4454"/>
                              </a:lnTo>
                              <a:close/>
                              <a:moveTo>
                                <a:pt x="5965" y="4565"/>
                              </a:moveTo>
                              <a:lnTo>
                                <a:pt x="5798" y="4780"/>
                              </a:lnTo>
                              <a:lnTo>
                                <a:pt x="5813" y="4797"/>
                              </a:lnTo>
                              <a:lnTo>
                                <a:pt x="5828" y="4812"/>
                              </a:lnTo>
                              <a:lnTo>
                                <a:pt x="5843" y="4827"/>
                              </a:lnTo>
                              <a:lnTo>
                                <a:pt x="5856" y="4839"/>
                              </a:lnTo>
                              <a:lnTo>
                                <a:pt x="5869" y="4849"/>
                              </a:lnTo>
                              <a:lnTo>
                                <a:pt x="5881" y="4858"/>
                              </a:lnTo>
                              <a:lnTo>
                                <a:pt x="5893" y="4865"/>
                              </a:lnTo>
                              <a:lnTo>
                                <a:pt x="5905" y="4871"/>
                              </a:lnTo>
                              <a:lnTo>
                                <a:pt x="5915" y="4875"/>
                              </a:lnTo>
                              <a:lnTo>
                                <a:pt x="5926" y="4878"/>
                              </a:lnTo>
                              <a:lnTo>
                                <a:pt x="5936" y="4880"/>
                              </a:lnTo>
                              <a:lnTo>
                                <a:pt x="5945" y="4880"/>
                              </a:lnTo>
                              <a:lnTo>
                                <a:pt x="5954" y="4880"/>
                              </a:lnTo>
                              <a:lnTo>
                                <a:pt x="5963" y="4878"/>
                              </a:lnTo>
                              <a:lnTo>
                                <a:pt x="5972" y="4875"/>
                              </a:lnTo>
                              <a:lnTo>
                                <a:pt x="5982" y="4870"/>
                              </a:lnTo>
                              <a:lnTo>
                                <a:pt x="5991" y="4865"/>
                              </a:lnTo>
                              <a:lnTo>
                                <a:pt x="5999" y="4859"/>
                              </a:lnTo>
                              <a:lnTo>
                                <a:pt x="6008" y="4852"/>
                              </a:lnTo>
                              <a:lnTo>
                                <a:pt x="6016" y="4844"/>
                              </a:lnTo>
                              <a:lnTo>
                                <a:pt x="6033" y="4826"/>
                              </a:lnTo>
                              <a:lnTo>
                                <a:pt x="6052" y="4804"/>
                              </a:lnTo>
                              <a:lnTo>
                                <a:pt x="6090" y="4754"/>
                              </a:lnTo>
                              <a:lnTo>
                                <a:pt x="6113" y="4726"/>
                              </a:lnTo>
                              <a:lnTo>
                                <a:pt x="6136" y="4697"/>
                              </a:lnTo>
                              <a:lnTo>
                                <a:pt x="5965" y="4565"/>
                              </a:lnTo>
                              <a:close/>
                              <a:moveTo>
                                <a:pt x="7391" y="2743"/>
                              </a:moveTo>
                              <a:lnTo>
                                <a:pt x="7556" y="2882"/>
                              </a:lnTo>
                              <a:lnTo>
                                <a:pt x="7716" y="2691"/>
                              </a:lnTo>
                              <a:lnTo>
                                <a:pt x="7653" y="2642"/>
                              </a:lnTo>
                              <a:lnTo>
                                <a:pt x="7627" y="2624"/>
                              </a:lnTo>
                              <a:lnTo>
                                <a:pt x="7605" y="2609"/>
                              </a:lnTo>
                              <a:lnTo>
                                <a:pt x="7586" y="2599"/>
                              </a:lnTo>
                              <a:lnTo>
                                <a:pt x="7578" y="2596"/>
                              </a:lnTo>
                              <a:lnTo>
                                <a:pt x="7568" y="2593"/>
                              </a:lnTo>
                              <a:lnTo>
                                <a:pt x="7561" y="2591"/>
                              </a:lnTo>
                              <a:lnTo>
                                <a:pt x="7553" y="2590"/>
                              </a:lnTo>
                              <a:lnTo>
                                <a:pt x="7546" y="2591"/>
                              </a:lnTo>
                              <a:lnTo>
                                <a:pt x="7539" y="2592"/>
                              </a:lnTo>
                              <a:lnTo>
                                <a:pt x="7532" y="2594"/>
                              </a:lnTo>
                              <a:lnTo>
                                <a:pt x="7525" y="2597"/>
                              </a:lnTo>
                              <a:lnTo>
                                <a:pt x="7518" y="2601"/>
                              </a:lnTo>
                              <a:lnTo>
                                <a:pt x="7511" y="2606"/>
                              </a:lnTo>
                              <a:lnTo>
                                <a:pt x="7495" y="2619"/>
                              </a:lnTo>
                              <a:lnTo>
                                <a:pt x="7479" y="2637"/>
                              </a:lnTo>
                              <a:lnTo>
                                <a:pt x="7462" y="2658"/>
                              </a:lnTo>
                              <a:lnTo>
                                <a:pt x="7442" y="2682"/>
                              </a:lnTo>
                              <a:lnTo>
                                <a:pt x="7391" y="2743"/>
                              </a:lnTo>
                              <a:close/>
                              <a:moveTo>
                                <a:pt x="7229" y="2952"/>
                              </a:moveTo>
                              <a:lnTo>
                                <a:pt x="7229" y="2952"/>
                              </a:lnTo>
                              <a:lnTo>
                                <a:pt x="7290" y="2997"/>
                              </a:lnTo>
                              <a:lnTo>
                                <a:pt x="7316" y="3014"/>
                              </a:lnTo>
                              <a:lnTo>
                                <a:pt x="7337" y="3027"/>
                              </a:lnTo>
                              <a:lnTo>
                                <a:pt x="7356" y="3038"/>
                              </a:lnTo>
                              <a:lnTo>
                                <a:pt x="7366" y="3042"/>
                              </a:lnTo>
                              <a:lnTo>
                                <a:pt x="7374" y="3045"/>
                              </a:lnTo>
                              <a:lnTo>
                                <a:pt x="7381" y="3047"/>
                              </a:lnTo>
                              <a:lnTo>
                                <a:pt x="7388" y="3048"/>
                              </a:lnTo>
                              <a:lnTo>
                                <a:pt x="7395" y="3048"/>
                              </a:lnTo>
                              <a:lnTo>
                                <a:pt x="7402" y="3047"/>
                              </a:lnTo>
                              <a:lnTo>
                                <a:pt x="7409" y="3046"/>
                              </a:lnTo>
                              <a:lnTo>
                                <a:pt x="7416" y="3043"/>
                              </a:lnTo>
                              <a:lnTo>
                                <a:pt x="7422" y="3039"/>
                              </a:lnTo>
                              <a:lnTo>
                                <a:pt x="7429" y="3035"/>
                              </a:lnTo>
                              <a:lnTo>
                                <a:pt x="7437" y="3028"/>
                              </a:lnTo>
                              <a:lnTo>
                                <a:pt x="7444" y="3022"/>
                              </a:lnTo>
                              <a:lnTo>
                                <a:pt x="7459" y="3006"/>
                              </a:lnTo>
                              <a:lnTo>
                                <a:pt x="7475" y="2986"/>
                              </a:lnTo>
                              <a:lnTo>
                                <a:pt x="7494" y="2962"/>
                              </a:lnTo>
                              <a:lnTo>
                                <a:pt x="7541" y="2902"/>
                              </a:lnTo>
                              <a:lnTo>
                                <a:pt x="7480" y="2854"/>
                              </a:lnTo>
                              <a:lnTo>
                                <a:pt x="7455" y="2836"/>
                              </a:lnTo>
                              <a:lnTo>
                                <a:pt x="7434" y="2821"/>
                              </a:lnTo>
                              <a:lnTo>
                                <a:pt x="7415" y="2810"/>
                              </a:lnTo>
                              <a:lnTo>
                                <a:pt x="7406" y="2806"/>
                              </a:lnTo>
                              <a:lnTo>
                                <a:pt x="7398" y="2804"/>
                              </a:lnTo>
                              <a:lnTo>
                                <a:pt x="7391" y="2802"/>
                              </a:lnTo>
                              <a:lnTo>
                                <a:pt x="7383" y="2801"/>
                              </a:lnTo>
                              <a:lnTo>
                                <a:pt x="7376" y="2800"/>
                              </a:lnTo>
                              <a:lnTo>
                                <a:pt x="7370" y="2801"/>
                              </a:lnTo>
                              <a:lnTo>
                                <a:pt x="7362" y="2803"/>
                              </a:lnTo>
                              <a:lnTo>
                                <a:pt x="7355" y="2806"/>
                              </a:lnTo>
                              <a:lnTo>
                                <a:pt x="7349" y="2810"/>
                              </a:lnTo>
                              <a:lnTo>
                                <a:pt x="7342" y="2815"/>
                              </a:lnTo>
                              <a:lnTo>
                                <a:pt x="7335" y="2820"/>
                              </a:lnTo>
                              <a:lnTo>
                                <a:pt x="7328" y="2828"/>
                              </a:lnTo>
                              <a:lnTo>
                                <a:pt x="7313" y="2845"/>
                              </a:lnTo>
                              <a:lnTo>
                                <a:pt x="7296" y="2865"/>
                              </a:lnTo>
                              <a:lnTo>
                                <a:pt x="7276" y="2890"/>
                              </a:lnTo>
                              <a:lnTo>
                                <a:pt x="7229" y="2952"/>
                              </a:lnTo>
                              <a:close/>
                              <a:moveTo>
                                <a:pt x="7087" y="3136"/>
                              </a:moveTo>
                              <a:lnTo>
                                <a:pt x="7251" y="3275"/>
                              </a:lnTo>
                              <a:lnTo>
                                <a:pt x="7384" y="3105"/>
                              </a:lnTo>
                              <a:lnTo>
                                <a:pt x="7332" y="3064"/>
                              </a:lnTo>
                              <a:lnTo>
                                <a:pt x="7310" y="3047"/>
                              </a:lnTo>
                              <a:lnTo>
                                <a:pt x="7289" y="3031"/>
                              </a:lnTo>
                              <a:lnTo>
                                <a:pt x="7269" y="3019"/>
                              </a:lnTo>
                              <a:lnTo>
                                <a:pt x="7251" y="3009"/>
                              </a:lnTo>
                              <a:lnTo>
                                <a:pt x="7243" y="3005"/>
                              </a:lnTo>
                              <a:lnTo>
                                <a:pt x="7234" y="3003"/>
                              </a:lnTo>
                              <a:lnTo>
                                <a:pt x="7226" y="3001"/>
                              </a:lnTo>
                              <a:lnTo>
                                <a:pt x="7217" y="3000"/>
                              </a:lnTo>
                              <a:lnTo>
                                <a:pt x="7209" y="2999"/>
                              </a:lnTo>
                              <a:lnTo>
                                <a:pt x="7201" y="3000"/>
                              </a:lnTo>
                              <a:lnTo>
                                <a:pt x="7194" y="3002"/>
                              </a:lnTo>
                              <a:lnTo>
                                <a:pt x="7186" y="3005"/>
                              </a:lnTo>
                              <a:lnTo>
                                <a:pt x="7178" y="3009"/>
                              </a:lnTo>
                              <a:lnTo>
                                <a:pt x="7171" y="3014"/>
                              </a:lnTo>
                              <a:lnTo>
                                <a:pt x="7163" y="3020"/>
                              </a:lnTo>
                              <a:lnTo>
                                <a:pt x="7154" y="3027"/>
                              </a:lnTo>
                              <a:lnTo>
                                <a:pt x="7146" y="3037"/>
                              </a:lnTo>
                              <a:lnTo>
                                <a:pt x="7138" y="3047"/>
                              </a:lnTo>
                              <a:lnTo>
                                <a:pt x="7130" y="3058"/>
                              </a:lnTo>
                              <a:lnTo>
                                <a:pt x="7122" y="3070"/>
                              </a:lnTo>
                              <a:lnTo>
                                <a:pt x="7105" y="3100"/>
                              </a:lnTo>
                              <a:lnTo>
                                <a:pt x="7087" y="3136"/>
                              </a:lnTo>
                              <a:close/>
                              <a:moveTo>
                                <a:pt x="8502" y="1328"/>
                              </a:moveTo>
                              <a:lnTo>
                                <a:pt x="8678" y="1466"/>
                              </a:lnTo>
                              <a:lnTo>
                                <a:pt x="8706" y="1431"/>
                              </a:lnTo>
                              <a:lnTo>
                                <a:pt x="8735" y="1396"/>
                              </a:lnTo>
                              <a:lnTo>
                                <a:pt x="8801" y="1321"/>
                              </a:lnTo>
                              <a:lnTo>
                                <a:pt x="8871" y="1242"/>
                              </a:lnTo>
                              <a:lnTo>
                                <a:pt x="8906" y="1202"/>
                              </a:lnTo>
                              <a:lnTo>
                                <a:pt x="8940" y="1161"/>
                              </a:lnTo>
                              <a:lnTo>
                                <a:pt x="8974" y="1120"/>
                              </a:lnTo>
                              <a:lnTo>
                                <a:pt x="9005" y="1079"/>
                              </a:lnTo>
                              <a:lnTo>
                                <a:pt x="9035" y="1038"/>
                              </a:lnTo>
                              <a:lnTo>
                                <a:pt x="9062" y="997"/>
                              </a:lnTo>
                              <a:lnTo>
                                <a:pt x="9074" y="978"/>
                              </a:lnTo>
                              <a:lnTo>
                                <a:pt x="9085" y="957"/>
                              </a:lnTo>
                              <a:lnTo>
                                <a:pt x="9095" y="937"/>
                              </a:lnTo>
                              <a:lnTo>
                                <a:pt x="9106" y="918"/>
                              </a:lnTo>
                              <a:lnTo>
                                <a:pt x="9114" y="897"/>
                              </a:lnTo>
                              <a:lnTo>
                                <a:pt x="9121" y="878"/>
                              </a:lnTo>
                              <a:lnTo>
                                <a:pt x="9127" y="860"/>
                              </a:lnTo>
                              <a:lnTo>
                                <a:pt x="9132" y="841"/>
                              </a:lnTo>
                              <a:lnTo>
                                <a:pt x="9099" y="814"/>
                              </a:lnTo>
                              <a:lnTo>
                                <a:pt x="9066" y="790"/>
                              </a:lnTo>
                              <a:lnTo>
                                <a:pt x="9031" y="768"/>
                              </a:lnTo>
                              <a:lnTo>
                                <a:pt x="8996" y="746"/>
                              </a:lnTo>
                              <a:lnTo>
                                <a:pt x="8979" y="751"/>
                              </a:lnTo>
                              <a:lnTo>
                                <a:pt x="8962" y="758"/>
                              </a:lnTo>
                              <a:lnTo>
                                <a:pt x="8945" y="767"/>
                              </a:lnTo>
                              <a:lnTo>
                                <a:pt x="8929" y="778"/>
                              </a:lnTo>
                              <a:lnTo>
                                <a:pt x="8912" y="790"/>
                              </a:lnTo>
                              <a:lnTo>
                                <a:pt x="8895" y="803"/>
                              </a:lnTo>
                              <a:lnTo>
                                <a:pt x="8877" y="818"/>
                              </a:lnTo>
                              <a:lnTo>
                                <a:pt x="8861" y="834"/>
                              </a:lnTo>
                              <a:lnTo>
                                <a:pt x="8844" y="851"/>
                              </a:lnTo>
                              <a:lnTo>
                                <a:pt x="8827" y="870"/>
                              </a:lnTo>
                              <a:lnTo>
                                <a:pt x="8810" y="888"/>
                              </a:lnTo>
                              <a:lnTo>
                                <a:pt x="8793" y="909"/>
                              </a:lnTo>
                              <a:lnTo>
                                <a:pt x="8760" y="951"/>
                              </a:lnTo>
                              <a:lnTo>
                                <a:pt x="8727" y="996"/>
                              </a:lnTo>
                              <a:lnTo>
                                <a:pt x="8696" y="1042"/>
                              </a:lnTo>
                              <a:lnTo>
                                <a:pt x="8664" y="1087"/>
                              </a:lnTo>
                              <a:lnTo>
                                <a:pt x="8604" y="1178"/>
                              </a:lnTo>
                              <a:lnTo>
                                <a:pt x="8550" y="1260"/>
                              </a:lnTo>
                              <a:lnTo>
                                <a:pt x="8525" y="1296"/>
                              </a:lnTo>
                              <a:lnTo>
                                <a:pt x="8502" y="1328"/>
                              </a:lnTo>
                              <a:close/>
                              <a:moveTo>
                                <a:pt x="8247" y="1654"/>
                              </a:moveTo>
                              <a:lnTo>
                                <a:pt x="8247" y="1654"/>
                              </a:lnTo>
                              <a:lnTo>
                                <a:pt x="8269" y="1671"/>
                              </a:lnTo>
                              <a:lnTo>
                                <a:pt x="8289" y="1686"/>
                              </a:lnTo>
                              <a:lnTo>
                                <a:pt x="8307" y="1698"/>
                              </a:lnTo>
                              <a:lnTo>
                                <a:pt x="8324" y="1709"/>
                              </a:lnTo>
                              <a:lnTo>
                                <a:pt x="8342" y="1718"/>
                              </a:lnTo>
                              <a:lnTo>
                                <a:pt x="8357" y="1727"/>
                              </a:lnTo>
                              <a:lnTo>
                                <a:pt x="8372" y="1733"/>
                              </a:lnTo>
                              <a:lnTo>
                                <a:pt x="8385" y="1738"/>
                              </a:lnTo>
                              <a:lnTo>
                                <a:pt x="8398" y="1741"/>
                              </a:lnTo>
                              <a:lnTo>
                                <a:pt x="8411" y="1742"/>
                              </a:lnTo>
                              <a:lnTo>
                                <a:pt x="8423" y="1743"/>
                              </a:lnTo>
                              <a:lnTo>
                                <a:pt x="8434" y="1742"/>
                              </a:lnTo>
                              <a:lnTo>
                                <a:pt x="8444" y="1739"/>
                              </a:lnTo>
                              <a:lnTo>
                                <a:pt x="8454" y="1735"/>
                              </a:lnTo>
                              <a:lnTo>
                                <a:pt x="8464" y="1731"/>
                              </a:lnTo>
                              <a:lnTo>
                                <a:pt x="8473" y="1723"/>
                              </a:lnTo>
                              <a:lnTo>
                                <a:pt x="8484" y="1716"/>
                              </a:lnTo>
                              <a:lnTo>
                                <a:pt x="8493" y="1708"/>
                              </a:lnTo>
                              <a:lnTo>
                                <a:pt x="8502" y="1698"/>
                              </a:lnTo>
                              <a:lnTo>
                                <a:pt x="8512" y="1688"/>
                              </a:lnTo>
                              <a:lnTo>
                                <a:pt x="8531" y="1664"/>
                              </a:lnTo>
                              <a:lnTo>
                                <a:pt x="8552" y="1635"/>
                              </a:lnTo>
                              <a:lnTo>
                                <a:pt x="8599" y="1568"/>
                              </a:lnTo>
                              <a:lnTo>
                                <a:pt x="8627" y="1531"/>
                              </a:lnTo>
                              <a:lnTo>
                                <a:pt x="8658" y="1491"/>
                              </a:lnTo>
                              <a:lnTo>
                                <a:pt x="8636" y="1475"/>
                              </a:lnTo>
                              <a:lnTo>
                                <a:pt x="8615" y="1460"/>
                              </a:lnTo>
                              <a:lnTo>
                                <a:pt x="8596" y="1446"/>
                              </a:lnTo>
                              <a:lnTo>
                                <a:pt x="8578" y="1435"/>
                              </a:lnTo>
                              <a:lnTo>
                                <a:pt x="8562" y="1425"/>
                              </a:lnTo>
                              <a:lnTo>
                                <a:pt x="8545" y="1417"/>
                              </a:lnTo>
                              <a:lnTo>
                                <a:pt x="8531" y="1411"/>
                              </a:lnTo>
                              <a:lnTo>
                                <a:pt x="8517" y="1406"/>
                              </a:lnTo>
                              <a:lnTo>
                                <a:pt x="8504" y="1402"/>
                              </a:lnTo>
                              <a:lnTo>
                                <a:pt x="8492" y="1400"/>
                              </a:lnTo>
                              <a:lnTo>
                                <a:pt x="8480" y="1400"/>
                              </a:lnTo>
                              <a:lnTo>
                                <a:pt x="8468" y="1401"/>
                              </a:lnTo>
                              <a:lnTo>
                                <a:pt x="8458" y="1403"/>
                              </a:lnTo>
                              <a:lnTo>
                                <a:pt x="8448" y="1406"/>
                              </a:lnTo>
                              <a:lnTo>
                                <a:pt x="8438" y="1411"/>
                              </a:lnTo>
                              <a:lnTo>
                                <a:pt x="8429" y="1417"/>
                              </a:lnTo>
                              <a:lnTo>
                                <a:pt x="8419" y="1424"/>
                              </a:lnTo>
                              <a:lnTo>
                                <a:pt x="8410" y="1433"/>
                              </a:lnTo>
                              <a:lnTo>
                                <a:pt x="8400" y="1442"/>
                              </a:lnTo>
                              <a:lnTo>
                                <a:pt x="8391" y="1454"/>
                              </a:lnTo>
                              <a:lnTo>
                                <a:pt x="8372" y="1478"/>
                              </a:lnTo>
                              <a:lnTo>
                                <a:pt x="8352" y="1506"/>
                              </a:lnTo>
                              <a:lnTo>
                                <a:pt x="8306" y="1574"/>
                              </a:lnTo>
                              <a:lnTo>
                                <a:pt x="8278" y="1614"/>
                              </a:lnTo>
                              <a:lnTo>
                                <a:pt x="8247" y="1654"/>
                              </a:lnTo>
                              <a:close/>
                              <a:moveTo>
                                <a:pt x="8070" y="1884"/>
                              </a:moveTo>
                              <a:lnTo>
                                <a:pt x="8241" y="2029"/>
                              </a:lnTo>
                              <a:lnTo>
                                <a:pt x="8409" y="1812"/>
                              </a:lnTo>
                              <a:lnTo>
                                <a:pt x="8373" y="1784"/>
                              </a:lnTo>
                              <a:lnTo>
                                <a:pt x="8342" y="1761"/>
                              </a:lnTo>
                              <a:lnTo>
                                <a:pt x="8314" y="1742"/>
                              </a:lnTo>
                              <a:lnTo>
                                <a:pt x="8291" y="1728"/>
                              </a:lnTo>
                              <a:lnTo>
                                <a:pt x="8281" y="1721"/>
                              </a:lnTo>
                              <a:lnTo>
                                <a:pt x="8271" y="1717"/>
                              </a:lnTo>
                              <a:lnTo>
                                <a:pt x="8261" y="1713"/>
                              </a:lnTo>
                              <a:lnTo>
                                <a:pt x="8252" y="1711"/>
                              </a:lnTo>
                              <a:lnTo>
                                <a:pt x="8244" y="1710"/>
                              </a:lnTo>
                              <a:lnTo>
                                <a:pt x="8236" y="1709"/>
                              </a:lnTo>
                              <a:lnTo>
                                <a:pt x="8228" y="1710"/>
                              </a:lnTo>
                              <a:lnTo>
                                <a:pt x="8221" y="1712"/>
                              </a:lnTo>
                              <a:lnTo>
                                <a:pt x="8214" y="1715"/>
                              </a:lnTo>
                              <a:lnTo>
                                <a:pt x="8206" y="1719"/>
                              </a:lnTo>
                              <a:lnTo>
                                <a:pt x="8199" y="1724"/>
                              </a:lnTo>
                              <a:lnTo>
                                <a:pt x="8191" y="1731"/>
                              </a:lnTo>
                              <a:lnTo>
                                <a:pt x="8176" y="1746"/>
                              </a:lnTo>
                              <a:lnTo>
                                <a:pt x="8160" y="1765"/>
                              </a:lnTo>
                              <a:lnTo>
                                <a:pt x="8142" y="1788"/>
                              </a:lnTo>
                              <a:lnTo>
                                <a:pt x="8120" y="1816"/>
                              </a:lnTo>
                              <a:lnTo>
                                <a:pt x="8097" y="1848"/>
                              </a:lnTo>
                              <a:lnTo>
                                <a:pt x="8070" y="1884"/>
                              </a:lnTo>
                              <a:close/>
                              <a:moveTo>
                                <a:pt x="7876" y="2133"/>
                              </a:moveTo>
                              <a:lnTo>
                                <a:pt x="8052" y="2270"/>
                              </a:lnTo>
                              <a:lnTo>
                                <a:pt x="8071" y="2247"/>
                              </a:lnTo>
                              <a:lnTo>
                                <a:pt x="8088" y="2226"/>
                              </a:lnTo>
                              <a:lnTo>
                                <a:pt x="8123" y="2186"/>
                              </a:lnTo>
                              <a:lnTo>
                                <a:pt x="8140" y="2168"/>
                              </a:lnTo>
                              <a:lnTo>
                                <a:pt x="8155" y="2150"/>
                              </a:lnTo>
                              <a:lnTo>
                                <a:pt x="8168" y="2132"/>
                              </a:lnTo>
                              <a:lnTo>
                                <a:pt x="8179" y="2116"/>
                              </a:lnTo>
                              <a:lnTo>
                                <a:pt x="8183" y="2107"/>
                              </a:lnTo>
                              <a:lnTo>
                                <a:pt x="8187" y="2099"/>
                              </a:lnTo>
                              <a:lnTo>
                                <a:pt x="8190" y="2091"/>
                              </a:lnTo>
                              <a:lnTo>
                                <a:pt x="8192" y="2083"/>
                              </a:lnTo>
                              <a:lnTo>
                                <a:pt x="8193" y="2075"/>
                              </a:lnTo>
                              <a:lnTo>
                                <a:pt x="8194" y="2066"/>
                              </a:lnTo>
                              <a:lnTo>
                                <a:pt x="8193" y="2057"/>
                              </a:lnTo>
                              <a:lnTo>
                                <a:pt x="8191" y="2049"/>
                              </a:lnTo>
                              <a:lnTo>
                                <a:pt x="8188" y="2041"/>
                              </a:lnTo>
                              <a:lnTo>
                                <a:pt x="8185" y="2032"/>
                              </a:lnTo>
                              <a:lnTo>
                                <a:pt x="8180" y="2023"/>
                              </a:lnTo>
                              <a:lnTo>
                                <a:pt x="8173" y="2015"/>
                              </a:lnTo>
                              <a:lnTo>
                                <a:pt x="8166" y="2006"/>
                              </a:lnTo>
                              <a:lnTo>
                                <a:pt x="8157" y="1995"/>
                              </a:lnTo>
                              <a:lnTo>
                                <a:pt x="8146" y="1986"/>
                              </a:lnTo>
                              <a:lnTo>
                                <a:pt x="8134" y="1976"/>
                              </a:lnTo>
                              <a:lnTo>
                                <a:pt x="8121" y="1967"/>
                              </a:lnTo>
                              <a:lnTo>
                                <a:pt x="8109" y="1959"/>
                              </a:lnTo>
                              <a:lnTo>
                                <a:pt x="8098" y="1953"/>
                              </a:lnTo>
                              <a:lnTo>
                                <a:pt x="8088" y="1948"/>
                              </a:lnTo>
                              <a:lnTo>
                                <a:pt x="8078" y="1944"/>
                              </a:lnTo>
                              <a:lnTo>
                                <a:pt x="8068" y="1941"/>
                              </a:lnTo>
                              <a:lnTo>
                                <a:pt x="8058" y="1940"/>
                              </a:lnTo>
                              <a:lnTo>
                                <a:pt x="8049" y="1939"/>
                              </a:lnTo>
                              <a:lnTo>
                                <a:pt x="8041" y="1940"/>
                              </a:lnTo>
                              <a:lnTo>
                                <a:pt x="8033" y="1941"/>
                              </a:lnTo>
                              <a:lnTo>
                                <a:pt x="8025" y="1944"/>
                              </a:lnTo>
                              <a:lnTo>
                                <a:pt x="8018" y="1947"/>
                              </a:lnTo>
                              <a:lnTo>
                                <a:pt x="8010" y="1951"/>
                              </a:lnTo>
                              <a:lnTo>
                                <a:pt x="8003" y="1957"/>
                              </a:lnTo>
                              <a:lnTo>
                                <a:pt x="7997" y="1962"/>
                              </a:lnTo>
                              <a:lnTo>
                                <a:pt x="7989" y="1969"/>
                              </a:lnTo>
                              <a:lnTo>
                                <a:pt x="7976" y="1984"/>
                              </a:lnTo>
                              <a:lnTo>
                                <a:pt x="7963" y="2002"/>
                              </a:lnTo>
                              <a:lnTo>
                                <a:pt x="7951" y="2021"/>
                              </a:lnTo>
                              <a:lnTo>
                                <a:pt x="7938" y="2042"/>
                              </a:lnTo>
                              <a:lnTo>
                                <a:pt x="7909" y="2087"/>
                              </a:lnTo>
                              <a:lnTo>
                                <a:pt x="7893" y="2110"/>
                              </a:lnTo>
                              <a:lnTo>
                                <a:pt x="7876" y="2133"/>
                              </a:lnTo>
                              <a:close/>
                              <a:moveTo>
                                <a:pt x="7719" y="2335"/>
                              </a:moveTo>
                              <a:lnTo>
                                <a:pt x="7883" y="2474"/>
                              </a:lnTo>
                              <a:lnTo>
                                <a:pt x="8025" y="2291"/>
                              </a:lnTo>
                              <a:lnTo>
                                <a:pt x="7965" y="2244"/>
                              </a:lnTo>
                              <a:lnTo>
                                <a:pt x="7941" y="2226"/>
                              </a:lnTo>
                              <a:lnTo>
                                <a:pt x="7919" y="2212"/>
                              </a:lnTo>
                              <a:lnTo>
                                <a:pt x="7901" y="2200"/>
                              </a:lnTo>
                              <a:lnTo>
                                <a:pt x="7893" y="2196"/>
                              </a:lnTo>
                              <a:lnTo>
                                <a:pt x="7885" y="2193"/>
                              </a:lnTo>
                              <a:lnTo>
                                <a:pt x="7878" y="2191"/>
                              </a:lnTo>
                              <a:lnTo>
                                <a:pt x="7871" y="2190"/>
                              </a:lnTo>
                              <a:lnTo>
                                <a:pt x="7864" y="2190"/>
                              </a:lnTo>
                              <a:lnTo>
                                <a:pt x="7857" y="2190"/>
                              </a:lnTo>
                              <a:lnTo>
                                <a:pt x="7849" y="2192"/>
                              </a:lnTo>
                              <a:lnTo>
                                <a:pt x="7843" y="2194"/>
                              </a:lnTo>
                              <a:lnTo>
                                <a:pt x="7836" y="2198"/>
                              </a:lnTo>
                              <a:lnTo>
                                <a:pt x="7830" y="2202"/>
                              </a:lnTo>
                              <a:lnTo>
                                <a:pt x="7823" y="2209"/>
                              </a:lnTo>
                              <a:lnTo>
                                <a:pt x="7816" y="2215"/>
                              </a:lnTo>
                              <a:lnTo>
                                <a:pt x="7801" y="2231"/>
                              </a:lnTo>
                              <a:lnTo>
                                <a:pt x="7785" y="2251"/>
                              </a:lnTo>
                              <a:lnTo>
                                <a:pt x="7765" y="2274"/>
                              </a:lnTo>
                              <a:lnTo>
                                <a:pt x="7719" y="2335"/>
                              </a:lnTo>
                              <a:close/>
                              <a:moveTo>
                                <a:pt x="7560" y="2538"/>
                              </a:moveTo>
                              <a:lnTo>
                                <a:pt x="7731" y="2671"/>
                              </a:lnTo>
                              <a:lnTo>
                                <a:pt x="7778" y="2610"/>
                              </a:lnTo>
                              <a:lnTo>
                                <a:pt x="7797" y="2586"/>
                              </a:lnTo>
                              <a:lnTo>
                                <a:pt x="7812" y="2565"/>
                              </a:lnTo>
                              <a:lnTo>
                                <a:pt x="7824" y="2546"/>
                              </a:lnTo>
                              <a:lnTo>
                                <a:pt x="7828" y="2537"/>
                              </a:lnTo>
                              <a:lnTo>
                                <a:pt x="7832" y="2529"/>
                              </a:lnTo>
                              <a:lnTo>
                                <a:pt x="7835" y="2522"/>
                              </a:lnTo>
                              <a:lnTo>
                                <a:pt x="7837" y="2515"/>
                              </a:lnTo>
                              <a:lnTo>
                                <a:pt x="7837" y="2507"/>
                              </a:lnTo>
                              <a:lnTo>
                                <a:pt x="7837" y="2501"/>
                              </a:lnTo>
                              <a:lnTo>
                                <a:pt x="7836" y="2494"/>
                              </a:lnTo>
                              <a:lnTo>
                                <a:pt x="7835" y="2487"/>
                              </a:lnTo>
                              <a:lnTo>
                                <a:pt x="7832" y="2479"/>
                              </a:lnTo>
                              <a:lnTo>
                                <a:pt x="7828" y="2472"/>
                              </a:lnTo>
                              <a:lnTo>
                                <a:pt x="7823" y="2465"/>
                              </a:lnTo>
                              <a:lnTo>
                                <a:pt x="7817" y="2458"/>
                              </a:lnTo>
                              <a:lnTo>
                                <a:pt x="7803" y="2442"/>
                              </a:lnTo>
                              <a:lnTo>
                                <a:pt x="7785" y="2425"/>
                              </a:lnTo>
                              <a:lnTo>
                                <a:pt x="7761" y="2404"/>
                              </a:lnTo>
                              <a:lnTo>
                                <a:pt x="7702" y="2356"/>
                              </a:lnTo>
                              <a:lnTo>
                                <a:pt x="7560" y="2538"/>
                              </a:lnTo>
                              <a:close/>
                              <a:moveTo>
                                <a:pt x="4854" y="6346"/>
                              </a:moveTo>
                              <a:lnTo>
                                <a:pt x="4854" y="6346"/>
                              </a:lnTo>
                              <a:lnTo>
                                <a:pt x="4854" y="6356"/>
                              </a:lnTo>
                              <a:lnTo>
                                <a:pt x="4855" y="6366"/>
                              </a:lnTo>
                              <a:lnTo>
                                <a:pt x="4857" y="6376"/>
                              </a:lnTo>
                              <a:lnTo>
                                <a:pt x="4859" y="6385"/>
                              </a:lnTo>
                              <a:lnTo>
                                <a:pt x="4863" y="6393"/>
                              </a:lnTo>
                              <a:lnTo>
                                <a:pt x="4867" y="6403"/>
                              </a:lnTo>
                              <a:lnTo>
                                <a:pt x="4871" y="6411"/>
                              </a:lnTo>
                              <a:lnTo>
                                <a:pt x="4876" y="6418"/>
                              </a:lnTo>
                              <a:lnTo>
                                <a:pt x="4881" y="6425"/>
                              </a:lnTo>
                              <a:lnTo>
                                <a:pt x="4887" y="6432"/>
                              </a:lnTo>
                              <a:lnTo>
                                <a:pt x="4893" y="6438"/>
                              </a:lnTo>
                              <a:lnTo>
                                <a:pt x="4900" y="6444"/>
                              </a:lnTo>
                              <a:lnTo>
                                <a:pt x="4907" y="6449"/>
                              </a:lnTo>
                              <a:lnTo>
                                <a:pt x="4915" y="6453"/>
                              </a:lnTo>
                              <a:lnTo>
                                <a:pt x="4923" y="6458"/>
                              </a:lnTo>
                              <a:lnTo>
                                <a:pt x="4932" y="6461"/>
                              </a:lnTo>
                              <a:lnTo>
                                <a:pt x="4940" y="6464"/>
                              </a:lnTo>
                              <a:lnTo>
                                <a:pt x="4948" y="6467"/>
                              </a:lnTo>
                              <a:lnTo>
                                <a:pt x="4957" y="6469"/>
                              </a:lnTo>
                              <a:lnTo>
                                <a:pt x="4966" y="6471"/>
                              </a:lnTo>
                              <a:lnTo>
                                <a:pt x="4974" y="6471"/>
                              </a:lnTo>
                              <a:lnTo>
                                <a:pt x="4983" y="6471"/>
                              </a:lnTo>
                              <a:lnTo>
                                <a:pt x="4992" y="6470"/>
                              </a:lnTo>
                              <a:lnTo>
                                <a:pt x="5001" y="6469"/>
                              </a:lnTo>
                              <a:lnTo>
                                <a:pt x="5010" y="6465"/>
                              </a:lnTo>
                              <a:lnTo>
                                <a:pt x="5018" y="6462"/>
                              </a:lnTo>
                              <a:lnTo>
                                <a:pt x="5027" y="6459"/>
                              </a:lnTo>
                              <a:lnTo>
                                <a:pt x="5035" y="6454"/>
                              </a:lnTo>
                              <a:lnTo>
                                <a:pt x="5042" y="6449"/>
                              </a:lnTo>
                              <a:lnTo>
                                <a:pt x="5050" y="6443"/>
                              </a:lnTo>
                              <a:lnTo>
                                <a:pt x="5057" y="6436"/>
                              </a:lnTo>
                              <a:lnTo>
                                <a:pt x="5064" y="6428"/>
                              </a:lnTo>
                              <a:lnTo>
                                <a:pt x="5606" y="5744"/>
                              </a:lnTo>
                              <a:lnTo>
                                <a:pt x="5571" y="5713"/>
                              </a:lnTo>
                              <a:lnTo>
                                <a:pt x="5556" y="5699"/>
                              </a:lnTo>
                              <a:lnTo>
                                <a:pt x="5540" y="5688"/>
                              </a:lnTo>
                              <a:lnTo>
                                <a:pt x="5526" y="5678"/>
                              </a:lnTo>
                              <a:lnTo>
                                <a:pt x="5513" y="5670"/>
                              </a:lnTo>
                              <a:lnTo>
                                <a:pt x="5501" y="5663"/>
                              </a:lnTo>
                              <a:lnTo>
                                <a:pt x="5489" y="5657"/>
                              </a:lnTo>
                              <a:lnTo>
                                <a:pt x="5477" y="5653"/>
                              </a:lnTo>
                              <a:lnTo>
                                <a:pt x="5467" y="5650"/>
                              </a:lnTo>
                              <a:lnTo>
                                <a:pt x="5457" y="5648"/>
                              </a:lnTo>
                              <a:lnTo>
                                <a:pt x="5448" y="5648"/>
                              </a:lnTo>
                              <a:lnTo>
                                <a:pt x="5439" y="5648"/>
                              </a:lnTo>
                              <a:lnTo>
                                <a:pt x="5430" y="5650"/>
                              </a:lnTo>
                              <a:lnTo>
                                <a:pt x="5422" y="5653"/>
                              </a:lnTo>
                              <a:lnTo>
                                <a:pt x="5413" y="5657"/>
                              </a:lnTo>
                              <a:lnTo>
                                <a:pt x="5405" y="5663"/>
                              </a:lnTo>
                              <a:lnTo>
                                <a:pt x="5397" y="5669"/>
                              </a:lnTo>
                              <a:lnTo>
                                <a:pt x="5389" y="5676"/>
                              </a:lnTo>
                              <a:lnTo>
                                <a:pt x="5381" y="5684"/>
                              </a:lnTo>
                              <a:lnTo>
                                <a:pt x="5364" y="5704"/>
                              </a:lnTo>
                              <a:lnTo>
                                <a:pt x="5347" y="5727"/>
                              </a:lnTo>
                              <a:lnTo>
                                <a:pt x="5306" y="5782"/>
                              </a:lnTo>
                              <a:lnTo>
                                <a:pt x="5283" y="5813"/>
                              </a:lnTo>
                              <a:lnTo>
                                <a:pt x="5256" y="5847"/>
                              </a:lnTo>
                              <a:lnTo>
                                <a:pt x="4854" y="6346"/>
                              </a:lnTo>
                              <a:close/>
                              <a:moveTo>
                                <a:pt x="5890" y="5377"/>
                              </a:moveTo>
                              <a:lnTo>
                                <a:pt x="6130" y="5069"/>
                              </a:lnTo>
                              <a:lnTo>
                                <a:pt x="6111" y="5051"/>
                              </a:lnTo>
                              <a:lnTo>
                                <a:pt x="6094" y="5034"/>
                              </a:lnTo>
                              <a:lnTo>
                                <a:pt x="6077" y="5020"/>
                              </a:lnTo>
                              <a:lnTo>
                                <a:pt x="6061" y="5008"/>
                              </a:lnTo>
                              <a:lnTo>
                                <a:pt x="6046" y="4999"/>
                              </a:lnTo>
                              <a:lnTo>
                                <a:pt x="6030" y="4991"/>
                              </a:lnTo>
                              <a:lnTo>
                                <a:pt x="6016" y="4986"/>
                              </a:lnTo>
                              <a:lnTo>
                                <a:pt x="6003" y="4983"/>
                              </a:lnTo>
                              <a:lnTo>
                                <a:pt x="5990" y="4981"/>
                              </a:lnTo>
                              <a:lnTo>
                                <a:pt x="5977" y="4981"/>
                              </a:lnTo>
                              <a:lnTo>
                                <a:pt x="5964" y="4983"/>
                              </a:lnTo>
                              <a:lnTo>
                                <a:pt x="5952" y="4986"/>
                              </a:lnTo>
                              <a:lnTo>
                                <a:pt x="5941" y="4991"/>
                              </a:lnTo>
                              <a:lnTo>
                                <a:pt x="5929" y="4997"/>
                              </a:lnTo>
                              <a:lnTo>
                                <a:pt x="5918" y="5004"/>
                              </a:lnTo>
                              <a:lnTo>
                                <a:pt x="5908" y="5013"/>
                              </a:lnTo>
                              <a:lnTo>
                                <a:pt x="5896" y="5023"/>
                              </a:lnTo>
                              <a:lnTo>
                                <a:pt x="5885" y="5035"/>
                              </a:lnTo>
                              <a:lnTo>
                                <a:pt x="5875" y="5046"/>
                              </a:lnTo>
                              <a:lnTo>
                                <a:pt x="5865" y="5059"/>
                              </a:lnTo>
                              <a:lnTo>
                                <a:pt x="5844" y="5087"/>
                              </a:lnTo>
                              <a:lnTo>
                                <a:pt x="5822" y="5118"/>
                              </a:lnTo>
                              <a:lnTo>
                                <a:pt x="5777" y="5183"/>
                              </a:lnTo>
                              <a:lnTo>
                                <a:pt x="5752" y="5216"/>
                              </a:lnTo>
                              <a:lnTo>
                                <a:pt x="5727" y="5250"/>
                              </a:lnTo>
                              <a:lnTo>
                                <a:pt x="5746" y="5266"/>
                              </a:lnTo>
                              <a:lnTo>
                                <a:pt x="5767" y="5282"/>
                              </a:lnTo>
                              <a:lnTo>
                                <a:pt x="5806" y="5317"/>
                              </a:lnTo>
                              <a:lnTo>
                                <a:pt x="5827" y="5334"/>
                              </a:lnTo>
                              <a:lnTo>
                                <a:pt x="5848" y="5349"/>
                              </a:lnTo>
                              <a:lnTo>
                                <a:pt x="5869" y="5364"/>
                              </a:lnTo>
                              <a:lnTo>
                                <a:pt x="5890" y="5377"/>
                              </a:lnTo>
                              <a:close/>
                              <a:moveTo>
                                <a:pt x="5620" y="5725"/>
                              </a:moveTo>
                              <a:lnTo>
                                <a:pt x="5875" y="5397"/>
                              </a:lnTo>
                              <a:lnTo>
                                <a:pt x="5857" y="5378"/>
                              </a:lnTo>
                              <a:lnTo>
                                <a:pt x="5839" y="5361"/>
                              </a:lnTo>
                              <a:lnTo>
                                <a:pt x="5820" y="5348"/>
                              </a:lnTo>
                              <a:lnTo>
                                <a:pt x="5804" y="5336"/>
                              </a:lnTo>
                              <a:lnTo>
                                <a:pt x="5788" y="5327"/>
                              </a:lnTo>
                              <a:lnTo>
                                <a:pt x="5773" y="5320"/>
                              </a:lnTo>
                              <a:lnTo>
                                <a:pt x="5757" y="5315"/>
                              </a:lnTo>
                              <a:lnTo>
                                <a:pt x="5743" y="5312"/>
                              </a:lnTo>
                              <a:lnTo>
                                <a:pt x="5729" y="5311"/>
                              </a:lnTo>
                              <a:lnTo>
                                <a:pt x="5716" y="5312"/>
                              </a:lnTo>
                              <a:lnTo>
                                <a:pt x="5704" y="5314"/>
                              </a:lnTo>
                              <a:lnTo>
                                <a:pt x="5690" y="5318"/>
                              </a:lnTo>
                              <a:lnTo>
                                <a:pt x="5678" y="5324"/>
                              </a:lnTo>
                              <a:lnTo>
                                <a:pt x="5667" y="5330"/>
                              </a:lnTo>
                              <a:lnTo>
                                <a:pt x="5655" y="5339"/>
                              </a:lnTo>
                              <a:lnTo>
                                <a:pt x="5644" y="5348"/>
                              </a:lnTo>
                              <a:lnTo>
                                <a:pt x="5633" y="5359"/>
                              </a:lnTo>
                              <a:lnTo>
                                <a:pt x="5621" y="5371"/>
                              </a:lnTo>
                              <a:lnTo>
                                <a:pt x="5610" y="5384"/>
                              </a:lnTo>
                              <a:lnTo>
                                <a:pt x="5600" y="5397"/>
                              </a:lnTo>
                              <a:lnTo>
                                <a:pt x="5578" y="5426"/>
                              </a:lnTo>
                              <a:lnTo>
                                <a:pt x="5556" y="5459"/>
                              </a:lnTo>
                              <a:lnTo>
                                <a:pt x="5509" y="5528"/>
                              </a:lnTo>
                              <a:lnTo>
                                <a:pt x="5484" y="5562"/>
                              </a:lnTo>
                              <a:lnTo>
                                <a:pt x="5457" y="5597"/>
                              </a:lnTo>
                              <a:lnTo>
                                <a:pt x="5477" y="5613"/>
                              </a:lnTo>
                              <a:lnTo>
                                <a:pt x="5497" y="5629"/>
                              </a:lnTo>
                              <a:lnTo>
                                <a:pt x="5537" y="5663"/>
                              </a:lnTo>
                              <a:lnTo>
                                <a:pt x="5558" y="5680"/>
                              </a:lnTo>
                              <a:lnTo>
                                <a:pt x="5578" y="5695"/>
                              </a:lnTo>
                              <a:lnTo>
                                <a:pt x="5599" y="5710"/>
                              </a:lnTo>
                              <a:lnTo>
                                <a:pt x="5620" y="5725"/>
                              </a:lnTo>
                              <a:close/>
                              <a:moveTo>
                                <a:pt x="7129" y="3473"/>
                              </a:moveTo>
                              <a:lnTo>
                                <a:pt x="7287" y="3607"/>
                              </a:lnTo>
                              <a:lnTo>
                                <a:pt x="7419" y="3436"/>
                              </a:lnTo>
                              <a:lnTo>
                                <a:pt x="7249" y="3304"/>
                              </a:lnTo>
                              <a:lnTo>
                                <a:pt x="7235" y="3325"/>
                              </a:lnTo>
                              <a:lnTo>
                                <a:pt x="7218" y="3345"/>
                              </a:lnTo>
                              <a:lnTo>
                                <a:pt x="7185" y="3387"/>
                              </a:lnTo>
                              <a:lnTo>
                                <a:pt x="7169" y="3408"/>
                              </a:lnTo>
                              <a:lnTo>
                                <a:pt x="7153" y="3429"/>
                              </a:lnTo>
                              <a:lnTo>
                                <a:pt x="7140" y="3451"/>
                              </a:lnTo>
                              <a:lnTo>
                                <a:pt x="7134" y="3462"/>
                              </a:lnTo>
                              <a:lnTo>
                                <a:pt x="7129" y="3473"/>
                              </a:lnTo>
                              <a:close/>
                              <a:moveTo>
                                <a:pt x="6980" y="3652"/>
                              </a:moveTo>
                              <a:lnTo>
                                <a:pt x="7149" y="3783"/>
                              </a:lnTo>
                              <a:lnTo>
                                <a:pt x="7175" y="3761"/>
                              </a:lnTo>
                              <a:lnTo>
                                <a:pt x="7196" y="3739"/>
                              </a:lnTo>
                              <a:lnTo>
                                <a:pt x="7214" y="3718"/>
                              </a:lnTo>
                              <a:lnTo>
                                <a:pt x="7221" y="3708"/>
                              </a:lnTo>
                              <a:lnTo>
                                <a:pt x="7229" y="3698"/>
                              </a:lnTo>
                              <a:lnTo>
                                <a:pt x="7234" y="3689"/>
                              </a:lnTo>
                              <a:lnTo>
                                <a:pt x="7239" y="3680"/>
                              </a:lnTo>
                              <a:lnTo>
                                <a:pt x="7243" y="3670"/>
                              </a:lnTo>
                              <a:lnTo>
                                <a:pt x="7245" y="3661"/>
                              </a:lnTo>
                              <a:lnTo>
                                <a:pt x="7247" y="3653"/>
                              </a:lnTo>
                              <a:lnTo>
                                <a:pt x="7248" y="3643"/>
                              </a:lnTo>
                              <a:lnTo>
                                <a:pt x="7248" y="3634"/>
                              </a:lnTo>
                              <a:lnTo>
                                <a:pt x="7247" y="3626"/>
                              </a:lnTo>
                              <a:lnTo>
                                <a:pt x="7246" y="3617"/>
                              </a:lnTo>
                              <a:lnTo>
                                <a:pt x="7243" y="3609"/>
                              </a:lnTo>
                              <a:lnTo>
                                <a:pt x="7240" y="3600"/>
                              </a:lnTo>
                              <a:lnTo>
                                <a:pt x="7235" y="3592"/>
                              </a:lnTo>
                              <a:lnTo>
                                <a:pt x="7230" y="3584"/>
                              </a:lnTo>
                              <a:lnTo>
                                <a:pt x="7223" y="3575"/>
                              </a:lnTo>
                              <a:lnTo>
                                <a:pt x="7216" y="3567"/>
                              </a:lnTo>
                              <a:lnTo>
                                <a:pt x="7208" y="3559"/>
                              </a:lnTo>
                              <a:lnTo>
                                <a:pt x="7190" y="3543"/>
                              </a:lnTo>
                              <a:lnTo>
                                <a:pt x="7168" y="3526"/>
                              </a:lnTo>
                              <a:lnTo>
                                <a:pt x="7142" y="3509"/>
                              </a:lnTo>
                              <a:lnTo>
                                <a:pt x="7113" y="3493"/>
                              </a:lnTo>
                              <a:lnTo>
                                <a:pt x="7097" y="3511"/>
                              </a:lnTo>
                              <a:lnTo>
                                <a:pt x="7079" y="3531"/>
                              </a:lnTo>
                              <a:lnTo>
                                <a:pt x="7043" y="3569"/>
                              </a:lnTo>
                              <a:lnTo>
                                <a:pt x="7025" y="3590"/>
                              </a:lnTo>
                              <a:lnTo>
                                <a:pt x="7007" y="3609"/>
                              </a:lnTo>
                              <a:lnTo>
                                <a:pt x="6993" y="3630"/>
                              </a:lnTo>
                              <a:lnTo>
                                <a:pt x="6986" y="3640"/>
                              </a:lnTo>
                              <a:lnTo>
                                <a:pt x="6980" y="3652"/>
                              </a:lnTo>
                              <a:close/>
                              <a:moveTo>
                                <a:pt x="6964" y="3671"/>
                              </a:moveTo>
                              <a:lnTo>
                                <a:pt x="6964" y="3671"/>
                              </a:lnTo>
                              <a:lnTo>
                                <a:pt x="6916" y="3733"/>
                              </a:lnTo>
                              <a:lnTo>
                                <a:pt x="6897" y="3757"/>
                              </a:lnTo>
                              <a:lnTo>
                                <a:pt x="6881" y="3779"/>
                              </a:lnTo>
                              <a:lnTo>
                                <a:pt x="6868" y="3799"/>
                              </a:lnTo>
                              <a:lnTo>
                                <a:pt x="6863" y="3807"/>
                              </a:lnTo>
                              <a:lnTo>
                                <a:pt x="6859" y="3815"/>
                              </a:lnTo>
                              <a:lnTo>
                                <a:pt x="6856" y="3823"/>
                              </a:lnTo>
                              <a:lnTo>
                                <a:pt x="6854" y="3831"/>
                              </a:lnTo>
                              <a:lnTo>
                                <a:pt x="6853" y="3838"/>
                              </a:lnTo>
                              <a:lnTo>
                                <a:pt x="6853" y="3845"/>
                              </a:lnTo>
                              <a:lnTo>
                                <a:pt x="6853" y="3852"/>
                              </a:lnTo>
                              <a:lnTo>
                                <a:pt x="6855" y="3860"/>
                              </a:lnTo>
                              <a:lnTo>
                                <a:pt x="6858" y="3867"/>
                              </a:lnTo>
                              <a:lnTo>
                                <a:pt x="6861" y="3874"/>
                              </a:lnTo>
                              <a:lnTo>
                                <a:pt x="6866" y="3881"/>
                              </a:lnTo>
                              <a:lnTo>
                                <a:pt x="6872" y="3889"/>
                              </a:lnTo>
                              <a:lnTo>
                                <a:pt x="6887" y="3905"/>
                              </a:lnTo>
                              <a:lnTo>
                                <a:pt x="6905" y="3922"/>
                              </a:lnTo>
                              <a:lnTo>
                                <a:pt x="6928" y="3943"/>
                              </a:lnTo>
                              <a:lnTo>
                                <a:pt x="6987" y="3993"/>
                              </a:lnTo>
                              <a:lnTo>
                                <a:pt x="7036" y="3932"/>
                              </a:lnTo>
                              <a:lnTo>
                                <a:pt x="7055" y="3906"/>
                              </a:lnTo>
                              <a:lnTo>
                                <a:pt x="7070" y="3885"/>
                              </a:lnTo>
                              <a:lnTo>
                                <a:pt x="7083" y="3866"/>
                              </a:lnTo>
                              <a:lnTo>
                                <a:pt x="7092" y="3848"/>
                              </a:lnTo>
                              <a:lnTo>
                                <a:pt x="7095" y="3840"/>
                              </a:lnTo>
                              <a:lnTo>
                                <a:pt x="7097" y="3833"/>
                              </a:lnTo>
                              <a:lnTo>
                                <a:pt x="7099" y="3826"/>
                              </a:lnTo>
                              <a:lnTo>
                                <a:pt x="7099" y="3819"/>
                              </a:lnTo>
                              <a:lnTo>
                                <a:pt x="7098" y="3812"/>
                              </a:lnTo>
                              <a:lnTo>
                                <a:pt x="7096" y="3805"/>
                              </a:lnTo>
                              <a:lnTo>
                                <a:pt x="7094" y="3798"/>
                              </a:lnTo>
                              <a:lnTo>
                                <a:pt x="7090" y="3791"/>
                              </a:lnTo>
                              <a:lnTo>
                                <a:pt x="7086" y="3783"/>
                              </a:lnTo>
                              <a:lnTo>
                                <a:pt x="7079" y="3775"/>
                              </a:lnTo>
                              <a:lnTo>
                                <a:pt x="7065" y="3759"/>
                              </a:lnTo>
                              <a:lnTo>
                                <a:pt x="7046" y="3741"/>
                              </a:lnTo>
                              <a:lnTo>
                                <a:pt x="7024" y="3721"/>
                              </a:lnTo>
                              <a:lnTo>
                                <a:pt x="6964" y="3671"/>
                              </a:lnTo>
                              <a:close/>
                              <a:moveTo>
                                <a:pt x="6802" y="3881"/>
                              </a:moveTo>
                              <a:lnTo>
                                <a:pt x="6680" y="4037"/>
                              </a:lnTo>
                              <a:lnTo>
                                <a:pt x="6702" y="4062"/>
                              </a:lnTo>
                              <a:lnTo>
                                <a:pt x="6723" y="4084"/>
                              </a:lnTo>
                              <a:lnTo>
                                <a:pt x="6745" y="4102"/>
                              </a:lnTo>
                              <a:lnTo>
                                <a:pt x="6764" y="4117"/>
                              </a:lnTo>
                              <a:lnTo>
                                <a:pt x="6774" y="4123"/>
                              </a:lnTo>
                              <a:lnTo>
                                <a:pt x="6783" y="4128"/>
                              </a:lnTo>
                              <a:lnTo>
                                <a:pt x="6792" y="4133"/>
                              </a:lnTo>
                              <a:lnTo>
                                <a:pt x="6801" y="4136"/>
                              </a:lnTo>
                              <a:lnTo>
                                <a:pt x="6811" y="4139"/>
                              </a:lnTo>
                              <a:lnTo>
                                <a:pt x="6820" y="4141"/>
                              </a:lnTo>
                              <a:lnTo>
                                <a:pt x="6829" y="4141"/>
                              </a:lnTo>
                              <a:lnTo>
                                <a:pt x="6838" y="4141"/>
                              </a:lnTo>
                              <a:lnTo>
                                <a:pt x="6846" y="4140"/>
                              </a:lnTo>
                              <a:lnTo>
                                <a:pt x="6855" y="4138"/>
                              </a:lnTo>
                              <a:lnTo>
                                <a:pt x="6863" y="4135"/>
                              </a:lnTo>
                              <a:lnTo>
                                <a:pt x="6871" y="4131"/>
                              </a:lnTo>
                              <a:lnTo>
                                <a:pt x="6881" y="4126"/>
                              </a:lnTo>
                              <a:lnTo>
                                <a:pt x="6889" y="4121"/>
                              </a:lnTo>
                              <a:lnTo>
                                <a:pt x="6897" y="4114"/>
                              </a:lnTo>
                              <a:lnTo>
                                <a:pt x="6905" y="4107"/>
                              </a:lnTo>
                              <a:lnTo>
                                <a:pt x="6913" y="4099"/>
                              </a:lnTo>
                              <a:lnTo>
                                <a:pt x="6922" y="4089"/>
                              </a:lnTo>
                              <a:lnTo>
                                <a:pt x="6938" y="4068"/>
                              </a:lnTo>
                              <a:lnTo>
                                <a:pt x="6955" y="4042"/>
                              </a:lnTo>
                              <a:lnTo>
                                <a:pt x="6972" y="4013"/>
                              </a:lnTo>
                              <a:lnTo>
                                <a:pt x="6802" y="3881"/>
                              </a:lnTo>
                              <a:close/>
                              <a:moveTo>
                                <a:pt x="6681" y="4374"/>
                              </a:moveTo>
                              <a:lnTo>
                                <a:pt x="6829" y="4196"/>
                              </a:lnTo>
                              <a:lnTo>
                                <a:pt x="6659" y="4064"/>
                              </a:lnTo>
                              <a:lnTo>
                                <a:pt x="6619" y="4115"/>
                              </a:lnTo>
                              <a:lnTo>
                                <a:pt x="6601" y="4138"/>
                              </a:lnTo>
                              <a:lnTo>
                                <a:pt x="6585" y="4160"/>
                              </a:lnTo>
                              <a:lnTo>
                                <a:pt x="6571" y="4179"/>
                              </a:lnTo>
                              <a:lnTo>
                                <a:pt x="6561" y="4198"/>
                              </a:lnTo>
                              <a:lnTo>
                                <a:pt x="6557" y="4208"/>
                              </a:lnTo>
                              <a:lnTo>
                                <a:pt x="6554" y="4217"/>
                              </a:lnTo>
                              <a:lnTo>
                                <a:pt x="6551" y="4225"/>
                              </a:lnTo>
                              <a:lnTo>
                                <a:pt x="6550" y="4234"/>
                              </a:lnTo>
                              <a:lnTo>
                                <a:pt x="6549" y="4242"/>
                              </a:lnTo>
                              <a:lnTo>
                                <a:pt x="6549" y="4250"/>
                              </a:lnTo>
                              <a:lnTo>
                                <a:pt x="6551" y="4258"/>
                              </a:lnTo>
                              <a:lnTo>
                                <a:pt x="6553" y="4267"/>
                              </a:lnTo>
                              <a:lnTo>
                                <a:pt x="6557" y="4276"/>
                              </a:lnTo>
                              <a:lnTo>
                                <a:pt x="6561" y="4284"/>
                              </a:lnTo>
                              <a:lnTo>
                                <a:pt x="6567" y="4292"/>
                              </a:lnTo>
                              <a:lnTo>
                                <a:pt x="6574" y="4300"/>
                              </a:lnTo>
                              <a:lnTo>
                                <a:pt x="6582" y="4309"/>
                              </a:lnTo>
                              <a:lnTo>
                                <a:pt x="6592" y="4317"/>
                              </a:lnTo>
                              <a:lnTo>
                                <a:pt x="6604" y="4326"/>
                              </a:lnTo>
                              <a:lnTo>
                                <a:pt x="6616" y="4335"/>
                              </a:lnTo>
                              <a:lnTo>
                                <a:pt x="6645" y="4355"/>
                              </a:lnTo>
                              <a:lnTo>
                                <a:pt x="6681" y="4374"/>
                              </a:lnTo>
                              <a:close/>
                              <a:moveTo>
                                <a:pt x="6507" y="4597"/>
                              </a:moveTo>
                              <a:lnTo>
                                <a:pt x="6671" y="4387"/>
                              </a:lnTo>
                              <a:lnTo>
                                <a:pt x="6651" y="4368"/>
                              </a:lnTo>
                              <a:lnTo>
                                <a:pt x="6631" y="4353"/>
                              </a:lnTo>
                              <a:lnTo>
                                <a:pt x="6612" y="4339"/>
                              </a:lnTo>
                              <a:lnTo>
                                <a:pt x="6592" y="4328"/>
                              </a:lnTo>
                              <a:lnTo>
                                <a:pt x="6573" y="4320"/>
                              </a:lnTo>
                              <a:lnTo>
                                <a:pt x="6555" y="4314"/>
                              </a:lnTo>
                              <a:lnTo>
                                <a:pt x="6537" y="4310"/>
                              </a:lnTo>
                              <a:lnTo>
                                <a:pt x="6518" y="4309"/>
                              </a:lnTo>
                              <a:lnTo>
                                <a:pt x="6501" y="4309"/>
                              </a:lnTo>
                              <a:lnTo>
                                <a:pt x="6485" y="4311"/>
                              </a:lnTo>
                              <a:lnTo>
                                <a:pt x="6470" y="4315"/>
                              </a:lnTo>
                              <a:lnTo>
                                <a:pt x="6455" y="4321"/>
                              </a:lnTo>
                              <a:lnTo>
                                <a:pt x="6442" y="4328"/>
                              </a:lnTo>
                              <a:lnTo>
                                <a:pt x="6430" y="4336"/>
                              </a:lnTo>
                              <a:lnTo>
                                <a:pt x="6419" y="4347"/>
                              </a:lnTo>
                              <a:lnTo>
                                <a:pt x="6409" y="4358"/>
                              </a:lnTo>
                              <a:lnTo>
                                <a:pt x="6401" y="4370"/>
                              </a:lnTo>
                              <a:lnTo>
                                <a:pt x="6394" y="4383"/>
                              </a:lnTo>
                              <a:lnTo>
                                <a:pt x="6388" y="4396"/>
                              </a:lnTo>
                              <a:lnTo>
                                <a:pt x="6384" y="4411"/>
                              </a:lnTo>
                              <a:lnTo>
                                <a:pt x="6382" y="4426"/>
                              </a:lnTo>
                              <a:lnTo>
                                <a:pt x="6383" y="4442"/>
                              </a:lnTo>
                              <a:lnTo>
                                <a:pt x="6385" y="4457"/>
                              </a:lnTo>
                              <a:lnTo>
                                <a:pt x="6389" y="4473"/>
                              </a:lnTo>
                              <a:lnTo>
                                <a:pt x="6396" y="4490"/>
                              </a:lnTo>
                              <a:lnTo>
                                <a:pt x="6404" y="4506"/>
                              </a:lnTo>
                              <a:lnTo>
                                <a:pt x="6415" y="4522"/>
                              </a:lnTo>
                              <a:lnTo>
                                <a:pt x="6428" y="4538"/>
                              </a:lnTo>
                              <a:lnTo>
                                <a:pt x="6444" y="4554"/>
                              </a:lnTo>
                              <a:lnTo>
                                <a:pt x="6463" y="4569"/>
                              </a:lnTo>
                              <a:lnTo>
                                <a:pt x="6484" y="4583"/>
                              </a:lnTo>
                              <a:lnTo>
                                <a:pt x="6507" y="4597"/>
                              </a:lnTo>
                              <a:close/>
                              <a:moveTo>
                                <a:pt x="6335" y="4820"/>
                              </a:moveTo>
                              <a:lnTo>
                                <a:pt x="6492" y="4617"/>
                              </a:lnTo>
                              <a:lnTo>
                                <a:pt x="6329" y="4490"/>
                              </a:lnTo>
                              <a:lnTo>
                                <a:pt x="6285" y="4545"/>
                              </a:lnTo>
                              <a:lnTo>
                                <a:pt x="6265" y="4568"/>
                              </a:lnTo>
                              <a:lnTo>
                                <a:pt x="6247" y="4590"/>
                              </a:lnTo>
                              <a:lnTo>
                                <a:pt x="6232" y="4611"/>
                              </a:lnTo>
                              <a:lnTo>
                                <a:pt x="6220" y="4631"/>
                              </a:lnTo>
                              <a:lnTo>
                                <a:pt x="6215" y="4641"/>
                              </a:lnTo>
                              <a:lnTo>
                                <a:pt x="6211" y="4650"/>
                              </a:lnTo>
                              <a:lnTo>
                                <a:pt x="6208" y="4659"/>
                              </a:lnTo>
                              <a:lnTo>
                                <a:pt x="6205" y="4668"/>
                              </a:lnTo>
                              <a:lnTo>
                                <a:pt x="6204" y="4676"/>
                              </a:lnTo>
                              <a:lnTo>
                                <a:pt x="6204" y="4686"/>
                              </a:lnTo>
                              <a:lnTo>
                                <a:pt x="6205" y="4694"/>
                              </a:lnTo>
                              <a:lnTo>
                                <a:pt x="6206" y="4703"/>
                              </a:lnTo>
                              <a:lnTo>
                                <a:pt x="6209" y="4712"/>
                              </a:lnTo>
                              <a:lnTo>
                                <a:pt x="6214" y="4720"/>
                              </a:lnTo>
                              <a:lnTo>
                                <a:pt x="6219" y="4729"/>
                              </a:lnTo>
                              <a:lnTo>
                                <a:pt x="6226" y="4738"/>
                              </a:lnTo>
                              <a:lnTo>
                                <a:pt x="6234" y="4747"/>
                              </a:lnTo>
                              <a:lnTo>
                                <a:pt x="6244" y="4757"/>
                              </a:lnTo>
                              <a:lnTo>
                                <a:pt x="6256" y="4767"/>
                              </a:lnTo>
                              <a:lnTo>
                                <a:pt x="6268" y="4777"/>
                              </a:lnTo>
                              <a:lnTo>
                                <a:pt x="6282" y="4787"/>
                              </a:lnTo>
                              <a:lnTo>
                                <a:pt x="6298" y="4797"/>
                              </a:lnTo>
                              <a:lnTo>
                                <a:pt x="6335" y="4820"/>
                              </a:lnTo>
                              <a:close/>
                              <a:moveTo>
                                <a:pt x="6145" y="5050"/>
                              </a:moveTo>
                              <a:lnTo>
                                <a:pt x="6319" y="4840"/>
                              </a:lnTo>
                              <a:lnTo>
                                <a:pt x="6156" y="4712"/>
                              </a:lnTo>
                              <a:lnTo>
                                <a:pt x="6133" y="4740"/>
                              </a:lnTo>
                              <a:lnTo>
                                <a:pt x="6110" y="4767"/>
                              </a:lnTo>
                              <a:lnTo>
                                <a:pt x="6071" y="4815"/>
                              </a:lnTo>
                              <a:lnTo>
                                <a:pt x="6054" y="4837"/>
                              </a:lnTo>
                              <a:lnTo>
                                <a:pt x="6038" y="4858"/>
                              </a:lnTo>
                              <a:lnTo>
                                <a:pt x="6032" y="4868"/>
                              </a:lnTo>
                              <a:lnTo>
                                <a:pt x="6027" y="4877"/>
                              </a:lnTo>
                              <a:lnTo>
                                <a:pt x="6023" y="4887"/>
                              </a:lnTo>
                              <a:lnTo>
                                <a:pt x="6019" y="4897"/>
                              </a:lnTo>
                              <a:lnTo>
                                <a:pt x="6017" y="4907"/>
                              </a:lnTo>
                              <a:lnTo>
                                <a:pt x="6016" y="4916"/>
                              </a:lnTo>
                              <a:lnTo>
                                <a:pt x="6016" y="4925"/>
                              </a:lnTo>
                              <a:lnTo>
                                <a:pt x="6017" y="4934"/>
                              </a:lnTo>
                              <a:lnTo>
                                <a:pt x="6019" y="4943"/>
                              </a:lnTo>
                              <a:lnTo>
                                <a:pt x="6022" y="4952"/>
                              </a:lnTo>
                              <a:lnTo>
                                <a:pt x="6027" y="4962"/>
                              </a:lnTo>
                              <a:lnTo>
                                <a:pt x="6034" y="4971"/>
                              </a:lnTo>
                              <a:lnTo>
                                <a:pt x="6043" y="4980"/>
                              </a:lnTo>
                              <a:lnTo>
                                <a:pt x="6052" y="4989"/>
                              </a:lnTo>
                              <a:lnTo>
                                <a:pt x="6063" y="4999"/>
                              </a:lnTo>
                              <a:lnTo>
                                <a:pt x="6076" y="5008"/>
                              </a:lnTo>
                              <a:lnTo>
                                <a:pt x="6090" y="5018"/>
                              </a:lnTo>
                              <a:lnTo>
                                <a:pt x="6106" y="5029"/>
                              </a:lnTo>
                              <a:lnTo>
                                <a:pt x="6125" y="5039"/>
                              </a:lnTo>
                              <a:lnTo>
                                <a:pt x="6145" y="5050"/>
                              </a:lnTo>
                              <a:close/>
                              <a:moveTo>
                                <a:pt x="7576" y="2898"/>
                              </a:moveTo>
                              <a:lnTo>
                                <a:pt x="7576" y="2898"/>
                              </a:lnTo>
                              <a:lnTo>
                                <a:pt x="7594" y="2912"/>
                              </a:lnTo>
                              <a:lnTo>
                                <a:pt x="7610" y="2926"/>
                              </a:lnTo>
                              <a:lnTo>
                                <a:pt x="7640" y="2954"/>
                              </a:lnTo>
                              <a:lnTo>
                                <a:pt x="7667" y="2979"/>
                              </a:lnTo>
                              <a:lnTo>
                                <a:pt x="7680" y="2989"/>
                              </a:lnTo>
                              <a:lnTo>
                                <a:pt x="7692" y="2998"/>
                              </a:lnTo>
                              <a:lnTo>
                                <a:pt x="7704" y="3004"/>
                              </a:lnTo>
                              <a:lnTo>
                                <a:pt x="7710" y="3006"/>
                              </a:lnTo>
                              <a:lnTo>
                                <a:pt x="7718" y="3008"/>
                              </a:lnTo>
                              <a:lnTo>
                                <a:pt x="7724" y="3009"/>
                              </a:lnTo>
                              <a:lnTo>
                                <a:pt x="7730" y="3009"/>
                              </a:lnTo>
                              <a:lnTo>
                                <a:pt x="7736" y="3009"/>
                              </a:lnTo>
                              <a:lnTo>
                                <a:pt x="7743" y="3008"/>
                              </a:lnTo>
                              <a:lnTo>
                                <a:pt x="7749" y="3006"/>
                              </a:lnTo>
                              <a:lnTo>
                                <a:pt x="7756" y="3003"/>
                              </a:lnTo>
                              <a:lnTo>
                                <a:pt x="7763" y="2999"/>
                              </a:lnTo>
                              <a:lnTo>
                                <a:pt x="7770" y="2994"/>
                              </a:lnTo>
                              <a:lnTo>
                                <a:pt x="7777" y="2988"/>
                              </a:lnTo>
                              <a:lnTo>
                                <a:pt x="7785" y="2981"/>
                              </a:lnTo>
                              <a:lnTo>
                                <a:pt x="7801" y="2965"/>
                              </a:lnTo>
                              <a:lnTo>
                                <a:pt x="7822" y="2938"/>
                              </a:lnTo>
                              <a:lnTo>
                                <a:pt x="7839" y="2915"/>
                              </a:lnTo>
                              <a:lnTo>
                                <a:pt x="7854" y="2896"/>
                              </a:lnTo>
                              <a:lnTo>
                                <a:pt x="7864" y="2878"/>
                              </a:lnTo>
                              <a:lnTo>
                                <a:pt x="7868" y="2870"/>
                              </a:lnTo>
                              <a:lnTo>
                                <a:pt x="7871" y="2863"/>
                              </a:lnTo>
                              <a:lnTo>
                                <a:pt x="7873" y="2856"/>
                              </a:lnTo>
                              <a:lnTo>
                                <a:pt x="7874" y="2850"/>
                              </a:lnTo>
                              <a:lnTo>
                                <a:pt x="7874" y="2843"/>
                              </a:lnTo>
                              <a:lnTo>
                                <a:pt x="7874" y="2837"/>
                              </a:lnTo>
                              <a:lnTo>
                                <a:pt x="7872" y="2832"/>
                              </a:lnTo>
                              <a:lnTo>
                                <a:pt x="7870" y="2825"/>
                              </a:lnTo>
                              <a:lnTo>
                                <a:pt x="7867" y="2819"/>
                              </a:lnTo>
                              <a:lnTo>
                                <a:pt x="7864" y="2814"/>
                              </a:lnTo>
                              <a:lnTo>
                                <a:pt x="7854" y="2803"/>
                              </a:lnTo>
                              <a:lnTo>
                                <a:pt x="7841" y="2791"/>
                              </a:lnTo>
                              <a:lnTo>
                                <a:pt x="7825" y="2778"/>
                              </a:lnTo>
                              <a:lnTo>
                                <a:pt x="7786" y="2746"/>
                              </a:lnTo>
                              <a:lnTo>
                                <a:pt x="7761" y="2728"/>
                              </a:lnTo>
                              <a:lnTo>
                                <a:pt x="7735" y="2706"/>
                              </a:lnTo>
                              <a:lnTo>
                                <a:pt x="7576" y="2898"/>
                              </a:lnTo>
                              <a:close/>
                              <a:moveTo>
                                <a:pt x="7561" y="2917"/>
                              </a:moveTo>
                              <a:lnTo>
                                <a:pt x="7561" y="2917"/>
                              </a:lnTo>
                              <a:lnTo>
                                <a:pt x="7523" y="2969"/>
                              </a:lnTo>
                              <a:lnTo>
                                <a:pt x="7507" y="2991"/>
                              </a:lnTo>
                              <a:lnTo>
                                <a:pt x="7491" y="3013"/>
                              </a:lnTo>
                              <a:lnTo>
                                <a:pt x="7478" y="3033"/>
                              </a:lnTo>
                              <a:lnTo>
                                <a:pt x="7468" y="3052"/>
                              </a:lnTo>
                              <a:lnTo>
                                <a:pt x="7464" y="3061"/>
                              </a:lnTo>
                              <a:lnTo>
                                <a:pt x="7461" y="3070"/>
                              </a:lnTo>
                              <a:lnTo>
                                <a:pt x="7458" y="3079"/>
                              </a:lnTo>
                              <a:lnTo>
                                <a:pt x="7457" y="3087"/>
                              </a:lnTo>
                              <a:lnTo>
                                <a:pt x="7456" y="3096"/>
                              </a:lnTo>
                              <a:lnTo>
                                <a:pt x="7456" y="3105"/>
                              </a:lnTo>
                              <a:lnTo>
                                <a:pt x="7457" y="3113"/>
                              </a:lnTo>
                              <a:lnTo>
                                <a:pt x="7459" y="3122"/>
                              </a:lnTo>
                              <a:lnTo>
                                <a:pt x="7463" y="3130"/>
                              </a:lnTo>
                              <a:lnTo>
                                <a:pt x="7467" y="3138"/>
                              </a:lnTo>
                              <a:lnTo>
                                <a:pt x="7472" y="3146"/>
                              </a:lnTo>
                              <a:lnTo>
                                <a:pt x="7479" y="3155"/>
                              </a:lnTo>
                              <a:lnTo>
                                <a:pt x="7487" y="3163"/>
                              </a:lnTo>
                              <a:lnTo>
                                <a:pt x="7496" y="3172"/>
                              </a:lnTo>
                              <a:lnTo>
                                <a:pt x="7507" y="3181"/>
                              </a:lnTo>
                              <a:lnTo>
                                <a:pt x="7519" y="3190"/>
                              </a:lnTo>
                              <a:lnTo>
                                <a:pt x="7533" y="3199"/>
                              </a:lnTo>
                              <a:lnTo>
                                <a:pt x="7547" y="3208"/>
                              </a:lnTo>
                              <a:lnTo>
                                <a:pt x="7582" y="3227"/>
                              </a:lnTo>
                              <a:lnTo>
                                <a:pt x="7731" y="3049"/>
                              </a:lnTo>
                              <a:lnTo>
                                <a:pt x="7561" y="2917"/>
                              </a:lnTo>
                              <a:close/>
                              <a:moveTo>
                                <a:pt x="7271" y="3289"/>
                              </a:moveTo>
                              <a:lnTo>
                                <a:pt x="7435" y="3417"/>
                              </a:lnTo>
                              <a:lnTo>
                                <a:pt x="7460" y="3394"/>
                              </a:lnTo>
                              <a:lnTo>
                                <a:pt x="7482" y="3372"/>
                              </a:lnTo>
                              <a:lnTo>
                                <a:pt x="7500" y="3351"/>
                              </a:lnTo>
                              <a:lnTo>
                                <a:pt x="7509" y="3341"/>
                              </a:lnTo>
                              <a:lnTo>
                                <a:pt x="7515" y="3331"/>
                              </a:lnTo>
                              <a:lnTo>
                                <a:pt x="7521" y="3321"/>
                              </a:lnTo>
                              <a:lnTo>
                                <a:pt x="7526" y="3312"/>
                              </a:lnTo>
                              <a:lnTo>
                                <a:pt x="7530" y="3301"/>
                              </a:lnTo>
                              <a:lnTo>
                                <a:pt x="7534" y="3292"/>
                              </a:lnTo>
                              <a:lnTo>
                                <a:pt x="7536" y="3283"/>
                              </a:lnTo>
                              <a:lnTo>
                                <a:pt x="7537" y="3274"/>
                              </a:lnTo>
                              <a:lnTo>
                                <a:pt x="7538" y="3265"/>
                              </a:lnTo>
                              <a:lnTo>
                                <a:pt x="7537" y="3256"/>
                              </a:lnTo>
                              <a:lnTo>
                                <a:pt x="7536" y="3247"/>
                              </a:lnTo>
                              <a:lnTo>
                                <a:pt x="7533" y="3239"/>
                              </a:lnTo>
                              <a:lnTo>
                                <a:pt x="7530" y="3229"/>
                              </a:lnTo>
                              <a:lnTo>
                                <a:pt x="7526" y="3221"/>
                              </a:lnTo>
                              <a:lnTo>
                                <a:pt x="7521" y="3212"/>
                              </a:lnTo>
                              <a:lnTo>
                                <a:pt x="7515" y="3204"/>
                              </a:lnTo>
                              <a:lnTo>
                                <a:pt x="7508" y="3196"/>
                              </a:lnTo>
                              <a:lnTo>
                                <a:pt x="7499" y="3188"/>
                              </a:lnTo>
                              <a:lnTo>
                                <a:pt x="7491" y="3179"/>
                              </a:lnTo>
                              <a:lnTo>
                                <a:pt x="7481" y="3171"/>
                              </a:lnTo>
                              <a:lnTo>
                                <a:pt x="7459" y="3153"/>
                              </a:lnTo>
                              <a:lnTo>
                                <a:pt x="7432" y="3137"/>
                              </a:lnTo>
                              <a:lnTo>
                                <a:pt x="7403" y="3120"/>
                              </a:lnTo>
                              <a:lnTo>
                                <a:pt x="7271" y="3289"/>
                              </a:lnTo>
                              <a:close/>
                              <a:moveTo>
                                <a:pt x="7755" y="2679"/>
                              </a:moveTo>
                              <a:lnTo>
                                <a:pt x="7914" y="2813"/>
                              </a:lnTo>
                              <a:lnTo>
                                <a:pt x="8058" y="2642"/>
                              </a:lnTo>
                              <a:lnTo>
                                <a:pt x="7999" y="2595"/>
                              </a:lnTo>
                              <a:lnTo>
                                <a:pt x="7975" y="2577"/>
                              </a:lnTo>
                              <a:lnTo>
                                <a:pt x="7954" y="2563"/>
                              </a:lnTo>
                              <a:lnTo>
                                <a:pt x="7936" y="2552"/>
                              </a:lnTo>
                              <a:lnTo>
                                <a:pt x="7928" y="2547"/>
                              </a:lnTo>
                              <a:lnTo>
                                <a:pt x="7919" y="2543"/>
                              </a:lnTo>
                              <a:lnTo>
                                <a:pt x="7912" y="2541"/>
                              </a:lnTo>
                              <a:lnTo>
                                <a:pt x="7905" y="2540"/>
                              </a:lnTo>
                              <a:lnTo>
                                <a:pt x="7898" y="2539"/>
                              </a:lnTo>
                              <a:lnTo>
                                <a:pt x="7892" y="2539"/>
                              </a:lnTo>
                              <a:lnTo>
                                <a:pt x="7885" y="2541"/>
                              </a:lnTo>
                              <a:lnTo>
                                <a:pt x="7879" y="2543"/>
                              </a:lnTo>
                              <a:lnTo>
                                <a:pt x="7872" y="2546"/>
                              </a:lnTo>
                              <a:lnTo>
                                <a:pt x="7866" y="2550"/>
                              </a:lnTo>
                              <a:lnTo>
                                <a:pt x="7859" y="2556"/>
                              </a:lnTo>
                              <a:lnTo>
                                <a:pt x="7852" y="2562"/>
                              </a:lnTo>
                              <a:lnTo>
                                <a:pt x="7836" y="2577"/>
                              </a:lnTo>
                              <a:lnTo>
                                <a:pt x="7820" y="2596"/>
                              </a:lnTo>
                              <a:lnTo>
                                <a:pt x="7802" y="2621"/>
                              </a:lnTo>
                              <a:lnTo>
                                <a:pt x="7755" y="2679"/>
                              </a:lnTo>
                              <a:close/>
                              <a:moveTo>
                                <a:pt x="8698" y="1480"/>
                              </a:moveTo>
                              <a:lnTo>
                                <a:pt x="8868" y="1613"/>
                              </a:lnTo>
                              <a:lnTo>
                                <a:pt x="8880" y="1598"/>
                              </a:lnTo>
                              <a:lnTo>
                                <a:pt x="8895" y="1580"/>
                              </a:lnTo>
                              <a:lnTo>
                                <a:pt x="8928" y="1544"/>
                              </a:lnTo>
                              <a:lnTo>
                                <a:pt x="9006" y="1462"/>
                              </a:lnTo>
                              <a:lnTo>
                                <a:pt x="9048" y="1416"/>
                              </a:lnTo>
                              <a:lnTo>
                                <a:pt x="9090" y="1369"/>
                              </a:lnTo>
                              <a:lnTo>
                                <a:pt x="9132" y="1322"/>
                              </a:lnTo>
                              <a:lnTo>
                                <a:pt x="9151" y="1297"/>
                              </a:lnTo>
                              <a:lnTo>
                                <a:pt x="9170" y="1273"/>
                              </a:lnTo>
                              <a:lnTo>
                                <a:pt x="9188" y="1249"/>
                              </a:lnTo>
                              <a:lnTo>
                                <a:pt x="9205" y="1224"/>
                              </a:lnTo>
                              <a:lnTo>
                                <a:pt x="9220" y="1200"/>
                              </a:lnTo>
                              <a:lnTo>
                                <a:pt x="9234" y="1175"/>
                              </a:lnTo>
                              <a:lnTo>
                                <a:pt x="9246" y="1152"/>
                              </a:lnTo>
                              <a:lnTo>
                                <a:pt x="9256" y="1129"/>
                              </a:lnTo>
                              <a:lnTo>
                                <a:pt x="9264" y="1105"/>
                              </a:lnTo>
                              <a:lnTo>
                                <a:pt x="9270" y="1083"/>
                              </a:lnTo>
                              <a:lnTo>
                                <a:pt x="9272" y="1072"/>
                              </a:lnTo>
                              <a:lnTo>
                                <a:pt x="9273" y="1061"/>
                              </a:lnTo>
                              <a:lnTo>
                                <a:pt x="9274" y="1050"/>
                              </a:lnTo>
                              <a:lnTo>
                                <a:pt x="9274" y="1040"/>
                              </a:lnTo>
                              <a:lnTo>
                                <a:pt x="9273" y="1028"/>
                              </a:lnTo>
                              <a:lnTo>
                                <a:pt x="9272" y="1018"/>
                              </a:lnTo>
                              <a:lnTo>
                                <a:pt x="9270" y="1008"/>
                              </a:lnTo>
                              <a:lnTo>
                                <a:pt x="9267" y="998"/>
                              </a:lnTo>
                              <a:lnTo>
                                <a:pt x="9263" y="988"/>
                              </a:lnTo>
                              <a:lnTo>
                                <a:pt x="9259" y="979"/>
                              </a:lnTo>
                              <a:lnTo>
                                <a:pt x="9254" y="969"/>
                              </a:lnTo>
                              <a:lnTo>
                                <a:pt x="9247" y="960"/>
                              </a:lnTo>
                              <a:lnTo>
                                <a:pt x="9239" y="951"/>
                              </a:lnTo>
                              <a:lnTo>
                                <a:pt x="9232" y="942"/>
                              </a:lnTo>
                              <a:lnTo>
                                <a:pt x="9223" y="934"/>
                              </a:lnTo>
                              <a:lnTo>
                                <a:pt x="9213" y="926"/>
                              </a:lnTo>
                              <a:lnTo>
                                <a:pt x="9208" y="922"/>
                              </a:lnTo>
                              <a:lnTo>
                                <a:pt x="9202" y="920"/>
                              </a:lnTo>
                              <a:lnTo>
                                <a:pt x="9196" y="918"/>
                              </a:lnTo>
                              <a:lnTo>
                                <a:pt x="9190" y="917"/>
                              </a:lnTo>
                              <a:lnTo>
                                <a:pt x="9184" y="917"/>
                              </a:lnTo>
                              <a:lnTo>
                                <a:pt x="9177" y="917"/>
                              </a:lnTo>
                              <a:lnTo>
                                <a:pt x="9170" y="919"/>
                              </a:lnTo>
                              <a:lnTo>
                                <a:pt x="9162" y="921"/>
                              </a:lnTo>
                              <a:lnTo>
                                <a:pt x="9148" y="927"/>
                              </a:lnTo>
                              <a:lnTo>
                                <a:pt x="9132" y="936"/>
                              </a:lnTo>
                              <a:lnTo>
                                <a:pt x="9116" y="947"/>
                              </a:lnTo>
                              <a:lnTo>
                                <a:pt x="9098" y="960"/>
                              </a:lnTo>
                              <a:lnTo>
                                <a:pt x="9080" y="977"/>
                              </a:lnTo>
                              <a:lnTo>
                                <a:pt x="9062" y="994"/>
                              </a:lnTo>
                              <a:lnTo>
                                <a:pt x="9043" y="1014"/>
                              </a:lnTo>
                              <a:lnTo>
                                <a:pt x="9024" y="1034"/>
                              </a:lnTo>
                              <a:lnTo>
                                <a:pt x="9004" y="1057"/>
                              </a:lnTo>
                              <a:lnTo>
                                <a:pt x="8985" y="1080"/>
                              </a:lnTo>
                              <a:lnTo>
                                <a:pt x="8946" y="1130"/>
                              </a:lnTo>
                              <a:lnTo>
                                <a:pt x="8907" y="1182"/>
                              </a:lnTo>
                              <a:lnTo>
                                <a:pt x="8869" y="1234"/>
                              </a:lnTo>
                              <a:lnTo>
                                <a:pt x="8833" y="1286"/>
                              </a:lnTo>
                              <a:lnTo>
                                <a:pt x="8798" y="1336"/>
                              </a:lnTo>
                              <a:lnTo>
                                <a:pt x="8739" y="1422"/>
                              </a:lnTo>
                              <a:lnTo>
                                <a:pt x="8716" y="1455"/>
                              </a:lnTo>
                              <a:lnTo>
                                <a:pt x="8698" y="1480"/>
                              </a:lnTo>
                              <a:close/>
                              <a:moveTo>
                                <a:pt x="8444" y="1808"/>
                              </a:moveTo>
                              <a:lnTo>
                                <a:pt x="8602" y="1942"/>
                              </a:lnTo>
                              <a:lnTo>
                                <a:pt x="8841" y="1634"/>
                              </a:lnTo>
                              <a:lnTo>
                                <a:pt x="8822" y="1615"/>
                              </a:lnTo>
                              <a:lnTo>
                                <a:pt x="8804" y="1598"/>
                              </a:lnTo>
                              <a:lnTo>
                                <a:pt x="8787" y="1583"/>
                              </a:lnTo>
                              <a:lnTo>
                                <a:pt x="8771" y="1571"/>
                              </a:lnTo>
                              <a:lnTo>
                                <a:pt x="8756" y="1561"/>
                              </a:lnTo>
                              <a:lnTo>
                                <a:pt x="8740" y="1553"/>
                              </a:lnTo>
                              <a:lnTo>
                                <a:pt x="8726" y="1548"/>
                              </a:lnTo>
                              <a:lnTo>
                                <a:pt x="8713" y="1544"/>
                              </a:lnTo>
                              <a:lnTo>
                                <a:pt x="8700" y="1541"/>
                              </a:lnTo>
                              <a:lnTo>
                                <a:pt x="8687" y="1541"/>
                              </a:lnTo>
                              <a:lnTo>
                                <a:pt x="8674" y="1542"/>
                              </a:lnTo>
                              <a:lnTo>
                                <a:pt x="8663" y="1545"/>
                              </a:lnTo>
                              <a:lnTo>
                                <a:pt x="8652" y="1549"/>
                              </a:lnTo>
                              <a:lnTo>
                                <a:pt x="8641" y="1555"/>
                              </a:lnTo>
                              <a:lnTo>
                                <a:pt x="8630" y="1562"/>
                              </a:lnTo>
                              <a:lnTo>
                                <a:pt x="8620" y="1570"/>
                              </a:lnTo>
                              <a:lnTo>
                                <a:pt x="8608" y="1579"/>
                              </a:lnTo>
                              <a:lnTo>
                                <a:pt x="8598" y="1590"/>
                              </a:lnTo>
                              <a:lnTo>
                                <a:pt x="8588" y="1602"/>
                              </a:lnTo>
                              <a:lnTo>
                                <a:pt x="8578" y="1614"/>
                              </a:lnTo>
                              <a:lnTo>
                                <a:pt x="8558" y="1641"/>
                              </a:lnTo>
                              <a:lnTo>
                                <a:pt x="8537" y="1672"/>
                              </a:lnTo>
                              <a:lnTo>
                                <a:pt x="8494" y="1738"/>
                              </a:lnTo>
                              <a:lnTo>
                                <a:pt x="8469" y="1772"/>
                              </a:lnTo>
                              <a:lnTo>
                                <a:pt x="8444" y="1808"/>
                              </a:lnTo>
                              <a:close/>
                              <a:moveTo>
                                <a:pt x="8260" y="2043"/>
                              </a:moveTo>
                              <a:lnTo>
                                <a:pt x="8424" y="2170"/>
                              </a:lnTo>
                              <a:lnTo>
                                <a:pt x="8447" y="2142"/>
                              </a:lnTo>
                              <a:lnTo>
                                <a:pt x="8469" y="2114"/>
                              </a:lnTo>
                              <a:lnTo>
                                <a:pt x="8509" y="2066"/>
                              </a:lnTo>
                              <a:lnTo>
                                <a:pt x="8525" y="2044"/>
                              </a:lnTo>
                              <a:lnTo>
                                <a:pt x="8538" y="2024"/>
                              </a:lnTo>
                              <a:lnTo>
                                <a:pt x="8544" y="2014"/>
                              </a:lnTo>
                              <a:lnTo>
                                <a:pt x="8550" y="2004"/>
                              </a:lnTo>
                              <a:lnTo>
                                <a:pt x="8554" y="1994"/>
                              </a:lnTo>
                              <a:lnTo>
                                <a:pt x="8556" y="1985"/>
                              </a:lnTo>
                              <a:lnTo>
                                <a:pt x="8558" y="1976"/>
                              </a:lnTo>
                              <a:lnTo>
                                <a:pt x="8559" y="1967"/>
                              </a:lnTo>
                              <a:lnTo>
                                <a:pt x="8559" y="1957"/>
                              </a:lnTo>
                              <a:lnTo>
                                <a:pt x="8558" y="1948"/>
                              </a:lnTo>
                              <a:lnTo>
                                <a:pt x="8555" y="1939"/>
                              </a:lnTo>
                              <a:lnTo>
                                <a:pt x="8551" y="1929"/>
                              </a:lnTo>
                              <a:lnTo>
                                <a:pt x="8545" y="1920"/>
                              </a:lnTo>
                              <a:lnTo>
                                <a:pt x="8538" y="1911"/>
                              </a:lnTo>
                              <a:lnTo>
                                <a:pt x="8530" y="1901"/>
                              </a:lnTo>
                              <a:lnTo>
                                <a:pt x="8521" y="1892"/>
                              </a:lnTo>
                              <a:lnTo>
                                <a:pt x="8510" y="1882"/>
                              </a:lnTo>
                              <a:lnTo>
                                <a:pt x="8497" y="1872"/>
                              </a:lnTo>
                              <a:lnTo>
                                <a:pt x="8483" y="1860"/>
                              </a:lnTo>
                              <a:lnTo>
                                <a:pt x="8466" y="1850"/>
                              </a:lnTo>
                              <a:lnTo>
                                <a:pt x="8448" y="1839"/>
                              </a:lnTo>
                              <a:lnTo>
                                <a:pt x="8428" y="1827"/>
                              </a:lnTo>
                              <a:lnTo>
                                <a:pt x="8260" y="2043"/>
                              </a:lnTo>
                              <a:close/>
                              <a:moveTo>
                                <a:pt x="8073" y="2286"/>
                              </a:moveTo>
                              <a:lnTo>
                                <a:pt x="8073" y="2286"/>
                              </a:lnTo>
                              <a:lnTo>
                                <a:pt x="8088" y="2303"/>
                              </a:lnTo>
                              <a:lnTo>
                                <a:pt x="8102" y="2318"/>
                              </a:lnTo>
                              <a:lnTo>
                                <a:pt x="8116" y="2331"/>
                              </a:lnTo>
                              <a:lnTo>
                                <a:pt x="8130" y="2343"/>
                              </a:lnTo>
                              <a:lnTo>
                                <a:pt x="8143" y="2354"/>
                              </a:lnTo>
                              <a:lnTo>
                                <a:pt x="8155" y="2362"/>
                              </a:lnTo>
                              <a:lnTo>
                                <a:pt x="8166" y="2369"/>
                              </a:lnTo>
                              <a:lnTo>
                                <a:pt x="8177" y="2374"/>
                              </a:lnTo>
                              <a:lnTo>
                                <a:pt x="8188" y="2378"/>
                              </a:lnTo>
                              <a:lnTo>
                                <a:pt x="8199" y="2380"/>
                              </a:lnTo>
                              <a:lnTo>
                                <a:pt x="8209" y="2381"/>
                              </a:lnTo>
                              <a:lnTo>
                                <a:pt x="8219" y="2381"/>
                              </a:lnTo>
                              <a:lnTo>
                                <a:pt x="8228" y="2380"/>
                              </a:lnTo>
                              <a:lnTo>
                                <a:pt x="8237" y="2377"/>
                              </a:lnTo>
                              <a:lnTo>
                                <a:pt x="8246" y="2373"/>
                              </a:lnTo>
                              <a:lnTo>
                                <a:pt x="8255" y="2369"/>
                              </a:lnTo>
                              <a:lnTo>
                                <a:pt x="8264" y="2363"/>
                              </a:lnTo>
                              <a:lnTo>
                                <a:pt x="8273" y="2356"/>
                              </a:lnTo>
                              <a:lnTo>
                                <a:pt x="8282" y="2348"/>
                              </a:lnTo>
                              <a:lnTo>
                                <a:pt x="8290" y="2339"/>
                              </a:lnTo>
                              <a:lnTo>
                                <a:pt x="8308" y="2320"/>
                              </a:lnTo>
                              <a:lnTo>
                                <a:pt x="8325" y="2298"/>
                              </a:lnTo>
                              <a:lnTo>
                                <a:pt x="8364" y="2247"/>
                              </a:lnTo>
                              <a:lnTo>
                                <a:pt x="8385" y="2219"/>
                              </a:lnTo>
                              <a:lnTo>
                                <a:pt x="8409" y="2190"/>
                              </a:lnTo>
                              <a:lnTo>
                                <a:pt x="8392" y="2172"/>
                              </a:lnTo>
                              <a:lnTo>
                                <a:pt x="8378" y="2157"/>
                              </a:lnTo>
                              <a:lnTo>
                                <a:pt x="8363" y="2143"/>
                              </a:lnTo>
                              <a:lnTo>
                                <a:pt x="8350" y="2130"/>
                              </a:lnTo>
                              <a:lnTo>
                                <a:pt x="8336" y="2120"/>
                              </a:lnTo>
                              <a:lnTo>
                                <a:pt x="8324" y="2111"/>
                              </a:lnTo>
                              <a:lnTo>
                                <a:pt x="8312" y="2104"/>
                              </a:lnTo>
                              <a:lnTo>
                                <a:pt x="8301" y="2098"/>
                              </a:lnTo>
                              <a:lnTo>
                                <a:pt x="8290" y="2094"/>
                              </a:lnTo>
                              <a:lnTo>
                                <a:pt x="8280" y="2091"/>
                              </a:lnTo>
                              <a:lnTo>
                                <a:pt x="8270" y="2090"/>
                              </a:lnTo>
                              <a:lnTo>
                                <a:pt x="8259" y="2090"/>
                              </a:lnTo>
                              <a:lnTo>
                                <a:pt x="8250" y="2091"/>
                              </a:lnTo>
                              <a:lnTo>
                                <a:pt x="8241" y="2094"/>
                              </a:lnTo>
                              <a:lnTo>
                                <a:pt x="8232" y="2097"/>
                              </a:lnTo>
                              <a:lnTo>
                                <a:pt x="8223" y="2102"/>
                              </a:lnTo>
                              <a:lnTo>
                                <a:pt x="8215" y="2108"/>
                              </a:lnTo>
                              <a:lnTo>
                                <a:pt x="8207" y="2114"/>
                              </a:lnTo>
                              <a:lnTo>
                                <a:pt x="8197" y="2122"/>
                              </a:lnTo>
                              <a:lnTo>
                                <a:pt x="8189" y="2131"/>
                              </a:lnTo>
                              <a:lnTo>
                                <a:pt x="8172" y="2151"/>
                              </a:lnTo>
                              <a:lnTo>
                                <a:pt x="8155" y="2174"/>
                              </a:lnTo>
                              <a:lnTo>
                                <a:pt x="8116" y="2227"/>
                              </a:lnTo>
                              <a:lnTo>
                                <a:pt x="8095" y="2255"/>
                              </a:lnTo>
                              <a:lnTo>
                                <a:pt x="8073" y="2286"/>
                              </a:lnTo>
                              <a:close/>
                              <a:moveTo>
                                <a:pt x="7909" y="2496"/>
                              </a:moveTo>
                              <a:lnTo>
                                <a:pt x="7909" y="2496"/>
                              </a:lnTo>
                              <a:lnTo>
                                <a:pt x="7929" y="2514"/>
                              </a:lnTo>
                              <a:lnTo>
                                <a:pt x="7947" y="2531"/>
                              </a:lnTo>
                              <a:lnTo>
                                <a:pt x="7965" y="2544"/>
                              </a:lnTo>
                              <a:lnTo>
                                <a:pt x="7984" y="2556"/>
                              </a:lnTo>
                              <a:lnTo>
                                <a:pt x="8002" y="2565"/>
                              </a:lnTo>
                              <a:lnTo>
                                <a:pt x="8020" y="2571"/>
                              </a:lnTo>
                              <a:lnTo>
                                <a:pt x="8037" y="2576"/>
                              </a:lnTo>
                              <a:lnTo>
                                <a:pt x="8053" y="2578"/>
                              </a:lnTo>
                              <a:lnTo>
                                <a:pt x="8070" y="2578"/>
                              </a:lnTo>
                              <a:lnTo>
                                <a:pt x="8085" y="2577"/>
                              </a:lnTo>
                              <a:lnTo>
                                <a:pt x="8100" y="2573"/>
                              </a:lnTo>
                              <a:lnTo>
                                <a:pt x="8113" y="2569"/>
                              </a:lnTo>
                              <a:lnTo>
                                <a:pt x="8125" y="2562"/>
                              </a:lnTo>
                              <a:lnTo>
                                <a:pt x="8138" y="2555"/>
                              </a:lnTo>
                              <a:lnTo>
                                <a:pt x="8148" y="2545"/>
                              </a:lnTo>
                              <a:lnTo>
                                <a:pt x="8157" y="2535"/>
                              </a:lnTo>
                              <a:lnTo>
                                <a:pt x="8164" y="2524"/>
                              </a:lnTo>
                              <a:lnTo>
                                <a:pt x="8170" y="2511"/>
                              </a:lnTo>
                              <a:lnTo>
                                <a:pt x="8175" y="2499"/>
                              </a:lnTo>
                              <a:lnTo>
                                <a:pt x="8178" y="2485"/>
                              </a:lnTo>
                              <a:lnTo>
                                <a:pt x="8179" y="2470"/>
                              </a:lnTo>
                              <a:lnTo>
                                <a:pt x="8179" y="2455"/>
                              </a:lnTo>
                              <a:lnTo>
                                <a:pt x="8177" y="2440"/>
                              </a:lnTo>
                              <a:lnTo>
                                <a:pt x="8173" y="2425"/>
                              </a:lnTo>
                              <a:lnTo>
                                <a:pt x="8166" y="2409"/>
                              </a:lnTo>
                              <a:lnTo>
                                <a:pt x="8158" y="2393"/>
                              </a:lnTo>
                              <a:lnTo>
                                <a:pt x="8147" y="2378"/>
                              </a:lnTo>
                              <a:lnTo>
                                <a:pt x="8135" y="2363"/>
                              </a:lnTo>
                              <a:lnTo>
                                <a:pt x="8118" y="2348"/>
                              </a:lnTo>
                              <a:lnTo>
                                <a:pt x="8101" y="2332"/>
                              </a:lnTo>
                              <a:lnTo>
                                <a:pt x="8080" y="2318"/>
                              </a:lnTo>
                              <a:lnTo>
                                <a:pt x="8056" y="2305"/>
                              </a:lnTo>
                              <a:lnTo>
                                <a:pt x="7909" y="2496"/>
                              </a:lnTo>
                              <a:close/>
                              <a:moveTo>
                                <a:pt x="5059" y="6474"/>
                              </a:moveTo>
                              <a:lnTo>
                                <a:pt x="5059" y="6474"/>
                              </a:lnTo>
                              <a:lnTo>
                                <a:pt x="5059" y="6485"/>
                              </a:lnTo>
                              <a:lnTo>
                                <a:pt x="5057" y="6496"/>
                              </a:lnTo>
                              <a:lnTo>
                                <a:pt x="5053" y="6507"/>
                              </a:lnTo>
                              <a:lnTo>
                                <a:pt x="5047" y="6517"/>
                              </a:lnTo>
                              <a:lnTo>
                                <a:pt x="5082" y="6525"/>
                              </a:lnTo>
                              <a:lnTo>
                                <a:pt x="5112" y="6533"/>
                              </a:lnTo>
                              <a:lnTo>
                                <a:pt x="5161" y="6549"/>
                              </a:lnTo>
                              <a:lnTo>
                                <a:pt x="5180" y="6555"/>
                              </a:lnTo>
                              <a:lnTo>
                                <a:pt x="5196" y="6560"/>
                              </a:lnTo>
                              <a:lnTo>
                                <a:pt x="5212" y="6563"/>
                              </a:lnTo>
                              <a:lnTo>
                                <a:pt x="5219" y="6563"/>
                              </a:lnTo>
                              <a:lnTo>
                                <a:pt x="5226" y="6563"/>
                              </a:lnTo>
                              <a:lnTo>
                                <a:pt x="5232" y="6563"/>
                              </a:lnTo>
                              <a:lnTo>
                                <a:pt x="5238" y="6561"/>
                              </a:lnTo>
                              <a:lnTo>
                                <a:pt x="5245" y="6559"/>
                              </a:lnTo>
                              <a:lnTo>
                                <a:pt x="5251" y="6556"/>
                              </a:lnTo>
                              <a:lnTo>
                                <a:pt x="5257" y="6552"/>
                              </a:lnTo>
                              <a:lnTo>
                                <a:pt x="5264" y="6548"/>
                              </a:lnTo>
                              <a:lnTo>
                                <a:pt x="5279" y="6535"/>
                              </a:lnTo>
                              <a:lnTo>
                                <a:pt x="5295" y="6519"/>
                              </a:lnTo>
                              <a:lnTo>
                                <a:pt x="5312" y="6498"/>
                              </a:lnTo>
                              <a:lnTo>
                                <a:pt x="5333" y="6473"/>
                              </a:lnTo>
                              <a:lnTo>
                                <a:pt x="5358" y="6442"/>
                              </a:lnTo>
                              <a:lnTo>
                                <a:pt x="5789" y="5886"/>
                              </a:lnTo>
                              <a:lnTo>
                                <a:pt x="5753" y="5857"/>
                              </a:lnTo>
                              <a:lnTo>
                                <a:pt x="5722" y="5834"/>
                              </a:lnTo>
                              <a:lnTo>
                                <a:pt x="5709" y="5824"/>
                              </a:lnTo>
                              <a:lnTo>
                                <a:pt x="5695" y="5816"/>
                              </a:lnTo>
                              <a:lnTo>
                                <a:pt x="5682" y="5810"/>
                              </a:lnTo>
                              <a:lnTo>
                                <a:pt x="5671" y="5804"/>
                              </a:lnTo>
                              <a:lnTo>
                                <a:pt x="5660" y="5800"/>
                              </a:lnTo>
                              <a:lnTo>
                                <a:pt x="5649" y="5797"/>
                              </a:lnTo>
                              <a:lnTo>
                                <a:pt x="5640" y="5795"/>
                              </a:lnTo>
                              <a:lnTo>
                                <a:pt x="5630" y="5795"/>
                              </a:lnTo>
                              <a:lnTo>
                                <a:pt x="5620" y="5796"/>
                              </a:lnTo>
                              <a:lnTo>
                                <a:pt x="5612" y="5797"/>
                              </a:lnTo>
                              <a:lnTo>
                                <a:pt x="5604" y="5800"/>
                              </a:lnTo>
                              <a:lnTo>
                                <a:pt x="5596" y="5804"/>
                              </a:lnTo>
                              <a:lnTo>
                                <a:pt x="5588" y="5809"/>
                              </a:lnTo>
                              <a:lnTo>
                                <a:pt x="5580" y="5815"/>
                              </a:lnTo>
                              <a:lnTo>
                                <a:pt x="5572" y="5822"/>
                              </a:lnTo>
                              <a:lnTo>
                                <a:pt x="5564" y="5830"/>
                              </a:lnTo>
                              <a:lnTo>
                                <a:pt x="5547" y="5848"/>
                              </a:lnTo>
                              <a:lnTo>
                                <a:pt x="5531" y="5871"/>
                              </a:lnTo>
                              <a:lnTo>
                                <a:pt x="5492" y="5925"/>
                              </a:lnTo>
                              <a:lnTo>
                                <a:pt x="5469" y="5956"/>
                              </a:lnTo>
                              <a:lnTo>
                                <a:pt x="5443" y="5990"/>
                              </a:lnTo>
                              <a:lnTo>
                                <a:pt x="5059" y="6474"/>
                              </a:lnTo>
                              <a:close/>
                              <a:moveTo>
                                <a:pt x="6085" y="5519"/>
                              </a:moveTo>
                              <a:lnTo>
                                <a:pt x="6085" y="5519"/>
                              </a:lnTo>
                              <a:lnTo>
                                <a:pt x="6118" y="5480"/>
                              </a:lnTo>
                              <a:lnTo>
                                <a:pt x="6149" y="5446"/>
                              </a:lnTo>
                              <a:lnTo>
                                <a:pt x="6203" y="5387"/>
                              </a:lnTo>
                              <a:lnTo>
                                <a:pt x="6226" y="5360"/>
                              </a:lnTo>
                              <a:lnTo>
                                <a:pt x="6245" y="5337"/>
                              </a:lnTo>
                              <a:lnTo>
                                <a:pt x="6254" y="5326"/>
                              </a:lnTo>
                              <a:lnTo>
                                <a:pt x="6261" y="5315"/>
                              </a:lnTo>
                              <a:lnTo>
                                <a:pt x="6267" y="5305"/>
                              </a:lnTo>
                              <a:lnTo>
                                <a:pt x="6272" y="5293"/>
                              </a:lnTo>
                              <a:lnTo>
                                <a:pt x="6276" y="5283"/>
                              </a:lnTo>
                              <a:lnTo>
                                <a:pt x="6279" y="5273"/>
                              </a:lnTo>
                              <a:lnTo>
                                <a:pt x="6280" y="5262"/>
                              </a:lnTo>
                              <a:lnTo>
                                <a:pt x="6280" y="5252"/>
                              </a:lnTo>
                              <a:lnTo>
                                <a:pt x="6279" y="5241"/>
                              </a:lnTo>
                              <a:lnTo>
                                <a:pt x="6276" y="5229"/>
                              </a:lnTo>
                              <a:lnTo>
                                <a:pt x="6271" y="5218"/>
                              </a:lnTo>
                              <a:lnTo>
                                <a:pt x="6266" y="5206"/>
                              </a:lnTo>
                              <a:lnTo>
                                <a:pt x="6258" y="5194"/>
                              </a:lnTo>
                              <a:lnTo>
                                <a:pt x="6248" y="5182"/>
                              </a:lnTo>
                              <a:lnTo>
                                <a:pt x="6237" y="5168"/>
                              </a:lnTo>
                              <a:lnTo>
                                <a:pt x="6225" y="5154"/>
                              </a:lnTo>
                              <a:lnTo>
                                <a:pt x="6211" y="5139"/>
                              </a:lnTo>
                              <a:lnTo>
                                <a:pt x="6195" y="5124"/>
                              </a:lnTo>
                              <a:lnTo>
                                <a:pt x="6176" y="5108"/>
                              </a:lnTo>
                              <a:lnTo>
                                <a:pt x="6156" y="5089"/>
                              </a:lnTo>
                              <a:lnTo>
                                <a:pt x="5910" y="5393"/>
                              </a:lnTo>
                              <a:lnTo>
                                <a:pt x="5998" y="5455"/>
                              </a:lnTo>
                              <a:lnTo>
                                <a:pt x="6085" y="5519"/>
                              </a:lnTo>
                              <a:close/>
                              <a:moveTo>
                                <a:pt x="5811" y="5872"/>
                              </a:moveTo>
                              <a:lnTo>
                                <a:pt x="6066" y="5544"/>
                              </a:lnTo>
                              <a:lnTo>
                                <a:pt x="5895" y="5412"/>
                              </a:lnTo>
                              <a:lnTo>
                                <a:pt x="5862" y="5453"/>
                              </a:lnTo>
                              <a:lnTo>
                                <a:pt x="5830" y="5489"/>
                              </a:lnTo>
                              <a:lnTo>
                                <a:pt x="5773" y="5553"/>
                              </a:lnTo>
                              <a:lnTo>
                                <a:pt x="5748" y="5582"/>
                              </a:lnTo>
                              <a:lnTo>
                                <a:pt x="5726" y="5608"/>
                              </a:lnTo>
                              <a:lnTo>
                                <a:pt x="5717" y="5620"/>
                              </a:lnTo>
                              <a:lnTo>
                                <a:pt x="5709" y="5632"/>
                              </a:lnTo>
                              <a:lnTo>
                                <a:pt x="5702" y="5645"/>
                              </a:lnTo>
                              <a:lnTo>
                                <a:pt x="5696" y="5657"/>
                              </a:lnTo>
                              <a:lnTo>
                                <a:pt x="5690" y="5668"/>
                              </a:lnTo>
                              <a:lnTo>
                                <a:pt x="5686" y="5680"/>
                              </a:lnTo>
                              <a:lnTo>
                                <a:pt x="5684" y="5691"/>
                              </a:lnTo>
                              <a:lnTo>
                                <a:pt x="5684" y="5703"/>
                              </a:lnTo>
                              <a:lnTo>
                                <a:pt x="5684" y="5716"/>
                              </a:lnTo>
                              <a:lnTo>
                                <a:pt x="5687" y="5728"/>
                              </a:lnTo>
                              <a:lnTo>
                                <a:pt x="5690" y="5740"/>
                              </a:lnTo>
                              <a:lnTo>
                                <a:pt x="5697" y="5752"/>
                              </a:lnTo>
                              <a:lnTo>
                                <a:pt x="5704" y="5765"/>
                              </a:lnTo>
                              <a:lnTo>
                                <a:pt x="5713" y="5778"/>
                              </a:lnTo>
                              <a:lnTo>
                                <a:pt x="5724" y="5793"/>
                              </a:lnTo>
                              <a:lnTo>
                                <a:pt x="5737" y="5807"/>
                              </a:lnTo>
                              <a:lnTo>
                                <a:pt x="5752" y="5822"/>
                              </a:lnTo>
                              <a:lnTo>
                                <a:pt x="5770" y="5838"/>
                              </a:lnTo>
                              <a:lnTo>
                                <a:pt x="5789" y="5855"/>
                              </a:lnTo>
                              <a:lnTo>
                                <a:pt x="5811" y="5872"/>
                              </a:lnTo>
                              <a:close/>
                              <a:moveTo>
                                <a:pt x="6875" y="4515"/>
                              </a:moveTo>
                              <a:lnTo>
                                <a:pt x="6875" y="4515"/>
                              </a:lnTo>
                              <a:lnTo>
                                <a:pt x="6915" y="4464"/>
                              </a:lnTo>
                              <a:lnTo>
                                <a:pt x="6932" y="4442"/>
                              </a:lnTo>
                              <a:lnTo>
                                <a:pt x="6948" y="4421"/>
                              </a:lnTo>
                              <a:lnTo>
                                <a:pt x="6961" y="4401"/>
                              </a:lnTo>
                              <a:lnTo>
                                <a:pt x="6971" y="4383"/>
                              </a:lnTo>
                              <a:lnTo>
                                <a:pt x="6974" y="4374"/>
                              </a:lnTo>
                              <a:lnTo>
                                <a:pt x="6977" y="4365"/>
                              </a:lnTo>
                              <a:lnTo>
                                <a:pt x="6980" y="4357"/>
                              </a:lnTo>
                              <a:lnTo>
                                <a:pt x="6981" y="4349"/>
                              </a:lnTo>
                              <a:lnTo>
                                <a:pt x="6981" y="4341"/>
                              </a:lnTo>
                              <a:lnTo>
                                <a:pt x="6980" y="4332"/>
                              </a:lnTo>
                              <a:lnTo>
                                <a:pt x="6979" y="4324"/>
                              </a:lnTo>
                              <a:lnTo>
                                <a:pt x="6976" y="4316"/>
                              </a:lnTo>
                              <a:lnTo>
                                <a:pt x="6973" y="4308"/>
                              </a:lnTo>
                              <a:lnTo>
                                <a:pt x="6968" y="4300"/>
                              </a:lnTo>
                              <a:lnTo>
                                <a:pt x="6962" y="4292"/>
                              </a:lnTo>
                              <a:lnTo>
                                <a:pt x="6955" y="4284"/>
                              </a:lnTo>
                              <a:lnTo>
                                <a:pt x="6945" y="4276"/>
                              </a:lnTo>
                              <a:lnTo>
                                <a:pt x="6936" y="4266"/>
                              </a:lnTo>
                              <a:lnTo>
                                <a:pt x="6925" y="4258"/>
                              </a:lnTo>
                              <a:lnTo>
                                <a:pt x="6913" y="4249"/>
                              </a:lnTo>
                              <a:lnTo>
                                <a:pt x="6884" y="4231"/>
                              </a:lnTo>
                              <a:lnTo>
                                <a:pt x="6849" y="4212"/>
                              </a:lnTo>
                              <a:lnTo>
                                <a:pt x="6705" y="4383"/>
                              </a:lnTo>
                              <a:lnTo>
                                <a:pt x="6875" y="4515"/>
                              </a:lnTo>
                              <a:close/>
                              <a:moveTo>
                                <a:pt x="6692" y="4751"/>
                              </a:moveTo>
                              <a:lnTo>
                                <a:pt x="6860" y="4535"/>
                              </a:lnTo>
                              <a:lnTo>
                                <a:pt x="6829" y="4501"/>
                              </a:lnTo>
                              <a:lnTo>
                                <a:pt x="6815" y="4486"/>
                              </a:lnTo>
                              <a:lnTo>
                                <a:pt x="6800" y="4471"/>
                              </a:lnTo>
                              <a:lnTo>
                                <a:pt x="6786" y="4459"/>
                              </a:lnTo>
                              <a:lnTo>
                                <a:pt x="6773" y="4449"/>
                              </a:lnTo>
                              <a:lnTo>
                                <a:pt x="6760" y="4441"/>
                              </a:lnTo>
                              <a:lnTo>
                                <a:pt x="6747" y="4434"/>
                              </a:lnTo>
                              <a:lnTo>
                                <a:pt x="6733" y="4430"/>
                              </a:lnTo>
                              <a:lnTo>
                                <a:pt x="6726" y="4429"/>
                              </a:lnTo>
                              <a:lnTo>
                                <a:pt x="6720" y="4429"/>
                              </a:lnTo>
                              <a:lnTo>
                                <a:pt x="6713" y="4429"/>
                              </a:lnTo>
                              <a:lnTo>
                                <a:pt x="6707" y="4430"/>
                              </a:lnTo>
                              <a:lnTo>
                                <a:pt x="6700" y="4431"/>
                              </a:lnTo>
                              <a:lnTo>
                                <a:pt x="6694" y="4434"/>
                              </a:lnTo>
                              <a:lnTo>
                                <a:pt x="6687" y="4437"/>
                              </a:lnTo>
                              <a:lnTo>
                                <a:pt x="6680" y="4440"/>
                              </a:lnTo>
                              <a:lnTo>
                                <a:pt x="6665" y="4450"/>
                              </a:lnTo>
                              <a:lnTo>
                                <a:pt x="6651" y="4463"/>
                              </a:lnTo>
                              <a:lnTo>
                                <a:pt x="6636" y="4480"/>
                              </a:lnTo>
                              <a:lnTo>
                                <a:pt x="6614" y="4508"/>
                              </a:lnTo>
                              <a:lnTo>
                                <a:pt x="6594" y="4531"/>
                              </a:lnTo>
                              <a:lnTo>
                                <a:pt x="6579" y="4553"/>
                              </a:lnTo>
                              <a:lnTo>
                                <a:pt x="6568" y="4571"/>
                              </a:lnTo>
                              <a:lnTo>
                                <a:pt x="6560" y="4587"/>
                              </a:lnTo>
                              <a:lnTo>
                                <a:pt x="6557" y="4594"/>
                              </a:lnTo>
                              <a:lnTo>
                                <a:pt x="6555" y="4601"/>
                              </a:lnTo>
                              <a:lnTo>
                                <a:pt x="6554" y="4607"/>
                              </a:lnTo>
                              <a:lnTo>
                                <a:pt x="6554" y="4614"/>
                              </a:lnTo>
                              <a:lnTo>
                                <a:pt x="6555" y="4620"/>
                              </a:lnTo>
                              <a:lnTo>
                                <a:pt x="6557" y="4626"/>
                              </a:lnTo>
                              <a:lnTo>
                                <a:pt x="6559" y="4632"/>
                              </a:lnTo>
                              <a:lnTo>
                                <a:pt x="6562" y="4638"/>
                              </a:lnTo>
                              <a:lnTo>
                                <a:pt x="6571" y="4649"/>
                              </a:lnTo>
                              <a:lnTo>
                                <a:pt x="6583" y="4662"/>
                              </a:lnTo>
                              <a:lnTo>
                                <a:pt x="6600" y="4675"/>
                              </a:lnTo>
                              <a:lnTo>
                                <a:pt x="6640" y="4708"/>
                              </a:lnTo>
                              <a:lnTo>
                                <a:pt x="6664" y="4728"/>
                              </a:lnTo>
                              <a:lnTo>
                                <a:pt x="6692" y="4751"/>
                              </a:lnTo>
                              <a:close/>
                              <a:moveTo>
                                <a:pt x="6524" y="4967"/>
                              </a:moveTo>
                              <a:lnTo>
                                <a:pt x="6683" y="4764"/>
                              </a:lnTo>
                              <a:lnTo>
                                <a:pt x="6511" y="4632"/>
                              </a:lnTo>
                              <a:lnTo>
                                <a:pt x="6485" y="4666"/>
                              </a:lnTo>
                              <a:lnTo>
                                <a:pt x="6461" y="4696"/>
                              </a:lnTo>
                              <a:lnTo>
                                <a:pt x="6439" y="4722"/>
                              </a:lnTo>
                              <a:lnTo>
                                <a:pt x="6422" y="4744"/>
                              </a:lnTo>
                              <a:lnTo>
                                <a:pt x="6408" y="4765"/>
                              </a:lnTo>
                              <a:lnTo>
                                <a:pt x="6397" y="4783"/>
                              </a:lnTo>
                              <a:lnTo>
                                <a:pt x="6393" y="4791"/>
                              </a:lnTo>
                              <a:lnTo>
                                <a:pt x="6389" y="4799"/>
                              </a:lnTo>
                              <a:lnTo>
                                <a:pt x="6387" y="4806"/>
                              </a:lnTo>
                              <a:lnTo>
                                <a:pt x="6386" y="4814"/>
                              </a:lnTo>
                              <a:lnTo>
                                <a:pt x="6386" y="4822"/>
                              </a:lnTo>
                              <a:lnTo>
                                <a:pt x="6387" y="4830"/>
                              </a:lnTo>
                              <a:lnTo>
                                <a:pt x="6389" y="4837"/>
                              </a:lnTo>
                              <a:lnTo>
                                <a:pt x="6393" y="4844"/>
                              </a:lnTo>
                              <a:lnTo>
                                <a:pt x="6398" y="4852"/>
                              </a:lnTo>
                              <a:lnTo>
                                <a:pt x="6403" y="4860"/>
                              </a:lnTo>
                              <a:lnTo>
                                <a:pt x="6409" y="4868"/>
                              </a:lnTo>
                              <a:lnTo>
                                <a:pt x="6417" y="4876"/>
                              </a:lnTo>
                              <a:lnTo>
                                <a:pt x="6436" y="4896"/>
                              </a:lnTo>
                              <a:lnTo>
                                <a:pt x="6461" y="4916"/>
                              </a:lnTo>
                              <a:lnTo>
                                <a:pt x="6490" y="4940"/>
                              </a:lnTo>
                              <a:lnTo>
                                <a:pt x="6524" y="4967"/>
                              </a:lnTo>
                              <a:close/>
                              <a:moveTo>
                                <a:pt x="6337" y="5209"/>
                              </a:moveTo>
                              <a:lnTo>
                                <a:pt x="6509" y="4987"/>
                              </a:lnTo>
                              <a:lnTo>
                                <a:pt x="6339" y="4854"/>
                              </a:lnTo>
                              <a:lnTo>
                                <a:pt x="6311" y="4890"/>
                              </a:lnTo>
                              <a:lnTo>
                                <a:pt x="6286" y="4920"/>
                              </a:lnTo>
                              <a:lnTo>
                                <a:pt x="6245" y="4971"/>
                              </a:lnTo>
                              <a:lnTo>
                                <a:pt x="6229" y="4992"/>
                              </a:lnTo>
                              <a:lnTo>
                                <a:pt x="6218" y="5010"/>
                              </a:lnTo>
                              <a:lnTo>
                                <a:pt x="6213" y="5019"/>
                              </a:lnTo>
                              <a:lnTo>
                                <a:pt x="6210" y="5028"/>
                              </a:lnTo>
                              <a:lnTo>
                                <a:pt x="6207" y="5037"/>
                              </a:lnTo>
                              <a:lnTo>
                                <a:pt x="6205" y="5045"/>
                              </a:lnTo>
                              <a:lnTo>
                                <a:pt x="6205" y="5052"/>
                              </a:lnTo>
                              <a:lnTo>
                                <a:pt x="6205" y="5060"/>
                              </a:lnTo>
                              <a:lnTo>
                                <a:pt x="6207" y="5068"/>
                              </a:lnTo>
                              <a:lnTo>
                                <a:pt x="6209" y="5076"/>
                              </a:lnTo>
                              <a:lnTo>
                                <a:pt x="6213" y="5084"/>
                              </a:lnTo>
                              <a:lnTo>
                                <a:pt x="6218" y="5093"/>
                              </a:lnTo>
                              <a:lnTo>
                                <a:pt x="6224" y="5103"/>
                              </a:lnTo>
                              <a:lnTo>
                                <a:pt x="6231" y="5112"/>
                              </a:lnTo>
                              <a:lnTo>
                                <a:pt x="6249" y="5131"/>
                              </a:lnTo>
                              <a:lnTo>
                                <a:pt x="6274" y="5154"/>
                              </a:lnTo>
                              <a:lnTo>
                                <a:pt x="6302" y="5180"/>
                              </a:lnTo>
                              <a:lnTo>
                                <a:pt x="6337" y="5209"/>
                              </a:lnTo>
                              <a:close/>
                              <a:moveTo>
                                <a:pt x="7588" y="3274"/>
                              </a:moveTo>
                              <a:lnTo>
                                <a:pt x="7454" y="3432"/>
                              </a:lnTo>
                              <a:lnTo>
                                <a:pt x="7624" y="3564"/>
                              </a:lnTo>
                              <a:lnTo>
                                <a:pt x="7756" y="3395"/>
                              </a:lnTo>
                              <a:lnTo>
                                <a:pt x="7737" y="3380"/>
                              </a:lnTo>
                              <a:lnTo>
                                <a:pt x="7717" y="3363"/>
                              </a:lnTo>
                              <a:lnTo>
                                <a:pt x="7675" y="3330"/>
                              </a:lnTo>
                              <a:lnTo>
                                <a:pt x="7654" y="3314"/>
                              </a:lnTo>
                              <a:lnTo>
                                <a:pt x="7632" y="3298"/>
                              </a:lnTo>
                              <a:lnTo>
                                <a:pt x="7610" y="3285"/>
                              </a:lnTo>
                              <a:lnTo>
                                <a:pt x="7599" y="3279"/>
                              </a:lnTo>
                              <a:lnTo>
                                <a:pt x="7588" y="3274"/>
                              </a:lnTo>
                              <a:close/>
                              <a:moveTo>
                                <a:pt x="7471" y="3749"/>
                              </a:moveTo>
                              <a:lnTo>
                                <a:pt x="7471" y="3749"/>
                              </a:lnTo>
                              <a:lnTo>
                                <a:pt x="7497" y="3728"/>
                              </a:lnTo>
                              <a:lnTo>
                                <a:pt x="7520" y="3706"/>
                              </a:lnTo>
                              <a:lnTo>
                                <a:pt x="7539" y="3686"/>
                              </a:lnTo>
                              <a:lnTo>
                                <a:pt x="7548" y="3676"/>
                              </a:lnTo>
                              <a:lnTo>
                                <a:pt x="7555" y="3666"/>
                              </a:lnTo>
                              <a:lnTo>
                                <a:pt x="7561" y="3657"/>
                              </a:lnTo>
                              <a:lnTo>
                                <a:pt x="7566" y="3646"/>
                              </a:lnTo>
                              <a:lnTo>
                                <a:pt x="7571" y="3637"/>
                              </a:lnTo>
                              <a:lnTo>
                                <a:pt x="7575" y="3628"/>
                              </a:lnTo>
                              <a:lnTo>
                                <a:pt x="7578" y="3619"/>
                              </a:lnTo>
                              <a:lnTo>
                                <a:pt x="7579" y="3610"/>
                              </a:lnTo>
                              <a:lnTo>
                                <a:pt x="7580" y="3602"/>
                              </a:lnTo>
                              <a:lnTo>
                                <a:pt x="7580" y="3593"/>
                              </a:lnTo>
                              <a:lnTo>
                                <a:pt x="7578" y="3585"/>
                              </a:lnTo>
                              <a:lnTo>
                                <a:pt x="7576" y="3575"/>
                              </a:lnTo>
                              <a:lnTo>
                                <a:pt x="7573" y="3567"/>
                              </a:lnTo>
                              <a:lnTo>
                                <a:pt x="7568" y="3558"/>
                              </a:lnTo>
                              <a:lnTo>
                                <a:pt x="7563" y="3550"/>
                              </a:lnTo>
                              <a:lnTo>
                                <a:pt x="7557" y="3542"/>
                              </a:lnTo>
                              <a:lnTo>
                                <a:pt x="7551" y="3534"/>
                              </a:lnTo>
                              <a:lnTo>
                                <a:pt x="7543" y="3525"/>
                              </a:lnTo>
                              <a:lnTo>
                                <a:pt x="7534" y="3517"/>
                              </a:lnTo>
                              <a:lnTo>
                                <a:pt x="7525" y="3508"/>
                              </a:lnTo>
                              <a:lnTo>
                                <a:pt x="7502" y="3491"/>
                              </a:lnTo>
                              <a:lnTo>
                                <a:pt x="7476" y="3475"/>
                              </a:lnTo>
                              <a:lnTo>
                                <a:pt x="7446" y="3458"/>
                              </a:lnTo>
                              <a:lnTo>
                                <a:pt x="7376" y="3540"/>
                              </a:lnTo>
                              <a:lnTo>
                                <a:pt x="7307" y="3622"/>
                              </a:lnTo>
                              <a:lnTo>
                                <a:pt x="7326" y="3638"/>
                              </a:lnTo>
                              <a:lnTo>
                                <a:pt x="7345" y="3656"/>
                              </a:lnTo>
                              <a:lnTo>
                                <a:pt x="7386" y="3690"/>
                              </a:lnTo>
                              <a:lnTo>
                                <a:pt x="7406" y="3707"/>
                              </a:lnTo>
                              <a:lnTo>
                                <a:pt x="7427" y="3724"/>
                              </a:lnTo>
                              <a:lnTo>
                                <a:pt x="7449" y="3738"/>
                              </a:lnTo>
                              <a:lnTo>
                                <a:pt x="7460" y="3744"/>
                              </a:lnTo>
                              <a:lnTo>
                                <a:pt x="7471" y="3749"/>
                              </a:lnTo>
                              <a:close/>
                              <a:moveTo>
                                <a:pt x="7328" y="3933"/>
                              </a:moveTo>
                              <a:lnTo>
                                <a:pt x="7461" y="3762"/>
                              </a:lnTo>
                              <a:lnTo>
                                <a:pt x="7297" y="3635"/>
                              </a:lnTo>
                              <a:lnTo>
                                <a:pt x="7271" y="3658"/>
                              </a:lnTo>
                              <a:lnTo>
                                <a:pt x="7249" y="3680"/>
                              </a:lnTo>
                              <a:lnTo>
                                <a:pt x="7231" y="3701"/>
                              </a:lnTo>
                              <a:lnTo>
                                <a:pt x="7222" y="3711"/>
                              </a:lnTo>
                              <a:lnTo>
                                <a:pt x="7215" y="3722"/>
                              </a:lnTo>
                              <a:lnTo>
                                <a:pt x="7210" y="3732"/>
                              </a:lnTo>
                              <a:lnTo>
                                <a:pt x="7205" y="3741"/>
                              </a:lnTo>
                              <a:lnTo>
                                <a:pt x="7201" y="3751"/>
                              </a:lnTo>
                              <a:lnTo>
                                <a:pt x="7197" y="3760"/>
                              </a:lnTo>
                              <a:lnTo>
                                <a:pt x="7195" y="3769"/>
                              </a:lnTo>
                              <a:lnTo>
                                <a:pt x="7194" y="3778"/>
                              </a:lnTo>
                              <a:lnTo>
                                <a:pt x="7193" y="3787"/>
                              </a:lnTo>
                              <a:lnTo>
                                <a:pt x="7194" y="3797"/>
                              </a:lnTo>
                              <a:lnTo>
                                <a:pt x="7195" y="3805"/>
                              </a:lnTo>
                              <a:lnTo>
                                <a:pt x="7198" y="3814"/>
                              </a:lnTo>
                              <a:lnTo>
                                <a:pt x="7201" y="3823"/>
                              </a:lnTo>
                              <a:lnTo>
                                <a:pt x="7205" y="3831"/>
                              </a:lnTo>
                              <a:lnTo>
                                <a:pt x="7210" y="3840"/>
                              </a:lnTo>
                              <a:lnTo>
                                <a:pt x="7216" y="3848"/>
                              </a:lnTo>
                              <a:lnTo>
                                <a:pt x="7223" y="3856"/>
                              </a:lnTo>
                              <a:lnTo>
                                <a:pt x="7232" y="3865"/>
                              </a:lnTo>
                              <a:lnTo>
                                <a:pt x="7240" y="3874"/>
                              </a:lnTo>
                              <a:lnTo>
                                <a:pt x="7250" y="3882"/>
                              </a:lnTo>
                              <a:lnTo>
                                <a:pt x="7272" y="3899"/>
                              </a:lnTo>
                              <a:lnTo>
                                <a:pt x="7299" y="3915"/>
                              </a:lnTo>
                              <a:lnTo>
                                <a:pt x="7328" y="3933"/>
                              </a:lnTo>
                              <a:close/>
                              <a:moveTo>
                                <a:pt x="7176" y="4128"/>
                              </a:moveTo>
                              <a:lnTo>
                                <a:pt x="7176" y="4128"/>
                              </a:lnTo>
                              <a:lnTo>
                                <a:pt x="7215" y="4078"/>
                              </a:lnTo>
                              <a:lnTo>
                                <a:pt x="7233" y="4055"/>
                              </a:lnTo>
                              <a:lnTo>
                                <a:pt x="7248" y="4034"/>
                              </a:lnTo>
                              <a:lnTo>
                                <a:pt x="7261" y="4015"/>
                              </a:lnTo>
                              <a:lnTo>
                                <a:pt x="7270" y="3997"/>
                              </a:lnTo>
                              <a:lnTo>
                                <a:pt x="7274" y="3987"/>
                              </a:lnTo>
                              <a:lnTo>
                                <a:pt x="7277" y="3979"/>
                              </a:lnTo>
                              <a:lnTo>
                                <a:pt x="7279" y="3970"/>
                              </a:lnTo>
                              <a:lnTo>
                                <a:pt x="7280" y="3962"/>
                              </a:lnTo>
                              <a:lnTo>
                                <a:pt x="7281" y="3954"/>
                              </a:lnTo>
                              <a:lnTo>
                                <a:pt x="7280" y="3946"/>
                              </a:lnTo>
                              <a:lnTo>
                                <a:pt x="7278" y="3938"/>
                              </a:lnTo>
                              <a:lnTo>
                                <a:pt x="7276" y="3930"/>
                              </a:lnTo>
                              <a:lnTo>
                                <a:pt x="7272" y="3921"/>
                              </a:lnTo>
                              <a:lnTo>
                                <a:pt x="7267" y="3913"/>
                              </a:lnTo>
                              <a:lnTo>
                                <a:pt x="7261" y="3905"/>
                              </a:lnTo>
                              <a:lnTo>
                                <a:pt x="7254" y="3897"/>
                              </a:lnTo>
                              <a:lnTo>
                                <a:pt x="7246" y="3889"/>
                              </a:lnTo>
                              <a:lnTo>
                                <a:pt x="7236" y="3881"/>
                              </a:lnTo>
                              <a:lnTo>
                                <a:pt x="7226" y="3872"/>
                              </a:lnTo>
                              <a:lnTo>
                                <a:pt x="7212" y="3863"/>
                              </a:lnTo>
                              <a:lnTo>
                                <a:pt x="7184" y="3844"/>
                              </a:lnTo>
                              <a:lnTo>
                                <a:pt x="7149" y="3825"/>
                              </a:lnTo>
                              <a:lnTo>
                                <a:pt x="7007" y="4008"/>
                              </a:lnTo>
                              <a:lnTo>
                                <a:pt x="7027" y="4023"/>
                              </a:lnTo>
                              <a:lnTo>
                                <a:pt x="7047" y="4039"/>
                              </a:lnTo>
                              <a:lnTo>
                                <a:pt x="7089" y="4073"/>
                              </a:lnTo>
                              <a:lnTo>
                                <a:pt x="7110" y="4089"/>
                              </a:lnTo>
                              <a:lnTo>
                                <a:pt x="7131" y="4104"/>
                              </a:lnTo>
                              <a:lnTo>
                                <a:pt x="7153" y="4117"/>
                              </a:lnTo>
                              <a:lnTo>
                                <a:pt x="7165" y="4123"/>
                              </a:lnTo>
                              <a:lnTo>
                                <a:pt x="7176" y="4128"/>
                              </a:lnTo>
                              <a:close/>
                              <a:moveTo>
                                <a:pt x="7028" y="4318"/>
                              </a:moveTo>
                              <a:lnTo>
                                <a:pt x="7156" y="4155"/>
                              </a:lnTo>
                              <a:lnTo>
                                <a:pt x="6991" y="4028"/>
                              </a:lnTo>
                              <a:lnTo>
                                <a:pt x="6966" y="4051"/>
                              </a:lnTo>
                              <a:lnTo>
                                <a:pt x="6943" y="4073"/>
                              </a:lnTo>
                              <a:lnTo>
                                <a:pt x="6925" y="4094"/>
                              </a:lnTo>
                              <a:lnTo>
                                <a:pt x="6917" y="4104"/>
                              </a:lnTo>
                              <a:lnTo>
                                <a:pt x="6911" y="4114"/>
                              </a:lnTo>
                              <a:lnTo>
                                <a:pt x="6905" y="4124"/>
                              </a:lnTo>
                              <a:lnTo>
                                <a:pt x="6900" y="4134"/>
                              </a:lnTo>
                              <a:lnTo>
                                <a:pt x="6896" y="4144"/>
                              </a:lnTo>
                              <a:lnTo>
                                <a:pt x="6893" y="4153"/>
                              </a:lnTo>
                              <a:lnTo>
                                <a:pt x="6891" y="4162"/>
                              </a:lnTo>
                              <a:lnTo>
                                <a:pt x="6889" y="4171"/>
                              </a:lnTo>
                              <a:lnTo>
                                <a:pt x="6889" y="4180"/>
                              </a:lnTo>
                              <a:lnTo>
                                <a:pt x="6890" y="4188"/>
                              </a:lnTo>
                              <a:lnTo>
                                <a:pt x="6891" y="4197"/>
                              </a:lnTo>
                              <a:lnTo>
                                <a:pt x="6894" y="4206"/>
                              </a:lnTo>
                              <a:lnTo>
                                <a:pt x="6897" y="4214"/>
                              </a:lnTo>
                              <a:lnTo>
                                <a:pt x="6901" y="4222"/>
                              </a:lnTo>
                              <a:lnTo>
                                <a:pt x="6907" y="4231"/>
                              </a:lnTo>
                              <a:lnTo>
                                <a:pt x="6913" y="4239"/>
                              </a:lnTo>
                              <a:lnTo>
                                <a:pt x="6920" y="4247"/>
                              </a:lnTo>
                              <a:lnTo>
                                <a:pt x="6928" y="4254"/>
                              </a:lnTo>
                              <a:lnTo>
                                <a:pt x="6937" y="4262"/>
                              </a:lnTo>
                              <a:lnTo>
                                <a:pt x="6948" y="4271"/>
                              </a:lnTo>
                              <a:lnTo>
                                <a:pt x="6971" y="4287"/>
                              </a:lnTo>
                              <a:lnTo>
                                <a:pt x="6997" y="4303"/>
                              </a:lnTo>
                              <a:lnTo>
                                <a:pt x="7028" y="4318"/>
                              </a:lnTo>
                              <a:close/>
                              <a:moveTo>
                                <a:pt x="8071" y="2652"/>
                              </a:moveTo>
                              <a:lnTo>
                                <a:pt x="7936" y="2840"/>
                              </a:lnTo>
                              <a:lnTo>
                                <a:pt x="7953" y="2859"/>
                              </a:lnTo>
                              <a:lnTo>
                                <a:pt x="7970" y="2876"/>
                              </a:lnTo>
                              <a:lnTo>
                                <a:pt x="7986" y="2891"/>
                              </a:lnTo>
                              <a:lnTo>
                                <a:pt x="8002" y="2906"/>
                              </a:lnTo>
                              <a:lnTo>
                                <a:pt x="8016" y="2917"/>
                              </a:lnTo>
                              <a:lnTo>
                                <a:pt x="8031" y="2926"/>
                              </a:lnTo>
                              <a:lnTo>
                                <a:pt x="8044" y="2933"/>
                              </a:lnTo>
                              <a:lnTo>
                                <a:pt x="8058" y="2937"/>
                              </a:lnTo>
                              <a:lnTo>
                                <a:pt x="8066" y="2939"/>
                              </a:lnTo>
                              <a:lnTo>
                                <a:pt x="8072" y="2940"/>
                              </a:lnTo>
                              <a:lnTo>
                                <a:pt x="8079" y="2940"/>
                              </a:lnTo>
                              <a:lnTo>
                                <a:pt x="8086" y="2939"/>
                              </a:lnTo>
                              <a:lnTo>
                                <a:pt x="8093" y="2938"/>
                              </a:lnTo>
                              <a:lnTo>
                                <a:pt x="8099" y="2936"/>
                              </a:lnTo>
                              <a:lnTo>
                                <a:pt x="8106" y="2934"/>
                              </a:lnTo>
                              <a:lnTo>
                                <a:pt x="8113" y="2931"/>
                              </a:lnTo>
                              <a:lnTo>
                                <a:pt x="8127" y="2922"/>
                              </a:lnTo>
                              <a:lnTo>
                                <a:pt x="8143" y="2911"/>
                              </a:lnTo>
                              <a:lnTo>
                                <a:pt x="8158" y="2897"/>
                              </a:lnTo>
                              <a:lnTo>
                                <a:pt x="8173" y="2878"/>
                              </a:lnTo>
                              <a:lnTo>
                                <a:pt x="8190" y="2857"/>
                              </a:lnTo>
                              <a:lnTo>
                                <a:pt x="8204" y="2838"/>
                              </a:lnTo>
                              <a:lnTo>
                                <a:pt x="8209" y="2829"/>
                              </a:lnTo>
                              <a:lnTo>
                                <a:pt x="8212" y="2820"/>
                              </a:lnTo>
                              <a:lnTo>
                                <a:pt x="8215" y="2812"/>
                              </a:lnTo>
                              <a:lnTo>
                                <a:pt x="8217" y="2805"/>
                              </a:lnTo>
                              <a:lnTo>
                                <a:pt x="8218" y="2798"/>
                              </a:lnTo>
                              <a:lnTo>
                                <a:pt x="8218" y="2791"/>
                              </a:lnTo>
                              <a:lnTo>
                                <a:pt x="8218" y="2784"/>
                              </a:lnTo>
                              <a:lnTo>
                                <a:pt x="8217" y="2778"/>
                              </a:lnTo>
                              <a:lnTo>
                                <a:pt x="8215" y="2772"/>
                              </a:lnTo>
                              <a:lnTo>
                                <a:pt x="8212" y="2767"/>
                              </a:lnTo>
                              <a:lnTo>
                                <a:pt x="8208" y="2761"/>
                              </a:lnTo>
                              <a:lnTo>
                                <a:pt x="8204" y="2755"/>
                              </a:lnTo>
                              <a:lnTo>
                                <a:pt x="8193" y="2744"/>
                              </a:lnTo>
                              <a:lnTo>
                                <a:pt x="8180" y="2733"/>
                              </a:lnTo>
                              <a:lnTo>
                                <a:pt x="8166" y="2722"/>
                              </a:lnTo>
                              <a:lnTo>
                                <a:pt x="8150" y="2710"/>
                              </a:lnTo>
                              <a:lnTo>
                                <a:pt x="8112" y="2683"/>
                              </a:lnTo>
                              <a:lnTo>
                                <a:pt x="8092" y="2668"/>
                              </a:lnTo>
                              <a:lnTo>
                                <a:pt x="8071" y="2652"/>
                              </a:lnTo>
                              <a:close/>
                              <a:moveTo>
                                <a:pt x="7766" y="3045"/>
                              </a:moveTo>
                              <a:lnTo>
                                <a:pt x="7766" y="3045"/>
                              </a:lnTo>
                              <a:lnTo>
                                <a:pt x="7796" y="3076"/>
                              </a:lnTo>
                              <a:lnTo>
                                <a:pt x="7809" y="3089"/>
                              </a:lnTo>
                              <a:lnTo>
                                <a:pt x="7822" y="3100"/>
                              </a:lnTo>
                              <a:lnTo>
                                <a:pt x="7834" y="3112"/>
                              </a:lnTo>
                              <a:lnTo>
                                <a:pt x="7846" y="3120"/>
                              </a:lnTo>
                              <a:lnTo>
                                <a:pt x="7858" y="3128"/>
                              </a:lnTo>
                              <a:lnTo>
                                <a:pt x="7868" y="3134"/>
                              </a:lnTo>
                              <a:lnTo>
                                <a:pt x="7878" y="3139"/>
                              </a:lnTo>
                              <a:lnTo>
                                <a:pt x="7888" y="3142"/>
                              </a:lnTo>
                              <a:lnTo>
                                <a:pt x="7897" y="3145"/>
                              </a:lnTo>
                              <a:lnTo>
                                <a:pt x="7906" y="3146"/>
                              </a:lnTo>
                              <a:lnTo>
                                <a:pt x="7915" y="3146"/>
                              </a:lnTo>
                              <a:lnTo>
                                <a:pt x="7925" y="3145"/>
                              </a:lnTo>
                              <a:lnTo>
                                <a:pt x="7933" y="3143"/>
                              </a:lnTo>
                              <a:lnTo>
                                <a:pt x="7941" y="3140"/>
                              </a:lnTo>
                              <a:lnTo>
                                <a:pt x="7949" y="3136"/>
                              </a:lnTo>
                              <a:lnTo>
                                <a:pt x="7957" y="3131"/>
                              </a:lnTo>
                              <a:lnTo>
                                <a:pt x="7965" y="3125"/>
                              </a:lnTo>
                              <a:lnTo>
                                <a:pt x="7973" y="3118"/>
                              </a:lnTo>
                              <a:lnTo>
                                <a:pt x="7989" y="3102"/>
                              </a:lnTo>
                              <a:lnTo>
                                <a:pt x="8007" y="3082"/>
                              </a:lnTo>
                              <a:lnTo>
                                <a:pt x="8025" y="3060"/>
                              </a:lnTo>
                              <a:lnTo>
                                <a:pt x="8044" y="3036"/>
                              </a:lnTo>
                              <a:lnTo>
                                <a:pt x="8089" y="2981"/>
                              </a:lnTo>
                              <a:lnTo>
                                <a:pt x="8058" y="2951"/>
                              </a:lnTo>
                              <a:lnTo>
                                <a:pt x="8032" y="2928"/>
                              </a:lnTo>
                              <a:lnTo>
                                <a:pt x="8019" y="2918"/>
                              </a:lnTo>
                              <a:lnTo>
                                <a:pt x="8007" y="2910"/>
                              </a:lnTo>
                              <a:lnTo>
                                <a:pt x="7996" y="2903"/>
                              </a:lnTo>
                              <a:lnTo>
                                <a:pt x="7985" y="2897"/>
                              </a:lnTo>
                              <a:lnTo>
                                <a:pt x="7974" y="2892"/>
                              </a:lnTo>
                              <a:lnTo>
                                <a:pt x="7965" y="2888"/>
                              </a:lnTo>
                              <a:lnTo>
                                <a:pt x="7955" y="2886"/>
                              </a:lnTo>
                              <a:lnTo>
                                <a:pt x="7946" y="2885"/>
                              </a:lnTo>
                              <a:lnTo>
                                <a:pt x="7938" y="2885"/>
                              </a:lnTo>
                              <a:lnTo>
                                <a:pt x="7929" y="2885"/>
                              </a:lnTo>
                              <a:lnTo>
                                <a:pt x="7921" y="2887"/>
                              </a:lnTo>
                              <a:lnTo>
                                <a:pt x="7912" y="2890"/>
                              </a:lnTo>
                              <a:lnTo>
                                <a:pt x="7904" y="2894"/>
                              </a:lnTo>
                              <a:lnTo>
                                <a:pt x="7896" y="2900"/>
                              </a:lnTo>
                              <a:lnTo>
                                <a:pt x="7888" y="2905"/>
                              </a:lnTo>
                              <a:lnTo>
                                <a:pt x="7880" y="2912"/>
                              </a:lnTo>
                              <a:lnTo>
                                <a:pt x="7864" y="2927"/>
                              </a:lnTo>
                              <a:lnTo>
                                <a:pt x="7846" y="2945"/>
                              </a:lnTo>
                              <a:lnTo>
                                <a:pt x="7829" y="2967"/>
                              </a:lnTo>
                              <a:lnTo>
                                <a:pt x="7810" y="2991"/>
                              </a:lnTo>
                              <a:lnTo>
                                <a:pt x="7766" y="3045"/>
                              </a:lnTo>
                              <a:close/>
                              <a:moveTo>
                                <a:pt x="7608" y="3248"/>
                              </a:moveTo>
                              <a:lnTo>
                                <a:pt x="7772" y="3374"/>
                              </a:lnTo>
                              <a:lnTo>
                                <a:pt x="7914" y="3192"/>
                              </a:lnTo>
                              <a:lnTo>
                                <a:pt x="7887" y="3160"/>
                              </a:lnTo>
                              <a:lnTo>
                                <a:pt x="7874" y="3147"/>
                              </a:lnTo>
                              <a:lnTo>
                                <a:pt x="7862" y="3135"/>
                              </a:lnTo>
                              <a:lnTo>
                                <a:pt x="7850" y="3125"/>
                              </a:lnTo>
                              <a:lnTo>
                                <a:pt x="7839" y="3116"/>
                              </a:lnTo>
                              <a:lnTo>
                                <a:pt x="7828" y="3108"/>
                              </a:lnTo>
                              <a:lnTo>
                                <a:pt x="7818" y="3102"/>
                              </a:lnTo>
                              <a:lnTo>
                                <a:pt x="7809" y="3096"/>
                              </a:lnTo>
                              <a:lnTo>
                                <a:pt x="7799" y="3092"/>
                              </a:lnTo>
                              <a:lnTo>
                                <a:pt x="7790" y="3090"/>
                              </a:lnTo>
                              <a:lnTo>
                                <a:pt x="7780" y="3088"/>
                              </a:lnTo>
                              <a:lnTo>
                                <a:pt x="7772" y="3088"/>
                              </a:lnTo>
                              <a:lnTo>
                                <a:pt x="7764" y="3089"/>
                              </a:lnTo>
                              <a:lnTo>
                                <a:pt x="7756" y="3091"/>
                              </a:lnTo>
                              <a:lnTo>
                                <a:pt x="7748" y="3094"/>
                              </a:lnTo>
                              <a:lnTo>
                                <a:pt x="7740" y="3097"/>
                              </a:lnTo>
                              <a:lnTo>
                                <a:pt x="7732" y="3103"/>
                              </a:lnTo>
                              <a:lnTo>
                                <a:pt x="7724" y="3109"/>
                              </a:lnTo>
                              <a:lnTo>
                                <a:pt x="7716" y="3115"/>
                              </a:lnTo>
                              <a:lnTo>
                                <a:pt x="7700" y="3131"/>
                              </a:lnTo>
                              <a:lnTo>
                                <a:pt x="7684" y="3149"/>
                              </a:lnTo>
                              <a:lnTo>
                                <a:pt x="7667" y="3171"/>
                              </a:lnTo>
                              <a:lnTo>
                                <a:pt x="7649" y="3194"/>
                              </a:lnTo>
                              <a:lnTo>
                                <a:pt x="7608" y="3248"/>
                              </a:lnTo>
                              <a:close/>
                              <a:moveTo>
                                <a:pt x="8444" y="2185"/>
                              </a:moveTo>
                              <a:lnTo>
                                <a:pt x="8608" y="2324"/>
                              </a:lnTo>
                              <a:lnTo>
                                <a:pt x="8777" y="2108"/>
                              </a:lnTo>
                              <a:lnTo>
                                <a:pt x="8741" y="2082"/>
                              </a:lnTo>
                              <a:lnTo>
                                <a:pt x="8711" y="2058"/>
                              </a:lnTo>
                              <a:lnTo>
                                <a:pt x="8683" y="2040"/>
                              </a:lnTo>
                              <a:lnTo>
                                <a:pt x="8661" y="2027"/>
                              </a:lnTo>
                              <a:lnTo>
                                <a:pt x="8651" y="2021"/>
                              </a:lnTo>
                              <a:lnTo>
                                <a:pt x="8641" y="2017"/>
                              </a:lnTo>
                              <a:lnTo>
                                <a:pt x="8632" y="2014"/>
                              </a:lnTo>
                              <a:lnTo>
                                <a:pt x="8623" y="2012"/>
                              </a:lnTo>
                              <a:lnTo>
                                <a:pt x="8614" y="2011"/>
                              </a:lnTo>
                              <a:lnTo>
                                <a:pt x="8606" y="2011"/>
                              </a:lnTo>
                              <a:lnTo>
                                <a:pt x="8599" y="2012"/>
                              </a:lnTo>
                              <a:lnTo>
                                <a:pt x="8592" y="2014"/>
                              </a:lnTo>
                              <a:lnTo>
                                <a:pt x="8585" y="2018"/>
                              </a:lnTo>
                              <a:lnTo>
                                <a:pt x="8578" y="2022"/>
                              </a:lnTo>
                              <a:lnTo>
                                <a:pt x="8571" y="2027"/>
                              </a:lnTo>
                              <a:lnTo>
                                <a:pt x="8563" y="2033"/>
                              </a:lnTo>
                              <a:lnTo>
                                <a:pt x="8549" y="2048"/>
                              </a:lnTo>
                              <a:lnTo>
                                <a:pt x="8532" y="2068"/>
                              </a:lnTo>
                              <a:lnTo>
                                <a:pt x="8514" y="2092"/>
                              </a:lnTo>
                              <a:lnTo>
                                <a:pt x="8494" y="2119"/>
                              </a:lnTo>
                              <a:lnTo>
                                <a:pt x="8470" y="2151"/>
                              </a:lnTo>
                              <a:lnTo>
                                <a:pt x="8444" y="2185"/>
                              </a:lnTo>
                              <a:close/>
                              <a:moveTo>
                                <a:pt x="8250" y="2435"/>
                              </a:moveTo>
                              <a:lnTo>
                                <a:pt x="8421" y="2567"/>
                              </a:lnTo>
                              <a:lnTo>
                                <a:pt x="8449" y="2531"/>
                              </a:lnTo>
                              <a:lnTo>
                                <a:pt x="8474" y="2500"/>
                              </a:lnTo>
                              <a:lnTo>
                                <a:pt x="8516" y="2448"/>
                              </a:lnTo>
                              <a:lnTo>
                                <a:pt x="8532" y="2427"/>
                              </a:lnTo>
                              <a:lnTo>
                                <a:pt x="8545" y="2407"/>
                              </a:lnTo>
                              <a:lnTo>
                                <a:pt x="8550" y="2398"/>
                              </a:lnTo>
                              <a:lnTo>
                                <a:pt x="8554" y="2390"/>
                              </a:lnTo>
                              <a:lnTo>
                                <a:pt x="8557" y="2381"/>
                              </a:lnTo>
                              <a:lnTo>
                                <a:pt x="8559" y="2373"/>
                              </a:lnTo>
                              <a:lnTo>
                                <a:pt x="8560" y="2365"/>
                              </a:lnTo>
                              <a:lnTo>
                                <a:pt x="8559" y="2357"/>
                              </a:lnTo>
                              <a:lnTo>
                                <a:pt x="8558" y="2349"/>
                              </a:lnTo>
                              <a:lnTo>
                                <a:pt x="8556" y="2340"/>
                              </a:lnTo>
                              <a:lnTo>
                                <a:pt x="8552" y="2331"/>
                              </a:lnTo>
                              <a:lnTo>
                                <a:pt x="8547" y="2323"/>
                              </a:lnTo>
                              <a:lnTo>
                                <a:pt x="8541" y="2314"/>
                              </a:lnTo>
                              <a:lnTo>
                                <a:pt x="8533" y="2304"/>
                              </a:lnTo>
                              <a:lnTo>
                                <a:pt x="8515" y="2284"/>
                              </a:lnTo>
                              <a:lnTo>
                                <a:pt x="8492" y="2260"/>
                              </a:lnTo>
                              <a:lnTo>
                                <a:pt x="8463" y="2235"/>
                              </a:lnTo>
                              <a:lnTo>
                                <a:pt x="8429" y="2205"/>
                              </a:lnTo>
                              <a:lnTo>
                                <a:pt x="8250" y="2435"/>
                              </a:lnTo>
                              <a:close/>
                              <a:moveTo>
                                <a:pt x="8098" y="2631"/>
                              </a:moveTo>
                              <a:lnTo>
                                <a:pt x="8263" y="2770"/>
                              </a:lnTo>
                              <a:lnTo>
                                <a:pt x="8405" y="2587"/>
                              </a:lnTo>
                              <a:lnTo>
                                <a:pt x="8345" y="2539"/>
                              </a:lnTo>
                              <a:lnTo>
                                <a:pt x="8320" y="2521"/>
                              </a:lnTo>
                              <a:lnTo>
                                <a:pt x="8299" y="2507"/>
                              </a:lnTo>
                              <a:lnTo>
                                <a:pt x="8281" y="2496"/>
                              </a:lnTo>
                              <a:lnTo>
                                <a:pt x="8273" y="2492"/>
                              </a:lnTo>
                              <a:lnTo>
                                <a:pt x="8264" y="2489"/>
                              </a:lnTo>
                              <a:lnTo>
                                <a:pt x="8257" y="2487"/>
                              </a:lnTo>
                              <a:lnTo>
                                <a:pt x="8250" y="2486"/>
                              </a:lnTo>
                              <a:lnTo>
                                <a:pt x="8243" y="2485"/>
                              </a:lnTo>
                              <a:lnTo>
                                <a:pt x="8236" y="2486"/>
                              </a:lnTo>
                              <a:lnTo>
                                <a:pt x="8230" y="2488"/>
                              </a:lnTo>
                              <a:lnTo>
                                <a:pt x="8223" y="2490"/>
                              </a:lnTo>
                              <a:lnTo>
                                <a:pt x="8217" y="2494"/>
                              </a:lnTo>
                              <a:lnTo>
                                <a:pt x="8210" y="2498"/>
                              </a:lnTo>
                              <a:lnTo>
                                <a:pt x="8203" y="2503"/>
                              </a:lnTo>
                              <a:lnTo>
                                <a:pt x="8195" y="2510"/>
                              </a:lnTo>
                              <a:lnTo>
                                <a:pt x="8180" y="2526"/>
                              </a:lnTo>
                              <a:lnTo>
                                <a:pt x="8164" y="2545"/>
                              </a:lnTo>
                              <a:lnTo>
                                <a:pt x="8145" y="2570"/>
                              </a:lnTo>
                              <a:lnTo>
                                <a:pt x="8098" y="2631"/>
                              </a:lnTo>
                              <a:close/>
                              <a:moveTo>
                                <a:pt x="8887" y="1628"/>
                              </a:moveTo>
                              <a:lnTo>
                                <a:pt x="9053" y="1767"/>
                              </a:lnTo>
                              <a:lnTo>
                                <a:pt x="9466" y="1249"/>
                              </a:lnTo>
                              <a:lnTo>
                                <a:pt x="9446" y="1233"/>
                              </a:lnTo>
                              <a:lnTo>
                                <a:pt x="9449" y="1215"/>
                              </a:lnTo>
                              <a:lnTo>
                                <a:pt x="9451" y="1198"/>
                              </a:lnTo>
                              <a:lnTo>
                                <a:pt x="9452" y="1183"/>
                              </a:lnTo>
                              <a:lnTo>
                                <a:pt x="9452" y="1168"/>
                              </a:lnTo>
                              <a:lnTo>
                                <a:pt x="9452" y="1156"/>
                              </a:lnTo>
                              <a:lnTo>
                                <a:pt x="9449" y="1146"/>
                              </a:lnTo>
                              <a:lnTo>
                                <a:pt x="9447" y="1137"/>
                              </a:lnTo>
                              <a:lnTo>
                                <a:pt x="9444" y="1129"/>
                              </a:lnTo>
                              <a:lnTo>
                                <a:pt x="9440" y="1122"/>
                              </a:lnTo>
                              <a:lnTo>
                                <a:pt x="9436" y="1117"/>
                              </a:lnTo>
                              <a:lnTo>
                                <a:pt x="9431" y="1113"/>
                              </a:lnTo>
                              <a:lnTo>
                                <a:pt x="9425" y="1111"/>
                              </a:lnTo>
                              <a:lnTo>
                                <a:pt x="9419" y="1109"/>
                              </a:lnTo>
                              <a:lnTo>
                                <a:pt x="9412" y="1109"/>
                              </a:lnTo>
                              <a:lnTo>
                                <a:pt x="9404" y="1109"/>
                              </a:lnTo>
                              <a:lnTo>
                                <a:pt x="9396" y="1111"/>
                              </a:lnTo>
                              <a:lnTo>
                                <a:pt x="9388" y="1114"/>
                              </a:lnTo>
                              <a:lnTo>
                                <a:pt x="9378" y="1118"/>
                              </a:lnTo>
                              <a:lnTo>
                                <a:pt x="9358" y="1128"/>
                              </a:lnTo>
                              <a:lnTo>
                                <a:pt x="9337" y="1141"/>
                              </a:lnTo>
                              <a:lnTo>
                                <a:pt x="9315" y="1158"/>
                              </a:lnTo>
                              <a:lnTo>
                                <a:pt x="9291" y="1178"/>
                              </a:lnTo>
                              <a:lnTo>
                                <a:pt x="9266" y="1200"/>
                              </a:lnTo>
                              <a:lnTo>
                                <a:pt x="9240" y="1223"/>
                              </a:lnTo>
                              <a:lnTo>
                                <a:pt x="9214" y="1250"/>
                              </a:lnTo>
                              <a:lnTo>
                                <a:pt x="9188" y="1277"/>
                              </a:lnTo>
                              <a:lnTo>
                                <a:pt x="9160" y="1304"/>
                              </a:lnTo>
                              <a:lnTo>
                                <a:pt x="9108" y="1363"/>
                              </a:lnTo>
                              <a:lnTo>
                                <a:pt x="9056" y="1422"/>
                              </a:lnTo>
                              <a:lnTo>
                                <a:pt x="9008" y="1479"/>
                              </a:lnTo>
                              <a:lnTo>
                                <a:pt x="8967" y="1530"/>
                              </a:lnTo>
                              <a:lnTo>
                                <a:pt x="8931" y="1574"/>
                              </a:lnTo>
                              <a:lnTo>
                                <a:pt x="8887" y="1628"/>
                              </a:lnTo>
                              <a:close/>
                              <a:moveTo>
                                <a:pt x="8634" y="1955"/>
                              </a:moveTo>
                              <a:lnTo>
                                <a:pt x="8634" y="1955"/>
                              </a:lnTo>
                              <a:lnTo>
                                <a:pt x="8656" y="1979"/>
                              </a:lnTo>
                              <a:lnTo>
                                <a:pt x="8676" y="1999"/>
                              </a:lnTo>
                              <a:lnTo>
                                <a:pt x="8696" y="2017"/>
                              </a:lnTo>
                              <a:lnTo>
                                <a:pt x="8712" y="2032"/>
                              </a:lnTo>
                              <a:lnTo>
                                <a:pt x="8728" y="2043"/>
                              </a:lnTo>
                              <a:lnTo>
                                <a:pt x="8742" y="2052"/>
                              </a:lnTo>
                              <a:lnTo>
                                <a:pt x="8749" y="2055"/>
                              </a:lnTo>
                              <a:lnTo>
                                <a:pt x="8757" y="2057"/>
                              </a:lnTo>
                              <a:lnTo>
                                <a:pt x="8764" y="2059"/>
                              </a:lnTo>
                              <a:lnTo>
                                <a:pt x="8770" y="2060"/>
                              </a:lnTo>
                              <a:lnTo>
                                <a:pt x="8776" y="2060"/>
                              </a:lnTo>
                              <a:lnTo>
                                <a:pt x="8783" y="2059"/>
                              </a:lnTo>
                              <a:lnTo>
                                <a:pt x="8789" y="2058"/>
                              </a:lnTo>
                              <a:lnTo>
                                <a:pt x="8796" y="2056"/>
                              </a:lnTo>
                              <a:lnTo>
                                <a:pt x="8802" y="2053"/>
                              </a:lnTo>
                              <a:lnTo>
                                <a:pt x="8809" y="2049"/>
                              </a:lnTo>
                              <a:lnTo>
                                <a:pt x="8823" y="2040"/>
                              </a:lnTo>
                              <a:lnTo>
                                <a:pt x="8838" y="2027"/>
                              </a:lnTo>
                              <a:lnTo>
                                <a:pt x="8854" y="2011"/>
                              </a:lnTo>
                              <a:lnTo>
                                <a:pt x="8871" y="1991"/>
                              </a:lnTo>
                              <a:lnTo>
                                <a:pt x="8889" y="1969"/>
                              </a:lnTo>
                              <a:lnTo>
                                <a:pt x="8939" y="1909"/>
                              </a:lnTo>
                              <a:lnTo>
                                <a:pt x="8958" y="1885"/>
                              </a:lnTo>
                              <a:lnTo>
                                <a:pt x="8975" y="1863"/>
                              </a:lnTo>
                              <a:lnTo>
                                <a:pt x="8987" y="1845"/>
                              </a:lnTo>
                              <a:lnTo>
                                <a:pt x="8992" y="1837"/>
                              </a:lnTo>
                              <a:lnTo>
                                <a:pt x="8996" y="1829"/>
                              </a:lnTo>
                              <a:lnTo>
                                <a:pt x="8999" y="1821"/>
                              </a:lnTo>
                              <a:lnTo>
                                <a:pt x="9001" y="1814"/>
                              </a:lnTo>
                              <a:lnTo>
                                <a:pt x="9002" y="1807"/>
                              </a:lnTo>
                              <a:lnTo>
                                <a:pt x="9003" y="1800"/>
                              </a:lnTo>
                              <a:lnTo>
                                <a:pt x="9002" y="1793"/>
                              </a:lnTo>
                              <a:lnTo>
                                <a:pt x="9000" y="1786"/>
                              </a:lnTo>
                              <a:lnTo>
                                <a:pt x="8998" y="1779"/>
                              </a:lnTo>
                              <a:lnTo>
                                <a:pt x="8994" y="1772"/>
                              </a:lnTo>
                              <a:lnTo>
                                <a:pt x="8989" y="1765"/>
                              </a:lnTo>
                              <a:lnTo>
                                <a:pt x="8983" y="1758"/>
                              </a:lnTo>
                              <a:lnTo>
                                <a:pt x="8969" y="1742"/>
                              </a:lnTo>
                              <a:lnTo>
                                <a:pt x="8949" y="1724"/>
                              </a:lnTo>
                              <a:lnTo>
                                <a:pt x="8927" y="1704"/>
                              </a:lnTo>
                              <a:lnTo>
                                <a:pt x="8867" y="1654"/>
                              </a:lnTo>
                              <a:lnTo>
                                <a:pt x="8634" y="1955"/>
                              </a:lnTo>
                              <a:close/>
                              <a:moveTo>
                                <a:pt x="5300" y="6597"/>
                              </a:moveTo>
                              <a:lnTo>
                                <a:pt x="5280" y="6624"/>
                              </a:lnTo>
                              <a:lnTo>
                                <a:pt x="5292" y="6633"/>
                              </a:lnTo>
                              <a:lnTo>
                                <a:pt x="5305" y="6641"/>
                              </a:lnTo>
                              <a:lnTo>
                                <a:pt x="5317" y="6647"/>
                              </a:lnTo>
                              <a:lnTo>
                                <a:pt x="5330" y="6653"/>
                              </a:lnTo>
                              <a:lnTo>
                                <a:pt x="5342" y="6658"/>
                              </a:lnTo>
                              <a:lnTo>
                                <a:pt x="5356" y="6661"/>
                              </a:lnTo>
                              <a:lnTo>
                                <a:pt x="5369" y="6664"/>
                              </a:lnTo>
                              <a:lnTo>
                                <a:pt x="5382" y="6665"/>
                              </a:lnTo>
                              <a:lnTo>
                                <a:pt x="5394" y="6665"/>
                              </a:lnTo>
                              <a:lnTo>
                                <a:pt x="5407" y="6665"/>
                              </a:lnTo>
                              <a:lnTo>
                                <a:pt x="5421" y="6664"/>
                              </a:lnTo>
                              <a:lnTo>
                                <a:pt x="5434" y="6661"/>
                              </a:lnTo>
                              <a:lnTo>
                                <a:pt x="5447" y="6658"/>
                              </a:lnTo>
                              <a:lnTo>
                                <a:pt x="5459" y="6655"/>
                              </a:lnTo>
                              <a:lnTo>
                                <a:pt x="5472" y="6650"/>
                              </a:lnTo>
                              <a:lnTo>
                                <a:pt x="5485" y="6644"/>
                              </a:lnTo>
                              <a:lnTo>
                                <a:pt x="5499" y="6638"/>
                              </a:lnTo>
                              <a:lnTo>
                                <a:pt x="5512" y="6631"/>
                              </a:lnTo>
                              <a:lnTo>
                                <a:pt x="5537" y="6615"/>
                              </a:lnTo>
                              <a:lnTo>
                                <a:pt x="5563" y="6596"/>
                              </a:lnTo>
                              <a:lnTo>
                                <a:pt x="5588" y="6576"/>
                              </a:lnTo>
                              <a:lnTo>
                                <a:pt x="5613" y="6553"/>
                              </a:lnTo>
                              <a:lnTo>
                                <a:pt x="5639" y="6528"/>
                              </a:lnTo>
                              <a:lnTo>
                                <a:pt x="5663" y="6502"/>
                              </a:lnTo>
                              <a:lnTo>
                                <a:pt x="5687" y="6475"/>
                              </a:lnTo>
                              <a:lnTo>
                                <a:pt x="5711" y="6445"/>
                              </a:lnTo>
                              <a:lnTo>
                                <a:pt x="5734" y="6416"/>
                              </a:lnTo>
                              <a:lnTo>
                                <a:pt x="5757" y="6386"/>
                              </a:lnTo>
                              <a:lnTo>
                                <a:pt x="5780" y="6355"/>
                              </a:lnTo>
                              <a:lnTo>
                                <a:pt x="5822" y="6294"/>
                              </a:lnTo>
                              <a:lnTo>
                                <a:pt x="5863" y="6234"/>
                              </a:lnTo>
                              <a:lnTo>
                                <a:pt x="5935" y="6124"/>
                              </a:lnTo>
                              <a:lnTo>
                                <a:pt x="5965" y="6080"/>
                              </a:lnTo>
                              <a:lnTo>
                                <a:pt x="5980" y="6061"/>
                              </a:lnTo>
                              <a:lnTo>
                                <a:pt x="5992" y="6044"/>
                              </a:lnTo>
                              <a:lnTo>
                                <a:pt x="5952" y="6016"/>
                              </a:lnTo>
                              <a:lnTo>
                                <a:pt x="5919" y="5993"/>
                              </a:lnTo>
                              <a:lnTo>
                                <a:pt x="5889" y="5974"/>
                              </a:lnTo>
                              <a:lnTo>
                                <a:pt x="5876" y="5967"/>
                              </a:lnTo>
                              <a:lnTo>
                                <a:pt x="5864" y="5961"/>
                              </a:lnTo>
                              <a:lnTo>
                                <a:pt x="5852" y="5956"/>
                              </a:lnTo>
                              <a:lnTo>
                                <a:pt x="5842" y="5952"/>
                              </a:lnTo>
                              <a:lnTo>
                                <a:pt x="5831" y="5950"/>
                              </a:lnTo>
                              <a:lnTo>
                                <a:pt x="5821" y="5948"/>
                              </a:lnTo>
                              <a:lnTo>
                                <a:pt x="5813" y="5948"/>
                              </a:lnTo>
                              <a:lnTo>
                                <a:pt x="5804" y="5949"/>
                              </a:lnTo>
                              <a:lnTo>
                                <a:pt x="5796" y="5951"/>
                              </a:lnTo>
                              <a:lnTo>
                                <a:pt x="5788" y="5954"/>
                              </a:lnTo>
                              <a:lnTo>
                                <a:pt x="5781" y="5958"/>
                              </a:lnTo>
                              <a:lnTo>
                                <a:pt x="5773" y="5963"/>
                              </a:lnTo>
                              <a:lnTo>
                                <a:pt x="5765" y="5969"/>
                              </a:lnTo>
                              <a:lnTo>
                                <a:pt x="5757" y="5976"/>
                              </a:lnTo>
                              <a:lnTo>
                                <a:pt x="5741" y="5995"/>
                              </a:lnTo>
                              <a:lnTo>
                                <a:pt x="5724" y="6016"/>
                              </a:lnTo>
                              <a:lnTo>
                                <a:pt x="5682" y="6073"/>
                              </a:lnTo>
                              <a:lnTo>
                                <a:pt x="5657" y="6106"/>
                              </a:lnTo>
                              <a:lnTo>
                                <a:pt x="5628" y="6144"/>
                              </a:lnTo>
                              <a:lnTo>
                                <a:pt x="5607" y="6168"/>
                              </a:lnTo>
                              <a:lnTo>
                                <a:pt x="5586" y="6193"/>
                              </a:lnTo>
                              <a:lnTo>
                                <a:pt x="5537" y="6247"/>
                              </a:lnTo>
                              <a:lnTo>
                                <a:pt x="5487" y="6303"/>
                              </a:lnTo>
                              <a:lnTo>
                                <a:pt x="5461" y="6333"/>
                              </a:lnTo>
                              <a:lnTo>
                                <a:pt x="5436" y="6362"/>
                              </a:lnTo>
                              <a:lnTo>
                                <a:pt x="5411" y="6392"/>
                              </a:lnTo>
                              <a:lnTo>
                                <a:pt x="5388" y="6422"/>
                              </a:lnTo>
                              <a:lnTo>
                                <a:pt x="5367" y="6452"/>
                              </a:lnTo>
                              <a:lnTo>
                                <a:pt x="5348" y="6482"/>
                              </a:lnTo>
                              <a:lnTo>
                                <a:pt x="5330" y="6511"/>
                              </a:lnTo>
                              <a:lnTo>
                                <a:pt x="5323" y="6526"/>
                              </a:lnTo>
                              <a:lnTo>
                                <a:pt x="5317" y="6541"/>
                              </a:lnTo>
                              <a:lnTo>
                                <a:pt x="5311" y="6555"/>
                              </a:lnTo>
                              <a:lnTo>
                                <a:pt x="5306" y="6569"/>
                              </a:lnTo>
                              <a:lnTo>
                                <a:pt x="5302" y="6583"/>
                              </a:lnTo>
                              <a:lnTo>
                                <a:pt x="5300" y="6597"/>
                              </a:lnTo>
                              <a:close/>
                              <a:moveTo>
                                <a:pt x="6007" y="6024"/>
                              </a:moveTo>
                              <a:lnTo>
                                <a:pt x="6262" y="5696"/>
                              </a:lnTo>
                              <a:lnTo>
                                <a:pt x="6239" y="5680"/>
                              </a:lnTo>
                              <a:lnTo>
                                <a:pt x="6219" y="5665"/>
                              </a:lnTo>
                              <a:lnTo>
                                <a:pt x="6200" y="5653"/>
                              </a:lnTo>
                              <a:lnTo>
                                <a:pt x="6180" y="5641"/>
                              </a:lnTo>
                              <a:lnTo>
                                <a:pt x="6163" y="5632"/>
                              </a:lnTo>
                              <a:lnTo>
                                <a:pt x="6147" y="5625"/>
                              </a:lnTo>
                              <a:lnTo>
                                <a:pt x="6132" y="5619"/>
                              </a:lnTo>
                              <a:lnTo>
                                <a:pt x="6118" y="5615"/>
                              </a:lnTo>
                              <a:lnTo>
                                <a:pt x="6103" y="5613"/>
                              </a:lnTo>
                              <a:lnTo>
                                <a:pt x="6090" y="5612"/>
                              </a:lnTo>
                              <a:lnTo>
                                <a:pt x="6078" y="5613"/>
                              </a:lnTo>
                              <a:lnTo>
                                <a:pt x="6066" y="5615"/>
                              </a:lnTo>
                              <a:lnTo>
                                <a:pt x="6055" y="5618"/>
                              </a:lnTo>
                              <a:lnTo>
                                <a:pt x="6044" y="5623"/>
                              </a:lnTo>
                              <a:lnTo>
                                <a:pt x="6033" y="5629"/>
                              </a:lnTo>
                              <a:lnTo>
                                <a:pt x="6023" y="5637"/>
                              </a:lnTo>
                              <a:lnTo>
                                <a:pt x="6013" y="5646"/>
                              </a:lnTo>
                              <a:lnTo>
                                <a:pt x="6003" y="5656"/>
                              </a:lnTo>
                              <a:lnTo>
                                <a:pt x="5993" y="5667"/>
                              </a:lnTo>
                              <a:lnTo>
                                <a:pt x="5983" y="5679"/>
                              </a:lnTo>
                              <a:lnTo>
                                <a:pt x="5961" y="5705"/>
                              </a:lnTo>
                              <a:lnTo>
                                <a:pt x="5940" y="5737"/>
                              </a:lnTo>
                              <a:lnTo>
                                <a:pt x="5891" y="5807"/>
                              </a:lnTo>
                              <a:lnTo>
                                <a:pt x="5863" y="5845"/>
                              </a:lnTo>
                              <a:lnTo>
                                <a:pt x="5830" y="5887"/>
                              </a:lnTo>
                              <a:lnTo>
                                <a:pt x="6007" y="6024"/>
                              </a:lnTo>
                              <a:close/>
                              <a:moveTo>
                                <a:pt x="7181" y="4175"/>
                              </a:moveTo>
                              <a:lnTo>
                                <a:pt x="7048" y="4333"/>
                              </a:lnTo>
                              <a:lnTo>
                                <a:pt x="7219" y="4479"/>
                              </a:lnTo>
                              <a:lnTo>
                                <a:pt x="7265" y="4419"/>
                              </a:lnTo>
                              <a:lnTo>
                                <a:pt x="7283" y="4395"/>
                              </a:lnTo>
                              <a:lnTo>
                                <a:pt x="7299" y="4374"/>
                              </a:lnTo>
                              <a:lnTo>
                                <a:pt x="7310" y="4356"/>
                              </a:lnTo>
                              <a:lnTo>
                                <a:pt x="7314" y="4348"/>
                              </a:lnTo>
                              <a:lnTo>
                                <a:pt x="7317" y="4340"/>
                              </a:lnTo>
                              <a:lnTo>
                                <a:pt x="7320" y="4332"/>
                              </a:lnTo>
                              <a:lnTo>
                                <a:pt x="7321" y="4325"/>
                              </a:lnTo>
                              <a:lnTo>
                                <a:pt x="7322" y="4318"/>
                              </a:lnTo>
                              <a:lnTo>
                                <a:pt x="7321" y="4312"/>
                              </a:lnTo>
                              <a:lnTo>
                                <a:pt x="7320" y="4305"/>
                              </a:lnTo>
                              <a:lnTo>
                                <a:pt x="7318" y="4299"/>
                              </a:lnTo>
                              <a:lnTo>
                                <a:pt x="7315" y="4292"/>
                              </a:lnTo>
                              <a:lnTo>
                                <a:pt x="7310" y="4286"/>
                              </a:lnTo>
                              <a:lnTo>
                                <a:pt x="7305" y="4279"/>
                              </a:lnTo>
                              <a:lnTo>
                                <a:pt x="7299" y="4272"/>
                              </a:lnTo>
                              <a:lnTo>
                                <a:pt x="7283" y="4256"/>
                              </a:lnTo>
                              <a:lnTo>
                                <a:pt x="7264" y="4240"/>
                              </a:lnTo>
                              <a:lnTo>
                                <a:pt x="7241" y="4222"/>
                              </a:lnTo>
                              <a:lnTo>
                                <a:pt x="7181" y="4175"/>
                              </a:lnTo>
                              <a:close/>
                              <a:moveTo>
                                <a:pt x="7028" y="4360"/>
                              </a:moveTo>
                              <a:lnTo>
                                <a:pt x="7028" y="4360"/>
                              </a:lnTo>
                              <a:lnTo>
                                <a:pt x="6981" y="4421"/>
                              </a:lnTo>
                              <a:lnTo>
                                <a:pt x="6963" y="4445"/>
                              </a:lnTo>
                              <a:lnTo>
                                <a:pt x="6948" y="4465"/>
                              </a:lnTo>
                              <a:lnTo>
                                <a:pt x="6937" y="4485"/>
                              </a:lnTo>
                              <a:lnTo>
                                <a:pt x="6933" y="4493"/>
                              </a:lnTo>
                              <a:lnTo>
                                <a:pt x="6929" y="4501"/>
                              </a:lnTo>
                              <a:lnTo>
                                <a:pt x="6927" y="4509"/>
                              </a:lnTo>
                              <a:lnTo>
                                <a:pt x="6926" y="4516"/>
                              </a:lnTo>
                              <a:lnTo>
                                <a:pt x="6925" y="4523"/>
                              </a:lnTo>
                              <a:lnTo>
                                <a:pt x="6926" y="4530"/>
                              </a:lnTo>
                              <a:lnTo>
                                <a:pt x="6927" y="4537"/>
                              </a:lnTo>
                              <a:lnTo>
                                <a:pt x="6930" y="4543"/>
                              </a:lnTo>
                              <a:lnTo>
                                <a:pt x="6933" y="4551"/>
                              </a:lnTo>
                              <a:lnTo>
                                <a:pt x="6937" y="4558"/>
                              </a:lnTo>
                              <a:lnTo>
                                <a:pt x="6943" y="4565"/>
                              </a:lnTo>
                              <a:lnTo>
                                <a:pt x="6950" y="4572"/>
                              </a:lnTo>
                              <a:lnTo>
                                <a:pt x="6965" y="4588"/>
                              </a:lnTo>
                              <a:lnTo>
                                <a:pt x="6984" y="4605"/>
                              </a:lnTo>
                              <a:lnTo>
                                <a:pt x="7007" y="4626"/>
                              </a:lnTo>
                              <a:lnTo>
                                <a:pt x="7066" y="4674"/>
                              </a:lnTo>
                              <a:lnTo>
                                <a:pt x="7115" y="4612"/>
                              </a:lnTo>
                              <a:lnTo>
                                <a:pt x="7133" y="4588"/>
                              </a:lnTo>
                              <a:lnTo>
                                <a:pt x="7148" y="4567"/>
                              </a:lnTo>
                              <a:lnTo>
                                <a:pt x="7161" y="4548"/>
                              </a:lnTo>
                              <a:lnTo>
                                <a:pt x="7165" y="4538"/>
                              </a:lnTo>
                              <a:lnTo>
                                <a:pt x="7168" y="4530"/>
                              </a:lnTo>
                              <a:lnTo>
                                <a:pt x="7171" y="4523"/>
                              </a:lnTo>
                              <a:lnTo>
                                <a:pt x="7173" y="4515"/>
                              </a:lnTo>
                              <a:lnTo>
                                <a:pt x="7173" y="4508"/>
                              </a:lnTo>
                              <a:lnTo>
                                <a:pt x="7173" y="4502"/>
                              </a:lnTo>
                              <a:lnTo>
                                <a:pt x="7171" y="4495"/>
                              </a:lnTo>
                              <a:lnTo>
                                <a:pt x="7169" y="4488"/>
                              </a:lnTo>
                              <a:lnTo>
                                <a:pt x="7166" y="4481"/>
                              </a:lnTo>
                              <a:lnTo>
                                <a:pt x="7162" y="4474"/>
                              </a:lnTo>
                              <a:lnTo>
                                <a:pt x="7156" y="4467"/>
                              </a:lnTo>
                              <a:lnTo>
                                <a:pt x="7149" y="4460"/>
                              </a:lnTo>
                              <a:lnTo>
                                <a:pt x="7133" y="4444"/>
                              </a:lnTo>
                              <a:lnTo>
                                <a:pt x="7114" y="4427"/>
                              </a:lnTo>
                              <a:lnTo>
                                <a:pt x="7090" y="4408"/>
                              </a:lnTo>
                              <a:lnTo>
                                <a:pt x="7028" y="4360"/>
                              </a:lnTo>
                              <a:close/>
                              <a:moveTo>
                                <a:pt x="6874" y="4557"/>
                              </a:moveTo>
                              <a:lnTo>
                                <a:pt x="6717" y="4760"/>
                              </a:lnTo>
                              <a:lnTo>
                                <a:pt x="6894" y="4897"/>
                              </a:lnTo>
                              <a:lnTo>
                                <a:pt x="6945" y="4832"/>
                              </a:lnTo>
                              <a:lnTo>
                                <a:pt x="6967" y="4805"/>
                              </a:lnTo>
                              <a:lnTo>
                                <a:pt x="6984" y="4782"/>
                              </a:lnTo>
                              <a:lnTo>
                                <a:pt x="6998" y="4762"/>
                              </a:lnTo>
                              <a:lnTo>
                                <a:pt x="7009" y="4743"/>
                              </a:lnTo>
                              <a:lnTo>
                                <a:pt x="7012" y="4735"/>
                              </a:lnTo>
                              <a:lnTo>
                                <a:pt x="7015" y="4727"/>
                              </a:lnTo>
                              <a:lnTo>
                                <a:pt x="7018" y="4719"/>
                              </a:lnTo>
                              <a:lnTo>
                                <a:pt x="7019" y="4711"/>
                              </a:lnTo>
                              <a:lnTo>
                                <a:pt x="7018" y="4704"/>
                              </a:lnTo>
                              <a:lnTo>
                                <a:pt x="7017" y="4697"/>
                              </a:lnTo>
                              <a:lnTo>
                                <a:pt x="7014" y="4689"/>
                              </a:lnTo>
                              <a:lnTo>
                                <a:pt x="7010" y="4681"/>
                              </a:lnTo>
                              <a:lnTo>
                                <a:pt x="7006" y="4673"/>
                              </a:lnTo>
                              <a:lnTo>
                                <a:pt x="7000" y="4665"/>
                              </a:lnTo>
                              <a:lnTo>
                                <a:pt x="6993" y="4657"/>
                              </a:lnTo>
                              <a:lnTo>
                                <a:pt x="6985" y="4648"/>
                              </a:lnTo>
                              <a:lnTo>
                                <a:pt x="6965" y="4630"/>
                              </a:lnTo>
                              <a:lnTo>
                                <a:pt x="6940" y="4608"/>
                              </a:lnTo>
                              <a:lnTo>
                                <a:pt x="6910" y="4584"/>
                              </a:lnTo>
                              <a:lnTo>
                                <a:pt x="6874" y="4557"/>
                              </a:lnTo>
                              <a:close/>
                              <a:moveTo>
                                <a:pt x="6732" y="5118"/>
                              </a:moveTo>
                              <a:lnTo>
                                <a:pt x="6732" y="5118"/>
                              </a:lnTo>
                              <a:lnTo>
                                <a:pt x="6780" y="5053"/>
                              </a:lnTo>
                              <a:lnTo>
                                <a:pt x="6798" y="5028"/>
                              </a:lnTo>
                              <a:lnTo>
                                <a:pt x="6815" y="5004"/>
                              </a:lnTo>
                              <a:lnTo>
                                <a:pt x="6827" y="4984"/>
                              </a:lnTo>
                              <a:lnTo>
                                <a:pt x="6832" y="4975"/>
                              </a:lnTo>
                              <a:lnTo>
                                <a:pt x="6835" y="4966"/>
                              </a:lnTo>
                              <a:lnTo>
                                <a:pt x="6838" y="4958"/>
                              </a:lnTo>
                              <a:lnTo>
                                <a:pt x="6840" y="4949"/>
                              </a:lnTo>
                              <a:lnTo>
                                <a:pt x="6841" y="4942"/>
                              </a:lnTo>
                              <a:lnTo>
                                <a:pt x="6842" y="4934"/>
                              </a:lnTo>
                              <a:lnTo>
                                <a:pt x="6841" y="4927"/>
                              </a:lnTo>
                              <a:lnTo>
                                <a:pt x="6839" y="4919"/>
                              </a:lnTo>
                              <a:lnTo>
                                <a:pt x="6836" y="4912"/>
                              </a:lnTo>
                              <a:lnTo>
                                <a:pt x="6832" y="4905"/>
                              </a:lnTo>
                              <a:lnTo>
                                <a:pt x="6828" y="4897"/>
                              </a:lnTo>
                              <a:lnTo>
                                <a:pt x="6822" y="4889"/>
                              </a:lnTo>
                              <a:lnTo>
                                <a:pt x="6806" y="4871"/>
                              </a:lnTo>
                              <a:lnTo>
                                <a:pt x="6787" y="4853"/>
                              </a:lnTo>
                              <a:lnTo>
                                <a:pt x="6764" y="4832"/>
                              </a:lnTo>
                              <a:lnTo>
                                <a:pt x="6702" y="4779"/>
                              </a:lnTo>
                              <a:lnTo>
                                <a:pt x="6650" y="4845"/>
                              </a:lnTo>
                              <a:lnTo>
                                <a:pt x="6630" y="4871"/>
                              </a:lnTo>
                              <a:lnTo>
                                <a:pt x="6613" y="4894"/>
                              </a:lnTo>
                              <a:lnTo>
                                <a:pt x="6598" y="4914"/>
                              </a:lnTo>
                              <a:lnTo>
                                <a:pt x="6593" y="4923"/>
                              </a:lnTo>
                              <a:lnTo>
                                <a:pt x="6589" y="4932"/>
                              </a:lnTo>
                              <a:lnTo>
                                <a:pt x="6586" y="4940"/>
                              </a:lnTo>
                              <a:lnTo>
                                <a:pt x="6584" y="4948"/>
                              </a:lnTo>
                              <a:lnTo>
                                <a:pt x="6582" y="4957"/>
                              </a:lnTo>
                              <a:lnTo>
                                <a:pt x="6582" y="4964"/>
                              </a:lnTo>
                              <a:lnTo>
                                <a:pt x="6583" y="4972"/>
                              </a:lnTo>
                              <a:lnTo>
                                <a:pt x="6585" y="4979"/>
                              </a:lnTo>
                              <a:lnTo>
                                <a:pt x="6588" y="4986"/>
                              </a:lnTo>
                              <a:lnTo>
                                <a:pt x="6592" y="4994"/>
                              </a:lnTo>
                              <a:lnTo>
                                <a:pt x="6597" y="5001"/>
                              </a:lnTo>
                              <a:lnTo>
                                <a:pt x="6604" y="5009"/>
                              </a:lnTo>
                              <a:lnTo>
                                <a:pt x="6620" y="5027"/>
                              </a:lnTo>
                              <a:lnTo>
                                <a:pt x="6640" y="5045"/>
                              </a:lnTo>
                              <a:lnTo>
                                <a:pt x="6666" y="5066"/>
                              </a:lnTo>
                              <a:lnTo>
                                <a:pt x="6732" y="5118"/>
                              </a:lnTo>
                              <a:close/>
                              <a:moveTo>
                                <a:pt x="6533" y="5361"/>
                              </a:moveTo>
                              <a:lnTo>
                                <a:pt x="6533" y="5361"/>
                              </a:lnTo>
                              <a:lnTo>
                                <a:pt x="6561" y="5325"/>
                              </a:lnTo>
                              <a:lnTo>
                                <a:pt x="6587" y="5293"/>
                              </a:lnTo>
                              <a:lnTo>
                                <a:pt x="6610" y="5265"/>
                              </a:lnTo>
                              <a:lnTo>
                                <a:pt x="6630" y="5241"/>
                              </a:lnTo>
                              <a:lnTo>
                                <a:pt x="6645" y="5219"/>
                              </a:lnTo>
                              <a:lnTo>
                                <a:pt x="6657" y="5200"/>
                              </a:lnTo>
                              <a:lnTo>
                                <a:pt x="6662" y="5191"/>
                              </a:lnTo>
                              <a:lnTo>
                                <a:pt x="6666" y="5182"/>
                              </a:lnTo>
                              <a:lnTo>
                                <a:pt x="6669" y="5174"/>
                              </a:lnTo>
                              <a:lnTo>
                                <a:pt x="6671" y="5165"/>
                              </a:lnTo>
                              <a:lnTo>
                                <a:pt x="6671" y="5156"/>
                              </a:lnTo>
                              <a:lnTo>
                                <a:pt x="6671" y="5148"/>
                              </a:lnTo>
                              <a:lnTo>
                                <a:pt x="6669" y="5140"/>
                              </a:lnTo>
                              <a:lnTo>
                                <a:pt x="6665" y="5132"/>
                              </a:lnTo>
                              <a:lnTo>
                                <a:pt x="6661" y="5123"/>
                              </a:lnTo>
                              <a:lnTo>
                                <a:pt x="6656" y="5115"/>
                              </a:lnTo>
                              <a:lnTo>
                                <a:pt x="6650" y="5106"/>
                              </a:lnTo>
                              <a:lnTo>
                                <a:pt x="6642" y="5096"/>
                              </a:lnTo>
                              <a:lnTo>
                                <a:pt x="6624" y="5075"/>
                              </a:lnTo>
                              <a:lnTo>
                                <a:pt x="6600" y="5052"/>
                              </a:lnTo>
                              <a:lnTo>
                                <a:pt x="6569" y="5026"/>
                              </a:lnTo>
                              <a:lnTo>
                                <a:pt x="6534" y="4995"/>
                              </a:lnTo>
                              <a:lnTo>
                                <a:pt x="6504" y="5032"/>
                              </a:lnTo>
                              <a:lnTo>
                                <a:pt x="6478" y="5064"/>
                              </a:lnTo>
                              <a:lnTo>
                                <a:pt x="6434" y="5118"/>
                              </a:lnTo>
                              <a:lnTo>
                                <a:pt x="6418" y="5139"/>
                              </a:lnTo>
                              <a:lnTo>
                                <a:pt x="6405" y="5159"/>
                              </a:lnTo>
                              <a:lnTo>
                                <a:pt x="6401" y="5169"/>
                              </a:lnTo>
                              <a:lnTo>
                                <a:pt x="6397" y="5178"/>
                              </a:lnTo>
                              <a:lnTo>
                                <a:pt x="6394" y="5186"/>
                              </a:lnTo>
                              <a:lnTo>
                                <a:pt x="6392" y="5195"/>
                              </a:lnTo>
                              <a:lnTo>
                                <a:pt x="6392" y="5203"/>
                              </a:lnTo>
                              <a:lnTo>
                                <a:pt x="6392" y="5211"/>
                              </a:lnTo>
                              <a:lnTo>
                                <a:pt x="6394" y="5219"/>
                              </a:lnTo>
                              <a:lnTo>
                                <a:pt x="6396" y="5227"/>
                              </a:lnTo>
                              <a:lnTo>
                                <a:pt x="6400" y="5237"/>
                              </a:lnTo>
                              <a:lnTo>
                                <a:pt x="6405" y="5245"/>
                              </a:lnTo>
                              <a:lnTo>
                                <a:pt x="6412" y="5254"/>
                              </a:lnTo>
                              <a:lnTo>
                                <a:pt x="6420" y="5263"/>
                              </a:lnTo>
                              <a:lnTo>
                                <a:pt x="6429" y="5273"/>
                              </a:lnTo>
                              <a:lnTo>
                                <a:pt x="6439" y="5284"/>
                              </a:lnTo>
                              <a:lnTo>
                                <a:pt x="6465" y="5307"/>
                              </a:lnTo>
                              <a:lnTo>
                                <a:pt x="6496" y="5332"/>
                              </a:lnTo>
                              <a:lnTo>
                                <a:pt x="6533" y="5361"/>
                              </a:lnTo>
                              <a:close/>
                              <a:moveTo>
                                <a:pt x="6282" y="5671"/>
                              </a:moveTo>
                              <a:lnTo>
                                <a:pt x="6511" y="5376"/>
                              </a:lnTo>
                              <a:lnTo>
                                <a:pt x="6341" y="5244"/>
                              </a:lnTo>
                              <a:lnTo>
                                <a:pt x="6309" y="5283"/>
                              </a:lnTo>
                              <a:lnTo>
                                <a:pt x="6279" y="5318"/>
                              </a:lnTo>
                              <a:lnTo>
                                <a:pt x="6226" y="5378"/>
                              </a:lnTo>
                              <a:lnTo>
                                <a:pt x="6204" y="5404"/>
                              </a:lnTo>
                              <a:lnTo>
                                <a:pt x="6185" y="5427"/>
                              </a:lnTo>
                              <a:lnTo>
                                <a:pt x="6176" y="5440"/>
                              </a:lnTo>
                              <a:lnTo>
                                <a:pt x="6169" y="5451"/>
                              </a:lnTo>
                              <a:lnTo>
                                <a:pt x="6164" y="5461"/>
                              </a:lnTo>
                              <a:lnTo>
                                <a:pt x="6159" y="5472"/>
                              </a:lnTo>
                              <a:lnTo>
                                <a:pt x="6155" y="5482"/>
                              </a:lnTo>
                              <a:lnTo>
                                <a:pt x="6153" y="5492"/>
                              </a:lnTo>
                              <a:lnTo>
                                <a:pt x="6152" y="5503"/>
                              </a:lnTo>
                              <a:lnTo>
                                <a:pt x="6152" y="5514"/>
                              </a:lnTo>
                              <a:lnTo>
                                <a:pt x="6154" y="5525"/>
                              </a:lnTo>
                              <a:lnTo>
                                <a:pt x="6157" y="5536"/>
                              </a:lnTo>
                              <a:lnTo>
                                <a:pt x="6162" y="5547"/>
                              </a:lnTo>
                              <a:lnTo>
                                <a:pt x="6168" y="5558"/>
                              </a:lnTo>
                              <a:lnTo>
                                <a:pt x="6176" y="5570"/>
                              </a:lnTo>
                              <a:lnTo>
                                <a:pt x="6186" y="5583"/>
                              </a:lnTo>
                              <a:lnTo>
                                <a:pt x="6197" y="5596"/>
                              </a:lnTo>
                              <a:lnTo>
                                <a:pt x="6210" y="5609"/>
                              </a:lnTo>
                              <a:lnTo>
                                <a:pt x="6225" y="5623"/>
                              </a:lnTo>
                              <a:lnTo>
                                <a:pt x="6242" y="5638"/>
                              </a:lnTo>
                              <a:lnTo>
                                <a:pt x="6261" y="5655"/>
                              </a:lnTo>
                              <a:lnTo>
                                <a:pt x="6282" y="5671"/>
                              </a:lnTo>
                              <a:close/>
                              <a:moveTo>
                                <a:pt x="7821" y="3716"/>
                              </a:moveTo>
                              <a:lnTo>
                                <a:pt x="7821" y="3716"/>
                              </a:lnTo>
                              <a:lnTo>
                                <a:pt x="7850" y="3690"/>
                              </a:lnTo>
                              <a:lnTo>
                                <a:pt x="7875" y="3667"/>
                              </a:lnTo>
                              <a:lnTo>
                                <a:pt x="7885" y="3656"/>
                              </a:lnTo>
                              <a:lnTo>
                                <a:pt x="7894" y="3644"/>
                              </a:lnTo>
                              <a:lnTo>
                                <a:pt x="7902" y="3634"/>
                              </a:lnTo>
                              <a:lnTo>
                                <a:pt x="7908" y="3624"/>
                              </a:lnTo>
                              <a:lnTo>
                                <a:pt x="7913" y="3615"/>
                              </a:lnTo>
                              <a:lnTo>
                                <a:pt x="7917" y="3606"/>
                              </a:lnTo>
                              <a:lnTo>
                                <a:pt x="7921" y="3597"/>
                              </a:lnTo>
                              <a:lnTo>
                                <a:pt x="7923" y="3588"/>
                              </a:lnTo>
                              <a:lnTo>
                                <a:pt x="7924" y="3579"/>
                              </a:lnTo>
                              <a:lnTo>
                                <a:pt x="7924" y="3571"/>
                              </a:lnTo>
                              <a:lnTo>
                                <a:pt x="7923" y="3563"/>
                              </a:lnTo>
                              <a:lnTo>
                                <a:pt x="7921" y="3555"/>
                              </a:lnTo>
                              <a:lnTo>
                                <a:pt x="7917" y="3548"/>
                              </a:lnTo>
                              <a:lnTo>
                                <a:pt x="7913" y="3540"/>
                              </a:lnTo>
                              <a:lnTo>
                                <a:pt x="7909" y="3532"/>
                              </a:lnTo>
                              <a:lnTo>
                                <a:pt x="7903" y="3524"/>
                              </a:lnTo>
                              <a:lnTo>
                                <a:pt x="7890" y="3508"/>
                              </a:lnTo>
                              <a:lnTo>
                                <a:pt x="7873" y="3492"/>
                              </a:lnTo>
                              <a:lnTo>
                                <a:pt x="7854" y="3475"/>
                              </a:lnTo>
                              <a:lnTo>
                                <a:pt x="7832" y="3456"/>
                              </a:lnTo>
                              <a:lnTo>
                                <a:pt x="7783" y="3415"/>
                              </a:lnTo>
                              <a:lnTo>
                                <a:pt x="7645" y="3579"/>
                              </a:lnTo>
                              <a:lnTo>
                                <a:pt x="7733" y="3648"/>
                              </a:lnTo>
                              <a:lnTo>
                                <a:pt x="7821" y="3716"/>
                              </a:lnTo>
                              <a:close/>
                              <a:moveTo>
                                <a:pt x="7806" y="3737"/>
                              </a:moveTo>
                              <a:lnTo>
                                <a:pt x="7806" y="3737"/>
                              </a:lnTo>
                              <a:lnTo>
                                <a:pt x="7784" y="3722"/>
                              </a:lnTo>
                              <a:lnTo>
                                <a:pt x="7761" y="3707"/>
                              </a:lnTo>
                              <a:lnTo>
                                <a:pt x="7741" y="3696"/>
                              </a:lnTo>
                              <a:lnTo>
                                <a:pt x="7721" y="3686"/>
                              </a:lnTo>
                              <a:lnTo>
                                <a:pt x="7701" y="3677"/>
                              </a:lnTo>
                              <a:lnTo>
                                <a:pt x="7683" y="3671"/>
                              </a:lnTo>
                              <a:lnTo>
                                <a:pt x="7666" y="3666"/>
                              </a:lnTo>
                              <a:lnTo>
                                <a:pt x="7649" y="3662"/>
                              </a:lnTo>
                              <a:lnTo>
                                <a:pt x="7633" y="3660"/>
                              </a:lnTo>
                              <a:lnTo>
                                <a:pt x="7619" y="3659"/>
                              </a:lnTo>
                              <a:lnTo>
                                <a:pt x="7606" y="3659"/>
                              </a:lnTo>
                              <a:lnTo>
                                <a:pt x="7594" y="3661"/>
                              </a:lnTo>
                              <a:lnTo>
                                <a:pt x="7583" y="3664"/>
                              </a:lnTo>
                              <a:lnTo>
                                <a:pt x="7574" y="3669"/>
                              </a:lnTo>
                              <a:lnTo>
                                <a:pt x="7565" y="3674"/>
                              </a:lnTo>
                              <a:lnTo>
                                <a:pt x="7558" y="3681"/>
                              </a:lnTo>
                              <a:lnTo>
                                <a:pt x="7552" y="3688"/>
                              </a:lnTo>
                              <a:lnTo>
                                <a:pt x="7548" y="3697"/>
                              </a:lnTo>
                              <a:lnTo>
                                <a:pt x="7546" y="3707"/>
                              </a:lnTo>
                              <a:lnTo>
                                <a:pt x="7545" y="3717"/>
                              </a:lnTo>
                              <a:lnTo>
                                <a:pt x="7545" y="3730"/>
                              </a:lnTo>
                              <a:lnTo>
                                <a:pt x="7547" y="3742"/>
                              </a:lnTo>
                              <a:lnTo>
                                <a:pt x="7551" y="3755"/>
                              </a:lnTo>
                              <a:lnTo>
                                <a:pt x="7556" y="3769"/>
                              </a:lnTo>
                              <a:lnTo>
                                <a:pt x="7563" y="3784"/>
                              </a:lnTo>
                              <a:lnTo>
                                <a:pt x="7573" y="3800"/>
                              </a:lnTo>
                              <a:lnTo>
                                <a:pt x="7584" y="3815"/>
                              </a:lnTo>
                              <a:lnTo>
                                <a:pt x="7596" y="3832"/>
                              </a:lnTo>
                              <a:lnTo>
                                <a:pt x="7611" y="3849"/>
                              </a:lnTo>
                              <a:lnTo>
                                <a:pt x="7627" y="3867"/>
                              </a:lnTo>
                              <a:lnTo>
                                <a:pt x="7646" y="3884"/>
                              </a:lnTo>
                              <a:lnTo>
                                <a:pt x="7667" y="3902"/>
                              </a:lnTo>
                              <a:lnTo>
                                <a:pt x="7806" y="3737"/>
                              </a:lnTo>
                              <a:close/>
                              <a:moveTo>
                                <a:pt x="7658" y="3927"/>
                              </a:moveTo>
                              <a:lnTo>
                                <a:pt x="7481" y="3790"/>
                              </a:lnTo>
                              <a:lnTo>
                                <a:pt x="7354" y="3953"/>
                              </a:lnTo>
                              <a:lnTo>
                                <a:pt x="7405" y="3993"/>
                              </a:lnTo>
                              <a:lnTo>
                                <a:pt x="7427" y="4011"/>
                              </a:lnTo>
                              <a:lnTo>
                                <a:pt x="7449" y="4026"/>
                              </a:lnTo>
                              <a:lnTo>
                                <a:pt x="7468" y="4038"/>
                              </a:lnTo>
                              <a:lnTo>
                                <a:pt x="7486" y="4048"/>
                              </a:lnTo>
                              <a:lnTo>
                                <a:pt x="7495" y="4052"/>
                              </a:lnTo>
                              <a:lnTo>
                                <a:pt x="7504" y="4055"/>
                              </a:lnTo>
                              <a:lnTo>
                                <a:pt x="7513" y="4057"/>
                              </a:lnTo>
                              <a:lnTo>
                                <a:pt x="7521" y="4058"/>
                              </a:lnTo>
                              <a:lnTo>
                                <a:pt x="7529" y="4058"/>
                              </a:lnTo>
                              <a:lnTo>
                                <a:pt x="7537" y="4058"/>
                              </a:lnTo>
                              <a:lnTo>
                                <a:pt x="7545" y="4056"/>
                              </a:lnTo>
                              <a:lnTo>
                                <a:pt x="7553" y="4053"/>
                              </a:lnTo>
                              <a:lnTo>
                                <a:pt x="7561" y="4050"/>
                              </a:lnTo>
                              <a:lnTo>
                                <a:pt x="7569" y="4045"/>
                              </a:lnTo>
                              <a:lnTo>
                                <a:pt x="7578" y="4039"/>
                              </a:lnTo>
                              <a:lnTo>
                                <a:pt x="7586" y="4032"/>
                              </a:lnTo>
                              <a:lnTo>
                                <a:pt x="7594" y="4023"/>
                              </a:lnTo>
                              <a:lnTo>
                                <a:pt x="7602" y="4014"/>
                              </a:lnTo>
                              <a:lnTo>
                                <a:pt x="7611" y="4003"/>
                              </a:lnTo>
                              <a:lnTo>
                                <a:pt x="7620" y="3990"/>
                              </a:lnTo>
                              <a:lnTo>
                                <a:pt x="7638" y="3961"/>
                              </a:lnTo>
                              <a:lnTo>
                                <a:pt x="7658" y="3927"/>
                              </a:lnTo>
                              <a:close/>
                              <a:moveTo>
                                <a:pt x="7367" y="4288"/>
                              </a:moveTo>
                              <a:lnTo>
                                <a:pt x="7505" y="4111"/>
                              </a:lnTo>
                              <a:lnTo>
                                <a:pt x="7334" y="3979"/>
                              </a:lnTo>
                              <a:lnTo>
                                <a:pt x="7287" y="4038"/>
                              </a:lnTo>
                              <a:lnTo>
                                <a:pt x="7270" y="4062"/>
                              </a:lnTo>
                              <a:lnTo>
                                <a:pt x="7255" y="4083"/>
                              </a:lnTo>
                              <a:lnTo>
                                <a:pt x="7244" y="4101"/>
                              </a:lnTo>
                              <a:lnTo>
                                <a:pt x="7240" y="4109"/>
                              </a:lnTo>
                              <a:lnTo>
                                <a:pt x="7237" y="4117"/>
                              </a:lnTo>
                              <a:lnTo>
                                <a:pt x="7234" y="4125"/>
                              </a:lnTo>
                              <a:lnTo>
                                <a:pt x="7233" y="4133"/>
                              </a:lnTo>
                              <a:lnTo>
                                <a:pt x="7232" y="4140"/>
                              </a:lnTo>
                              <a:lnTo>
                                <a:pt x="7232" y="4146"/>
                              </a:lnTo>
                              <a:lnTo>
                                <a:pt x="7233" y="4153"/>
                              </a:lnTo>
                              <a:lnTo>
                                <a:pt x="7236" y="4160"/>
                              </a:lnTo>
                              <a:lnTo>
                                <a:pt x="7239" y="4166"/>
                              </a:lnTo>
                              <a:lnTo>
                                <a:pt x="7243" y="4173"/>
                              </a:lnTo>
                              <a:lnTo>
                                <a:pt x="7247" y="4180"/>
                              </a:lnTo>
                              <a:lnTo>
                                <a:pt x="7253" y="4187"/>
                              </a:lnTo>
                              <a:lnTo>
                                <a:pt x="7268" y="4203"/>
                              </a:lnTo>
                              <a:lnTo>
                                <a:pt x="7286" y="4220"/>
                              </a:lnTo>
                              <a:lnTo>
                                <a:pt x="7310" y="4240"/>
                              </a:lnTo>
                              <a:lnTo>
                                <a:pt x="7367" y="4288"/>
                              </a:lnTo>
                              <a:close/>
                              <a:moveTo>
                                <a:pt x="8109" y="3007"/>
                              </a:moveTo>
                              <a:lnTo>
                                <a:pt x="7956" y="3193"/>
                              </a:lnTo>
                              <a:lnTo>
                                <a:pt x="8133" y="3329"/>
                              </a:lnTo>
                              <a:lnTo>
                                <a:pt x="8182" y="3268"/>
                              </a:lnTo>
                              <a:lnTo>
                                <a:pt x="8202" y="3243"/>
                              </a:lnTo>
                              <a:lnTo>
                                <a:pt x="8218" y="3220"/>
                              </a:lnTo>
                              <a:lnTo>
                                <a:pt x="8231" y="3201"/>
                              </a:lnTo>
                              <a:lnTo>
                                <a:pt x="8241" y="3184"/>
                              </a:lnTo>
                              <a:lnTo>
                                <a:pt x="8244" y="3177"/>
                              </a:lnTo>
                              <a:lnTo>
                                <a:pt x="8247" y="3168"/>
                              </a:lnTo>
                              <a:lnTo>
                                <a:pt x="8248" y="3161"/>
                              </a:lnTo>
                              <a:lnTo>
                                <a:pt x="8248" y="3154"/>
                              </a:lnTo>
                              <a:lnTo>
                                <a:pt x="8248" y="3147"/>
                              </a:lnTo>
                              <a:lnTo>
                                <a:pt x="8246" y="3140"/>
                              </a:lnTo>
                              <a:lnTo>
                                <a:pt x="8244" y="3133"/>
                              </a:lnTo>
                              <a:lnTo>
                                <a:pt x="8240" y="3126"/>
                              </a:lnTo>
                              <a:lnTo>
                                <a:pt x="8236" y="3118"/>
                              </a:lnTo>
                              <a:lnTo>
                                <a:pt x="8230" y="3111"/>
                              </a:lnTo>
                              <a:lnTo>
                                <a:pt x="8216" y="3094"/>
                              </a:lnTo>
                              <a:lnTo>
                                <a:pt x="8196" y="3077"/>
                              </a:lnTo>
                              <a:lnTo>
                                <a:pt x="8172" y="3057"/>
                              </a:lnTo>
                              <a:lnTo>
                                <a:pt x="8109" y="3007"/>
                              </a:lnTo>
                              <a:close/>
                              <a:moveTo>
                                <a:pt x="7963" y="3534"/>
                              </a:moveTo>
                              <a:lnTo>
                                <a:pt x="8117" y="3349"/>
                              </a:lnTo>
                              <a:lnTo>
                                <a:pt x="8095" y="3333"/>
                              </a:lnTo>
                              <a:lnTo>
                                <a:pt x="8075" y="3317"/>
                              </a:lnTo>
                              <a:lnTo>
                                <a:pt x="8040" y="3286"/>
                              </a:lnTo>
                              <a:lnTo>
                                <a:pt x="8024" y="3274"/>
                              </a:lnTo>
                              <a:lnTo>
                                <a:pt x="8010" y="3262"/>
                              </a:lnTo>
                              <a:lnTo>
                                <a:pt x="7997" y="3253"/>
                              </a:lnTo>
                              <a:lnTo>
                                <a:pt x="7983" y="3246"/>
                              </a:lnTo>
                              <a:lnTo>
                                <a:pt x="7976" y="3244"/>
                              </a:lnTo>
                              <a:lnTo>
                                <a:pt x="7970" y="3242"/>
                              </a:lnTo>
                              <a:lnTo>
                                <a:pt x="7964" y="3241"/>
                              </a:lnTo>
                              <a:lnTo>
                                <a:pt x="7957" y="3240"/>
                              </a:lnTo>
                              <a:lnTo>
                                <a:pt x="7951" y="3241"/>
                              </a:lnTo>
                              <a:lnTo>
                                <a:pt x="7944" y="3242"/>
                              </a:lnTo>
                              <a:lnTo>
                                <a:pt x="7938" y="3244"/>
                              </a:lnTo>
                              <a:lnTo>
                                <a:pt x="7931" y="3247"/>
                              </a:lnTo>
                              <a:lnTo>
                                <a:pt x="7924" y="3250"/>
                              </a:lnTo>
                              <a:lnTo>
                                <a:pt x="7916" y="3255"/>
                              </a:lnTo>
                              <a:lnTo>
                                <a:pt x="7909" y="3261"/>
                              </a:lnTo>
                              <a:lnTo>
                                <a:pt x="7901" y="3268"/>
                              </a:lnTo>
                              <a:lnTo>
                                <a:pt x="7885" y="3285"/>
                              </a:lnTo>
                              <a:lnTo>
                                <a:pt x="7867" y="3306"/>
                              </a:lnTo>
                              <a:lnTo>
                                <a:pt x="7850" y="3329"/>
                              </a:lnTo>
                              <a:lnTo>
                                <a:pt x="7837" y="3348"/>
                              </a:lnTo>
                              <a:lnTo>
                                <a:pt x="7829" y="3366"/>
                              </a:lnTo>
                              <a:lnTo>
                                <a:pt x="7826" y="3374"/>
                              </a:lnTo>
                              <a:lnTo>
                                <a:pt x="7824" y="3382"/>
                              </a:lnTo>
                              <a:lnTo>
                                <a:pt x="7822" y="3389"/>
                              </a:lnTo>
                              <a:lnTo>
                                <a:pt x="7822" y="3396"/>
                              </a:lnTo>
                              <a:lnTo>
                                <a:pt x="7822" y="3402"/>
                              </a:lnTo>
                              <a:lnTo>
                                <a:pt x="7823" y="3408"/>
                              </a:lnTo>
                              <a:lnTo>
                                <a:pt x="7825" y="3414"/>
                              </a:lnTo>
                              <a:lnTo>
                                <a:pt x="7827" y="3420"/>
                              </a:lnTo>
                              <a:lnTo>
                                <a:pt x="7830" y="3425"/>
                              </a:lnTo>
                              <a:lnTo>
                                <a:pt x="7834" y="3431"/>
                              </a:lnTo>
                              <a:lnTo>
                                <a:pt x="7843" y="3441"/>
                              </a:lnTo>
                              <a:lnTo>
                                <a:pt x="7856" y="3453"/>
                              </a:lnTo>
                              <a:lnTo>
                                <a:pt x="7870" y="3464"/>
                              </a:lnTo>
                              <a:lnTo>
                                <a:pt x="7885" y="3475"/>
                              </a:lnTo>
                              <a:lnTo>
                                <a:pt x="7922" y="3501"/>
                              </a:lnTo>
                              <a:lnTo>
                                <a:pt x="7942" y="3517"/>
                              </a:lnTo>
                              <a:lnTo>
                                <a:pt x="7963" y="3534"/>
                              </a:lnTo>
                              <a:close/>
                              <a:moveTo>
                                <a:pt x="8629" y="2339"/>
                              </a:moveTo>
                              <a:lnTo>
                                <a:pt x="8811" y="2483"/>
                              </a:lnTo>
                              <a:lnTo>
                                <a:pt x="8864" y="2416"/>
                              </a:lnTo>
                              <a:lnTo>
                                <a:pt x="8886" y="2389"/>
                              </a:lnTo>
                              <a:lnTo>
                                <a:pt x="8905" y="2366"/>
                              </a:lnTo>
                              <a:lnTo>
                                <a:pt x="8919" y="2344"/>
                              </a:lnTo>
                              <a:lnTo>
                                <a:pt x="8930" y="2326"/>
                              </a:lnTo>
                              <a:lnTo>
                                <a:pt x="8934" y="2317"/>
                              </a:lnTo>
                              <a:lnTo>
                                <a:pt x="8937" y="2309"/>
                              </a:lnTo>
                              <a:lnTo>
                                <a:pt x="8939" y="2301"/>
                              </a:lnTo>
                              <a:lnTo>
                                <a:pt x="8941" y="2293"/>
                              </a:lnTo>
                              <a:lnTo>
                                <a:pt x="8941" y="2285"/>
                              </a:lnTo>
                              <a:lnTo>
                                <a:pt x="8940" y="2277"/>
                              </a:lnTo>
                              <a:lnTo>
                                <a:pt x="8938" y="2268"/>
                              </a:lnTo>
                              <a:lnTo>
                                <a:pt x="8934" y="2260"/>
                              </a:lnTo>
                              <a:lnTo>
                                <a:pt x="8930" y="2252"/>
                              </a:lnTo>
                              <a:lnTo>
                                <a:pt x="8925" y="2244"/>
                              </a:lnTo>
                              <a:lnTo>
                                <a:pt x="8918" y="2235"/>
                              </a:lnTo>
                              <a:lnTo>
                                <a:pt x="8911" y="2226"/>
                              </a:lnTo>
                              <a:lnTo>
                                <a:pt x="8891" y="2206"/>
                              </a:lnTo>
                              <a:lnTo>
                                <a:pt x="8867" y="2183"/>
                              </a:lnTo>
                              <a:lnTo>
                                <a:pt x="8838" y="2158"/>
                              </a:lnTo>
                              <a:lnTo>
                                <a:pt x="8802" y="2128"/>
                              </a:lnTo>
                              <a:lnTo>
                                <a:pt x="8629" y="2339"/>
                              </a:lnTo>
                              <a:close/>
                              <a:moveTo>
                                <a:pt x="8440" y="2582"/>
                              </a:moveTo>
                              <a:lnTo>
                                <a:pt x="8440" y="2582"/>
                              </a:lnTo>
                              <a:lnTo>
                                <a:pt x="8478" y="2610"/>
                              </a:lnTo>
                              <a:lnTo>
                                <a:pt x="8509" y="2634"/>
                              </a:lnTo>
                              <a:lnTo>
                                <a:pt x="8537" y="2653"/>
                              </a:lnTo>
                              <a:lnTo>
                                <a:pt x="8562" y="2667"/>
                              </a:lnTo>
                              <a:lnTo>
                                <a:pt x="8572" y="2672"/>
                              </a:lnTo>
                              <a:lnTo>
                                <a:pt x="8583" y="2676"/>
                              </a:lnTo>
                              <a:lnTo>
                                <a:pt x="8592" y="2680"/>
                              </a:lnTo>
                              <a:lnTo>
                                <a:pt x="8601" y="2682"/>
                              </a:lnTo>
                              <a:lnTo>
                                <a:pt x="8610" y="2683"/>
                              </a:lnTo>
                              <a:lnTo>
                                <a:pt x="8619" y="2682"/>
                              </a:lnTo>
                              <a:lnTo>
                                <a:pt x="8627" y="2681"/>
                              </a:lnTo>
                              <a:lnTo>
                                <a:pt x="8635" y="2679"/>
                              </a:lnTo>
                              <a:lnTo>
                                <a:pt x="8643" y="2676"/>
                              </a:lnTo>
                              <a:lnTo>
                                <a:pt x="8650" y="2671"/>
                              </a:lnTo>
                              <a:lnTo>
                                <a:pt x="8658" y="2666"/>
                              </a:lnTo>
                              <a:lnTo>
                                <a:pt x="8666" y="2659"/>
                              </a:lnTo>
                              <a:lnTo>
                                <a:pt x="8682" y="2643"/>
                              </a:lnTo>
                              <a:lnTo>
                                <a:pt x="8700" y="2623"/>
                              </a:lnTo>
                              <a:lnTo>
                                <a:pt x="8720" y="2598"/>
                              </a:lnTo>
                              <a:lnTo>
                                <a:pt x="8742" y="2570"/>
                              </a:lnTo>
                              <a:lnTo>
                                <a:pt x="8768" y="2538"/>
                              </a:lnTo>
                              <a:lnTo>
                                <a:pt x="8797" y="2502"/>
                              </a:lnTo>
                              <a:lnTo>
                                <a:pt x="8759" y="2473"/>
                              </a:lnTo>
                              <a:lnTo>
                                <a:pt x="8726" y="2449"/>
                              </a:lnTo>
                              <a:lnTo>
                                <a:pt x="8698" y="2429"/>
                              </a:lnTo>
                              <a:lnTo>
                                <a:pt x="8673" y="2413"/>
                              </a:lnTo>
                              <a:lnTo>
                                <a:pt x="8662" y="2408"/>
                              </a:lnTo>
                              <a:lnTo>
                                <a:pt x="8651" y="2403"/>
                              </a:lnTo>
                              <a:lnTo>
                                <a:pt x="8642" y="2400"/>
                              </a:lnTo>
                              <a:lnTo>
                                <a:pt x="8632" y="2397"/>
                              </a:lnTo>
                              <a:lnTo>
                                <a:pt x="8624" y="2396"/>
                              </a:lnTo>
                              <a:lnTo>
                                <a:pt x="8615" y="2396"/>
                              </a:lnTo>
                              <a:lnTo>
                                <a:pt x="8607" y="2397"/>
                              </a:lnTo>
                              <a:lnTo>
                                <a:pt x="8599" y="2399"/>
                              </a:lnTo>
                              <a:lnTo>
                                <a:pt x="8591" y="2402"/>
                              </a:lnTo>
                              <a:lnTo>
                                <a:pt x="8584" y="2407"/>
                              </a:lnTo>
                              <a:lnTo>
                                <a:pt x="8576" y="2412"/>
                              </a:lnTo>
                              <a:lnTo>
                                <a:pt x="8568" y="2420"/>
                              </a:lnTo>
                              <a:lnTo>
                                <a:pt x="8553" y="2436"/>
                              </a:lnTo>
                              <a:lnTo>
                                <a:pt x="8535" y="2456"/>
                              </a:lnTo>
                              <a:lnTo>
                                <a:pt x="8516" y="2481"/>
                              </a:lnTo>
                              <a:lnTo>
                                <a:pt x="8494" y="2511"/>
                              </a:lnTo>
                              <a:lnTo>
                                <a:pt x="8468" y="2544"/>
                              </a:lnTo>
                              <a:lnTo>
                                <a:pt x="8440" y="2582"/>
                              </a:lnTo>
                              <a:close/>
                              <a:moveTo>
                                <a:pt x="8283" y="2785"/>
                              </a:moveTo>
                              <a:lnTo>
                                <a:pt x="8459" y="2922"/>
                              </a:lnTo>
                              <a:lnTo>
                                <a:pt x="8507" y="2861"/>
                              </a:lnTo>
                              <a:lnTo>
                                <a:pt x="8525" y="2836"/>
                              </a:lnTo>
                              <a:lnTo>
                                <a:pt x="8540" y="2814"/>
                              </a:lnTo>
                              <a:lnTo>
                                <a:pt x="8553" y="2795"/>
                              </a:lnTo>
                              <a:lnTo>
                                <a:pt x="8557" y="2787"/>
                              </a:lnTo>
                              <a:lnTo>
                                <a:pt x="8561" y="2779"/>
                              </a:lnTo>
                              <a:lnTo>
                                <a:pt x="8563" y="2771"/>
                              </a:lnTo>
                              <a:lnTo>
                                <a:pt x="8565" y="2764"/>
                              </a:lnTo>
                              <a:lnTo>
                                <a:pt x="8566" y="2755"/>
                              </a:lnTo>
                              <a:lnTo>
                                <a:pt x="8565" y="2748"/>
                              </a:lnTo>
                              <a:lnTo>
                                <a:pt x="8564" y="2741"/>
                              </a:lnTo>
                              <a:lnTo>
                                <a:pt x="8562" y="2735"/>
                              </a:lnTo>
                              <a:lnTo>
                                <a:pt x="8559" y="2728"/>
                              </a:lnTo>
                              <a:lnTo>
                                <a:pt x="8555" y="2721"/>
                              </a:lnTo>
                              <a:lnTo>
                                <a:pt x="8550" y="2714"/>
                              </a:lnTo>
                              <a:lnTo>
                                <a:pt x="8543" y="2706"/>
                              </a:lnTo>
                              <a:lnTo>
                                <a:pt x="8528" y="2690"/>
                              </a:lnTo>
                              <a:lnTo>
                                <a:pt x="8508" y="2672"/>
                              </a:lnTo>
                              <a:lnTo>
                                <a:pt x="8485" y="2652"/>
                              </a:lnTo>
                              <a:lnTo>
                                <a:pt x="8425" y="2602"/>
                              </a:lnTo>
                              <a:lnTo>
                                <a:pt x="8283" y="2785"/>
                              </a:lnTo>
                              <a:close/>
                              <a:moveTo>
                                <a:pt x="8130" y="2982"/>
                              </a:moveTo>
                              <a:lnTo>
                                <a:pt x="8302" y="3125"/>
                              </a:lnTo>
                              <a:lnTo>
                                <a:pt x="8444" y="2942"/>
                              </a:lnTo>
                              <a:lnTo>
                                <a:pt x="8382" y="2897"/>
                              </a:lnTo>
                              <a:lnTo>
                                <a:pt x="8357" y="2879"/>
                              </a:lnTo>
                              <a:lnTo>
                                <a:pt x="8335" y="2865"/>
                              </a:lnTo>
                              <a:lnTo>
                                <a:pt x="8316" y="2854"/>
                              </a:lnTo>
                              <a:lnTo>
                                <a:pt x="8307" y="2849"/>
                              </a:lnTo>
                              <a:lnTo>
                                <a:pt x="8299" y="2846"/>
                              </a:lnTo>
                              <a:lnTo>
                                <a:pt x="8292" y="2844"/>
                              </a:lnTo>
                              <a:lnTo>
                                <a:pt x="8284" y="2842"/>
                              </a:lnTo>
                              <a:lnTo>
                                <a:pt x="8277" y="2841"/>
                              </a:lnTo>
                              <a:lnTo>
                                <a:pt x="8270" y="2842"/>
                              </a:lnTo>
                              <a:lnTo>
                                <a:pt x="8262" y="2843"/>
                              </a:lnTo>
                              <a:lnTo>
                                <a:pt x="8256" y="2845"/>
                              </a:lnTo>
                              <a:lnTo>
                                <a:pt x="8249" y="2848"/>
                              </a:lnTo>
                              <a:lnTo>
                                <a:pt x="8242" y="2852"/>
                              </a:lnTo>
                              <a:lnTo>
                                <a:pt x="8235" y="2857"/>
                              </a:lnTo>
                              <a:lnTo>
                                <a:pt x="8228" y="2863"/>
                              </a:lnTo>
                              <a:lnTo>
                                <a:pt x="8213" y="2878"/>
                              </a:lnTo>
                              <a:lnTo>
                                <a:pt x="8195" y="2898"/>
                              </a:lnTo>
                              <a:lnTo>
                                <a:pt x="8177" y="2921"/>
                              </a:lnTo>
                              <a:lnTo>
                                <a:pt x="8130" y="2982"/>
                              </a:lnTo>
                              <a:close/>
                              <a:moveTo>
                                <a:pt x="9072" y="1782"/>
                              </a:moveTo>
                              <a:lnTo>
                                <a:pt x="9072" y="1782"/>
                              </a:lnTo>
                              <a:lnTo>
                                <a:pt x="9111" y="1812"/>
                              </a:lnTo>
                              <a:lnTo>
                                <a:pt x="9144" y="1836"/>
                              </a:lnTo>
                              <a:lnTo>
                                <a:pt x="9173" y="1856"/>
                              </a:lnTo>
                              <a:lnTo>
                                <a:pt x="9198" y="1872"/>
                              </a:lnTo>
                              <a:lnTo>
                                <a:pt x="9209" y="1878"/>
                              </a:lnTo>
                              <a:lnTo>
                                <a:pt x="9219" y="1882"/>
                              </a:lnTo>
                              <a:lnTo>
                                <a:pt x="9229" y="1886"/>
                              </a:lnTo>
                              <a:lnTo>
                                <a:pt x="9238" y="1888"/>
                              </a:lnTo>
                              <a:lnTo>
                                <a:pt x="9248" y="1889"/>
                              </a:lnTo>
                              <a:lnTo>
                                <a:pt x="9256" y="1889"/>
                              </a:lnTo>
                              <a:lnTo>
                                <a:pt x="9264" y="1888"/>
                              </a:lnTo>
                              <a:lnTo>
                                <a:pt x="9272" y="1886"/>
                              </a:lnTo>
                              <a:lnTo>
                                <a:pt x="9279" y="1882"/>
                              </a:lnTo>
                              <a:lnTo>
                                <a:pt x="9287" y="1878"/>
                              </a:lnTo>
                              <a:lnTo>
                                <a:pt x="9295" y="1872"/>
                              </a:lnTo>
                              <a:lnTo>
                                <a:pt x="9302" y="1866"/>
                              </a:lnTo>
                              <a:lnTo>
                                <a:pt x="9319" y="1848"/>
                              </a:lnTo>
                              <a:lnTo>
                                <a:pt x="9337" y="1827"/>
                              </a:lnTo>
                              <a:lnTo>
                                <a:pt x="9356" y="1802"/>
                              </a:lnTo>
                              <a:lnTo>
                                <a:pt x="9378" y="1772"/>
                              </a:lnTo>
                              <a:lnTo>
                                <a:pt x="9405" y="1739"/>
                              </a:lnTo>
                              <a:lnTo>
                                <a:pt x="9434" y="1701"/>
                              </a:lnTo>
                              <a:lnTo>
                                <a:pt x="9447" y="1685"/>
                              </a:lnTo>
                              <a:lnTo>
                                <a:pt x="9463" y="1668"/>
                              </a:lnTo>
                              <a:lnTo>
                                <a:pt x="9495" y="1632"/>
                              </a:lnTo>
                              <a:lnTo>
                                <a:pt x="9530" y="1595"/>
                              </a:lnTo>
                              <a:lnTo>
                                <a:pt x="9546" y="1574"/>
                              </a:lnTo>
                              <a:lnTo>
                                <a:pt x="9561" y="1555"/>
                              </a:lnTo>
                              <a:lnTo>
                                <a:pt x="9575" y="1535"/>
                              </a:lnTo>
                              <a:lnTo>
                                <a:pt x="9588" y="1514"/>
                              </a:lnTo>
                              <a:lnTo>
                                <a:pt x="9599" y="1494"/>
                              </a:lnTo>
                              <a:lnTo>
                                <a:pt x="9603" y="1484"/>
                              </a:lnTo>
                              <a:lnTo>
                                <a:pt x="9606" y="1474"/>
                              </a:lnTo>
                              <a:lnTo>
                                <a:pt x="9609" y="1464"/>
                              </a:lnTo>
                              <a:lnTo>
                                <a:pt x="9611" y="1454"/>
                              </a:lnTo>
                              <a:lnTo>
                                <a:pt x="9612" y="1444"/>
                              </a:lnTo>
                              <a:lnTo>
                                <a:pt x="9612" y="1434"/>
                              </a:lnTo>
                              <a:lnTo>
                                <a:pt x="9611" y="1425"/>
                              </a:lnTo>
                              <a:lnTo>
                                <a:pt x="9610" y="1415"/>
                              </a:lnTo>
                              <a:lnTo>
                                <a:pt x="9607" y="1406"/>
                              </a:lnTo>
                              <a:lnTo>
                                <a:pt x="9603" y="1397"/>
                              </a:lnTo>
                              <a:lnTo>
                                <a:pt x="9596" y="1382"/>
                              </a:lnTo>
                              <a:lnTo>
                                <a:pt x="9588" y="1370"/>
                              </a:lnTo>
                              <a:lnTo>
                                <a:pt x="9581" y="1359"/>
                              </a:lnTo>
                              <a:lnTo>
                                <a:pt x="9574" y="1350"/>
                              </a:lnTo>
                              <a:lnTo>
                                <a:pt x="9566" y="1341"/>
                              </a:lnTo>
                              <a:lnTo>
                                <a:pt x="9559" y="1333"/>
                              </a:lnTo>
                              <a:lnTo>
                                <a:pt x="9551" y="1327"/>
                              </a:lnTo>
                              <a:lnTo>
                                <a:pt x="9543" y="1321"/>
                              </a:lnTo>
                              <a:lnTo>
                                <a:pt x="9535" y="1317"/>
                              </a:lnTo>
                              <a:lnTo>
                                <a:pt x="9527" y="1312"/>
                              </a:lnTo>
                              <a:lnTo>
                                <a:pt x="9518" y="1310"/>
                              </a:lnTo>
                              <a:lnTo>
                                <a:pt x="9510" y="1308"/>
                              </a:lnTo>
                              <a:lnTo>
                                <a:pt x="9501" y="1307"/>
                              </a:lnTo>
                              <a:lnTo>
                                <a:pt x="9493" y="1307"/>
                              </a:lnTo>
                              <a:lnTo>
                                <a:pt x="9484" y="1308"/>
                              </a:lnTo>
                              <a:lnTo>
                                <a:pt x="9475" y="1310"/>
                              </a:lnTo>
                              <a:lnTo>
                                <a:pt x="9466" y="1312"/>
                              </a:lnTo>
                              <a:lnTo>
                                <a:pt x="9458" y="1316"/>
                              </a:lnTo>
                              <a:lnTo>
                                <a:pt x="9448" y="1320"/>
                              </a:lnTo>
                              <a:lnTo>
                                <a:pt x="9439" y="1325"/>
                              </a:lnTo>
                              <a:lnTo>
                                <a:pt x="9420" y="1336"/>
                              </a:lnTo>
                              <a:lnTo>
                                <a:pt x="9402" y="1349"/>
                              </a:lnTo>
                              <a:lnTo>
                                <a:pt x="9384" y="1365"/>
                              </a:lnTo>
                              <a:lnTo>
                                <a:pt x="9364" y="1382"/>
                              </a:lnTo>
                              <a:lnTo>
                                <a:pt x="9345" y="1403"/>
                              </a:lnTo>
                              <a:lnTo>
                                <a:pt x="9327" y="1424"/>
                              </a:lnTo>
                              <a:lnTo>
                                <a:pt x="9307" y="1446"/>
                              </a:lnTo>
                              <a:lnTo>
                                <a:pt x="9289" y="1470"/>
                              </a:lnTo>
                              <a:lnTo>
                                <a:pt x="9253" y="1518"/>
                              </a:lnTo>
                              <a:lnTo>
                                <a:pt x="9217" y="1569"/>
                              </a:lnTo>
                              <a:lnTo>
                                <a:pt x="9184" y="1620"/>
                              </a:lnTo>
                              <a:lnTo>
                                <a:pt x="9122" y="1712"/>
                              </a:lnTo>
                              <a:lnTo>
                                <a:pt x="9095" y="1751"/>
                              </a:lnTo>
                              <a:lnTo>
                                <a:pt x="9083" y="1767"/>
                              </a:lnTo>
                              <a:lnTo>
                                <a:pt x="9072" y="1782"/>
                              </a:lnTo>
                              <a:close/>
                              <a:moveTo>
                                <a:pt x="8818" y="2109"/>
                              </a:moveTo>
                              <a:lnTo>
                                <a:pt x="9002" y="2251"/>
                              </a:lnTo>
                              <a:lnTo>
                                <a:pt x="9235" y="1951"/>
                              </a:lnTo>
                              <a:lnTo>
                                <a:pt x="9192" y="1918"/>
                              </a:lnTo>
                              <a:lnTo>
                                <a:pt x="9173" y="1905"/>
                              </a:lnTo>
                              <a:lnTo>
                                <a:pt x="9154" y="1893"/>
                              </a:lnTo>
                              <a:lnTo>
                                <a:pt x="9137" y="1883"/>
                              </a:lnTo>
                              <a:lnTo>
                                <a:pt x="9121" y="1874"/>
                              </a:lnTo>
                              <a:lnTo>
                                <a:pt x="9106" y="1867"/>
                              </a:lnTo>
                              <a:lnTo>
                                <a:pt x="9091" y="1861"/>
                              </a:lnTo>
                              <a:lnTo>
                                <a:pt x="9078" y="1857"/>
                              </a:lnTo>
                              <a:lnTo>
                                <a:pt x="9066" y="1855"/>
                              </a:lnTo>
                              <a:lnTo>
                                <a:pt x="9054" y="1854"/>
                              </a:lnTo>
                              <a:lnTo>
                                <a:pt x="9043" y="1854"/>
                              </a:lnTo>
                              <a:lnTo>
                                <a:pt x="9031" y="1856"/>
                              </a:lnTo>
                              <a:lnTo>
                                <a:pt x="9021" y="1859"/>
                              </a:lnTo>
                              <a:lnTo>
                                <a:pt x="9012" y="1865"/>
                              </a:lnTo>
                              <a:lnTo>
                                <a:pt x="9002" y="1870"/>
                              </a:lnTo>
                              <a:lnTo>
                                <a:pt x="8993" y="1877"/>
                              </a:lnTo>
                              <a:lnTo>
                                <a:pt x="8984" y="1886"/>
                              </a:lnTo>
                              <a:lnTo>
                                <a:pt x="8975" y="1895"/>
                              </a:lnTo>
                              <a:lnTo>
                                <a:pt x="8965" y="1905"/>
                              </a:lnTo>
                              <a:lnTo>
                                <a:pt x="8945" y="1929"/>
                              </a:lnTo>
                              <a:lnTo>
                                <a:pt x="8925" y="1959"/>
                              </a:lnTo>
                              <a:lnTo>
                                <a:pt x="8878" y="2027"/>
                              </a:lnTo>
                              <a:lnTo>
                                <a:pt x="8850" y="2066"/>
                              </a:lnTo>
                              <a:lnTo>
                                <a:pt x="8818" y="2109"/>
                              </a:lnTo>
                              <a:close/>
                              <a:moveTo>
                                <a:pt x="6702" y="5535"/>
                              </a:moveTo>
                              <a:lnTo>
                                <a:pt x="6538" y="5397"/>
                              </a:lnTo>
                              <a:lnTo>
                                <a:pt x="6296" y="5693"/>
                              </a:lnTo>
                              <a:lnTo>
                                <a:pt x="6339" y="5724"/>
                              </a:lnTo>
                              <a:lnTo>
                                <a:pt x="6357" y="5737"/>
                              </a:lnTo>
                              <a:lnTo>
                                <a:pt x="6375" y="5749"/>
                              </a:lnTo>
                              <a:lnTo>
                                <a:pt x="6392" y="5758"/>
                              </a:lnTo>
                              <a:lnTo>
                                <a:pt x="6408" y="5766"/>
                              </a:lnTo>
                              <a:lnTo>
                                <a:pt x="6422" y="5773"/>
                              </a:lnTo>
                              <a:lnTo>
                                <a:pt x="6436" y="5778"/>
                              </a:lnTo>
                              <a:lnTo>
                                <a:pt x="6448" y="5783"/>
                              </a:lnTo>
                              <a:lnTo>
                                <a:pt x="6461" y="5785"/>
                              </a:lnTo>
                              <a:lnTo>
                                <a:pt x="6473" y="5786"/>
                              </a:lnTo>
                              <a:lnTo>
                                <a:pt x="6484" y="5785"/>
                              </a:lnTo>
                              <a:lnTo>
                                <a:pt x="6494" y="5783"/>
                              </a:lnTo>
                              <a:lnTo>
                                <a:pt x="6504" y="5779"/>
                              </a:lnTo>
                              <a:lnTo>
                                <a:pt x="6513" y="5774"/>
                              </a:lnTo>
                              <a:lnTo>
                                <a:pt x="6522" y="5769"/>
                              </a:lnTo>
                              <a:lnTo>
                                <a:pt x="6533" y="5762"/>
                              </a:lnTo>
                              <a:lnTo>
                                <a:pt x="6541" y="5754"/>
                              </a:lnTo>
                              <a:lnTo>
                                <a:pt x="6550" y="5744"/>
                              </a:lnTo>
                              <a:lnTo>
                                <a:pt x="6559" y="5734"/>
                              </a:lnTo>
                              <a:lnTo>
                                <a:pt x="6578" y="5709"/>
                              </a:lnTo>
                              <a:lnTo>
                                <a:pt x="6597" y="5682"/>
                              </a:lnTo>
                              <a:lnTo>
                                <a:pt x="6644" y="5615"/>
                              </a:lnTo>
                              <a:lnTo>
                                <a:pt x="6671" y="5577"/>
                              </a:lnTo>
                              <a:lnTo>
                                <a:pt x="6702" y="5535"/>
                              </a:lnTo>
                              <a:close/>
                              <a:moveTo>
                                <a:pt x="6457" y="5849"/>
                              </a:moveTo>
                              <a:lnTo>
                                <a:pt x="6281" y="5711"/>
                              </a:lnTo>
                              <a:lnTo>
                                <a:pt x="6027" y="6039"/>
                              </a:lnTo>
                              <a:lnTo>
                                <a:pt x="6050" y="6057"/>
                              </a:lnTo>
                              <a:lnTo>
                                <a:pt x="6070" y="6071"/>
                              </a:lnTo>
                              <a:lnTo>
                                <a:pt x="6089" y="6084"/>
                              </a:lnTo>
                              <a:lnTo>
                                <a:pt x="6107" y="6095"/>
                              </a:lnTo>
                              <a:lnTo>
                                <a:pt x="6126" y="6104"/>
                              </a:lnTo>
                              <a:lnTo>
                                <a:pt x="6142" y="6111"/>
                              </a:lnTo>
                              <a:lnTo>
                                <a:pt x="6157" y="6117"/>
                              </a:lnTo>
                              <a:lnTo>
                                <a:pt x="6171" y="6120"/>
                              </a:lnTo>
                              <a:lnTo>
                                <a:pt x="6186" y="6123"/>
                              </a:lnTo>
                              <a:lnTo>
                                <a:pt x="6198" y="6124"/>
                              </a:lnTo>
                              <a:lnTo>
                                <a:pt x="6211" y="6123"/>
                              </a:lnTo>
                              <a:lnTo>
                                <a:pt x="6222" y="6121"/>
                              </a:lnTo>
                              <a:lnTo>
                                <a:pt x="6233" y="6117"/>
                              </a:lnTo>
                              <a:lnTo>
                                <a:pt x="6244" y="6112"/>
                              </a:lnTo>
                              <a:lnTo>
                                <a:pt x="6256" y="6106"/>
                              </a:lnTo>
                              <a:lnTo>
                                <a:pt x="6266" y="6099"/>
                              </a:lnTo>
                              <a:lnTo>
                                <a:pt x="6276" y="6090"/>
                              </a:lnTo>
                              <a:lnTo>
                                <a:pt x="6286" y="6081"/>
                              </a:lnTo>
                              <a:lnTo>
                                <a:pt x="6296" y="6070"/>
                              </a:lnTo>
                              <a:lnTo>
                                <a:pt x="6306" y="6058"/>
                              </a:lnTo>
                              <a:lnTo>
                                <a:pt x="6327" y="6030"/>
                              </a:lnTo>
                              <a:lnTo>
                                <a:pt x="6349" y="6000"/>
                              </a:lnTo>
                              <a:lnTo>
                                <a:pt x="6398" y="5930"/>
                              </a:lnTo>
                              <a:lnTo>
                                <a:pt x="6426" y="5890"/>
                              </a:lnTo>
                              <a:lnTo>
                                <a:pt x="6457" y="5849"/>
                              </a:lnTo>
                              <a:close/>
                              <a:moveTo>
                                <a:pt x="6177" y="6198"/>
                              </a:moveTo>
                              <a:lnTo>
                                <a:pt x="6007" y="6066"/>
                              </a:lnTo>
                              <a:lnTo>
                                <a:pt x="5946" y="6142"/>
                              </a:lnTo>
                              <a:lnTo>
                                <a:pt x="5883" y="6219"/>
                              </a:lnTo>
                              <a:lnTo>
                                <a:pt x="5821" y="6296"/>
                              </a:lnTo>
                              <a:lnTo>
                                <a:pt x="5758" y="6373"/>
                              </a:lnTo>
                              <a:lnTo>
                                <a:pt x="5698" y="6451"/>
                              </a:lnTo>
                              <a:lnTo>
                                <a:pt x="5667" y="6490"/>
                              </a:lnTo>
                              <a:lnTo>
                                <a:pt x="5638" y="6530"/>
                              </a:lnTo>
                              <a:lnTo>
                                <a:pt x="5609" y="6570"/>
                              </a:lnTo>
                              <a:lnTo>
                                <a:pt x="5582" y="6611"/>
                              </a:lnTo>
                              <a:lnTo>
                                <a:pt x="5556" y="6651"/>
                              </a:lnTo>
                              <a:lnTo>
                                <a:pt x="5530" y="6693"/>
                              </a:lnTo>
                              <a:lnTo>
                                <a:pt x="5561" y="6699"/>
                              </a:lnTo>
                              <a:lnTo>
                                <a:pt x="5591" y="6703"/>
                              </a:lnTo>
                              <a:lnTo>
                                <a:pt x="5619" y="6704"/>
                              </a:lnTo>
                              <a:lnTo>
                                <a:pt x="5647" y="6704"/>
                              </a:lnTo>
                              <a:lnTo>
                                <a:pt x="5673" y="6702"/>
                              </a:lnTo>
                              <a:lnTo>
                                <a:pt x="5698" y="6699"/>
                              </a:lnTo>
                              <a:lnTo>
                                <a:pt x="5722" y="6693"/>
                              </a:lnTo>
                              <a:lnTo>
                                <a:pt x="5745" y="6686"/>
                              </a:lnTo>
                              <a:lnTo>
                                <a:pt x="5767" y="6678"/>
                              </a:lnTo>
                              <a:lnTo>
                                <a:pt x="5788" y="6666"/>
                              </a:lnTo>
                              <a:lnTo>
                                <a:pt x="5808" y="6655"/>
                              </a:lnTo>
                              <a:lnTo>
                                <a:pt x="5828" y="6642"/>
                              </a:lnTo>
                              <a:lnTo>
                                <a:pt x="5848" y="6627"/>
                              </a:lnTo>
                              <a:lnTo>
                                <a:pt x="5866" y="6612"/>
                              </a:lnTo>
                              <a:lnTo>
                                <a:pt x="5884" y="6594"/>
                              </a:lnTo>
                              <a:lnTo>
                                <a:pt x="5901" y="6576"/>
                              </a:lnTo>
                              <a:lnTo>
                                <a:pt x="5919" y="6558"/>
                              </a:lnTo>
                              <a:lnTo>
                                <a:pt x="5935" y="6538"/>
                              </a:lnTo>
                              <a:lnTo>
                                <a:pt x="5952" y="6516"/>
                              </a:lnTo>
                              <a:lnTo>
                                <a:pt x="5968" y="6495"/>
                              </a:lnTo>
                              <a:lnTo>
                                <a:pt x="6001" y="6449"/>
                              </a:lnTo>
                              <a:lnTo>
                                <a:pt x="6034" y="6402"/>
                              </a:lnTo>
                              <a:lnTo>
                                <a:pt x="6102" y="6301"/>
                              </a:lnTo>
                              <a:lnTo>
                                <a:pt x="6139" y="6249"/>
                              </a:lnTo>
                              <a:lnTo>
                                <a:pt x="6177" y="6198"/>
                              </a:lnTo>
                              <a:close/>
                              <a:moveTo>
                                <a:pt x="7716" y="4244"/>
                              </a:moveTo>
                              <a:lnTo>
                                <a:pt x="7855" y="4080"/>
                              </a:lnTo>
                              <a:lnTo>
                                <a:pt x="7803" y="4038"/>
                              </a:lnTo>
                              <a:lnTo>
                                <a:pt x="7779" y="4021"/>
                              </a:lnTo>
                              <a:lnTo>
                                <a:pt x="7758" y="4005"/>
                              </a:lnTo>
                              <a:lnTo>
                                <a:pt x="7739" y="3991"/>
                              </a:lnTo>
                              <a:lnTo>
                                <a:pt x="7720" y="3981"/>
                              </a:lnTo>
                              <a:lnTo>
                                <a:pt x="7710" y="3977"/>
                              </a:lnTo>
                              <a:lnTo>
                                <a:pt x="7701" y="3973"/>
                              </a:lnTo>
                              <a:lnTo>
                                <a:pt x="7693" y="3971"/>
                              </a:lnTo>
                              <a:lnTo>
                                <a:pt x="7684" y="3969"/>
                              </a:lnTo>
                              <a:lnTo>
                                <a:pt x="7676" y="3969"/>
                              </a:lnTo>
                              <a:lnTo>
                                <a:pt x="7668" y="3969"/>
                              </a:lnTo>
                              <a:lnTo>
                                <a:pt x="7659" y="3970"/>
                              </a:lnTo>
                              <a:lnTo>
                                <a:pt x="7651" y="3973"/>
                              </a:lnTo>
                              <a:lnTo>
                                <a:pt x="7643" y="3976"/>
                              </a:lnTo>
                              <a:lnTo>
                                <a:pt x="7634" y="3981"/>
                              </a:lnTo>
                              <a:lnTo>
                                <a:pt x="7626" y="3987"/>
                              </a:lnTo>
                              <a:lnTo>
                                <a:pt x="7617" y="3995"/>
                              </a:lnTo>
                              <a:lnTo>
                                <a:pt x="7609" y="4003"/>
                              </a:lnTo>
                              <a:lnTo>
                                <a:pt x="7600" y="4013"/>
                              </a:lnTo>
                              <a:lnTo>
                                <a:pt x="7592" y="4024"/>
                              </a:lnTo>
                              <a:lnTo>
                                <a:pt x="7583" y="4036"/>
                              </a:lnTo>
                              <a:lnTo>
                                <a:pt x="7563" y="4066"/>
                              </a:lnTo>
                              <a:lnTo>
                                <a:pt x="7543" y="4101"/>
                              </a:lnTo>
                              <a:lnTo>
                                <a:pt x="7716" y="4244"/>
                              </a:lnTo>
                              <a:close/>
                              <a:moveTo>
                                <a:pt x="7524" y="4126"/>
                              </a:moveTo>
                              <a:lnTo>
                                <a:pt x="7524" y="4126"/>
                              </a:lnTo>
                              <a:lnTo>
                                <a:pt x="7478" y="4188"/>
                              </a:lnTo>
                              <a:lnTo>
                                <a:pt x="7461" y="4214"/>
                              </a:lnTo>
                              <a:lnTo>
                                <a:pt x="7447" y="4235"/>
                              </a:lnTo>
                              <a:lnTo>
                                <a:pt x="7436" y="4254"/>
                              </a:lnTo>
                              <a:lnTo>
                                <a:pt x="7430" y="4263"/>
                              </a:lnTo>
                              <a:lnTo>
                                <a:pt x="7427" y="4272"/>
                              </a:lnTo>
                              <a:lnTo>
                                <a:pt x="7425" y="4280"/>
                              </a:lnTo>
                              <a:lnTo>
                                <a:pt x="7423" y="4287"/>
                              </a:lnTo>
                              <a:lnTo>
                                <a:pt x="7422" y="4294"/>
                              </a:lnTo>
                              <a:lnTo>
                                <a:pt x="7423" y="4301"/>
                              </a:lnTo>
                              <a:lnTo>
                                <a:pt x="7424" y="4308"/>
                              </a:lnTo>
                              <a:lnTo>
                                <a:pt x="7426" y="4314"/>
                              </a:lnTo>
                              <a:lnTo>
                                <a:pt x="7429" y="4321"/>
                              </a:lnTo>
                              <a:lnTo>
                                <a:pt x="7434" y="4328"/>
                              </a:lnTo>
                              <a:lnTo>
                                <a:pt x="7439" y="4335"/>
                              </a:lnTo>
                              <a:lnTo>
                                <a:pt x="7445" y="4343"/>
                              </a:lnTo>
                              <a:lnTo>
                                <a:pt x="7460" y="4358"/>
                              </a:lnTo>
                              <a:lnTo>
                                <a:pt x="7479" y="4375"/>
                              </a:lnTo>
                              <a:lnTo>
                                <a:pt x="7502" y="4393"/>
                              </a:lnTo>
                              <a:lnTo>
                                <a:pt x="7563" y="4440"/>
                              </a:lnTo>
                              <a:lnTo>
                                <a:pt x="7610" y="4380"/>
                              </a:lnTo>
                              <a:lnTo>
                                <a:pt x="7628" y="4356"/>
                              </a:lnTo>
                              <a:lnTo>
                                <a:pt x="7643" y="4334"/>
                              </a:lnTo>
                              <a:lnTo>
                                <a:pt x="7654" y="4316"/>
                              </a:lnTo>
                              <a:lnTo>
                                <a:pt x="7658" y="4308"/>
                              </a:lnTo>
                              <a:lnTo>
                                <a:pt x="7661" y="4300"/>
                              </a:lnTo>
                              <a:lnTo>
                                <a:pt x="7663" y="4292"/>
                              </a:lnTo>
                              <a:lnTo>
                                <a:pt x="7664" y="4285"/>
                              </a:lnTo>
                              <a:lnTo>
                                <a:pt x="7665" y="4278"/>
                              </a:lnTo>
                              <a:lnTo>
                                <a:pt x="7664" y="4271"/>
                              </a:lnTo>
                              <a:lnTo>
                                <a:pt x="7663" y="4263"/>
                              </a:lnTo>
                              <a:lnTo>
                                <a:pt x="7660" y="4257"/>
                              </a:lnTo>
                              <a:lnTo>
                                <a:pt x="7657" y="4250"/>
                              </a:lnTo>
                              <a:lnTo>
                                <a:pt x="7653" y="4243"/>
                              </a:lnTo>
                              <a:lnTo>
                                <a:pt x="7648" y="4236"/>
                              </a:lnTo>
                              <a:lnTo>
                                <a:pt x="7640" y="4229"/>
                              </a:lnTo>
                              <a:lnTo>
                                <a:pt x="7625" y="4213"/>
                              </a:lnTo>
                              <a:lnTo>
                                <a:pt x="7606" y="4195"/>
                              </a:lnTo>
                              <a:lnTo>
                                <a:pt x="7583" y="4175"/>
                              </a:lnTo>
                              <a:lnTo>
                                <a:pt x="7524" y="4126"/>
                              </a:lnTo>
                              <a:close/>
                              <a:moveTo>
                                <a:pt x="7415" y="4631"/>
                              </a:moveTo>
                              <a:lnTo>
                                <a:pt x="7554" y="4465"/>
                              </a:lnTo>
                              <a:lnTo>
                                <a:pt x="7371" y="4322"/>
                              </a:lnTo>
                              <a:lnTo>
                                <a:pt x="7324" y="4383"/>
                              </a:lnTo>
                              <a:lnTo>
                                <a:pt x="7306" y="4408"/>
                              </a:lnTo>
                              <a:lnTo>
                                <a:pt x="7291" y="4429"/>
                              </a:lnTo>
                              <a:lnTo>
                                <a:pt x="7280" y="4447"/>
                              </a:lnTo>
                              <a:lnTo>
                                <a:pt x="7276" y="4455"/>
                              </a:lnTo>
                              <a:lnTo>
                                <a:pt x="7273" y="4463"/>
                              </a:lnTo>
                              <a:lnTo>
                                <a:pt x="7271" y="4471"/>
                              </a:lnTo>
                              <a:lnTo>
                                <a:pt x="7269" y="4479"/>
                              </a:lnTo>
                              <a:lnTo>
                                <a:pt x="7269" y="4486"/>
                              </a:lnTo>
                              <a:lnTo>
                                <a:pt x="7270" y="4492"/>
                              </a:lnTo>
                              <a:lnTo>
                                <a:pt x="7271" y="4499"/>
                              </a:lnTo>
                              <a:lnTo>
                                <a:pt x="7274" y="4506"/>
                              </a:lnTo>
                              <a:lnTo>
                                <a:pt x="7277" y="4512"/>
                              </a:lnTo>
                              <a:lnTo>
                                <a:pt x="7282" y="4519"/>
                              </a:lnTo>
                              <a:lnTo>
                                <a:pt x="7287" y="4526"/>
                              </a:lnTo>
                              <a:lnTo>
                                <a:pt x="7295" y="4533"/>
                              </a:lnTo>
                              <a:lnTo>
                                <a:pt x="7310" y="4549"/>
                              </a:lnTo>
                              <a:lnTo>
                                <a:pt x="7330" y="4565"/>
                              </a:lnTo>
                              <a:lnTo>
                                <a:pt x="7354" y="4584"/>
                              </a:lnTo>
                              <a:lnTo>
                                <a:pt x="7415" y="4631"/>
                              </a:lnTo>
                              <a:close/>
                              <a:moveTo>
                                <a:pt x="7400" y="4650"/>
                              </a:moveTo>
                              <a:lnTo>
                                <a:pt x="7223" y="4513"/>
                              </a:lnTo>
                              <a:lnTo>
                                <a:pt x="7087" y="4690"/>
                              </a:lnTo>
                              <a:lnTo>
                                <a:pt x="7147" y="4738"/>
                              </a:lnTo>
                              <a:lnTo>
                                <a:pt x="7173" y="4757"/>
                              </a:lnTo>
                              <a:lnTo>
                                <a:pt x="7194" y="4772"/>
                              </a:lnTo>
                              <a:lnTo>
                                <a:pt x="7213" y="4784"/>
                              </a:lnTo>
                              <a:lnTo>
                                <a:pt x="7221" y="4788"/>
                              </a:lnTo>
                              <a:lnTo>
                                <a:pt x="7230" y="4791"/>
                              </a:lnTo>
                              <a:lnTo>
                                <a:pt x="7238" y="4794"/>
                              </a:lnTo>
                              <a:lnTo>
                                <a:pt x="7245" y="4795"/>
                              </a:lnTo>
                              <a:lnTo>
                                <a:pt x="7252" y="4796"/>
                              </a:lnTo>
                              <a:lnTo>
                                <a:pt x="7259" y="4795"/>
                              </a:lnTo>
                              <a:lnTo>
                                <a:pt x="7266" y="4794"/>
                              </a:lnTo>
                              <a:lnTo>
                                <a:pt x="7272" y="4792"/>
                              </a:lnTo>
                              <a:lnTo>
                                <a:pt x="7279" y="4788"/>
                              </a:lnTo>
                              <a:lnTo>
                                <a:pt x="7286" y="4784"/>
                              </a:lnTo>
                              <a:lnTo>
                                <a:pt x="7293" y="4779"/>
                              </a:lnTo>
                              <a:lnTo>
                                <a:pt x="7301" y="4773"/>
                              </a:lnTo>
                              <a:lnTo>
                                <a:pt x="7316" y="4757"/>
                              </a:lnTo>
                              <a:lnTo>
                                <a:pt x="7333" y="4736"/>
                              </a:lnTo>
                              <a:lnTo>
                                <a:pt x="7352" y="4712"/>
                              </a:lnTo>
                              <a:lnTo>
                                <a:pt x="7400" y="4650"/>
                              </a:lnTo>
                              <a:close/>
                              <a:moveTo>
                                <a:pt x="7248" y="4846"/>
                              </a:moveTo>
                              <a:lnTo>
                                <a:pt x="7248" y="4846"/>
                              </a:lnTo>
                              <a:lnTo>
                                <a:pt x="7181" y="4799"/>
                              </a:lnTo>
                              <a:lnTo>
                                <a:pt x="7153" y="4781"/>
                              </a:lnTo>
                              <a:lnTo>
                                <a:pt x="7130" y="4767"/>
                              </a:lnTo>
                              <a:lnTo>
                                <a:pt x="7110" y="4757"/>
                              </a:lnTo>
                              <a:lnTo>
                                <a:pt x="7101" y="4754"/>
                              </a:lnTo>
                              <a:lnTo>
                                <a:pt x="7092" y="4751"/>
                              </a:lnTo>
                              <a:lnTo>
                                <a:pt x="7083" y="4749"/>
                              </a:lnTo>
                              <a:lnTo>
                                <a:pt x="7075" y="4748"/>
                              </a:lnTo>
                              <a:lnTo>
                                <a:pt x="7068" y="4749"/>
                              </a:lnTo>
                              <a:lnTo>
                                <a:pt x="7060" y="4751"/>
                              </a:lnTo>
                              <a:lnTo>
                                <a:pt x="7053" y="4753"/>
                              </a:lnTo>
                              <a:lnTo>
                                <a:pt x="7046" y="4757"/>
                              </a:lnTo>
                              <a:lnTo>
                                <a:pt x="7039" y="4761"/>
                              </a:lnTo>
                              <a:lnTo>
                                <a:pt x="7032" y="4767"/>
                              </a:lnTo>
                              <a:lnTo>
                                <a:pt x="7025" y="4773"/>
                              </a:lnTo>
                              <a:lnTo>
                                <a:pt x="7017" y="4780"/>
                              </a:lnTo>
                              <a:lnTo>
                                <a:pt x="7000" y="4798"/>
                              </a:lnTo>
                              <a:lnTo>
                                <a:pt x="6983" y="4821"/>
                              </a:lnTo>
                              <a:lnTo>
                                <a:pt x="6963" y="4847"/>
                              </a:lnTo>
                              <a:lnTo>
                                <a:pt x="6913" y="4912"/>
                              </a:lnTo>
                              <a:lnTo>
                                <a:pt x="6949" y="4939"/>
                              </a:lnTo>
                              <a:lnTo>
                                <a:pt x="6980" y="4963"/>
                              </a:lnTo>
                              <a:lnTo>
                                <a:pt x="7006" y="4982"/>
                              </a:lnTo>
                              <a:lnTo>
                                <a:pt x="7030" y="4996"/>
                              </a:lnTo>
                              <a:lnTo>
                                <a:pt x="7040" y="5002"/>
                              </a:lnTo>
                              <a:lnTo>
                                <a:pt x="7050" y="5007"/>
                              </a:lnTo>
                              <a:lnTo>
                                <a:pt x="7059" y="5010"/>
                              </a:lnTo>
                              <a:lnTo>
                                <a:pt x="7067" y="5013"/>
                              </a:lnTo>
                              <a:lnTo>
                                <a:pt x="7075" y="5014"/>
                              </a:lnTo>
                              <a:lnTo>
                                <a:pt x="7083" y="5015"/>
                              </a:lnTo>
                              <a:lnTo>
                                <a:pt x="7092" y="5014"/>
                              </a:lnTo>
                              <a:lnTo>
                                <a:pt x="7099" y="5013"/>
                              </a:lnTo>
                              <a:lnTo>
                                <a:pt x="7106" y="5010"/>
                              </a:lnTo>
                              <a:lnTo>
                                <a:pt x="7113" y="5006"/>
                              </a:lnTo>
                              <a:lnTo>
                                <a:pt x="7120" y="5002"/>
                              </a:lnTo>
                              <a:lnTo>
                                <a:pt x="7127" y="4996"/>
                              </a:lnTo>
                              <a:lnTo>
                                <a:pt x="7142" y="4982"/>
                              </a:lnTo>
                              <a:lnTo>
                                <a:pt x="7159" y="4963"/>
                              </a:lnTo>
                              <a:lnTo>
                                <a:pt x="7177" y="4940"/>
                              </a:lnTo>
                              <a:lnTo>
                                <a:pt x="7197" y="4913"/>
                              </a:lnTo>
                              <a:lnTo>
                                <a:pt x="7248" y="4846"/>
                              </a:lnTo>
                              <a:close/>
                              <a:moveTo>
                                <a:pt x="7069" y="5075"/>
                              </a:moveTo>
                              <a:lnTo>
                                <a:pt x="6898" y="4932"/>
                              </a:lnTo>
                              <a:lnTo>
                                <a:pt x="6747" y="5140"/>
                              </a:lnTo>
                              <a:lnTo>
                                <a:pt x="6812" y="5186"/>
                              </a:lnTo>
                              <a:lnTo>
                                <a:pt x="6838" y="5203"/>
                              </a:lnTo>
                              <a:lnTo>
                                <a:pt x="6860" y="5216"/>
                              </a:lnTo>
                              <a:lnTo>
                                <a:pt x="6881" y="5225"/>
                              </a:lnTo>
                              <a:lnTo>
                                <a:pt x="6889" y="5229"/>
                              </a:lnTo>
                              <a:lnTo>
                                <a:pt x="6898" y="5232"/>
                              </a:lnTo>
                              <a:lnTo>
                                <a:pt x="6906" y="5233"/>
                              </a:lnTo>
                              <a:lnTo>
                                <a:pt x="6913" y="5234"/>
                              </a:lnTo>
                              <a:lnTo>
                                <a:pt x="6920" y="5234"/>
                              </a:lnTo>
                              <a:lnTo>
                                <a:pt x="6927" y="5232"/>
                              </a:lnTo>
                              <a:lnTo>
                                <a:pt x="6934" y="5229"/>
                              </a:lnTo>
                              <a:lnTo>
                                <a:pt x="6941" y="5225"/>
                              </a:lnTo>
                              <a:lnTo>
                                <a:pt x="6949" y="5221"/>
                              </a:lnTo>
                              <a:lnTo>
                                <a:pt x="6956" y="5216"/>
                              </a:lnTo>
                              <a:lnTo>
                                <a:pt x="6970" y="5202"/>
                              </a:lnTo>
                              <a:lnTo>
                                <a:pt x="6985" y="5185"/>
                              </a:lnTo>
                              <a:lnTo>
                                <a:pt x="7002" y="5164"/>
                              </a:lnTo>
                              <a:lnTo>
                                <a:pt x="7022" y="5138"/>
                              </a:lnTo>
                              <a:lnTo>
                                <a:pt x="7069" y="5075"/>
                              </a:lnTo>
                              <a:close/>
                              <a:moveTo>
                                <a:pt x="6902" y="5292"/>
                              </a:moveTo>
                              <a:lnTo>
                                <a:pt x="6902" y="5292"/>
                              </a:lnTo>
                              <a:lnTo>
                                <a:pt x="6883" y="5276"/>
                              </a:lnTo>
                              <a:lnTo>
                                <a:pt x="6864" y="5260"/>
                              </a:lnTo>
                              <a:lnTo>
                                <a:pt x="6833" y="5232"/>
                              </a:lnTo>
                              <a:lnTo>
                                <a:pt x="6819" y="5218"/>
                              </a:lnTo>
                              <a:lnTo>
                                <a:pt x="6804" y="5206"/>
                              </a:lnTo>
                              <a:lnTo>
                                <a:pt x="6792" y="5197"/>
                              </a:lnTo>
                              <a:lnTo>
                                <a:pt x="6779" y="5189"/>
                              </a:lnTo>
                              <a:lnTo>
                                <a:pt x="6767" y="5184"/>
                              </a:lnTo>
                              <a:lnTo>
                                <a:pt x="6761" y="5182"/>
                              </a:lnTo>
                              <a:lnTo>
                                <a:pt x="6755" y="5181"/>
                              </a:lnTo>
                              <a:lnTo>
                                <a:pt x="6749" y="5181"/>
                              </a:lnTo>
                              <a:lnTo>
                                <a:pt x="6743" y="5181"/>
                              </a:lnTo>
                              <a:lnTo>
                                <a:pt x="6736" y="5182"/>
                              </a:lnTo>
                              <a:lnTo>
                                <a:pt x="6729" y="5185"/>
                              </a:lnTo>
                              <a:lnTo>
                                <a:pt x="6722" y="5188"/>
                              </a:lnTo>
                              <a:lnTo>
                                <a:pt x="6716" y="5191"/>
                              </a:lnTo>
                              <a:lnTo>
                                <a:pt x="6708" y="5196"/>
                              </a:lnTo>
                              <a:lnTo>
                                <a:pt x="6701" y="5202"/>
                              </a:lnTo>
                              <a:lnTo>
                                <a:pt x="6686" y="5217"/>
                              </a:lnTo>
                              <a:lnTo>
                                <a:pt x="6669" y="5237"/>
                              </a:lnTo>
                              <a:lnTo>
                                <a:pt x="6625" y="5290"/>
                              </a:lnTo>
                              <a:lnTo>
                                <a:pt x="6609" y="5312"/>
                              </a:lnTo>
                              <a:lnTo>
                                <a:pt x="6595" y="5330"/>
                              </a:lnTo>
                              <a:lnTo>
                                <a:pt x="6587" y="5346"/>
                              </a:lnTo>
                              <a:lnTo>
                                <a:pt x="6584" y="5354"/>
                              </a:lnTo>
                              <a:lnTo>
                                <a:pt x="6581" y="5361"/>
                              </a:lnTo>
                              <a:lnTo>
                                <a:pt x="6580" y="5367"/>
                              </a:lnTo>
                              <a:lnTo>
                                <a:pt x="6579" y="5375"/>
                              </a:lnTo>
                              <a:lnTo>
                                <a:pt x="6580" y="5381"/>
                              </a:lnTo>
                              <a:lnTo>
                                <a:pt x="6581" y="5387"/>
                              </a:lnTo>
                              <a:lnTo>
                                <a:pt x="6583" y="5393"/>
                              </a:lnTo>
                              <a:lnTo>
                                <a:pt x="6586" y="5399"/>
                              </a:lnTo>
                              <a:lnTo>
                                <a:pt x="6590" y="5405"/>
                              </a:lnTo>
                              <a:lnTo>
                                <a:pt x="6595" y="5411"/>
                              </a:lnTo>
                              <a:lnTo>
                                <a:pt x="6607" y="5423"/>
                              </a:lnTo>
                              <a:lnTo>
                                <a:pt x="6623" y="5437"/>
                              </a:lnTo>
                              <a:lnTo>
                                <a:pt x="6663" y="5471"/>
                              </a:lnTo>
                              <a:lnTo>
                                <a:pt x="6717" y="5516"/>
                              </a:lnTo>
                              <a:lnTo>
                                <a:pt x="6902" y="5292"/>
                              </a:lnTo>
                              <a:close/>
                              <a:moveTo>
                                <a:pt x="8024" y="3875"/>
                              </a:moveTo>
                              <a:lnTo>
                                <a:pt x="8151" y="3711"/>
                              </a:lnTo>
                              <a:lnTo>
                                <a:pt x="8099" y="3671"/>
                              </a:lnTo>
                              <a:lnTo>
                                <a:pt x="8077" y="3653"/>
                              </a:lnTo>
                              <a:lnTo>
                                <a:pt x="8054" y="3637"/>
                              </a:lnTo>
                              <a:lnTo>
                                <a:pt x="8035" y="3624"/>
                              </a:lnTo>
                              <a:lnTo>
                                <a:pt x="8016" y="3613"/>
                              </a:lnTo>
                              <a:lnTo>
                                <a:pt x="8007" y="3609"/>
                              </a:lnTo>
                              <a:lnTo>
                                <a:pt x="7998" y="3606"/>
                              </a:lnTo>
                              <a:lnTo>
                                <a:pt x="7989" y="3603"/>
                              </a:lnTo>
                              <a:lnTo>
                                <a:pt x="7980" y="3602"/>
                              </a:lnTo>
                              <a:lnTo>
                                <a:pt x="7972" y="3601"/>
                              </a:lnTo>
                              <a:lnTo>
                                <a:pt x="7964" y="3601"/>
                              </a:lnTo>
                              <a:lnTo>
                                <a:pt x="7956" y="3603"/>
                              </a:lnTo>
                              <a:lnTo>
                                <a:pt x="7947" y="3605"/>
                              </a:lnTo>
                              <a:lnTo>
                                <a:pt x="7939" y="3608"/>
                              </a:lnTo>
                              <a:lnTo>
                                <a:pt x="7931" y="3613"/>
                              </a:lnTo>
                              <a:lnTo>
                                <a:pt x="7923" y="3619"/>
                              </a:lnTo>
                              <a:lnTo>
                                <a:pt x="7914" y="3626"/>
                              </a:lnTo>
                              <a:lnTo>
                                <a:pt x="7905" y="3634"/>
                              </a:lnTo>
                              <a:lnTo>
                                <a:pt x="7897" y="3644"/>
                              </a:lnTo>
                              <a:lnTo>
                                <a:pt x="7888" y="3656"/>
                              </a:lnTo>
                              <a:lnTo>
                                <a:pt x="7879" y="3668"/>
                              </a:lnTo>
                              <a:lnTo>
                                <a:pt x="7861" y="3697"/>
                              </a:lnTo>
                              <a:lnTo>
                                <a:pt x="7840" y="3733"/>
                              </a:lnTo>
                              <a:lnTo>
                                <a:pt x="8024" y="3875"/>
                              </a:lnTo>
                              <a:close/>
                              <a:moveTo>
                                <a:pt x="7870" y="4059"/>
                              </a:moveTo>
                              <a:lnTo>
                                <a:pt x="7870" y="4059"/>
                              </a:lnTo>
                              <a:lnTo>
                                <a:pt x="7900" y="4033"/>
                              </a:lnTo>
                              <a:lnTo>
                                <a:pt x="7925" y="4009"/>
                              </a:lnTo>
                              <a:lnTo>
                                <a:pt x="7936" y="3998"/>
                              </a:lnTo>
                              <a:lnTo>
                                <a:pt x="7944" y="3986"/>
                              </a:lnTo>
                              <a:lnTo>
                                <a:pt x="7952" y="3975"/>
                              </a:lnTo>
                              <a:lnTo>
                                <a:pt x="7958" y="3965"/>
                              </a:lnTo>
                              <a:lnTo>
                                <a:pt x="7963" y="3956"/>
                              </a:lnTo>
                              <a:lnTo>
                                <a:pt x="7967" y="3947"/>
                              </a:lnTo>
                              <a:lnTo>
                                <a:pt x="7970" y="3938"/>
                              </a:lnTo>
                              <a:lnTo>
                                <a:pt x="7972" y="3929"/>
                              </a:lnTo>
                              <a:lnTo>
                                <a:pt x="7972" y="3919"/>
                              </a:lnTo>
                              <a:lnTo>
                                <a:pt x="7972" y="3911"/>
                              </a:lnTo>
                              <a:lnTo>
                                <a:pt x="7971" y="3903"/>
                              </a:lnTo>
                              <a:lnTo>
                                <a:pt x="7968" y="3895"/>
                              </a:lnTo>
                              <a:lnTo>
                                <a:pt x="7965" y="3887"/>
                              </a:lnTo>
                              <a:lnTo>
                                <a:pt x="7961" y="3879"/>
                              </a:lnTo>
                              <a:lnTo>
                                <a:pt x="7956" y="3871"/>
                              </a:lnTo>
                              <a:lnTo>
                                <a:pt x="7950" y="3863"/>
                              </a:lnTo>
                              <a:lnTo>
                                <a:pt x="7936" y="3846"/>
                              </a:lnTo>
                              <a:lnTo>
                                <a:pt x="7918" y="3830"/>
                              </a:lnTo>
                              <a:lnTo>
                                <a:pt x="7898" y="3812"/>
                              </a:lnTo>
                              <a:lnTo>
                                <a:pt x="7876" y="3794"/>
                              </a:lnTo>
                              <a:lnTo>
                                <a:pt x="7825" y="3752"/>
                              </a:lnTo>
                              <a:lnTo>
                                <a:pt x="7778" y="3812"/>
                              </a:lnTo>
                              <a:lnTo>
                                <a:pt x="7760" y="3836"/>
                              </a:lnTo>
                              <a:lnTo>
                                <a:pt x="7745" y="3858"/>
                              </a:lnTo>
                              <a:lnTo>
                                <a:pt x="7735" y="3876"/>
                              </a:lnTo>
                              <a:lnTo>
                                <a:pt x="7731" y="3885"/>
                              </a:lnTo>
                              <a:lnTo>
                                <a:pt x="7728" y="3893"/>
                              </a:lnTo>
                              <a:lnTo>
                                <a:pt x="7725" y="3900"/>
                              </a:lnTo>
                              <a:lnTo>
                                <a:pt x="7724" y="3907"/>
                              </a:lnTo>
                              <a:lnTo>
                                <a:pt x="7724" y="3914"/>
                              </a:lnTo>
                              <a:lnTo>
                                <a:pt x="7724" y="3921"/>
                              </a:lnTo>
                              <a:lnTo>
                                <a:pt x="7726" y="3928"/>
                              </a:lnTo>
                              <a:lnTo>
                                <a:pt x="7729" y="3935"/>
                              </a:lnTo>
                              <a:lnTo>
                                <a:pt x="7732" y="3942"/>
                              </a:lnTo>
                              <a:lnTo>
                                <a:pt x="7737" y="3948"/>
                              </a:lnTo>
                              <a:lnTo>
                                <a:pt x="7742" y="3955"/>
                              </a:lnTo>
                              <a:lnTo>
                                <a:pt x="7748" y="3962"/>
                              </a:lnTo>
                              <a:lnTo>
                                <a:pt x="7764" y="3977"/>
                              </a:lnTo>
                              <a:lnTo>
                                <a:pt x="7785" y="3993"/>
                              </a:lnTo>
                              <a:lnTo>
                                <a:pt x="7809" y="4013"/>
                              </a:lnTo>
                              <a:lnTo>
                                <a:pt x="7870" y="4059"/>
                              </a:lnTo>
                              <a:close/>
                              <a:moveTo>
                                <a:pt x="8335" y="3487"/>
                              </a:moveTo>
                              <a:lnTo>
                                <a:pt x="8483" y="3297"/>
                              </a:lnTo>
                              <a:lnTo>
                                <a:pt x="8419" y="3252"/>
                              </a:lnTo>
                              <a:lnTo>
                                <a:pt x="8392" y="3233"/>
                              </a:lnTo>
                              <a:lnTo>
                                <a:pt x="8370" y="3219"/>
                              </a:lnTo>
                              <a:lnTo>
                                <a:pt x="8351" y="3208"/>
                              </a:lnTo>
                              <a:lnTo>
                                <a:pt x="8342" y="3205"/>
                              </a:lnTo>
                              <a:lnTo>
                                <a:pt x="8333" y="3202"/>
                              </a:lnTo>
                              <a:lnTo>
                                <a:pt x="8325" y="3199"/>
                              </a:lnTo>
                              <a:lnTo>
                                <a:pt x="8317" y="3198"/>
                              </a:lnTo>
                              <a:lnTo>
                                <a:pt x="8309" y="3198"/>
                              </a:lnTo>
                              <a:lnTo>
                                <a:pt x="8302" y="3199"/>
                              </a:lnTo>
                              <a:lnTo>
                                <a:pt x="8295" y="3200"/>
                              </a:lnTo>
                              <a:lnTo>
                                <a:pt x="8288" y="3203"/>
                              </a:lnTo>
                              <a:lnTo>
                                <a:pt x="8281" y="3206"/>
                              </a:lnTo>
                              <a:lnTo>
                                <a:pt x="8274" y="3211"/>
                              </a:lnTo>
                              <a:lnTo>
                                <a:pt x="8265" y="3216"/>
                              </a:lnTo>
                              <a:lnTo>
                                <a:pt x="8258" y="3223"/>
                              </a:lnTo>
                              <a:lnTo>
                                <a:pt x="8242" y="3240"/>
                              </a:lnTo>
                              <a:lnTo>
                                <a:pt x="8224" y="3260"/>
                              </a:lnTo>
                              <a:lnTo>
                                <a:pt x="8203" y="3283"/>
                              </a:lnTo>
                              <a:lnTo>
                                <a:pt x="8152" y="3345"/>
                              </a:lnTo>
                              <a:lnTo>
                                <a:pt x="8335" y="3487"/>
                              </a:lnTo>
                              <a:close/>
                              <a:moveTo>
                                <a:pt x="8171" y="3685"/>
                              </a:moveTo>
                              <a:lnTo>
                                <a:pt x="8171" y="3685"/>
                              </a:lnTo>
                              <a:lnTo>
                                <a:pt x="8219" y="3624"/>
                              </a:lnTo>
                              <a:lnTo>
                                <a:pt x="8238" y="3599"/>
                              </a:lnTo>
                              <a:lnTo>
                                <a:pt x="8253" y="3577"/>
                              </a:lnTo>
                              <a:lnTo>
                                <a:pt x="8264" y="3558"/>
                              </a:lnTo>
                              <a:lnTo>
                                <a:pt x="8269" y="3550"/>
                              </a:lnTo>
                              <a:lnTo>
                                <a:pt x="8273" y="3541"/>
                              </a:lnTo>
                              <a:lnTo>
                                <a:pt x="8275" y="3534"/>
                              </a:lnTo>
                              <a:lnTo>
                                <a:pt x="8277" y="3526"/>
                              </a:lnTo>
                              <a:lnTo>
                                <a:pt x="8278" y="3519"/>
                              </a:lnTo>
                              <a:lnTo>
                                <a:pt x="8277" y="3511"/>
                              </a:lnTo>
                              <a:lnTo>
                                <a:pt x="8276" y="3504"/>
                              </a:lnTo>
                              <a:lnTo>
                                <a:pt x="8274" y="3497"/>
                              </a:lnTo>
                              <a:lnTo>
                                <a:pt x="8271" y="3490"/>
                              </a:lnTo>
                              <a:lnTo>
                                <a:pt x="8266" y="3483"/>
                              </a:lnTo>
                              <a:lnTo>
                                <a:pt x="8261" y="3476"/>
                              </a:lnTo>
                              <a:lnTo>
                                <a:pt x="8255" y="3469"/>
                              </a:lnTo>
                              <a:lnTo>
                                <a:pt x="8240" y="3453"/>
                              </a:lnTo>
                              <a:lnTo>
                                <a:pt x="8220" y="3434"/>
                              </a:lnTo>
                              <a:lnTo>
                                <a:pt x="8196" y="3414"/>
                              </a:lnTo>
                              <a:lnTo>
                                <a:pt x="8137" y="3364"/>
                              </a:lnTo>
                              <a:lnTo>
                                <a:pt x="7989" y="3554"/>
                              </a:lnTo>
                              <a:lnTo>
                                <a:pt x="8171" y="3685"/>
                              </a:lnTo>
                              <a:close/>
                              <a:moveTo>
                                <a:pt x="8623" y="2766"/>
                              </a:moveTo>
                              <a:lnTo>
                                <a:pt x="8479" y="2937"/>
                              </a:lnTo>
                              <a:lnTo>
                                <a:pt x="8657" y="3086"/>
                              </a:lnTo>
                              <a:lnTo>
                                <a:pt x="8706" y="3023"/>
                              </a:lnTo>
                              <a:lnTo>
                                <a:pt x="8726" y="2998"/>
                              </a:lnTo>
                              <a:lnTo>
                                <a:pt x="8741" y="2977"/>
                              </a:lnTo>
                              <a:lnTo>
                                <a:pt x="8753" y="2957"/>
                              </a:lnTo>
                              <a:lnTo>
                                <a:pt x="8759" y="2948"/>
                              </a:lnTo>
                              <a:lnTo>
                                <a:pt x="8763" y="2940"/>
                              </a:lnTo>
                              <a:lnTo>
                                <a:pt x="8765" y="2932"/>
                              </a:lnTo>
                              <a:lnTo>
                                <a:pt x="8767" y="2924"/>
                              </a:lnTo>
                              <a:lnTo>
                                <a:pt x="8768" y="2917"/>
                              </a:lnTo>
                              <a:lnTo>
                                <a:pt x="8768" y="2910"/>
                              </a:lnTo>
                              <a:lnTo>
                                <a:pt x="8767" y="2903"/>
                              </a:lnTo>
                              <a:lnTo>
                                <a:pt x="8765" y="2896"/>
                              </a:lnTo>
                              <a:lnTo>
                                <a:pt x="8762" y="2889"/>
                              </a:lnTo>
                              <a:lnTo>
                                <a:pt x="8758" y="2882"/>
                              </a:lnTo>
                              <a:lnTo>
                                <a:pt x="8751" y="2875"/>
                              </a:lnTo>
                              <a:lnTo>
                                <a:pt x="8745" y="2867"/>
                              </a:lnTo>
                              <a:lnTo>
                                <a:pt x="8730" y="2852"/>
                              </a:lnTo>
                              <a:lnTo>
                                <a:pt x="8710" y="2834"/>
                              </a:lnTo>
                              <a:lnTo>
                                <a:pt x="8686" y="2814"/>
                              </a:lnTo>
                              <a:lnTo>
                                <a:pt x="8623" y="2766"/>
                              </a:lnTo>
                              <a:close/>
                              <a:moveTo>
                                <a:pt x="8498" y="3278"/>
                              </a:moveTo>
                              <a:lnTo>
                                <a:pt x="8642" y="3107"/>
                              </a:lnTo>
                              <a:lnTo>
                                <a:pt x="8458" y="2964"/>
                              </a:lnTo>
                              <a:lnTo>
                                <a:pt x="8411" y="3025"/>
                              </a:lnTo>
                              <a:lnTo>
                                <a:pt x="8391" y="3050"/>
                              </a:lnTo>
                              <a:lnTo>
                                <a:pt x="8376" y="3071"/>
                              </a:lnTo>
                              <a:lnTo>
                                <a:pt x="8365" y="3090"/>
                              </a:lnTo>
                              <a:lnTo>
                                <a:pt x="8361" y="3099"/>
                              </a:lnTo>
                              <a:lnTo>
                                <a:pt x="8357" y="3108"/>
                              </a:lnTo>
                              <a:lnTo>
                                <a:pt x="8355" y="3115"/>
                              </a:lnTo>
                              <a:lnTo>
                                <a:pt x="8353" y="3122"/>
                              </a:lnTo>
                              <a:lnTo>
                                <a:pt x="8353" y="3130"/>
                              </a:lnTo>
                              <a:lnTo>
                                <a:pt x="8353" y="3136"/>
                              </a:lnTo>
                              <a:lnTo>
                                <a:pt x="8354" y="3143"/>
                              </a:lnTo>
                              <a:lnTo>
                                <a:pt x="8357" y="3150"/>
                              </a:lnTo>
                              <a:lnTo>
                                <a:pt x="8360" y="3157"/>
                              </a:lnTo>
                              <a:lnTo>
                                <a:pt x="8364" y="3163"/>
                              </a:lnTo>
                              <a:lnTo>
                                <a:pt x="8370" y="3171"/>
                              </a:lnTo>
                              <a:lnTo>
                                <a:pt x="8376" y="3178"/>
                              </a:lnTo>
                              <a:lnTo>
                                <a:pt x="8392" y="3194"/>
                              </a:lnTo>
                              <a:lnTo>
                                <a:pt x="8412" y="3211"/>
                              </a:lnTo>
                              <a:lnTo>
                                <a:pt x="8436" y="3230"/>
                              </a:lnTo>
                              <a:lnTo>
                                <a:pt x="8498" y="3278"/>
                              </a:lnTo>
                              <a:close/>
                              <a:moveTo>
                                <a:pt x="8832" y="2498"/>
                              </a:moveTo>
                              <a:lnTo>
                                <a:pt x="9009" y="2647"/>
                              </a:lnTo>
                              <a:lnTo>
                                <a:pt x="9189" y="2429"/>
                              </a:lnTo>
                              <a:lnTo>
                                <a:pt x="9151" y="2402"/>
                              </a:lnTo>
                              <a:lnTo>
                                <a:pt x="9119" y="2379"/>
                              </a:lnTo>
                              <a:lnTo>
                                <a:pt x="9090" y="2361"/>
                              </a:lnTo>
                              <a:lnTo>
                                <a:pt x="9066" y="2347"/>
                              </a:lnTo>
                              <a:lnTo>
                                <a:pt x="9055" y="2340"/>
                              </a:lnTo>
                              <a:lnTo>
                                <a:pt x="9045" y="2335"/>
                              </a:lnTo>
                              <a:lnTo>
                                <a:pt x="9035" y="2332"/>
                              </a:lnTo>
                              <a:lnTo>
                                <a:pt x="9025" y="2329"/>
                              </a:lnTo>
                              <a:lnTo>
                                <a:pt x="9016" y="2328"/>
                              </a:lnTo>
                              <a:lnTo>
                                <a:pt x="9008" y="2328"/>
                              </a:lnTo>
                              <a:lnTo>
                                <a:pt x="9000" y="2328"/>
                              </a:lnTo>
                              <a:lnTo>
                                <a:pt x="8992" y="2330"/>
                              </a:lnTo>
                              <a:lnTo>
                                <a:pt x="8984" y="2332"/>
                              </a:lnTo>
                              <a:lnTo>
                                <a:pt x="8977" y="2336"/>
                              </a:lnTo>
                              <a:lnTo>
                                <a:pt x="8969" y="2341"/>
                              </a:lnTo>
                              <a:lnTo>
                                <a:pt x="8960" y="2347"/>
                              </a:lnTo>
                              <a:lnTo>
                                <a:pt x="8952" y="2354"/>
                              </a:lnTo>
                              <a:lnTo>
                                <a:pt x="8944" y="2362"/>
                              </a:lnTo>
                              <a:lnTo>
                                <a:pt x="8927" y="2381"/>
                              </a:lnTo>
                              <a:lnTo>
                                <a:pt x="8908" y="2403"/>
                              </a:lnTo>
                              <a:lnTo>
                                <a:pt x="8885" y="2431"/>
                              </a:lnTo>
                              <a:lnTo>
                                <a:pt x="8832" y="2498"/>
                              </a:lnTo>
                              <a:close/>
                              <a:moveTo>
                                <a:pt x="8638" y="2745"/>
                              </a:moveTo>
                              <a:lnTo>
                                <a:pt x="8638" y="2745"/>
                              </a:lnTo>
                              <a:lnTo>
                                <a:pt x="8658" y="2761"/>
                              </a:lnTo>
                              <a:lnTo>
                                <a:pt x="8676" y="2776"/>
                              </a:lnTo>
                              <a:lnTo>
                                <a:pt x="8709" y="2804"/>
                              </a:lnTo>
                              <a:lnTo>
                                <a:pt x="8724" y="2816"/>
                              </a:lnTo>
                              <a:lnTo>
                                <a:pt x="8738" y="2829"/>
                              </a:lnTo>
                              <a:lnTo>
                                <a:pt x="8751" y="2839"/>
                              </a:lnTo>
                              <a:lnTo>
                                <a:pt x="8765" y="2847"/>
                              </a:lnTo>
                              <a:lnTo>
                                <a:pt x="8778" y="2853"/>
                              </a:lnTo>
                              <a:lnTo>
                                <a:pt x="8785" y="2855"/>
                              </a:lnTo>
                              <a:lnTo>
                                <a:pt x="8791" y="2856"/>
                              </a:lnTo>
                              <a:lnTo>
                                <a:pt x="8798" y="2857"/>
                              </a:lnTo>
                              <a:lnTo>
                                <a:pt x="8804" y="2857"/>
                              </a:lnTo>
                              <a:lnTo>
                                <a:pt x="8811" y="2856"/>
                              </a:lnTo>
                              <a:lnTo>
                                <a:pt x="8818" y="2854"/>
                              </a:lnTo>
                              <a:lnTo>
                                <a:pt x="8826" y="2851"/>
                              </a:lnTo>
                              <a:lnTo>
                                <a:pt x="8833" y="2848"/>
                              </a:lnTo>
                              <a:lnTo>
                                <a:pt x="8840" y="2844"/>
                              </a:lnTo>
                              <a:lnTo>
                                <a:pt x="8847" y="2838"/>
                              </a:lnTo>
                              <a:lnTo>
                                <a:pt x="8855" y="2832"/>
                              </a:lnTo>
                              <a:lnTo>
                                <a:pt x="8863" y="2823"/>
                              </a:lnTo>
                              <a:lnTo>
                                <a:pt x="8879" y="2805"/>
                              </a:lnTo>
                              <a:lnTo>
                                <a:pt x="8903" y="2777"/>
                              </a:lnTo>
                              <a:lnTo>
                                <a:pt x="8922" y="2751"/>
                              </a:lnTo>
                              <a:lnTo>
                                <a:pt x="8937" y="2730"/>
                              </a:lnTo>
                              <a:lnTo>
                                <a:pt x="8949" y="2711"/>
                              </a:lnTo>
                              <a:lnTo>
                                <a:pt x="8953" y="2702"/>
                              </a:lnTo>
                              <a:lnTo>
                                <a:pt x="8956" y="2694"/>
                              </a:lnTo>
                              <a:lnTo>
                                <a:pt x="8958" y="2686"/>
                              </a:lnTo>
                              <a:lnTo>
                                <a:pt x="8960" y="2679"/>
                              </a:lnTo>
                              <a:lnTo>
                                <a:pt x="8960" y="2672"/>
                              </a:lnTo>
                              <a:lnTo>
                                <a:pt x="8960" y="2665"/>
                              </a:lnTo>
                              <a:lnTo>
                                <a:pt x="8959" y="2659"/>
                              </a:lnTo>
                              <a:lnTo>
                                <a:pt x="8957" y="2652"/>
                              </a:lnTo>
                              <a:lnTo>
                                <a:pt x="8954" y="2646"/>
                              </a:lnTo>
                              <a:lnTo>
                                <a:pt x="8950" y="2640"/>
                              </a:lnTo>
                              <a:lnTo>
                                <a:pt x="8941" y="2627"/>
                              </a:lnTo>
                              <a:lnTo>
                                <a:pt x="8927" y="2613"/>
                              </a:lnTo>
                              <a:lnTo>
                                <a:pt x="8911" y="2598"/>
                              </a:lnTo>
                              <a:lnTo>
                                <a:pt x="8869" y="2563"/>
                              </a:lnTo>
                              <a:lnTo>
                                <a:pt x="8844" y="2541"/>
                              </a:lnTo>
                              <a:lnTo>
                                <a:pt x="8816" y="2517"/>
                              </a:lnTo>
                              <a:lnTo>
                                <a:pt x="8638" y="2745"/>
                              </a:lnTo>
                              <a:close/>
                              <a:moveTo>
                                <a:pt x="9275" y="1940"/>
                              </a:moveTo>
                              <a:lnTo>
                                <a:pt x="9454" y="2089"/>
                              </a:lnTo>
                              <a:lnTo>
                                <a:pt x="9476" y="2062"/>
                              </a:lnTo>
                              <a:lnTo>
                                <a:pt x="9500" y="2035"/>
                              </a:lnTo>
                              <a:lnTo>
                                <a:pt x="9554" y="1979"/>
                              </a:lnTo>
                              <a:lnTo>
                                <a:pt x="9581" y="1951"/>
                              </a:lnTo>
                              <a:lnTo>
                                <a:pt x="9608" y="1921"/>
                              </a:lnTo>
                              <a:lnTo>
                                <a:pt x="9633" y="1892"/>
                              </a:lnTo>
                              <a:lnTo>
                                <a:pt x="9657" y="1861"/>
                              </a:lnTo>
                              <a:lnTo>
                                <a:pt x="9669" y="1846"/>
                              </a:lnTo>
                              <a:lnTo>
                                <a:pt x="9679" y="1831"/>
                              </a:lnTo>
                              <a:lnTo>
                                <a:pt x="9689" y="1816"/>
                              </a:lnTo>
                              <a:lnTo>
                                <a:pt x="9698" y="1801"/>
                              </a:lnTo>
                              <a:lnTo>
                                <a:pt x="9706" y="1784"/>
                              </a:lnTo>
                              <a:lnTo>
                                <a:pt x="9713" y="1769"/>
                              </a:lnTo>
                              <a:lnTo>
                                <a:pt x="9719" y="1753"/>
                              </a:lnTo>
                              <a:lnTo>
                                <a:pt x="9724" y="1738"/>
                              </a:lnTo>
                              <a:lnTo>
                                <a:pt x="9727" y="1721"/>
                              </a:lnTo>
                              <a:lnTo>
                                <a:pt x="9730" y="1705"/>
                              </a:lnTo>
                              <a:lnTo>
                                <a:pt x="9731" y="1689"/>
                              </a:lnTo>
                              <a:lnTo>
                                <a:pt x="9731" y="1673"/>
                              </a:lnTo>
                              <a:lnTo>
                                <a:pt x="9728" y="1656"/>
                              </a:lnTo>
                              <a:lnTo>
                                <a:pt x="9724" y="1640"/>
                              </a:lnTo>
                              <a:lnTo>
                                <a:pt x="9719" y="1624"/>
                              </a:lnTo>
                              <a:lnTo>
                                <a:pt x="9712" y="1607"/>
                              </a:lnTo>
                              <a:lnTo>
                                <a:pt x="9701" y="1587"/>
                              </a:lnTo>
                              <a:lnTo>
                                <a:pt x="9695" y="1579"/>
                              </a:lnTo>
                              <a:lnTo>
                                <a:pt x="9689" y="1571"/>
                              </a:lnTo>
                              <a:lnTo>
                                <a:pt x="9683" y="1565"/>
                              </a:lnTo>
                              <a:lnTo>
                                <a:pt x="9677" y="1559"/>
                              </a:lnTo>
                              <a:lnTo>
                                <a:pt x="9671" y="1554"/>
                              </a:lnTo>
                              <a:lnTo>
                                <a:pt x="9665" y="1550"/>
                              </a:lnTo>
                              <a:lnTo>
                                <a:pt x="9657" y="1546"/>
                              </a:lnTo>
                              <a:lnTo>
                                <a:pt x="9651" y="1544"/>
                              </a:lnTo>
                              <a:lnTo>
                                <a:pt x="9644" y="1542"/>
                              </a:lnTo>
                              <a:lnTo>
                                <a:pt x="9638" y="1541"/>
                              </a:lnTo>
                              <a:lnTo>
                                <a:pt x="9631" y="1540"/>
                              </a:lnTo>
                              <a:lnTo>
                                <a:pt x="9624" y="1541"/>
                              </a:lnTo>
                              <a:lnTo>
                                <a:pt x="9617" y="1542"/>
                              </a:lnTo>
                              <a:lnTo>
                                <a:pt x="9610" y="1543"/>
                              </a:lnTo>
                              <a:lnTo>
                                <a:pt x="9596" y="1548"/>
                              </a:lnTo>
                              <a:lnTo>
                                <a:pt x="9581" y="1555"/>
                              </a:lnTo>
                              <a:lnTo>
                                <a:pt x="9566" y="1564"/>
                              </a:lnTo>
                              <a:lnTo>
                                <a:pt x="9552" y="1575"/>
                              </a:lnTo>
                              <a:lnTo>
                                <a:pt x="9537" y="1588"/>
                              </a:lnTo>
                              <a:lnTo>
                                <a:pt x="9522" y="1604"/>
                              </a:lnTo>
                              <a:lnTo>
                                <a:pt x="9506" y="1619"/>
                              </a:lnTo>
                              <a:lnTo>
                                <a:pt x="9491" y="1636"/>
                              </a:lnTo>
                              <a:lnTo>
                                <a:pt x="9476" y="1655"/>
                              </a:lnTo>
                              <a:lnTo>
                                <a:pt x="9461" y="1674"/>
                              </a:lnTo>
                              <a:lnTo>
                                <a:pt x="9431" y="1714"/>
                              </a:lnTo>
                              <a:lnTo>
                                <a:pt x="9402" y="1757"/>
                              </a:lnTo>
                              <a:lnTo>
                                <a:pt x="9373" y="1799"/>
                              </a:lnTo>
                              <a:lnTo>
                                <a:pt x="9321" y="1878"/>
                              </a:lnTo>
                              <a:lnTo>
                                <a:pt x="9297" y="1911"/>
                              </a:lnTo>
                              <a:lnTo>
                                <a:pt x="9275" y="1940"/>
                              </a:lnTo>
                              <a:close/>
                              <a:moveTo>
                                <a:pt x="9015" y="2273"/>
                              </a:moveTo>
                              <a:lnTo>
                                <a:pt x="9015" y="2273"/>
                              </a:lnTo>
                              <a:lnTo>
                                <a:pt x="9044" y="2294"/>
                              </a:lnTo>
                              <a:lnTo>
                                <a:pt x="9068" y="2313"/>
                              </a:lnTo>
                              <a:lnTo>
                                <a:pt x="9109" y="2346"/>
                              </a:lnTo>
                              <a:lnTo>
                                <a:pt x="9126" y="2359"/>
                              </a:lnTo>
                              <a:lnTo>
                                <a:pt x="9141" y="2370"/>
                              </a:lnTo>
                              <a:lnTo>
                                <a:pt x="9155" y="2378"/>
                              </a:lnTo>
                              <a:lnTo>
                                <a:pt x="9162" y="2381"/>
                              </a:lnTo>
                              <a:lnTo>
                                <a:pt x="9168" y="2383"/>
                              </a:lnTo>
                              <a:lnTo>
                                <a:pt x="9176" y="2384"/>
                              </a:lnTo>
                              <a:lnTo>
                                <a:pt x="9182" y="2385"/>
                              </a:lnTo>
                              <a:lnTo>
                                <a:pt x="9189" y="2385"/>
                              </a:lnTo>
                              <a:lnTo>
                                <a:pt x="9195" y="2384"/>
                              </a:lnTo>
                              <a:lnTo>
                                <a:pt x="9202" y="2382"/>
                              </a:lnTo>
                              <a:lnTo>
                                <a:pt x="9208" y="2379"/>
                              </a:lnTo>
                              <a:lnTo>
                                <a:pt x="9215" y="2376"/>
                              </a:lnTo>
                              <a:lnTo>
                                <a:pt x="9222" y="2371"/>
                              </a:lnTo>
                              <a:lnTo>
                                <a:pt x="9237" y="2358"/>
                              </a:lnTo>
                              <a:lnTo>
                                <a:pt x="9255" y="2341"/>
                              </a:lnTo>
                              <a:lnTo>
                                <a:pt x="9273" y="2319"/>
                              </a:lnTo>
                              <a:lnTo>
                                <a:pt x="9294" y="2294"/>
                              </a:lnTo>
                              <a:lnTo>
                                <a:pt x="9343" y="2230"/>
                              </a:lnTo>
                              <a:lnTo>
                                <a:pt x="9362" y="2204"/>
                              </a:lnTo>
                              <a:lnTo>
                                <a:pt x="9378" y="2183"/>
                              </a:lnTo>
                              <a:lnTo>
                                <a:pt x="9390" y="2164"/>
                              </a:lnTo>
                              <a:lnTo>
                                <a:pt x="9395" y="2155"/>
                              </a:lnTo>
                              <a:lnTo>
                                <a:pt x="9398" y="2147"/>
                              </a:lnTo>
                              <a:lnTo>
                                <a:pt x="9401" y="2138"/>
                              </a:lnTo>
                              <a:lnTo>
                                <a:pt x="9402" y="2130"/>
                              </a:lnTo>
                              <a:lnTo>
                                <a:pt x="9403" y="2123"/>
                              </a:lnTo>
                              <a:lnTo>
                                <a:pt x="9402" y="2116"/>
                              </a:lnTo>
                              <a:lnTo>
                                <a:pt x="9401" y="2109"/>
                              </a:lnTo>
                              <a:lnTo>
                                <a:pt x="9399" y="2102"/>
                              </a:lnTo>
                              <a:lnTo>
                                <a:pt x="9395" y="2095"/>
                              </a:lnTo>
                              <a:lnTo>
                                <a:pt x="9391" y="2088"/>
                              </a:lnTo>
                              <a:lnTo>
                                <a:pt x="9386" y="2081"/>
                              </a:lnTo>
                              <a:lnTo>
                                <a:pt x="9378" y="2073"/>
                              </a:lnTo>
                              <a:lnTo>
                                <a:pt x="9362" y="2056"/>
                              </a:lnTo>
                              <a:lnTo>
                                <a:pt x="9342" y="2038"/>
                              </a:lnTo>
                              <a:lnTo>
                                <a:pt x="9318" y="2018"/>
                              </a:lnTo>
                              <a:lnTo>
                                <a:pt x="9255" y="1966"/>
                              </a:lnTo>
                              <a:lnTo>
                                <a:pt x="9015" y="2273"/>
                              </a:lnTo>
                              <a:close/>
                              <a:moveTo>
                                <a:pt x="6661" y="6007"/>
                              </a:moveTo>
                              <a:lnTo>
                                <a:pt x="6661" y="6007"/>
                              </a:lnTo>
                              <a:lnTo>
                                <a:pt x="6638" y="5990"/>
                              </a:lnTo>
                              <a:lnTo>
                                <a:pt x="6616" y="5974"/>
                              </a:lnTo>
                              <a:lnTo>
                                <a:pt x="6595" y="5960"/>
                              </a:lnTo>
                              <a:lnTo>
                                <a:pt x="6576" y="5948"/>
                              </a:lnTo>
                              <a:lnTo>
                                <a:pt x="6559" y="5939"/>
                              </a:lnTo>
                              <a:lnTo>
                                <a:pt x="6542" y="5930"/>
                              </a:lnTo>
                              <a:lnTo>
                                <a:pt x="6525" y="5924"/>
                              </a:lnTo>
                              <a:lnTo>
                                <a:pt x="6511" y="5918"/>
                              </a:lnTo>
                              <a:lnTo>
                                <a:pt x="6497" y="5915"/>
                              </a:lnTo>
                              <a:lnTo>
                                <a:pt x="6483" y="5913"/>
                              </a:lnTo>
                              <a:lnTo>
                                <a:pt x="6471" y="5913"/>
                              </a:lnTo>
                              <a:lnTo>
                                <a:pt x="6458" y="5915"/>
                              </a:lnTo>
                              <a:lnTo>
                                <a:pt x="6447" y="5917"/>
                              </a:lnTo>
                              <a:lnTo>
                                <a:pt x="6436" y="5923"/>
                              </a:lnTo>
                              <a:lnTo>
                                <a:pt x="6425" y="5928"/>
                              </a:lnTo>
                              <a:lnTo>
                                <a:pt x="6415" y="5935"/>
                              </a:lnTo>
                              <a:lnTo>
                                <a:pt x="6405" y="5943"/>
                              </a:lnTo>
                              <a:lnTo>
                                <a:pt x="6395" y="5952"/>
                              </a:lnTo>
                              <a:lnTo>
                                <a:pt x="6384" y="5963"/>
                              </a:lnTo>
                              <a:lnTo>
                                <a:pt x="6373" y="5974"/>
                              </a:lnTo>
                              <a:lnTo>
                                <a:pt x="6353" y="6002"/>
                              </a:lnTo>
                              <a:lnTo>
                                <a:pt x="6331" y="6032"/>
                              </a:lnTo>
                              <a:lnTo>
                                <a:pt x="6280" y="6103"/>
                              </a:lnTo>
                              <a:lnTo>
                                <a:pt x="6250" y="6144"/>
                              </a:lnTo>
                              <a:lnTo>
                                <a:pt x="6217" y="6187"/>
                              </a:lnTo>
                              <a:lnTo>
                                <a:pt x="6240" y="6205"/>
                              </a:lnTo>
                              <a:lnTo>
                                <a:pt x="6262" y="6220"/>
                              </a:lnTo>
                              <a:lnTo>
                                <a:pt x="6282" y="6234"/>
                              </a:lnTo>
                              <a:lnTo>
                                <a:pt x="6301" y="6245"/>
                              </a:lnTo>
                              <a:lnTo>
                                <a:pt x="6319" y="6255"/>
                              </a:lnTo>
                              <a:lnTo>
                                <a:pt x="6336" y="6264"/>
                              </a:lnTo>
                              <a:lnTo>
                                <a:pt x="6352" y="6271"/>
                              </a:lnTo>
                              <a:lnTo>
                                <a:pt x="6367" y="6276"/>
                              </a:lnTo>
                              <a:lnTo>
                                <a:pt x="6381" y="6279"/>
                              </a:lnTo>
                              <a:lnTo>
                                <a:pt x="6395" y="6280"/>
                              </a:lnTo>
                              <a:lnTo>
                                <a:pt x="6407" y="6281"/>
                              </a:lnTo>
                              <a:lnTo>
                                <a:pt x="6419" y="6279"/>
                              </a:lnTo>
                              <a:lnTo>
                                <a:pt x="6431" y="6276"/>
                              </a:lnTo>
                              <a:lnTo>
                                <a:pt x="6441" y="6272"/>
                              </a:lnTo>
                              <a:lnTo>
                                <a:pt x="6452" y="6267"/>
                              </a:lnTo>
                              <a:lnTo>
                                <a:pt x="6463" y="6259"/>
                              </a:lnTo>
                              <a:lnTo>
                                <a:pt x="6474" y="6251"/>
                              </a:lnTo>
                              <a:lnTo>
                                <a:pt x="6484" y="6242"/>
                              </a:lnTo>
                              <a:lnTo>
                                <a:pt x="6494" y="6231"/>
                              </a:lnTo>
                              <a:lnTo>
                                <a:pt x="6504" y="6220"/>
                              </a:lnTo>
                              <a:lnTo>
                                <a:pt x="6524" y="6192"/>
                              </a:lnTo>
                              <a:lnTo>
                                <a:pt x="6547" y="6162"/>
                              </a:lnTo>
                              <a:lnTo>
                                <a:pt x="6597" y="6090"/>
                              </a:lnTo>
                              <a:lnTo>
                                <a:pt x="6627" y="6050"/>
                              </a:lnTo>
                              <a:lnTo>
                                <a:pt x="6661" y="6007"/>
                              </a:lnTo>
                              <a:close/>
                              <a:moveTo>
                                <a:pt x="6379" y="6356"/>
                              </a:moveTo>
                              <a:lnTo>
                                <a:pt x="6197" y="6213"/>
                              </a:lnTo>
                              <a:lnTo>
                                <a:pt x="6173" y="6242"/>
                              </a:lnTo>
                              <a:lnTo>
                                <a:pt x="6148" y="6273"/>
                              </a:lnTo>
                              <a:lnTo>
                                <a:pt x="6094" y="6335"/>
                              </a:lnTo>
                              <a:lnTo>
                                <a:pt x="6037" y="6397"/>
                              </a:lnTo>
                              <a:lnTo>
                                <a:pt x="5982" y="6463"/>
                              </a:lnTo>
                              <a:lnTo>
                                <a:pt x="5955" y="6496"/>
                              </a:lnTo>
                              <a:lnTo>
                                <a:pt x="5929" y="6529"/>
                              </a:lnTo>
                              <a:lnTo>
                                <a:pt x="5905" y="6563"/>
                              </a:lnTo>
                              <a:lnTo>
                                <a:pt x="5881" y="6596"/>
                              </a:lnTo>
                              <a:lnTo>
                                <a:pt x="5861" y="6631"/>
                              </a:lnTo>
                              <a:lnTo>
                                <a:pt x="5842" y="6665"/>
                              </a:lnTo>
                              <a:lnTo>
                                <a:pt x="5834" y="6683"/>
                              </a:lnTo>
                              <a:lnTo>
                                <a:pt x="5825" y="6700"/>
                              </a:lnTo>
                              <a:lnTo>
                                <a:pt x="5819" y="6717"/>
                              </a:lnTo>
                              <a:lnTo>
                                <a:pt x="5813" y="6734"/>
                              </a:lnTo>
                              <a:lnTo>
                                <a:pt x="5846" y="6739"/>
                              </a:lnTo>
                              <a:lnTo>
                                <a:pt x="5879" y="6744"/>
                              </a:lnTo>
                              <a:lnTo>
                                <a:pt x="5911" y="6746"/>
                              </a:lnTo>
                              <a:lnTo>
                                <a:pt x="5941" y="6746"/>
                              </a:lnTo>
                              <a:lnTo>
                                <a:pt x="5955" y="6745"/>
                              </a:lnTo>
                              <a:lnTo>
                                <a:pt x="5967" y="6742"/>
                              </a:lnTo>
                              <a:lnTo>
                                <a:pt x="5981" y="6740"/>
                              </a:lnTo>
                              <a:lnTo>
                                <a:pt x="5992" y="6737"/>
                              </a:lnTo>
                              <a:lnTo>
                                <a:pt x="6001" y="6734"/>
                              </a:lnTo>
                              <a:lnTo>
                                <a:pt x="6010" y="6730"/>
                              </a:lnTo>
                              <a:lnTo>
                                <a:pt x="6018" y="6725"/>
                              </a:lnTo>
                              <a:lnTo>
                                <a:pt x="6023" y="6719"/>
                              </a:lnTo>
                              <a:lnTo>
                                <a:pt x="6034" y="6717"/>
                              </a:lnTo>
                              <a:lnTo>
                                <a:pt x="6044" y="6714"/>
                              </a:lnTo>
                              <a:lnTo>
                                <a:pt x="6053" y="6710"/>
                              </a:lnTo>
                              <a:lnTo>
                                <a:pt x="6061" y="6705"/>
                              </a:lnTo>
                              <a:lnTo>
                                <a:pt x="6068" y="6699"/>
                              </a:lnTo>
                              <a:lnTo>
                                <a:pt x="6075" y="6693"/>
                              </a:lnTo>
                              <a:lnTo>
                                <a:pt x="6081" y="6686"/>
                              </a:lnTo>
                              <a:lnTo>
                                <a:pt x="6086" y="6679"/>
                              </a:lnTo>
                              <a:lnTo>
                                <a:pt x="6091" y="6670"/>
                              </a:lnTo>
                              <a:lnTo>
                                <a:pt x="6095" y="6662"/>
                              </a:lnTo>
                              <a:lnTo>
                                <a:pt x="6103" y="6644"/>
                              </a:lnTo>
                              <a:lnTo>
                                <a:pt x="6108" y="6625"/>
                              </a:lnTo>
                              <a:lnTo>
                                <a:pt x="6114" y="6605"/>
                              </a:lnTo>
                              <a:lnTo>
                                <a:pt x="6121" y="6569"/>
                              </a:lnTo>
                              <a:lnTo>
                                <a:pt x="6124" y="6552"/>
                              </a:lnTo>
                              <a:lnTo>
                                <a:pt x="6127" y="6536"/>
                              </a:lnTo>
                              <a:lnTo>
                                <a:pt x="6131" y="6523"/>
                              </a:lnTo>
                              <a:lnTo>
                                <a:pt x="6136" y="6512"/>
                              </a:lnTo>
                              <a:lnTo>
                                <a:pt x="6139" y="6509"/>
                              </a:lnTo>
                              <a:lnTo>
                                <a:pt x="6142" y="6506"/>
                              </a:lnTo>
                              <a:lnTo>
                                <a:pt x="6146" y="6504"/>
                              </a:lnTo>
                              <a:lnTo>
                                <a:pt x="6150" y="6503"/>
                              </a:lnTo>
                              <a:lnTo>
                                <a:pt x="6148" y="6518"/>
                              </a:lnTo>
                              <a:lnTo>
                                <a:pt x="6147" y="6536"/>
                              </a:lnTo>
                              <a:lnTo>
                                <a:pt x="6145" y="6580"/>
                              </a:lnTo>
                              <a:lnTo>
                                <a:pt x="6144" y="6603"/>
                              </a:lnTo>
                              <a:lnTo>
                                <a:pt x="6142" y="6627"/>
                              </a:lnTo>
                              <a:lnTo>
                                <a:pt x="6140" y="6649"/>
                              </a:lnTo>
                              <a:lnTo>
                                <a:pt x="6136" y="6669"/>
                              </a:lnTo>
                              <a:lnTo>
                                <a:pt x="6379" y="6356"/>
                              </a:lnTo>
                              <a:close/>
                              <a:moveTo>
                                <a:pt x="6911" y="5698"/>
                              </a:moveTo>
                              <a:lnTo>
                                <a:pt x="6911" y="5698"/>
                              </a:lnTo>
                              <a:lnTo>
                                <a:pt x="6868" y="5666"/>
                              </a:lnTo>
                              <a:lnTo>
                                <a:pt x="6849" y="5653"/>
                              </a:lnTo>
                              <a:lnTo>
                                <a:pt x="6831" y="5640"/>
                              </a:lnTo>
                              <a:lnTo>
                                <a:pt x="6814" y="5630"/>
                              </a:lnTo>
                              <a:lnTo>
                                <a:pt x="6798" y="5622"/>
                              </a:lnTo>
                              <a:lnTo>
                                <a:pt x="6783" y="5615"/>
                              </a:lnTo>
                              <a:lnTo>
                                <a:pt x="6769" y="5609"/>
                              </a:lnTo>
                              <a:lnTo>
                                <a:pt x="6756" y="5605"/>
                              </a:lnTo>
                              <a:lnTo>
                                <a:pt x="6744" y="5602"/>
                              </a:lnTo>
                              <a:lnTo>
                                <a:pt x="6731" y="5601"/>
                              </a:lnTo>
                              <a:lnTo>
                                <a:pt x="6720" y="5601"/>
                              </a:lnTo>
                              <a:lnTo>
                                <a:pt x="6710" y="5603"/>
                              </a:lnTo>
                              <a:lnTo>
                                <a:pt x="6700" y="5606"/>
                              </a:lnTo>
                              <a:lnTo>
                                <a:pt x="6690" y="5610"/>
                              </a:lnTo>
                              <a:lnTo>
                                <a:pt x="6680" y="5615"/>
                              </a:lnTo>
                              <a:lnTo>
                                <a:pt x="6671" y="5621"/>
                              </a:lnTo>
                              <a:lnTo>
                                <a:pt x="6661" y="5629"/>
                              </a:lnTo>
                              <a:lnTo>
                                <a:pt x="6651" y="5638"/>
                              </a:lnTo>
                              <a:lnTo>
                                <a:pt x="6642" y="5649"/>
                              </a:lnTo>
                              <a:lnTo>
                                <a:pt x="6623" y="5672"/>
                              </a:lnTo>
                              <a:lnTo>
                                <a:pt x="6602" y="5699"/>
                              </a:lnTo>
                              <a:lnTo>
                                <a:pt x="6554" y="5765"/>
                              </a:lnTo>
                              <a:lnTo>
                                <a:pt x="6525" y="5804"/>
                              </a:lnTo>
                              <a:lnTo>
                                <a:pt x="6493" y="5845"/>
                              </a:lnTo>
                              <a:lnTo>
                                <a:pt x="6536" y="5878"/>
                              </a:lnTo>
                              <a:lnTo>
                                <a:pt x="6555" y="5891"/>
                              </a:lnTo>
                              <a:lnTo>
                                <a:pt x="6573" y="5903"/>
                              </a:lnTo>
                              <a:lnTo>
                                <a:pt x="6590" y="5913"/>
                              </a:lnTo>
                              <a:lnTo>
                                <a:pt x="6606" y="5922"/>
                              </a:lnTo>
                              <a:lnTo>
                                <a:pt x="6621" y="5929"/>
                              </a:lnTo>
                              <a:lnTo>
                                <a:pt x="6635" y="5935"/>
                              </a:lnTo>
                              <a:lnTo>
                                <a:pt x="6648" y="5939"/>
                              </a:lnTo>
                              <a:lnTo>
                                <a:pt x="6660" y="5941"/>
                              </a:lnTo>
                              <a:lnTo>
                                <a:pt x="6673" y="5943"/>
                              </a:lnTo>
                              <a:lnTo>
                                <a:pt x="6684" y="5942"/>
                              </a:lnTo>
                              <a:lnTo>
                                <a:pt x="6694" y="5941"/>
                              </a:lnTo>
                              <a:lnTo>
                                <a:pt x="6704" y="5938"/>
                              </a:lnTo>
                              <a:lnTo>
                                <a:pt x="6714" y="5934"/>
                              </a:lnTo>
                              <a:lnTo>
                                <a:pt x="6724" y="5929"/>
                              </a:lnTo>
                              <a:lnTo>
                                <a:pt x="6733" y="5922"/>
                              </a:lnTo>
                              <a:lnTo>
                                <a:pt x="6743" y="5914"/>
                              </a:lnTo>
                              <a:lnTo>
                                <a:pt x="6753" y="5905"/>
                              </a:lnTo>
                              <a:lnTo>
                                <a:pt x="6762" y="5895"/>
                              </a:lnTo>
                              <a:lnTo>
                                <a:pt x="6781" y="5872"/>
                              </a:lnTo>
                              <a:lnTo>
                                <a:pt x="6802" y="5844"/>
                              </a:lnTo>
                              <a:lnTo>
                                <a:pt x="6850" y="5777"/>
                              </a:lnTo>
                              <a:lnTo>
                                <a:pt x="6879" y="5740"/>
                              </a:lnTo>
                              <a:lnTo>
                                <a:pt x="6911" y="5698"/>
                              </a:lnTo>
                              <a:close/>
                              <a:moveTo>
                                <a:pt x="7752" y="4630"/>
                              </a:moveTo>
                              <a:lnTo>
                                <a:pt x="7752" y="4630"/>
                              </a:lnTo>
                              <a:lnTo>
                                <a:pt x="7691" y="4578"/>
                              </a:lnTo>
                              <a:lnTo>
                                <a:pt x="7667" y="4558"/>
                              </a:lnTo>
                              <a:lnTo>
                                <a:pt x="7645" y="4541"/>
                              </a:lnTo>
                              <a:lnTo>
                                <a:pt x="7626" y="4528"/>
                              </a:lnTo>
                              <a:lnTo>
                                <a:pt x="7617" y="4523"/>
                              </a:lnTo>
                              <a:lnTo>
                                <a:pt x="7609" y="4519"/>
                              </a:lnTo>
                              <a:lnTo>
                                <a:pt x="7602" y="4516"/>
                              </a:lnTo>
                              <a:lnTo>
                                <a:pt x="7594" y="4514"/>
                              </a:lnTo>
                              <a:lnTo>
                                <a:pt x="7587" y="4513"/>
                              </a:lnTo>
                              <a:lnTo>
                                <a:pt x="7580" y="4512"/>
                              </a:lnTo>
                              <a:lnTo>
                                <a:pt x="7573" y="4513"/>
                              </a:lnTo>
                              <a:lnTo>
                                <a:pt x="7565" y="4515"/>
                              </a:lnTo>
                              <a:lnTo>
                                <a:pt x="7558" y="4518"/>
                              </a:lnTo>
                              <a:lnTo>
                                <a:pt x="7551" y="4522"/>
                              </a:lnTo>
                              <a:lnTo>
                                <a:pt x="7544" y="4527"/>
                              </a:lnTo>
                              <a:lnTo>
                                <a:pt x="7537" y="4533"/>
                              </a:lnTo>
                              <a:lnTo>
                                <a:pt x="7520" y="4549"/>
                              </a:lnTo>
                              <a:lnTo>
                                <a:pt x="7502" y="4568"/>
                              </a:lnTo>
                              <a:lnTo>
                                <a:pt x="7481" y="4591"/>
                              </a:lnTo>
                              <a:lnTo>
                                <a:pt x="7430" y="4652"/>
                              </a:lnTo>
                              <a:lnTo>
                                <a:pt x="7491" y="4701"/>
                              </a:lnTo>
                              <a:lnTo>
                                <a:pt x="7517" y="4720"/>
                              </a:lnTo>
                              <a:lnTo>
                                <a:pt x="7538" y="4735"/>
                              </a:lnTo>
                              <a:lnTo>
                                <a:pt x="7557" y="4748"/>
                              </a:lnTo>
                              <a:lnTo>
                                <a:pt x="7575" y="4757"/>
                              </a:lnTo>
                              <a:lnTo>
                                <a:pt x="7583" y="4760"/>
                              </a:lnTo>
                              <a:lnTo>
                                <a:pt x="7590" y="4763"/>
                              </a:lnTo>
                              <a:lnTo>
                                <a:pt x="7597" y="4764"/>
                              </a:lnTo>
                              <a:lnTo>
                                <a:pt x="7604" y="4764"/>
                              </a:lnTo>
                              <a:lnTo>
                                <a:pt x="7611" y="4763"/>
                              </a:lnTo>
                              <a:lnTo>
                                <a:pt x="7618" y="4762"/>
                              </a:lnTo>
                              <a:lnTo>
                                <a:pt x="7625" y="4759"/>
                              </a:lnTo>
                              <a:lnTo>
                                <a:pt x="7632" y="4756"/>
                              </a:lnTo>
                              <a:lnTo>
                                <a:pt x="7639" y="4751"/>
                              </a:lnTo>
                              <a:lnTo>
                                <a:pt x="7648" y="4744"/>
                              </a:lnTo>
                              <a:lnTo>
                                <a:pt x="7664" y="4730"/>
                              </a:lnTo>
                              <a:lnTo>
                                <a:pt x="7682" y="4712"/>
                              </a:lnTo>
                              <a:lnTo>
                                <a:pt x="7702" y="4689"/>
                              </a:lnTo>
                              <a:lnTo>
                                <a:pt x="7752" y="4630"/>
                              </a:lnTo>
                              <a:close/>
                              <a:moveTo>
                                <a:pt x="7468" y="4995"/>
                              </a:moveTo>
                              <a:lnTo>
                                <a:pt x="7468" y="4995"/>
                              </a:lnTo>
                              <a:lnTo>
                                <a:pt x="7517" y="4931"/>
                              </a:lnTo>
                              <a:lnTo>
                                <a:pt x="7536" y="4906"/>
                              </a:lnTo>
                              <a:lnTo>
                                <a:pt x="7550" y="4883"/>
                              </a:lnTo>
                              <a:lnTo>
                                <a:pt x="7561" y="4864"/>
                              </a:lnTo>
                              <a:lnTo>
                                <a:pt x="7565" y="4855"/>
                              </a:lnTo>
                              <a:lnTo>
                                <a:pt x="7568" y="4846"/>
                              </a:lnTo>
                              <a:lnTo>
                                <a:pt x="7570" y="4838"/>
                              </a:lnTo>
                              <a:lnTo>
                                <a:pt x="7571" y="4831"/>
                              </a:lnTo>
                              <a:lnTo>
                                <a:pt x="7571" y="4823"/>
                              </a:lnTo>
                              <a:lnTo>
                                <a:pt x="7570" y="4815"/>
                              </a:lnTo>
                              <a:lnTo>
                                <a:pt x="7569" y="4808"/>
                              </a:lnTo>
                              <a:lnTo>
                                <a:pt x="7566" y="4801"/>
                              </a:lnTo>
                              <a:lnTo>
                                <a:pt x="7562" y="4794"/>
                              </a:lnTo>
                              <a:lnTo>
                                <a:pt x="7557" y="4787"/>
                              </a:lnTo>
                              <a:lnTo>
                                <a:pt x="7551" y="4779"/>
                              </a:lnTo>
                              <a:lnTo>
                                <a:pt x="7544" y="4772"/>
                              </a:lnTo>
                              <a:lnTo>
                                <a:pt x="7528" y="4756"/>
                              </a:lnTo>
                              <a:lnTo>
                                <a:pt x="7507" y="4737"/>
                              </a:lnTo>
                              <a:lnTo>
                                <a:pt x="7482" y="4716"/>
                              </a:lnTo>
                              <a:lnTo>
                                <a:pt x="7420" y="4665"/>
                              </a:lnTo>
                              <a:lnTo>
                                <a:pt x="7371" y="4729"/>
                              </a:lnTo>
                              <a:lnTo>
                                <a:pt x="7351" y="4756"/>
                              </a:lnTo>
                              <a:lnTo>
                                <a:pt x="7336" y="4778"/>
                              </a:lnTo>
                              <a:lnTo>
                                <a:pt x="7325" y="4798"/>
                              </a:lnTo>
                              <a:lnTo>
                                <a:pt x="7321" y="4806"/>
                              </a:lnTo>
                              <a:lnTo>
                                <a:pt x="7318" y="4815"/>
                              </a:lnTo>
                              <a:lnTo>
                                <a:pt x="7316" y="4824"/>
                              </a:lnTo>
                              <a:lnTo>
                                <a:pt x="7315" y="4831"/>
                              </a:lnTo>
                              <a:lnTo>
                                <a:pt x="7315" y="4839"/>
                              </a:lnTo>
                              <a:lnTo>
                                <a:pt x="7316" y="4846"/>
                              </a:lnTo>
                              <a:lnTo>
                                <a:pt x="7318" y="4853"/>
                              </a:lnTo>
                              <a:lnTo>
                                <a:pt x="7321" y="4860"/>
                              </a:lnTo>
                              <a:lnTo>
                                <a:pt x="7325" y="4867"/>
                              </a:lnTo>
                              <a:lnTo>
                                <a:pt x="7329" y="4874"/>
                              </a:lnTo>
                              <a:lnTo>
                                <a:pt x="7335" y="4882"/>
                              </a:lnTo>
                              <a:lnTo>
                                <a:pt x="7342" y="4890"/>
                              </a:lnTo>
                              <a:lnTo>
                                <a:pt x="7359" y="4906"/>
                              </a:lnTo>
                              <a:lnTo>
                                <a:pt x="7380" y="4924"/>
                              </a:lnTo>
                              <a:lnTo>
                                <a:pt x="7405" y="4944"/>
                              </a:lnTo>
                              <a:lnTo>
                                <a:pt x="7468" y="4995"/>
                              </a:lnTo>
                              <a:close/>
                              <a:moveTo>
                                <a:pt x="7105" y="5071"/>
                              </a:moveTo>
                              <a:lnTo>
                                <a:pt x="7105" y="5071"/>
                              </a:lnTo>
                              <a:lnTo>
                                <a:pt x="7172" y="5123"/>
                              </a:lnTo>
                              <a:lnTo>
                                <a:pt x="7199" y="5143"/>
                              </a:lnTo>
                              <a:lnTo>
                                <a:pt x="7222" y="5158"/>
                              </a:lnTo>
                              <a:lnTo>
                                <a:pt x="7234" y="5165"/>
                              </a:lnTo>
                              <a:lnTo>
                                <a:pt x="7244" y="5170"/>
                              </a:lnTo>
                              <a:lnTo>
                                <a:pt x="7253" y="5174"/>
                              </a:lnTo>
                              <a:lnTo>
                                <a:pt x="7262" y="5177"/>
                              </a:lnTo>
                              <a:lnTo>
                                <a:pt x="7270" y="5179"/>
                              </a:lnTo>
                              <a:lnTo>
                                <a:pt x="7278" y="5180"/>
                              </a:lnTo>
                              <a:lnTo>
                                <a:pt x="7286" y="5179"/>
                              </a:lnTo>
                              <a:lnTo>
                                <a:pt x="7295" y="5178"/>
                              </a:lnTo>
                              <a:lnTo>
                                <a:pt x="7302" y="5176"/>
                              </a:lnTo>
                              <a:lnTo>
                                <a:pt x="7310" y="5173"/>
                              </a:lnTo>
                              <a:lnTo>
                                <a:pt x="7317" y="5168"/>
                              </a:lnTo>
                              <a:lnTo>
                                <a:pt x="7325" y="5162"/>
                              </a:lnTo>
                              <a:lnTo>
                                <a:pt x="7332" y="5156"/>
                              </a:lnTo>
                              <a:lnTo>
                                <a:pt x="7340" y="5148"/>
                              </a:lnTo>
                              <a:lnTo>
                                <a:pt x="7357" y="5130"/>
                              </a:lnTo>
                              <a:lnTo>
                                <a:pt x="7377" y="5108"/>
                              </a:lnTo>
                              <a:lnTo>
                                <a:pt x="7398" y="5081"/>
                              </a:lnTo>
                              <a:lnTo>
                                <a:pt x="7452" y="5015"/>
                              </a:lnTo>
                              <a:lnTo>
                                <a:pt x="7384" y="4963"/>
                              </a:lnTo>
                              <a:lnTo>
                                <a:pt x="7356" y="4942"/>
                              </a:lnTo>
                              <a:lnTo>
                                <a:pt x="7332" y="4926"/>
                              </a:lnTo>
                              <a:lnTo>
                                <a:pt x="7312" y="4915"/>
                              </a:lnTo>
                              <a:lnTo>
                                <a:pt x="7302" y="4910"/>
                              </a:lnTo>
                              <a:lnTo>
                                <a:pt x="7292" y="4907"/>
                              </a:lnTo>
                              <a:lnTo>
                                <a:pt x="7284" y="4905"/>
                              </a:lnTo>
                              <a:lnTo>
                                <a:pt x="7276" y="4904"/>
                              </a:lnTo>
                              <a:lnTo>
                                <a:pt x="7268" y="4904"/>
                              </a:lnTo>
                              <a:lnTo>
                                <a:pt x="7261" y="4905"/>
                              </a:lnTo>
                              <a:lnTo>
                                <a:pt x="7253" y="4907"/>
                              </a:lnTo>
                              <a:lnTo>
                                <a:pt x="7246" y="4910"/>
                              </a:lnTo>
                              <a:lnTo>
                                <a:pt x="7239" y="4914"/>
                              </a:lnTo>
                              <a:lnTo>
                                <a:pt x="7231" y="4919"/>
                              </a:lnTo>
                              <a:lnTo>
                                <a:pt x="7222" y="4926"/>
                              </a:lnTo>
                              <a:lnTo>
                                <a:pt x="7215" y="4933"/>
                              </a:lnTo>
                              <a:lnTo>
                                <a:pt x="7198" y="4951"/>
                              </a:lnTo>
                              <a:lnTo>
                                <a:pt x="7179" y="4975"/>
                              </a:lnTo>
                              <a:lnTo>
                                <a:pt x="7158" y="5002"/>
                              </a:lnTo>
                              <a:lnTo>
                                <a:pt x="7105" y="5071"/>
                              </a:lnTo>
                              <a:close/>
                              <a:moveTo>
                                <a:pt x="7120" y="5430"/>
                              </a:moveTo>
                              <a:lnTo>
                                <a:pt x="7284" y="5232"/>
                              </a:lnTo>
                              <a:lnTo>
                                <a:pt x="7265" y="5217"/>
                              </a:lnTo>
                              <a:lnTo>
                                <a:pt x="7248" y="5203"/>
                              </a:lnTo>
                              <a:lnTo>
                                <a:pt x="7214" y="5174"/>
                              </a:lnTo>
                              <a:lnTo>
                                <a:pt x="7183" y="5146"/>
                              </a:lnTo>
                              <a:lnTo>
                                <a:pt x="7168" y="5135"/>
                              </a:lnTo>
                              <a:lnTo>
                                <a:pt x="7153" y="5126"/>
                              </a:lnTo>
                              <a:lnTo>
                                <a:pt x="7139" y="5119"/>
                              </a:lnTo>
                              <a:lnTo>
                                <a:pt x="7132" y="5116"/>
                              </a:lnTo>
                              <a:lnTo>
                                <a:pt x="7125" y="5114"/>
                              </a:lnTo>
                              <a:lnTo>
                                <a:pt x="7118" y="5113"/>
                              </a:lnTo>
                              <a:lnTo>
                                <a:pt x="7111" y="5112"/>
                              </a:lnTo>
                              <a:lnTo>
                                <a:pt x="7104" y="5112"/>
                              </a:lnTo>
                              <a:lnTo>
                                <a:pt x="7097" y="5114"/>
                              </a:lnTo>
                              <a:lnTo>
                                <a:pt x="7090" y="5116"/>
                              </a:lnTo>
                              <a:lnTo>
                                <a:pt x="7081" y="5119"/>
                              </a:lnTo>
                              <a:lnTo>
                                <a:pt x="7074" y="5123"/>
                              </a:lnTo>
                              <a:lnTo>
                                <a:pt x="7067" y="5128"/>
                              </a:lnTo>
                              <a:lnTo>
                                <a:pt x="7059" y="5134"/>
                              </a:lnTo>
                              <a:lnTo>
                                <a:pt x="7051" y="5141"/>
                              </a:lnTo>
                              <a:lnTo>
                                <a:pt x="7044" y="5150"/>
                              </a:lnTo>
                              <a:lnTo>
                                <a:pt x="7036" y="5160"/>
                              </a:lnTo>
                              <a:lnTo>
                                <a:pt x="7013" y="5189"/>
                              </a:lnTo>
                              <a:lnTo>
                                <a:pt x="6996" y="5213"/>
                              </a:lnTo>
                              <a:lnTo>
                                <a:pt x="6983" y="5235"/>
                              </a:lnTo>
                              <a:lnTo>
                                <a:pt x="6973" y="5253"/>
                              </a:lnTo>
                              <a:lnTo>
                                <a:pt x="6970" y="5262"/>
                              </a:lnTo>
                              <a:lnTo>
                                <a:pt x="6967" y="5270"/>
                              </a:lnTo>
                              <a:lnTo>
                                <a:pt x="6966" y="5277"/>
                              </a:lnTo>
                              <a:lnTo>
                                <a:pt x="6965" y="5284"/>
                              </a:lnTo>
                              <a:lnTo>
                                <a:pt x="6965" y="5290"/>
                              </a:lnTo>
                              <a:lnTo>
                                <a:pt x="6966" y="5297"/>
                              </a:lnTo>
                              <a:lnTo>
                                <a:pt x="6968" y="5304"/>
                              </a:lnTo>
                              <a:lnTo>
                                <a:pt x="6971" y="5310"/>
                              </a:lnTo>
                              <a:lnTo>
                                <a:pt x="6974" y="5315"/>
                              </a:lnTo>
                              <a:lnTo>
                                <a:pt x="6978" y="5321"/>
                              </a:lnTo>
                              <a:lnTo>
                                <a:pt x="6989" y="5333"/>
                              </a:lnTo>
                              <a:lnTo>
                                <a:pt x="7004" y="5345"/>
                              </a:lnTo>
                              <a:lnTo>
                                <a:pt x="7022" y="5358"/>
                              </a:lnTo>
                              <a:lnTo>
                                <a:pt x="7065" y="5389"/>
                              </a:lnTo>
                              <a:lnTo>
                                <a:pt x="7092" y="5408"/>
                              </a:lnTo>
                              <a:lnTo>
                                <a:pt x="7120" y="5430"/>
                              </a:lnTo>
                              <a:close/>
                              <a:moveTo>
                                <a:pt x="7105" y="5450"/>
                              </a:moveTo>
                              <a:lnTo>
                                <a:pt x="6921" y="5307"/>
                              </a:lnTo>
                              <a:lnTo>
                                <a:pt x="6744" y="5536"/>
                              </a:lnTo>
                              <a:lnTo>
                                <a:pt x="6781" y="5564"/>
                              </a:lnTo>
                              <a:lnTo>
                                <a:pt x="6814" y="5589"/>
                              </a:lnTo>
                              <a:lnTo>
                                <a:pt x="6842" y="5607"/>
                              </a:lnTo>
                              <a:lnTo>
                                <a:pt x="6854" y="5615"/>
                              </a:lnTo>
                              <a:lnTo>
                                <a:pt x="6866" y="5621"/>
                              </a:lnTo>
                              <a:lnTo>
                                <a:pt x="6878" y="5626"/>
                              </a:lnTo>
                              <a:lnTo>
                                <a:pt x="6888" y="5631"/>
                              </a:lnTo>
                              <a:lnTo>
                                <a:pt x="6898" y="5634"/>
                              </a:lnTo>
                              <a:lnTo>
                                <a:pt x="6907" y="5635"/>
                              </a:lnTo>
                              <a:lnTo>
                                <a:pt x="6916" y="5636"/>
                              </a:lnTo>
                              <a:lnTo>
                                <a:pt x="6924" y="5636"/>
                              </a:lnTo>
                              <a:lnTo>
                                <a:pt x="6933" y="5634"/>
                              </a:lnTo>
                              <a:lnTo>
                                <a:pt x="6940" y="5632"/>
                              </a:lnTo>
                              <a:lnTo>
                                <a:pt x="6949" y="5628"/>
                              </a:lnTo>
                              <a:lnTo>
                                <a:pt x="6957" y="5623"/>
                              </a:lnTo>
                              <a:lnTo>
                                <a:pt x="6965" y="5618"/>
                              </a:lnTo>
                              <a:lnTo>
                                <a:pt x="6973" y="5611"/>
                              </a:lnTo>
                              <a:lnTo>
                                <a:pt x="6989" y="5594"/>
                              </a:lnTo>
                              <a:lnTo>
                                <a:pt x="7007" y="5573"/>
                              </a:lnTo>
                              <a:lnTo>
                                <a:pt x="7049" y="5520"/>
                              </a:lnTo>
                              <a:lnTo>
                                <a:pt x="7075" y="5486"/>
                              </a:lnTo>
                              <a:lnTo>
                                <a:pt x="7105" y="5450"/>
                              </a:lnTo>
                              <a:close/>
                              <a:moveTo>
                                <a:pt x="8227" y="4033"/>
                              </a:moveTo>
                              <a:lnTo>
                                <a:pt x="8227" y="4033"/>
                              </a:lnTo>
                              <a:lnTo>
                                <a:pt x="8247" y="4015"/>
                              </a:lnTo>
                              <a:lnTo>
                                <a:pt x="8266" y="3998"/>
                              </a:lnTo>
                              <a:lnTo>
                                <a:pt x="8283" y="3982"/>
                              </a:lnTo>
                              <a:lnTo>
                                <a:pt x="8297" y="3967"/>
                              </a:lnTo>
                              <a:lnTo>
                                <a:pt x="8309" y="3952"/>
                              </a:lnTo>
                              <a:lnTo>
                                <a:pt x="8318" y="3938"/>
                              </a:lnTo>
                              <a:lnTo>
                                <a:pt x="8325" y="3923"/>
                              </a:lnTo>
                              <a:lnTo>
                                <a:pt x="8328" y="3917"/>
                              </a:lnTo>
                              <a:lnTo>
                                <a:pt x="8329" y="3910"/>
                              </a:lnTo>
                              <a:lnTo>
                                <a:pt x="8331" y="3903"/>
                              </a:lnTo>
                              <a:lnTo>
                                <a:pt x="8331" y="3897"/>
                              </a:lnTo>
                              <a:lnTo>
                                <a:pt x="8331" y="3890"/>
                              </a:lnTo>
                              <a:lnTo>
                                <a:pt x="8330" y="3883"/>
                              </a:lnTo>
                              <a:lnTo>
                                <a:pt x="8329" y="3877"/>
                              </a:lnTo>
                              <a:lnTo>
                                <a:pt x="8327" y="3870"/>
                              </a:lnTo>
                              <a:lnTo>
                                <a:pt x="8324" y="3863"/>
                              </a:lnTo>
                              <a:lnTo>
                                <a:pt x="8320" y="3855"/>
                              </a:lnTo>
                              <a:lnTo>
                                <a:pt x="8311" y="3841"/>
                              </a:lnTo>
                              <a:lnTo>
                                <a:pt x="8299" y="3826"/>
                              </a:lnTo>
                              <a:lnTo>
                                <a:pt x="8284" y="3811"/>
                              </a:lnTo>
                              <a:lnTo>
                                <a:pt x="8264" y="3795"/>
                              </a:lnTo>
                              <a:lnTo>
                                <a:pt x="8242" y="3776"/>
                              </a:lnTo>
                              <a:lnTo>
                                <a:pt x="8222" y="3763"/>
                              </a:lnTo>
                              <a:lnTo>
                                <a:pt x="8213" y="3757"/>
                              </a:lnTo>
                              <a:lnTo>
                                <a:pt x="8204" y="3753"/>
                              </a:lnTo>
                              <a:lnTo>
                                <a:pt x="8195" y="3750"/>
                              </a:lnTo>
                              <a:lnTo>
                                <a:pt x="8188" y="3747"/>
                              </a:lnTo>
                              <a:lnTo>
                                <a:pt x="8181" y="3746"/>
                              </a:lnTo>
                              <a:lnTo>
                                <a:pt x="8174" y="3745"/>
                              </a:lnTo>
                              <a:lnTo>
                                <a:pt x="8167" y="3745"/>
                              </a:lnTo>
                              <a:lnTo>
                                <a:pt x="8161" y="3746"/>
                              </a:lnTo>
                              <a:lnTo>
                                <a:pt x="8155" y="3748"/>
                              </a:lnTo>
                              <a:lnTo>
                                <a:pt x="8149" y="3750"/>
                              </a:lnTo>
                              <a:lnTo>
                                <a:pt x="8144" y="3753"/>
                              </a:lnTo>
                              <a:lnTo>
                                <a:pt x="8138" y="3757"/>
                              </a:lnTo>
                              <a:lnTo>
                                <a:pt x="8126" y="3767"/>
                              </a:lnTo>
                              <a:lnTo>
                                <a:pt x="8115" y="3779"/>
                              </a:lnTo>
                              <a:lnTo>
                                <a:pt x="8104" y="3794"/>
                              </a:lnTo>
                              <a:lnTo>
                                <a:pt x="8093" y="3811"/>
                              </a:lnTo>
                              <a:lnTo>
                                <a:pt x="8066" y="3848"/>
                              </a:lnTo>
                              <a:lnTo>
                                <a:pt x="8049" y="3870"/>
                              </a:lnTo>
                              <a:lnTo>
                                <a:pt x="8031" y="3892"/>
                              </a:lnTo>
                              <a:lnTo>
                                <a:pt x="8130" y="3962"/>
                              </a:lnTo>
                              <a:lnTo>
                                <a:pt x="8227" y="4033"/>
                              </a:lnTo>
                              <a:close/>
                              <a:moveTo>
                                <a:pt x="8079" y="4222"/>
                              </a:moveTo>
                              <a:lnTo>
                                <a:pt x="8212" y="4051"/>
                              </a:lnTo>
                              <a:lnTo>
                                <a:pt x="8158" y="4013"/>
                              </a:lnTo>
                              <a:lnTo>
                                <a:pt x="8134" y="3995"/>
                              </a:lnTo>
                              <a:lnTo>
                                <a:pt x="8111" y="3979"/>
                              </a:lnTo>
                              <a:lnTo>
                                <a:pt x="8090" y="3966"/>
                              </a:lnTo>
                              <a:lnTo>
                                <a:pt x="8071" y="3955"/>
                              </a:lnTo>
                              <a:lnTo>
                                <a:pt x="8061" y="3951"/>
                              </a:lnTo>
                              <a:lnTo>
                                <a:pt x="8051" y="3948"/>
                              </a:lnTo>
                              <a:lnTo>
                                <a:pt x="8042" y="3945"/>
                              </a:lnTo>
                              <a:lnTo>
                                <a:pt x="8033" y="3944"/>
                              </a:lnTo>
                              <a:lnTo>
                                <a:pt x="8025" y="3943"/>
                              </a:lnTo>
                              <a:lnTo>
                                <a:pt x="8016" y="3943"/>
                              </a:lnTo>
                              <a:lnTo>
                                <a:pt x="8008" y="3944"/>
                              </a:lnTo>
                              <a:lnTo>
                                <a:pt x="7999" y="3947"/>
                              </a:lnTo>
                              <a:lnTo>
                                <a:pt x="7991" y="3950"/>
                              </a:lnTo>
                              <a:lnTo>
                                <a:pt x="7981" y="3955"/>
                              </a:lnTo>
                              <a:lnTo>
                                <a:pt x="7973" y="3961"/>
                              </a:lnTo>
                              <a:lnTo>
                                <a:pt x="7964" y="3967"/>
                              </a:lnTo>
                              <a:lnTo>
                                <a:pt x="7955" y="3976"/>
                              </a:lnTo>
                              <a:lnTo>
                                <a:pt x="7947" y="3985"/>
                              </a:lnTo>
                              <a:lnTo>
                                <a:pt x="7938" y="3997"/>
                              </a:lnTo>
                              <a:lnTo>
                                <a:pt x="7929" y="4010"/>
                              </a:lnTo>
                              <a:lnTo>
                                <a:pt x="7918" y="4023"/>
                              </a:lnTo>
                              <a:lnTo>
                                <a:pt x="7909" y="4039"/>
                              </a:lnTo>
                              <a:lnTo>
                                <a:pt x="7889" y="4075"/>
                              </a:lnTo>
                              <a:lnTo>
                                <a:pt x="7984" y="4149"/>
                              </a:lnTo>
                              <a:lnTo>
                                <a:pt x="8079" y="4222"/>
                              </a:lnTo>
                              <a:close/>
                              <a:moveTo>
                                <a:pt x="7925" y="4406"/>
                              </a:moveTo>
                              <a:lnTo>
                                <a:pt x="8064" y="4242"/>
                              </a:lnTo>
                              <a:lnTo>
                                <a:pt x="7874" y="4095"/>
                              </a:lnTo>
                              <a:lnTo>
                                <a:pt x="7826" y="4156"/>
                              </a:lnTo>
                              <a:lnTo>
                                <a:pt x="7809" y="4180"/>
                              </a:lnTo>
                              <a:lnTo>
                                <a:pt x="7794" y="4203"/>
                              </a:lnTo>
                              <a:lnTo>
                                <a:pt x="7784" y="4221"/>
                              </a:lnTo>
                              <a:lnTo>
                                <a:pt x="7779" y="4229"/>
                              </a:lnTo>
                              <a:lnTo>
                                <a:pt x="7776" y="4237"/>
                              </a:lnTo>
                              <a:lnTo>
                                <a:pt x="7774" y="4245"/>
                              </a:lnTo>
                              <a:lnTo>
                                <a:pt x="7773" y="4252"/>
                              </a:lnTo>
                              <a:lnTo>
                                <a:pt x="7773" y="4259"/>
                              </a:lnTo>
                              <a:lnTo>
                                <a:pt x="7774" y="4266"/>
                              </a:lnTo>
                              <a:lnTo>
                                <a:pt x="7776" y="4274"/>
                              </a:lnTo>
                              <a:lnTo>
                                <a:pt x="7779" y="4280"/>
                              </a:lnTo>
                              <a:lnTo>
                                <a:pt x="7783" y="4287"/>
                              </a:lnTo>
                              <a:lnTo>
                                <a:pt x="7788" y="4294"/>
                              </a:lnTo>
                              <a:lnTo>
                                <a:pt x="7794" y="4300"/>
                              </a:lnTo>
                              <a:lnTo>
                                <a:pt x="7801" y="4307"/>
                              </a:lnTo>
                              <a:lnTo>
                                <a:pt x="7817" y="4322"/>
                              </a:lnTo>
                              <a:lnTo>
                                <a:pt x="7838" y="4340"/>
                              </a:lnTo>
                              <a:lnTo>
                                <a:pt x="7863" y="4359"/>
                              </a:lnTo>
                              <a:lnTo>
                                <a:pt x="7925" y="4406"/>
                              </a:lnTo>
                              <a:close/>
                              <a:moveTo>
                                <a:pt x="7772" y="4603"/>
                              </a:moveTo>
                              <a:lnTo>
                                <a:pt x="7904" y="4433"/>
                              </a:lnTo>
                              <a:lnTo>
                                <a:pt x="7722" y="4291"/>
                              </a:lnTo>
                              <a:lnTo>
                                <a:pt x="7674" y="4352"/>
                              </a:lnTo>
                              <a:lnTo>
                                <a:pt x="7656" y="4377"/>
                              </a:lnTo>
                              <a:lnTo>
                                <a:pt x="7641" y="4398"/>
                              </a:lnTo>
                              <a:lnTo>
                                <a:pt x="7630" y="4417"/>
                              </a:lnTo>
                              <a:lnTo>
                                <a:pt x="7626" y="4426"/>
                              </a:lnTo>
                              <a:lnTo>
                                <a:pt x="7623" y="4434"/>
                              </a:lnTo>
                              <a:lnTo>
                                <a:pt x="7622" y="4441"/>
                              </a:lnTo>
                              <a:lnTo>
                                <a:pt x="7621" y="4449"/>
                              </a:lnTo>
                              <a:lnTo>
                                <a:pt x="7620" y="4456"/>
                              </a:lnTo>
                              <a:lnTo>
                                <a:pt x="7621" y="4462"/>
                              </a:lnTo>
                              <a:lnTo>
                                <a:pt x="7623" y="4469"/>
                              </a:lnTo>
                              <a:lnTo>
                                <a:pt x="7626" y="4477"/>
                              </a:lnTo>
                              <a:lnTo>
                                <a:pt x="7630" y="4483"/>
                              </a:lnTo>
                              <a:lnTo>
                                <a:pt x="7635" y="4490"/>
                              </a:lnTo>
                              <a:lnTo>
                                <a:pt x="7641" y="4497"/>
                              </a:lnTo>
                              <a:lnTo>
                                <a:pt x="7648" y="4504"/>
                              </a:lnTo>
                              <a:lnTo>
                                <a:pt x="7665" y="4519"/>
                              </a:lnTo>
                              <a:lnTo>
                                <a:pt x="7685" y="4536"/>
                              </a:lnTo>
                              <a:lnTo>
                                <a:pt x="7710" y="4556"/>
                              </a:lnTo>
                              <a:lnTo>
                                <a:pt x="7772" y="4603"/>
                              </a:lnTo>
                              <a:close/>
                              <a:moveTo>
                                <a:pt x="8375" y="3854"/>
                              </a:moveTo>
                              <a:lnTo>
                                <a:pt x="8523" y="3665"/>
                              </a:lnTo>
                              <a:lnTo>
                                <a:pt x="8457" y="3617"/>
                              </a:lnTo>
                              <a:lnTo>
                                <a:pt x="8431" y="3599"/>
                              </a:lnTo>
                              <a:lnTo>
                                <a:pt x="8409" y="3584"/>
                              </a:lnTo>
                              <a:lnTo>
                                <a:pt x="8388" y="3572"/>
                              </a:lnTo>
                              <a:lnTo>
                                <a:pt x="8379" y="3568"/>
                              </a:lnTo>
                              <a:lnTo>
                                <a:pt x="8370" y="3564"/>
                              </a:lnTo>
                              <a:lnTo>
                                <a:pt x="8362" y="3562"/>
                              </a:lnTo>
                              <a:lnTo>
                                <a:pt x="8354" y="3561"/>
                              </a:lnTo>
                              <a:lnTo>
                                <a:pt x="8346" y="3560"/>
                              </a:lnTo>
                              <a:lnTo>
                                <a:pt x="8339" y="3561"/>
                              </a:lnTo>
                              <a:lnTo>
                                <a:pt x="8331" y="3562"/>
                              </a:lnTo>
                              <a:lnTo>
                                <a:pt x="8323" y="3564"/>
                              </a:lnTo>
                              <a:lnTo>
                                <a:pt x="8316" y="3568"/>
                              </a:lnTo>
                              <a:lnTo>
                                <a:pt x="8309" y="3572"/>
                              </a:lnTo>
                              <a:lnTo>
                                <a:pt x="8301" y="3577"/>
                              </a:lnTo>
                              <a:lnTo>
                                <a:pt x="8294" y="3585"/>
                              </a:lnTo>
                              <a:lnTo>
                                <a:pt x="8277" y="3600"/>
                              </a:lnTo>
                              <a:lnTo>
                                <a:pt x="8258" y="3620"/>
                              </a:lnTo>
                              <a:lnTo>
                                <a:pt x="8237" y="3644"/>
                              </a:lnTo>
                              <a:lnTo>
                                <a:pt x="8185" y="3706"/>
                              </a:lnTo>
                              <a:lnTo>
                                <a:pt x="8375" y="3854"/>
                              </a:lnTo>
                              <a:close/>
                              <a:moveTo>
                                <a:pt x="8702" y="3448"/>
                              </a:moveTo>
                              <a:lnTo>
                                <a:pt x="8851" y="3269"/>
                              </a:lnTo>
                              <a:lnTo>
                                <a:pt x="8788" y="3219"/>
                              </a:lnTo>
                              <a:lnTo>
                                <a:pt x="8763" y="3199"/>
                              </a:lnTo>
                              <a:lnTo>
                                <a:pt x="8740" y="3183"/>
                              </a:lnTo>
                              <a:lnTo>
                                <a:pt x="8721" y="3169"/>
                              </a:lnTo>
                              <a:lnTo>
                                <a:pt x="8712" y="3164"/>
                              </a:lnTo>
                              <a:lnTo>
                                <a:pt x="8704" y="3160"/>
                              </a:lnTo>
                              <a:lnTo>
                                <a:pt x="8696" y="3157"/>
                              </a:lnTo>
                              <a:lnTo>
                                <a:pt x="8688" y="3155"/>
                              </a:lnTo>
                              <a:lnTo>
                                <a:pt x="8679" y="3154"/>
                              </a:lnTo>
                              <a:lnTo>
                                <a:pt x="8672" y="3153"/>
                              </a:lnTo>
                              <a:lnTo>
                                <a:pt x="8665" y="3154"/>
                              </a:lnTo>
                              <a:lnTo>
                                <a:pt x="8658" y="3155"/>
                              </a:lnTo>
                              <a:lnTo>
                                <a:pt x="8650" y="3158"/>
                              </a:lnTo>
                              <a:lnTo>
                                <a:pt x="8643" y="3162"/>
                              </a:lnTo>
                              <a:lnTo>
                                <a:pt x="8635" y="3167"/>
                              </a:lnTo>
                              <a:lnTo>
                                <a:pt x="8628" y="3173"/>
                              </a:lnTo>
                              <a:lnTo>
                                <a:pt x="8610" y="3188"/>
                              </a:lnTo>
                              <a:lnTo>
                                <a:pt x="8591" y="3207"/>
                              </a:lnTo>
                              <a:lnTo>
                                <a:pt x="8570" y="3231"/>
                              </a:lnTo>
                              <a:lnTo>
                                <a:pt x="8518" y="3292"/>
                              </a:lnTo>
                              <a:lnTo>
                                <a:pt x="8702" y="3448"/>
                              </a:lnTo>
                              <a:close/>
                              <a:moveTo>
                                <a:pt x="8538" y="3644"/>
                              </a:moveTo>
                              <a:lnTo>
                                <a:pt x="8687" y="3467"/>
                              </a:lnTo>
                              <a:lnTo>
                                <a:pt x="8502" y="3313"/>
                              </a:lnTo>
                              <a:lnTo>
                                <a:pt x="8452" y="3377"/>
                              </a:lnTo>
                              <a:lnTo>
                                <a:pt x="8432" y="3403"/>
                              </a:lnTo>
                              <a:lnTo>
                                <a:pt x="8416" y="3425"/>
                              </a:lnTo>
                              <a:lnTo>
                                <a:pt x="8402" y="3446"/>
                              </a:lnTo>
                              <a:lnTo>
                                <a:pt x="8397" y="3455"/>
                              </a:lnTo>
                              <a:lnTo>
                                <a:pt x="8393" y="3463"/>
                              </a:lnTo>
                              <a:lnTo>
                                <a:pt x="8390" y="3471"/>
                              </a:lnTo>
                              <a:lnTo>
                                <a:pt x="8388" y="3479"/>
                              </a:lnTo>
                              <a:lnTo>
                                <a:pt x="8387" y="3486"/>
                              </a:lnTo>
                              <a:lnTo>
                                <a:pt x="8387" y="3494"/>
                              </a:lnTo>
                              <a:lnTo>
                                <a:pt x="8388" y="3501"/>
                              </a:lnTo>
                              <a:lnTo>
                                <a:pt x="8390" y="3508"/>
                              </a:lnTo>
                              <a:lnTo>
                                <a:pt x="8394" y="3516"/>
                              </a:lnTo>
                              <a:lnTo>
                                <a:pt x="8398" y="3523"/>
                              </a:lnTo>
                              <a:lnTo>
                                <a:pt x="8403" y="3531"/>
                              </a:lnTo>
                              <a:lnTo>
                                <a:pt x="8410" y="3538"/>
                              </a:lnTo>
                              <a:lnTo>
                                <a:pt x="8426" y="3555"/>
                              </a:lnTo>
                              <a:lnTo>
                                <a:pt x="8447" y="3573"/>
                              </a:lnTo>
                              <a:lnTo>
                                <a:pt x="8472" y="3594"/>
                              </a:lnTo>
                              <a:lnTo>
                                <a:pt x="8538" y="3644"/>
                              </a:lnTo>
                              <a:close/>
                              <a:moveTo>
                                <a:pt x="9004" y="3072"/>
                              </a:moveTo>
                              <a:lnTo>
                                <a:pt x="8819" y="2918"/>
                              </a:lnTo>
                              <a:lnTo>
                                <a:pt x="8677" y="3102"/>
                              </a:lnTo>
                              <a:lnTo>
                                <a:pt x="8740" y="3151"/>
                              </a:lnTo>
                              <a:lnTo>
                                <a:pt x="8766" y="3172"/>
                              </a:lnTo>
                              <a:lnTo>
                                <a:pt x="8788" y="3188"/>
                              </a:lnTo>
                              <a:lnTo>
                                <a:pt x="8807" y="3201"/>
                              </a:lnTo>
                              <a:lnTo>
                                <a:pt x="8816" y="3206"/>
                              </a:lnTo>
                              <a:lnTo>
                                <a:pt x="8825" y="3210"/>
                              </a:lnTo>
                              <a:lnTo>
                                <a:pt x="8833" y="3213"/>
                              </a:lnTo>
                              <a:lnTo>
                                <a:pt x="8841" y="3215"/>
                              </a:lnTo>
                              <a:lnTo>
                                <a:pt x="8848" y="3217"/>
                              </a:lnTo>
                              <a:lnTo>
                                <a:pt x="8855" y="3217"/>
                              </a:lnTo>
                              <a:lnTo>
                                <a:pt x="8862" y="3216"/>
                              </a:lnTo>
                              <a:lnTo>
                                <a:pt x="8869" y="3214"/>
                              </a:lnTo>
                              <a:lnTo>
                                <a:pt x="8876" y="3212"/>
                              </a:lnTo>
                              <a:lnTo>
                                <a:pt x="8883" y="3208"/>
                              </a:lnTo>
                              <a:lnTo>
                                <a:pt x="8891" y="3203"/>
                              </a:lnTo>
                              <a:lnTo>
                                <a:pt x="8899" y="3197"/>
                              </a:lnTo>
                              <a:lnTo>
                                <a:pt x="8915" y="3182"/>
                              </a:lnTo>
                              <a:lnTo>
                                <a:pt x="8933" y="3161"/>
                              </a:lnTo>
                              <a:lnTo>
                                <a:pt x="8953" y="3136"/>
                              </a:lnTo>
                              <a:lnTo>
                                <a:pt x="9004" y="3072"/>
                              </a:lnTo>
                              <a:close/>
                              <a:moveTo>
                                <a:pt x="9028" y="2662"/>
                              </a:moveTo>
                              <a:lnTo>
                                <a:pt x="9028" y="2662"/>
                              </a:lnTo>
                              <a:lnTo>
                                <a:pt x="9049" y="2678"/>
                              </a:lnTo>
                              <a:lnTo>
                                <a:pt x="9067" y="2695"/>
                              </a:lnTo>
                              <a:lnTo>
                                <a:pt x="9100" y="2725"/>
                              </a:lnTo>
                              <a:lnTo>
                                <a:pt x="9116" y="2740"/>
                              </a:lnTo>
                              <a:lnTo>
                                <a:pt x="9131" y="2753"/>
                              </a:lnTo>
                              <a:lnTo>
                                <a:pt x="9145" y="2765"/>
                              </a:lnTo>
                              <a:lnTo>
                                <a:pt x="9159" y="2774"/>
                              </a:lnTo>
                              <a:lnTo>
                                <a:pt x="9174" y="2781"/>
                              </a:lnTo>
                              <a:lnTo>
                                <a:pt x="9180" y="2784"/>
                              </a:lnTo>
                              <a:lnTo>
                                <a:pt x="9187" y="2786"/>
                              </a:lnTo>
                              <a:lnTo>
                                <a:pt x="9194" y="2787"/>
                              </a:lnTo>
                              <a:lnTo>
                                <a:pt x="9201" y="2787"/>
                              </a:lnTo>
                              <a:lnTo>
                                <a:pt x="9208" y="2786"/>
                              </a:lnTo>
                              <a:lnTo>
                                <a:pt x="9215" y="2785"/>
                              </a:lnTo>
                              <a:lnTo>
                                <a:pt x="9223" y="2783"/>
                              </a:lnTo>
                              <a:lnTo>
                                <a:pt x="9230" y="2779"/>
                              </a:lnTo>
                              <a:lnTo>
                                <a:pt x="9238" y="2775"/>
                              </a:lnTo>
                              <a:lnTo>
                                <a:pt x="9247" y="2769"/>
                              </a:lnTo>
                              <a:lnTo>
                                <a:pt x="9255" y="2763"/>
                              </a:lnTo>
                              <a:lnTo>
                                <a:pt x="9263" y="2754"/>
                              </a:lnTo>
                              <a:lnTo>
                                <a:pt x="9272" y="2745"/>
                              </a:lnTo>
                              <a:lnTo>
                                <a:pt x="9280" y="2735"/>
                              </a:lnTo>
                              <a:lnTo>
                                <a:pt x="9304" y="2705"/>
                              </a:lnTo>
                              <a:lnTo>
                                <a:pt x="9325" y="2679"/>
                              </a:lnTo>
                              <a:lnTo>
                                <a:pt x="9341" y="2656"/>
                              </a:lnTo>
                              <a:lnTo>
                                <a:pt x="9352" y="2637"/>
                              </a:lnTo>
                              <a:lnTo>
                                <a:pt x="9356" y="2628"/>
                              </a:lnTo>
                              <a:lnTo>
                                <a:pt x="9359" y="2619"/>
                              </a:lnTo>
                              <a:lnTo>
                                <a:pt x="9362" y="2611"/>
                              </a:lnTo>
                              <a:lnTo>
                                <a:pt x="9363" y="2604"/>
                              </a:lnTo>
                              <a:lnTo>
                                <a:pt x="9363" y="2597"/>
                              </a:lnTo>
                              <a:lnTo>
                                <a:pt x="9363" y="2590"/>
                              </a:lnTo>
                              <a:lnTo>
                                <a:pt x="9361" y="2583"/>
                              </a:lnTo>
                              <a:lnTo>
                                <a:pt x="9359" y="2577"/>
                              </a:lnTo>
                              <a:lnTo>
                                <a:pt x="9356" y="2571"/>
                              </a:lnTo>
                              <a:lnTo>
                                <a:pt x="9352" y="2564"/>
                              </a:lnTo>
                              <a:lnTo>
                                <a:pt x="9347" y="2558"/>
                              </a:lnTo>
                              <a:lnTo>
                                <a:pt x="9341" y="2552"/>
                              </a:lnTo>
                              <a:lnTo>
                                <a:pt x="9327" y="2538"/>
                              </a:lnTo>
                              <a:lnTo>
                                <a:pt x="9309" y="2523"/>
                              </a:lnTo>
                              <a:lnTo>
                                <a:pt x="9265" y="2490"/>
                              </a:lnTo>
                              <a:lnTo>
                                <a:pt x="9237" y="2468"/>
                              </a:lnTo>
                              <a:lnTo>
                                <a:pt x="9208" y="2444"/>
                              </a:lnTo>
                              <a:lnTo>
                                <a:pt x="9028" y="2662"/>
                              </a:lnTo>
                              <a:close/>
                              <a:moveTo>
                                <a:pt x="8841" y="2904"/>
                              </a:moveTo>
                              <a:lnTo>
                                <a:pt x="9025" y="3058"/>
                              </a:lnTo>
                              <a:lnTo>
                                <a:pt x="9199" y="2836"/>
                              </a:lnTo>
                              <a:lnTo>
                                <a:pt x="9128" y="2782"/>
                              </a:lnTo>
                              <a:lnTo>
                                <a:pt x="9099" y="2762"/>
                              </a:lnTo>
                              <a:lnTo>
                                <a:pt x="9075" y="2745"/>
                              </a:lnTo>
                              <a:lnTo>
                                <a:pt x="9064" y="2739"/>
                              </a:lnTo>
                              <a:lnTo>
                                <a:pt x="9054" y="2734"/>
                              </a:lnTo>
                              <a:lnTo>
                                <a:pt x="9045" y="2730"/>
                              </a:lnTo>
                              <a:lnTo>
                                <a:pt x="9035" y="2727"/>
                              </a:lnTo>
                              <a:lnTo>
                                <a:pt x="9026" y="2725"/>
                              </a:lnTo>
                              <a:lnTo>
                                <a:pt x="9018" y="2724"/>
                              </a:lnTo>
                              <a:lnTo>
                                <a:pt x="9010" y="2724"/>
                              </a:lnTo>
                              <a:lnTo>
                                <a:pt x="9002" y="2726"/>
                              </a:lnTo>
                              <a:lnTo>
                                <a:pt x="8994" y="2729"/>
                              </a:lnTo>
                              <a:lnTo>
                                <a:pt x="8987" y="2732"/>
                              </a:lnTo>
                              <a:lnTo>
                                <a:pt x="8979" y="2737"/>
                              </a:lnTo>
                              <a:lnTo>
                                <a:pt x="8971" y="2743"/>
                              </a:lnTo>
                              <a:lnTo>
                                <a:pt x="8963" y="2750"/>
                              </a:lnTo>
                              <a:lnTo>
                                <a:pt x="8955" y="2759"/>
                              </a:lnTo>
                              <a:lnTo>
                                <a:pt x="8937" y="2779"/>
                              </a:lnTo>
                              <a:lnTo>
                                <a:pt x="8918" y="2803"/>
                              </a:lnTo>
                              <a:lnTo>
                                <a:pt x="8896" y="2833"/>
                              </a:lnTo>
                              <a:lnTo>
                                <a:pt x="8841" y="2904"/>
                              </a:lnTo>
                              <a:close/>
                              <a:moveTo>
                                <a:pt x="9224" y="2425"/>
                              </a:moveTo>
                              <a:lnTo>
                                <a:pt x="9224" y="2425"/>
                              </a:lnTo>
                              <a:lnTo>
                                <a:pt x="9268" y="2457"/>
                              </a:lnTo>
                              <a:lnTo>
                                <a:pt x="9287" y="2471"/>
                              </a:lnTo>
                              <a:lnTo>
                                <a:pt x="9305" y="2484"/>
                              </a:lnTo>
                              <a:lnTo>
                                <a:pt x="9323" y="2495"/>
                              </a:lnTo>
                              <a:lnTo>
                                <a:pt x="9339" y="2504"/>
                              </a:lnTo>
                              <a:lnTo>
                                <a:pt x="9354" y="2511"/>
                              </a:lnTo>
                              <a:lnTo>
                                <a:pt x="9368" y="2517"/>
                              </a:lnTo>
                              <a:lnTo>
                                <a:pt x="9382" y="2522"/>
                              </a:lnTo>
                              <a:lnTo>
                                <a:pt x="9394" y="2525"/>
                              </a:lnTo>
                              <a:lnTo>
                                <a:pt x="9406" y="2526"/>
                              </a:lnTo>
                              <a:lnTo>
                                <a:pt x="9417" y="2527"/>
                              </a:lnTo>
                              <a:lnTo>
                                <a:pt x="9427" y="2526"/>
                              </a:lnTo>
                              <a:lnTo>
                                <a:pt x="9437" y="2523"/>
                              </a:lnTo>
                              <a:lnTo>
                                <a:pt x="9447" y="2520"/>
                              </a:lnTo>
                              <a:lnTo>
                                <a:pt x="9458" y="2515"/>
                              </a:lnTo>
                              <a:lnTo>
                                <a:pt x="9467" y="2508"/>
                              </a:lnTo>
                              <a:lnTo>
                                <a:pt x="9477" y="2501"/>
                              </a:lnTo>
                              <a:lnTo>
                                <a:pt x="9486" y="2492"/>
                              </a:lnTo>
                              <a:lnTo>
                                <a:pt x="9495" y="2483"/>
                              </a:lnTo>
                              <a:lnTo>
                                <a:pt x="9515" y="2459"/>
                              </a:lnTo>
                              <a:lnTo>
                                <a:pt x="9537" y="2432"/>
                              </a:lnTo>
                              <a:lnTo>
                                <a:pt x="9585" y="2365"/>
                              </a:lnTo>
                              <a:lnTo>
                                <a:pt x="9616" y="2325"/>
                              </a:lnTo>
                              <a:lnTo>
                                <a:pt x="9649" y="2283"/>
                              </a:lnTo>
                              <a:lnTo>
                                <a:pt x="9606" y="2250"/>
                              </a:lnTo>
                              <a:lnTo>
                                <a:pt x="9585" y="2236"/>
                              </a:lnTo>
                              <a:lnTo>
                                <a:pt x="9567" y="2224"/>
                              </a:lnTo>
                              <a:lnTo>
                                <a:pt x="9550" y="2213"/>
                              </a:lnTo>
                              <a:lnTo>
                                <a:pt x="9534" y="2203"/>
                              </a:lnTo>
                              <a:lnTo>
                                <a:pt x="9519" y="2196"/>
                              </a:lnTo>
                              <a:lnTo>
                                <a:pt x="9505" y="2190"/>
                              </a:lnTo>
                              <a:lnTo>
                                <a:pt x="9492" y="2185"/>
                              </a:lnTo>
                              <a:lnTo>
                                <a:pt x="9479" y="2182"/>
                              </a:lnTo>
                              <a:lnTo>
                                <a:pt x="9468" y="2181"/>
                              </a:lnTo>
                              <a:lnTo>
                                <a:pt x="9457" y="2180"/>
                              </a:lnTo>
                              <a:lnTo>
                                <a:pt x="9445" y="2181"/>
                              </a:lnTo>
                              <a:lnTo>
                                <a:pt x="9435" y="2184"/>
                              </a:lnTo>
                              <a:lnTo>
                                <a:pt x="9425" y="2187"/>
                              </a:lnTo>
                              <a:lnTo>
                                <a:pt x="9415" y="2192"/>
                              </a:lnTo>
                              <a:lnTo>
                                <a:pt x="9406" y="2199"/>
                              </a:lnTo>
                              <a:lnTo>
                                <a:pt x="9397" y="2206"/>
                              </a:lnTo>
                              <a:lnTo>
                                <a:pt x="9387" y="2216"/>
                              </a:lnTo>
                              <a:lnTo>
                                <a:pt x="9377" y="2225"/>
                              </a:lnTo>
                              <a:lnTo>
                                <a:pt x="9358" y="2248"/>
                              </a:lnTo>
                              <a:lnTo>
                                <a:pt x="9337" y="2275"/>
                              </a:lnTo>
                              <a:lnTo>
                                <a:pt x="9287" y="2342"/>
                              </a:lnTo>
                              <a:lnTo>
                                <a:pt x="9258" y="2382"/>
                              </a:lnTo>
                              <a:lnTo>
                                <a:pt x="9224" y="2425"/>
                              </a:lnTo>
                              <a:close/>
                              <a:moveTo>
                                <a:pt x="9480" y="2109"/>
                              </a:moveTo>
                              <a:lnTo>
                                <a:pt x="9665" y="2262"/>
                              </a:lnTo>
                              <a:lnTo>
                                <a:pt x="9696" y="2226"/>
                              </a:lnTo>
                              <a:lnTo>
                                <a:pt x="9727" y="2190"/>
                              </a:lnTo>
                              <a:lnTo>
                                <a:pt x="9757" y="2155"/>
                              </a:lnTo>
                              <a:lnTo>
                                <a:pt x="9771" y="2137"/>
                              </a:lnTo>
                              <a:lnTo>
                                <a:pt x="9784" y="2120"/>
                              </a:lnTo>
                              <a:lnTo>
                                <a:pt x="9797" y="2102"/>
                              </a:lnTo>
                              <a:lnTo>
                                <a:pt x="9809" y="2084"/>
                              </a:lnTo>
                              <a:lnTo>
                                <a:pt x="9819" y="2065"/>
                              </a:lnTo>
                              <a:lnTo>
                                <a:pt x="9827" y="2046"/>
                              </a:lnTo>
                              <a:lnTo>
                                <a:pt x="9834" y="2026"/>
                              </a:lnTo>
                              <a:lnTo>
                                <a:pt x="9840" y="2006"/>
                              </a:lnTo>
                              <a:lnTo>
                                <a:pt x="9843" y="1984"/>
                              </a:lnTo>
                              <a:lnTo>
                                <a:pt x="9845" y="1963"/>
                              </a:lnTo>
                              <a:lnTo>
                                <a:pt x="9832" y="1912"/>
                              </a:lnTo>
                              <a:lnTo>
                                <a:pt x="9825" y="1885"/>
                              </a:lnTo>
                              <a:lnTo>
                                <a:pt x="9817" y="1858"/>
                              </a:lnTo>
                              <a:lnTo>
                                <a:pt x="9808" y="1832"/>
                              </a:lnTo>
                              <a:lnTo>
                                <a:pt x="9797" y="1807"/>
                              </a:lnTo>
                              <a:lnTo>
                                <a:pt x="9785" y="1782"/>
                              </a:lnTo>
                              <a:lnTo>
                                <a:pt x="9772" y="1759"/>
                              </a:lnTo>
                              <a:lnTo>
                                <a:pt x="9753" y="1778"/>
                              </a:lnTo>
                              <a:lnTo>
                                <a:pt x="9733" y="1798"/>
                              </a:lnTo>
                              <a:lnTo>
                                <a:pt x="9714" y="1818"/>
                              </a:lnTo>
                              <a:lnTo>
                                <a:pt x="9695" y="1838"/>
                              </a:lnTo>
                              <a:lnTo>
                                <a:pt x="9657" y="1882"/>
                              </a:lnTo>
                              <a:lnTo>
                                <a:pt x="9621" y="1927"/>
                              </a:lnTo>
                              <a:lnTo>
                                <a:pt x="9585" y="1973"/>
                              </a:lnTo>
                              <a:lnTo>
                                <a:pt x="9550" y="2019"/>
                              </a:lnTo>
                              <a:lnTo>
                                <a:pt x="9514" y="2064"/>
                              </a:lnTo>
                              <a:lnTo>
                                <a:pt x="9480" y="2109"/>
                              </a:lnTo>
                              <a:close/>
                              <a:moveTo>
                                <a:pt x="6884" y="6180"/>
                              </a:moveTo>
                              <a:lnTo>
                                <a:pt x="6884" y="6180"/>
                              </a:lnTo>
                              <a:lnTo>
                                <a:pt x="6836" y="6145"/>
                              </a:lnTo>
                              <a:lnTo>
                                <a:pt x="6815" y="6130"/>
                              </a:lnTo>
                              <a:lnTo>
                                <a:pt x="6794" y="6116"/>
                              </a:lnTo>
                              <a:lnTo>
                                <a:pt x="6775" y="6105"/>
                              </a:lnTo>
                              <a:lnTo>
                                <a:pt x="6758" y="6095"/>
                              </a:lnTo>
                              <a:lnTo>
                                <a:pt x="6742" y="6088"/>
                              </a:lnTo>
                              <a:lnTo>
                                <a:pt x="6725" y="6081"/>
                              </a:lnTo>
                              <a:lnTo>
                                <a:pt x="6711" y="6077"/>
                              </a:lnTo>
                              <a:lnTo>
                                <a:pt x="6697" y="6074"/>
                              </a:lnTo>
                              <a:lnTo>
                                <a:pt x="6685" y="6073"/>
                              </a:lnTo>
                              <a:lnTo>
                                <a:pt x="6672" y="6073"/>
                              </a:lnTo>
                              <a:lnTo>
                                <a:pt x="6660" y="6075"/>
                              </a:lnTo>
                              <a:lnTo>
                                <a:pt x="6649" y="6078"/>
                              </a:lnTo>
                              <a:lnTo>
                                <a:pt x="6638" y="6082"/>
                              </a:lnTo>
                              <a:lnTo>
                                <a:pt x="6627" y="6088"/>
                              </a:lnTo>
                              <a:lnTo>
                                <a:pt x="6617" y="6095"/>
                              </a:lnTo>
                              <a:lnTo>
                                <a:pt x="6607" y="6104"/>
                              </a:lnTo>
                              <a:lnTo>
                                <a:pt x="6596" y="6114"/>
                              </a:lnTo>
                              <a:lnTo>
                                <a:pt x="6585" y="6126"/>
                              </a:lnTo>
                              <a:lnTo>
                                <a:pt x="6564" y="6151"/>
                              </a:lnTo>
                              <a:lnTo>
                                <a:pt x="6541" y="6182"/>
                              </a:lnTo>
                              <a:lnTo>
                                <a:pt x="6487" y="6255"/>
                              </a:lnTo>
                              <a:lnTo>
                                <a:pt x="6455" y="6298"/>
                              </a:lnTo>
                              <a:lnTo>
                                <a:pt x="6419" y="6345"/>
                              </a:lnTo>
                              <a:lnTo>
                                <a:pt x="6467" y="6380"/>
                              </a:lnTo>
                              <a:lnTo>
                                <a:pt x="6488" y="6395"/>
                              </a:lnTo>
                              <a:lnTo>
                                <a:pt x="6508" y="6409"/>
                              </a:lnTo>
                              <a:lnTo>
                                <a:pt x="6527" y="6420"/>
                              </a:lnTo>
                              <a:lnTo>
                                <a:pt x="6545" y="6429"/>
                              </a:lnTo>
                              <a:lnTo>
                                <a:pt x="6561" y="6437"/>
                              </a:lnTo>
                              <a:lnTo>
                                <a:pt x="6577" y="6443"/>
                              </a:lnTo>
                              <a:lnTo>
                                <a:pt x="6591" y="6448"/>
                              </a:lnTo>
                              <a:lnTo>
                                <a:pt x="6606" y="6450"/>
                              </a:lnTo>
                              <a:lnTo>
                                <a:pt x="6619" y="6452"/>
                              </a:lnTo>
                              <a:lnTo>
                                <a:pt x="6631" y="6452"/>
                              </a:lnTo>
                              <a:lnTo>
                                <a:pt x="6642" y="6450"/>
                              </a:lnTo>
                              <a:lnTo>
                                <a:pt x="6654" y="6447"/>
                              </a:lnTo>
                              <a:lnTo>
                                <a:pt x="6664" y="6442"/>
                              </a:lnTo>
                              <a:lnTo>
                                <a:pt x="6676" y="6436"/>
                              </a:lnTo>
                              <a:lnTo>
                                <a:pt x="6686" y="6429"/>
                              </a:lnTo>
                              <a:lnTo>
                                <a:pt x="6697" y="6421"/>
                              </a:lnTo>
                              <a:lnTo>
                                <a:pt x="6707" y="6411"/>
                              </a:lnTo>
                              <a:lnTo>
                                <a:pt x="6717" y="6399"/>
                              </a:lnTo>
                              <a:lnTo>
                                <a:pt x="6739" y="6373"/>
                              </a:lnTo>
                              <a:lnTo>
                                <a:pt x="6762" y="6343"/>
                              </a:lnTo>
                              <a:lnTo>
                                <a:pt x="6816" y="6269"/>
                              </a:lnTo>
                              <a:lnTo>
                                <a:pt x="6847" y="6226"/>
                              </a:lnTo>
                              <a:lnTo>
                                <a:pt x="6884" y="6180"/>
                              </a:lnTo>
                              <a:close/>
                              <a:moveTo>
                                <a:pt x="7122" y="5872"/>
                              </a:moveTo>
                              <a:lnTo>
                                <a:pt x="6931" y="5714"/>
                              </a:lnTo>
                              <a:lnTo>
                                <a:pt x="6696" y="6003"/>
                              </a:lnTo>
                              <a:lnTo>
                                <a:pt x="6741" y="6037"/>
                              </a:lnTo>
                              <a:lnTo>
                                <a:pt x="6780" y="6065"/>
                              </a:lnTo>
                              <a:lnTo>
                                <a:pt x="6797" y="6076"/>
                              </a:lnTo>
                              <a:lnTo>
                                <a:pt x="6814" y="6086"/>
                              </a:lnTo>
                              <a:lnTo>
                                <a:pt x="6829" y="6095"/>
                              </a:lnTo>
                              <a:lnTo>
                                <a:pt x="6843" y="6101"/>
                              </a:lnTo>
                              <a:lnTo>
                                <a:pt x="6857" y="6107"/>
                              </a:lnTo>
                              <a:lnTo>
                                <a:pt x="6869" y="6111"/>
                              </a:lnTo>
                              <a:lnTo>
                                <a:pt x="6882" y="6113"/>
                              </a:lnTo>
                              <a:lnTo>
                                <a:pt x="6893" y="6114"/>
                              </a:lnTo>
                              <a:lnTo>
                                <a:pt x="6903" y="6114"/>
                              </a:lnTo>
                              <a:lnTo>
                                <a:pt x="6913" y="6112"/>
                              </a:lnTo>
                              <a:lnTo>
                                <a:pt x="6923" y="6110"/>
                              </a:lnTo>
                              <a:lnTo>
                                <a:pt x="6933" y="6105"/>
                              </a:lnTo>
                              <a:lnTo>
                                <a:pt x="6942" y="6100"/>
                              </a:lnTo>
                              <a:lnTo>
                                <a:pt x="6952" y="6093"/>
                              </a:lnTo>
                              <a:lnTo>
                                <a:pt x="6961" y="6085"/>
                              </a:lnTo>
                              <a:lnTo>
                                <a:pt x="6970" y="6076"/>
                              </a:lnTo>
                              <a:lnTo>
                                <a:pt x="6980" y="6065"/>
                              </a:lnTo>
                              <a:lnTo>
                                <a:pt x="6989" y="6052"/>
                              </a:lnTo>
                              <a:lnTo>
                                <a:pt x="7010" y="6025"/>
                              </a:lnTo>
                              <a:lnTo>
                                <a:pt x="7059" y="5957"/>
                              </a:lnTo>
                              <a:lnTo>
                                <a:pt x="7089" y="5916"/>
                              </a:lnTo>
                              <a:lnTo>
                                <a:pt x="7122" y="5872"/>
                              </a:lnTo>
                              <a:close/>
                              <a:moveTo>
                                <a:pt x="6609" y="6533"/>
                              </a:moveTo>
                              <a:lnTo>
                                <a:pt x="6406" y="6376"/>
                              </a:lnTo>
                              <a:lnTo>
                                <a:pt x="6351" y="6441"/>
                              </a:lnTo>
                              <a:lnTo>
                                <a:pt x="6305" y="6495"/>
                              </a:lnTo>
                              <a:lnTo>
                                <a:pt x="6258" y="6554"/>
                              </a:lnTo>
                              <a:lnTo>
                                <a:pt x="6234" y="6584"/>
                              </a:lnTo>
                              <a:lnTo>
                                <a:pt x="6213" y="6614"/>
                              </a:lnTo>
                              <a:lnTo>
                                <a:pt x="6194" y="6641"/>
                              </a:lnTo>
                              <a:lnTo>
                                <a:pt x="6177" y="6666"/>
                              </a:lnTo>
                              <a:lnTo>
                                <a:pt x="6165" y="6690"/>
                              </a:lnTo>
                              <a:lnTo>
                                <a:pt x="6161" y="6699"/>
                              </a:lnTo>
                              <a:lnTo>
                                <a:pt x="6158" y="6708"/>
                              </a:lnTo>
                              <a:lnTo>
                                <a:pt x="6156" y="6716"/>
                              </a:lnTo>
                              <a:lnTo>
                                <a:pt x="6156" y="6722"/>
                              </a:lnTo>
                              <a:lnTo>
                                <a:pt x="6158" y="6727"/>
                              </a:lnTo>
                              <a:lnTo>
                                <a:pt x="6161" y="6731"/>
                              </a:lnTo>
                              <a:lnTo>
                                <a:pt x="6202" y="6728"/>
                              </a:lnTo>
                              <a:lnTo>
                                <a:pt x="6250" y="6724"/>
                              </a:lnTo>
                              <a:lnTo>
                                <a:pt x="6301" y="6720"/>
                              </a:lnTo>
                              <a:lnTo>
                                <a:pt x="6328" y="6717"/>
                              </a:lnTo>
                              <a:lnTo>
                                <a:pt x="6352" y="6713"/>
                              </a:lnTo>
                              <a:lnTo>
                                <a:pt x="6376" y="6708"/>
                              </a:lnTo>
                              <a:lnTo>
                                <a:pt x="6398" y="6703"/>
                              </a:lnTo>
                              <a:lnTo>
                                <a:pt x="6418" y="6696"/>
                              </a:lnTo>
                              <a:lnTo>
                                <a:pt x="6426" y="6692"/>
                              </a:lnTo>
                              <a:lnTo>
                                <a:pt x="6434" y="6688"/>
                              </a:lnTo>
                              <a:lnTo>
                                <a:pt x="6441" y="6684"/>
                              </a:lnTo>
                              <a:lnTo>
                                <a:pt x="6447" y="6679"/>
                              </a:lnTo>
                              <a:lnTo>
                                <a:pt x="6453" y="6673"/>
                              </a:lnTo>
                              <a:lnTo>
                                <a:pt x="6457" y="6667"/>
                              </a:lnTo>
                              <a:lnTo>
                                <a:pt x="6461" y="6661"/>
                              </a:lnTo>
                              <a:lnTo>
                                <a:pt x="6463" y="6655"/>
                              </a:lnTo>
                              <a:lnTo>
                                <a:pt x="6464" y="6648"/>
                              </a:lnTo>
                              <a:lnTo>
                                <a:pt x="6463" y="6641"/>
                              </a:lnTo>
                              <a:lnTo>
                                <a:pt x="6475" y="6639"/>
                              </a:lnTo>
                              <a:lnTo>
                                <a:pt x="6487" y="6636"/>
                              </a:lnTo>
                              <a:lnTo>
                                <a:pt x="6498" y="6633"/>
                              </a:lnTo>
                              <a:lnTo>
                                <a:pt x="6509" y="6629"/>
                              </a:lnTo>
                              <a:lnTo>
                                <a:pt x="6519" y="6625"/>
                              </a:lnTo>
                              <a:lnTo>
                                <a:pt x="6530" y="6619"/>
                              </a:lnTo>
                              <a:lnTo>
                                <a:pt x="6540" y="6614"/>
                              </a:lnTo>
                              <a:lnTo>
                                <a:pt x="6549" y="6607"/>
                              </a:lnTo>
                              <a:lnTo>
                                <a:pt x="6558" y="6600"/>
                              </a:lnTo>
                              <a:lnTo>
                                <a:pt x="6566" y="6592"/>
                              </a:lnTo>
                              <a:lnTo>
                                <a:pt x="6574" y="6584"/>
                              </a:lnTo>
                              <a:lnTo>
                                <a:pt x="6582" y="6575"/>
                              </a:lnTo>
                              <a:lnTo>
                                <a:pt x="6589" y="6566"/>
                              </a:lnTo>
                              <a:lnTo>
                                <a:pt x="6596" y="6556"/>
                              </a:lnTo>
                              <a:lnTo>
                                <a:pt x="6603" y="6545"/>
                              </a:lnTo>
                              <a:lnTo>
                                <a:pt x="6609" y="6533"/>
                              </a:lnTo>
                              <a:close/>
                              <a:moveTo>
                                <a:pt x="7668" y="5184"/>
                              </a:moveTo>
                              <a:lnTo>
                                <a:pt x="7668" y="5184"/>
                              </a:lnTo>
                              <a:lnTo>
                                <a:pt x="7600" y="5130"/>
                              </a:lnTo>
                              <a:lnTo>
                                <a:pt x="7573" y="5110"/>
                              </a:lnTo>
                              <a:lnTo>
                                <a:pt x="7548" y="5092"/>
                              </a:lnTo>
                              <a:lnTo>
                                <a:pt x="7527" y="5079"/>
                              </a:lnTo>
                              <a:lnTo>
                                <a:pt x="7518" y="5075"/>
                              </a:lnTo>
                              <a:lnTo>
                                <a:pt x="7509" y="5071"/>
                              </a:lnTo>
                              <a:lnTo>
                                <a:pt x="7499" y="5068"/>
                              </a:lnTo>
                              <a:lnTo>
                                <a:pt x="7491" y="5066"/>
                              </a:lnTo>
                              <a:lnTo>
                                <a:pt x="7483" y="5065"/>
                              </a:lnTo>
                              <a:lnTo>
                                <a:pt x="7475" y="5066"/>
                              </a:lnTo>
                              <a:lnTo>
                                <a:pt x="7468" y="5067"/>
                              </a:lnTo>
                              <a:lnTo>
                                <a:pt x="7460" y="5070"/>
                              </a:lnTo>
                              <a:lnTo>
                                <a:pt x="7452" y="5073"/>
                              </a:lnTo>
                              <a:lnTo>
                                <a:pt x="7445" y="5078"/>
                              </a:lnTo>
                              <a:lnTo>
                                <a:pt x="7437" y="5083"/>
                              </a:lnTo>
                              <a:lnTo>
                                <a:pt x="7427" y="5090"/>
                              </a:lnTo>
                              <a:lnTo>
                                <a:pt x="7410" y="5108"/>
                              </a:lnTo>
                              <a:lnTo>
                                <a:pt x="7390" y="5129"/>
                              </a:lnTo>
                              <a:lnTo>
                                <a:pt x="7368" y="5155"/>
                              </a:lnTo>
                              <a:lnTo>
                                <a:pt x="7313" y="5222"/>
                              </a:lnTo>
                              <a:lnTo>
                                <a:pt x="7382" y="5276"/>
                              </a:lnTo>
                              <a:lnTo>
                                <a:pt x="7410" y="5298"/>
                              </a:lnTo>
                              <a:lnTo>
                                <a:pt x="7435" y="5316"/>
                              </a:lnTo>
                              <a:lnTo>
                                <a:pt x="7456" y="5329"/>
                              </a:lnTo>
                              <a:lnTo>
                                <a:pt x="7466" y="5334"/>
                              </a:lnTo>
                              <a:lnTo>
                                <a:pt x="7475" y="5339"/>
                              </a:lnTo>
                              <a:lnTo>
                                <a:pt x="7483" y="5342"/>
                              </a:lnTo>
                              <a:lnTo>
                                <a:pt x="7492" y="5344"/>
                              </a:lnTo>
                              <a:lnTo>
                                <a:pt x="7500" y="5345"/>
                              </a:lnTo>
                              <a:lnTo>
                                <a:pt x="7509" y="5344"/>
                              </a:lnTo>
                              <a:lnTo>
                                <a:pt x="7516" y="5343"/>
                              </a:lnTo>
                              <a:lnTo>
                                <a:pt x="7524" y="5341"/>
                              </a:lnTo>
                              <a:lnTo>
                                <a:pt x="7531" y="5337"/>
                              </a:lnTo>
                              <a:lnTo>
                                <a:pt x="7539" y="5333"/>
                              </a:lnTo>
                              <a:lnTo>
                                <a:pt x="7547" y="5327"/>
                              </a:lnTo>
                              <a:lnTo>
                                <a:pt x="7555" y="5320"/>
                              </a:lnTo>
                              <a:lnTo>
                                <a:pt x="7573" y="5303"/>
                              </a:lnTo>
                              <a:lnTo>
                                <a:pt x="7592" y="5280"/>
                              </a:lnTo>
                              <a:lnTo>
                                <a:pt x="7614" y="5253"/>
                              </a:lnTo>
                              <a:lnTo>
                                <a:pt x="7668" y="5184"/>
                              </a:lnTo>
                              <a:close/>
                              <a:moveTo>
                                <a:pt x="7321" y="5617"/>
                              </a:moveTo>
                              <a:lnTo>
                                <a:pt x="7321" y="5617"/>
                              </a:lnTo>
                              <a:lnTo>
                                <a:pt x="7301" y="5601"/>
                              </a:lnTo>
                              <a:lnTo>
                                <a:pt x="7281" y="5584"/>
                              </a:lnTo>
                              <a:lnTo>
                                <a:pt x="7247" y="5552"/>
                              </a:lnTo>
                              <a:lnTo>
                                <a:pt x="7232" y="5538"/>
                              </a:lnTo>
                              <a:lnTo>
                                <a:pt x="7216" y="5525"/>
                              </a:lnTo>
                              <a:lnTo>
                                <a:pt x="7202" y="5514"/>
                              </a:lnTo>
                              <a:lnTo>
                                <a:pt x="7188" y="5504"/>
                              </a:lnTo>
                              <a:lnTo>
                                <a:pt x="7175" y="5497"/>
                              </a:lnTo>
                              <a:lnTo>
                                <a:pt x="7168" y="5495"/>
                              </a:lnTo>
                              <a:lnTo>
                                <a:pt x="7161" y="5493"/>
                              </a:lnTo>
                              <a:lnTo>
                                <a:pt x="7153" y="5492"/>
                              </a:lnTo>
                              <a:lnTo>
                                <a:pt x="7146" y="5492"/>
                              </a:lnTo>
                              <a:lnTo>
                                <a:pt x="7139" y="5493"/>
                              </a:lnTo>
                              <a:lnTo>
                                <a:pt x="7132" y="5495"/>
                              </a:lnTo>
                              <a:lnTo>
                                <a:pt x="7125" y="5498"/>
                              </a:lnTo>
                              <a:lnTo>
                                <a:pt x="7117" y="5502"/>
                              </a:lnTo>
                              <a:lnTo>
                                <a:pt x="7109" y="5508"/>
                              </a:lnTo>
                              <a:lnTo>
                                <a:pt x="7101" y="5514"/>
                              </a:lnTo>
                              <a:lnTo>
                                <a:pt x="7093" y="5521"/>
                              </a:lnTo>
                              <a:lnTo>
                                <a:pt x="7084" y="5529"/>
                              </a:lnTo>
                              <a:lnTo>
                                <a:pt x="7066" y="5549"/>
                              </a:lnTo>
                              <a:lnTo>
                                <a:pt x="7041" y="5581"/>
                              </a:lnTo>
                              <a:lnTo>
                                <a:pt x="7020" y="5607"/>
                              </a:lnTo>
                              <a:lnTo>
                                <a:pt x="7003" y="5631"/>
                              </a:lnTo>
                              <a:lnTo>
                                <a:pt x="6990" y="5652"/>
                              </a:lnTo>
                              <a:lnTo>
                                <a:pt x="6986" y="5661"/>
                              </a:lnTo>
                              <a:lnTo>
                                <a:pt x="6982" y="5670"/>
                              </a:lnTo>
                              <a:lnTo>
                                <a:pt x="6980" y="5678"/>
                              </a:lnTo>
                              <a:lnTo>
                                <a:pt x="6978" y="5686"/>
                              </a:lnTo>
                              <a:lnTo>
                                <a:pt x="6977" y="5693"/>
                              </a:lnTo>
                              <a:lnTo>
                                <a:pt x="6978" y="5700"/>
                              </a:lnTo>
                              <a:lnTo>
                                <a:pt x="6979" y="5707"/>
                              </a:lnTo>
                              <a:lnTo>
                                <a:pt x="6981" y="5714"/>
                              </a:lnTo>
                              <a:lnTo>
                                <a:pt x="6985" y="5721"/>
                              </a:lnTo>
                              <a:lnTo>
                                <a:pt x="6989" y="5728"/>
                              </a:lnTo>
                              <a:lnTo>
                                <a:pt x="6994" y="5734"/>
                              </a:lnTo>
                              <a:lnTo>
                                <a:pt x="7000" y="5741"/>
                              </a:lnTo>
                              <a:lnTo>
                                <a:pt x="7014" y="5754"/>
                              </a:lnTo>
                              <a:lnTo>
                                <a:pt x="7033" y="5769"/>
                              </a:lnTo>
                              <a:lnTo>
                                <a:pt x="7078" y="5806"/>
                              </a:lnTo>
                              <a:lnTo>
                                <a:pt x="7107" y="5827"/>
                              </a:lnTo>
                              <a:lnTo>
                                <a:pt x="7137" y="5853"/>
                              </a:lnTo>
                              <a:lnTo>
                                <a:pt x="7321" y="5617"/>
                              </a:lnTo>
                              <a:close/>
                              <a:moveTo>
                                <a:pt x="8126" y="4606"/>
                              </a:moveTo>
                              <a:lnTo>
                                <a:pt x="7925" y="4448"/>
                              </a:lnTo>
                              <a:lnTo>
                                <a:pt x="7792" y="4619"/>
                              </a:lnTo>
                              <a:lnTo>
                                <a:pt x="7856" y="4669"/>
                              </a:lnTo>
                              <a:lnTo>
                                <a:pt x="7882" y="4691"/>
                              </a:lnTo>
                              <a:lnTo>
                                <a:pt x="7905" y="4709"/>
                              </a:lnTo>
                              <a:lnTo>
                                <a:pt x="7925" y="4723"/>
                              </a:lnTo>
                              <a:lnTo>
                                <a:pt x="7943" y="4733"/>
                              </a:lnTo>
                              <a:lnTo>
                                <a:pt x="7951" y="4737"/>
                              </a:lnTo>
                              <a:lnTo>
                                <a:pt x="7959" y="4740"/>
                              </a:lnTo>
                              <a:lnTo>
                                <a:pt x="7967" y="4742"/>
                              </a:lnTo>
                              <a:lnTo>
                                <a:pt x="7974" y="4743"/>
                              </a:lnTo>
                              <a:lnTo>
                                <a:pt x="7982" y="4743"/>
                              </a:lnTo>
                              <a:lnTo>
                                <a:pt x="7989" y="4742"/>
                              </a:lnTo>
                              <a:lnTo>
                                <a:pt x="7997" y="4740"/>
                              </a:lnTo>
                              <a:lnTo>
                                <a:pt x="8005" y="4737"/>
                              </a:lnTo>
                              <a:lnTo>
                                <a:pt x="8012" y="4733"/>
                              </a:lnTo>
                              <a:lnTo>
                                <a:pt x="8020" y="4728"/>
                              </a:lnTo>
                              <a:lnTo>
                                <a:pt x="8028" y="4721"/>
                              </a:lnTo>
                              <a:lnTo>
                                <a:pt x="8037" y="4713"/>
                              </a:lnTo>
                              <a:lnTo>
                                <a:pt x="8055" y="4694"/>
                              </a:lnTo>
                              <a:lnTo>
                                <a:pt x="8076" y="4670"/>
                              </a:lnTo>
                              <a:lnTo>
                                <a:pt x="8100" y="4641"/>
                              </a:lnTo>
                              <a:lnTo>
                                <a:pt x="8126" y="4606"/>
                              </a:lnTo>
                              <a:close/>
                              <a:moveTo>
                                <a:pt x="7974" y="4803"/>
                              </a:moveTo>
                              <a:lnTo>
                                <a:pt x="7771" y="4645"/>
                              </a:lnTo>
                              <a:lnTo>
                                <a:pt x="7745" y="4679"/>
                              </a:lnTo>
                              <a:lnTo>
                                <a:pt x="7723" y="4710"/>
                              </a:lnTo>
                              <a:lnTo>
                                <a:pt x="7704" y="4735"/>
                              </a:lnTo>
                              <a:lnTo>
                                <a:pt x="7690" y="4759"/>
                              </a:lnTo>
                              <a:lnTo>
                                <a:pt x="7685" y="4769"/>
                              </a:lnTo>
                              <a:lnTo>
                                <a:pt x="7681" y="4779"/>
                              </a:lnTo>
                              <a:lnTo>
                                <a:pt x="7677" y="4788"/>
                              </a:lnTo>
                              <a:lnTo>
                                <a:pt x="7675" y="4796"/>
                              </a:lnTo>
                              <a:lnTo>
                                <a:pt x="7674" y="4804"/>
                              </a:lnTo>
                              <a:lnTo>
                                <a:pt x="7673" y="4812"/>
                              </a:lnTo>
                              <a:lnTo>
                                <a:pt x="7674" y="4820"/>
                              </a:lnTo>
                              <a:lnTo>
                                <a:pt x="7676" y="4828"/>
                              </a:lnTo>
                              <a:lnTo>
                                <a:pt x="7679" y="4835"/>
                              </a:lnTo>
                              <a:lnTo>
                                <a:pt x="7682" y="4842"/>
                              </a:lnTo>
                              <a:lnTo>
                                <a:pt x="7687" y="4849"/>
                              </a:lnTo>
                              <a:lnTo>
                                <a:pt x="7693" y="4856"/>
                              </a:lnTo>
                              <a:lnTo>
                                <a:pt x="7707" y="4872"/>
                              </a:lnTo>
                              <a:lnTo>
                                <a:pt x="7726" y="4889"/>
                              </a:lnTo>
                              <a:lnTo>
                                <a:pt x="7748" y="4907"/>
                              </a:lnTo>
                              <a:lnTo>
                                <a:pt x="7773" y="4928"/>
                              </a:lnTo>
                              <a:lnTo>
                                <a:pt x="7837" y="4980"/>
                              </a:lnTo>
                              <a:lnTo>
                                <a:pt x="7905" y="4892"/>
                              </a:lnTo>
                              <a:lnTo>
                                <a:pt x="7974" y="4803"/>
                              </a:lnTo>
                              <a:close/>
                              <a:moveTo>
                                <a:pt x="7822" y="4999"/>
                              </a:moveTo>
                              <a:lnTo>
                                <a:pt x="7624" y="4835"/>
                              </a:lnTo>
                              <a:lnTo>
                                <a:pt x="7487" y="5011"/>
                              </a:lnTo>
                              <a:lnTo>
                                <a:pt x="7550" y="5061"/>
                              </a:lnTo>
                              <a:lnTo>
                                <a:pt x="7576" y="5081"/>
                              </a:lnTo>
                              <a:lnTo>
                                <a:pt x="7598" y="5099"/>
                              </a:lnTo>
                              <a:lnTo>
                                <a:pt x="7617" y="5113"/>
                              </a:lnTo>
                              <a:lnTo>
                                <a:pt x="7635" y="5123"/>
                              </a:lnTo>
                              <a:lnTo>
                                <a:pt x="7644" y="5126"/>
                              </a:lnTo>
                              <a:lnTo>
                                <a:pt x="7652" y="5129"/>
                              </a:lnTo>
                              <a:lnTo>
                                <a:pt x="7659" y="5131"/>
                              </a:lnTo>
                              <a:lnTo>
                                <a:pt x="7667" y="5132"/>
                              </a:lnTo>
                              <a:lnTo>
                                <a:pt x="7674" y="5132"/>
                              </a:lnTo>
                              <a:lnTo>
                                <a:pt x="7681" y="5131"/>
                              </a:lnTo>
                              <a:lnTo>
                                <a:pt x="7689" y="5129"/>
                              </a:lnTo>
                              <a:lnTo>
                                <a:pt x="7696" y="5125"/>
                              </a:lnTo>
                              <a:lnTo>
                                <a:pt x="7704" y="5121"/>
                              </a:lnTo>
                              <a:lnTo>
                                <a:pt x="7713" y="5116"/>
                              </a:lnTo>
                              <a:lnTo>
                                <a:pt x="7721" y="5110"/>
                              </a:lnTo>
                              <a:lnTo>
                                <a:pt x="7730" y="5102"/>
                              </a:lnTo>
                              <a:lnTo>
                                <a:pt x="7748" y="5083"/>
                              </a:lnTo>
                              <a:lnTo>
                                <a:pt x="7769" y="5060"/>
                              </a:lnTo>
                              <a:lnTo>
                                <a:pt x="7794" y="5032"/>
                              </a:lnTo>
                              <a:lnTo>
                                <a:pt x="7822" y="4999"/>
                              </a:lnTo>
                              <a:close/>
                              <a:moveTo>
                                <a:pt x="7500" y="5399"/>
                              </a:moveTo>
                              <a:lnTo>
                                <a:pt x="7305" y="5247"/>
                              </a:lnTo>
                              <a:lnTo>
                                <a:pt x="7251" y="5315"/>
                              </a:lnTo>
                              <a:lnTo>
                                <a:pt x="7230" y="5343"/>
                              </a:lnTo>
                              <a:lnTo>
                                <a:pt x="7213" y="5366"/>
                              </a:lnTo>
                              <a:lnTo>
                                <a:pt x="7200" y="5388"/>
                              </a:lnTo>
                              <a:lnTo>
                                <a:pt x="7195" y="5398"/>
                              </a:lnTo>
                              <a:lnTo>
                                <a:pt x="7191" y="5407"/>
                              </a:lnTo>
                              <a:lnTo>
                                <a:pt x="7189" y="5415"/>
                              </a:lnTo>
                              <a:lnTo>
                                <a:pt x="7187" y="5423"/>
                              </a:lnTo>
                              <a:lnTo>
                                <a:pt x="7186" y="5431"/>
                              </a:lnTo>
                              <a:lnTo>
                                <a:pt x="7186" y="5440"/>
                              </a:lnTo>
                              <a:lnTo>
                                <a:pt x="7188" y="5448"/>
                              </a:lnTo>
                              <a:lnTo>
                                <a:pt x="7190" y="5455"/>
                              </a:lnTo>
                              <a:lnTo>
                                <a:pt x="7194" y="5463"/>
                              </a:lnTo>
                              <a:lnTo>
                                <a:pt x="7198" y="5471"/>
                              </a:lnTo>
                              <a:lnTo>
                                <a:pt x="7204" y="5479"/>
                              </a:lnTo>
                              <a:lnTo>
                                <a:pt x="7211" y="5487"/>
                              </a:lnTo>
                              <a:lnTo>
                                <a:pt x="7228" y="5505"/>
                              </a:lnTo>
                              <a:lnTo>
                                <a:pt x="7250" y="5525"/>
                              </a:lnTo>
                              <a:lnTo>
                                <a:pt x="7276" y="5547"/>
                              </a:lnTo>
                              <a:lnTo>
                                <a:pt x="7342" y="5603"/>
                              </a:lnTo>
                              <a:lnTo>
                                <a:pt x="7500" y="5399"/>
                              </a:lnTo>
                              <a:close/>
                              <a:moveTo>
                                <a:pt x="8380" y="3889"/>
                              </a:moveTo>
                              <a:lnTo>
                                <a:pt x="8246" y="4047"/>
                              </a:lnTo>
                              <a:lnTo>
                                <a:pt x="8449" y="4206"/>
                              </a:lnTo>
                              <a:lnTo>
                                <a:pt x="8581" y="4035"/>
                              </a:lnTo>
                              <a:lnTo>
                                <a:pt x="8380" y="3889"/>
                              </a:lnTo>
                              <a:close/>
                              <a:moveTo>
                                <a:pt x="8098" y="4238"/>
                              </a:moveTo>
                              <a:lnTo>
                                <a:pt x="8302" y="4395"/>
                              </a:lnTo>
                              <a:lnTo>
                                <a:pt x="8333" y="4365"/>
                              </a:lnTo>
                              <a:lnTo>
                                <a:pt x="8347" y="4352"/>
                              </a:lnTo>
                              <a:lnTo>
                                <a:pt x="8359" y="4339"/>
                              </a:lnTo>
                              <a:lnTo>
                                <a:pt x="8369" y="4326"/>
                              </a:lnTo>
                              <a:lnTo>
                                <a:pt x="8378" y="4314"/>
                              </a:lnTo>
                              <a:lnTo>
                                <a:pt x="8385" y="4303"/>
                              </a:lnTo>
                              <a:lnTo>
                                <a:pt x="8391" y="4292"/>
                              </a:lnTo>
                              <a:lnTo>
                                <a:pt x="8396" y="4282"/>
                              </a:lnTo>
                              <a:lnTo>
                                <a:pt x="8399" y="4272"/>
                              </a:lnTo>
                              <a:lnTo>
                                <a:pt x="8401" y="4261"/>
                              </a:lnTo>
                              <a:lnTo>
                                <a:pt x="8402" y="4252"/>
                              </a:lnTo>
                              <a:lnTo>
                                <a:pt x="8402" y="4243"/>
                              </a:lnTo>
                              <a:lnTo>
                                <a:pt x="8401" y="4234"/>
                              </a:lnTo>
                              <a:lnTo>
                                <a:pt x="8398" y="4226"/>
                              </a:lnTo>
                              <a:lnTo>
                                <a:pt x="8395" y="4218"/>
                              </a:lnTo>
                              <a:lnTo>
                                <a:pt x="8390" y="4209"/>
                              </a:lnTo>
                              <a:lnTo>
                                <a:pt x="8385" y="4201"/>
                              </a:lnTo>
                              <a:lnTo>
                                <a:pt x="8379" y="4192"/>
                              </a:lnTo>
                              <a:lnTo>
                                <a:pt x="8371" y="4184"/>
                              </a:lnTo>
                              <a:lnTo>
                                <a:pt x="8355" y="4167"/>
                              </a:lnTo>
                              <a:lnTo>
                                <a:pt x="8334" y="4150"/>
                              </a:lnTo>
                              <a:lnTo>
                                <a:pt x="8287" y="4112"/>
                              </a:lnTo>
                              <a:lnTo>
                                <a:pt x="8259" y="4091"/>
                              </a:lnTo>
                              <a:lnTo>
                                <a:pt x="8231" y="4068"/>
                              </a:lnTo>
                              <a:lnTo>
                                <a:pt x="8098" y="4238"/>
                              </a:lnTo>
                              <a:close/>
                              <a:moveTo>
                                <a:pt x="8280" y="4410"/>
                              </a:moveTo>
                              <a:lnTo>
                                <a:pt x="8280" y="4410"/>
                              </a:lnTo>
                              <a:lnTo>
                                <a:pt x="8258" y="4393"/>
                              </a:lnTo>
                              <a:lnTo>
                                <a:pt x="8238" y="4377"/>
                              </a:lnTo>
                              <a:lnTo>
                                <a:pt x="8203" y="4346"/>
                              </a:lnTo>
                              <a:lnTo>
                                <a:pt x="8185" y="4331"/>
                              </a:lnTo>
                              <a:lnTo>
                                <a:pt x="8170" y="4318"/>
                              </a:lnTo>
                              <a:lnTo>
                                <a:pt x="8155" y="4307"/>
                              </a:lnTo>
                              <a:lnTo>
                                <a:pt x="8140" y="4298"/>
                              </a:lnTo>
                              <a:lnTo>
                                <a:pt x="8125" y="4291"/>
                              </a:lnTo>
                              <a:lnTo>
                                <a:pt x="8118" y="4289"/>
                              </a:lnTo>
                              <a:lnTo>
                                <a:pt x="8110" y="4288"/>
                              </a:lnTo>
                              <a:lnTo>
                                <a:pt x="8103" y="4287"/>
                              </a:lnTo>
                              <a:lnTo>
                                <a:pt x="8096" y="4287"/>
                              </a:lnTo>
                              <a:lnTo>
                                <a:pt x="8089" y="4288"/>
                              </a:lnTo>
                              <a:lnTo>
                                <a:pt x="8081" y="4290"/>
                              </a:lnTo>
                              <a:lnTo>
                                <a:pt x="8074" y="4293"/>
                              </a:lnTo>
                              <a:lnTo>
                                <a:pt x="8066" y="4297"/>
                              </a:lnTo>
                              <a:lnTo>
                                <a:pt x="8057" y="4302"/>
                              </a:lnTo>
                              <a:lnTo>
                                <a:pt x="8049" y="4308"/>
                              </a:lnTo>
                              <a:lnTo>
                                <a:pt x="8041" y="4315"/>
                              </a:lnTo>
                              <a:lnTo>
                                <a:pt x="8033" y="4324"/>
                              </a:lnTo>
                              <a:lnTo>
                                <a:pt x="8024" y="4333"/>
                              </a:lnTo>
                              <a:lnTo>
                                <a:pt x="8015" y="4346"/>
                              </a:lnTo>
                              <a:lnTo>
                                <a:pt x="8006" y="4357"/>
                              </a:lnTo>
                              <a:lnTo>
                                <a:pt x="7999" y="4368"/>
                              </a:lnTo>
                              <a:lnTo>
                                <a:pt x="7993" y="4378"/>
                              </a:lnTo>
                              <a:lnTo>
                                <a:pt x="7987" y="4388"/>
                              </a:lnTo>
                              <a:lnTo>
                                <a:pt x="7983" y="4397"/>
                              </a:lnTo>
                              <a:lnTo>
                                <a:pt x="7980" y="4406"/>
                              </a:lnTo>
                              <a:lnTo>
                                <a:pt x="7978" y="4415"/>
                              </a:lnTo>
                              <a:lnTo>
                                <a:pt x="7977" y="4423"/>
                              </a:lnTo>
                              <a:lnTo>
                                <a:pt x="7977" y="4431"/>
                              </a:lnTo>
                              <a:lnTo>
                                <a:pt x="7978" y="4439"/>
                              </a:lnTo>
                              <a:lnTo>
                                <a:pt x="7979" y="4446"/>
                              </a:lnTo>
                              <a:lnTo>
                                <a:pt x="7982" y="4452"/>
                              </a:lnTo>
                              <a:lnTo>
                                <a:pt x="7985" y="4459"/>
                              </a:lnTo>
                              <a:lnTo>
                                <a:pt x="7989" y="4465"/>
                              </a:lnTo>
                              <a:lnTo>
                                <a:pt x="7994" y="4472"/>
                              </a:lnTo>
                              <a:lnTo>
                                <a:pt x="8000" y="4479"/>
                              </a:lnTo>
                              <a:lnTo>
                                <a:pt x="8012" y="4491"/>
                              </a:lnTo>
                              <a:lnTo>
                                <a:pt x="8026" y="4502"/>
                              </a:lnTo>
                              <a:lnTo>
                                <a:pt x="8043" y="4514"/>
                              </a:lnTo>
                              <a:lnTo>
                                <a:pt x="8061" y="4527"/>
                              </a:lnTo>
                              <a:lnTo>
                                <a:pt x="8100" y="4555"/>
                              </a:lnTo>
                              <a:lnTo>
                                <a:pt x="8121" y="4570"/>
                              </a:lnTo>
                              <a:lnTo>
                                <a:pt x="8142" y="4586"/>
                              </a:lnTo>
                              <a:lnTo>
                                <a:pt x="8211" y="4498"/>
                              </a:lnTo>
                              <a:lnTo>
                                <a:pt x="8280" y="4410"/>
                              </a:lnTo>
                              <a:close/>
                              <a:moveTo>
                                <a:pt x="8707" y="3482"/>
                              </a:moveTo>
                              <a:lnTo>
                                <a:pt x="8558" y="3660"/>
                              </a:lnTo>
                              <a:lnTo>
                                <a:pt x="8761" y="3818"/>
                              </a:lnTo>
                              <a:lnTo>
                                <a:pt x="8812" y="3751"/>
                              </a:lnTo>
                              <a:lnTo>
                                <a:pt x="8832" y="3725"/>
                              </a:lnTo>
                              <a:lnTo>
                                <a:pt x="8847" y="3701"/>
                              </a:lnTo>
                              <a:lnTo>
                                <a:pt x="8859" y="3681"/>
                              </a:lnTo>
                              <a:lnTo>
                                <a:pt x="8863" y="3672"/>
                              </a:lnTo>
                              <a:lnTo>
                                <a:pt x="8866" y="3663"/>
                              </a:lnTo>
                              <a:lnTo>
                                <a:pt x="8868" y="3655"/>
                              </a:lnTo>
                              <a:lnTo>
                                <a:pt x="8869" y="3646"/>
                              </a:lnTo>
                              <a:lnTo>
                                <a:pt x="8869" y="3638"/>
                              </a:lnTo>
                              <a:lnTo>
                                <a:pt x="8868" y="3631"/>
                              </a:lnTo>
                              <a:lnTo>
                                <a:pt x="8866" y="3624"/>
                              </a:lnTo>
                              <a:lnTo>
                                <a:pt x="8863" y="3617"/>
                              </a:lnTo>
                              <a:lnTo>
                                <a:pt x="8859" y="3610"/>
                              </a:lnTo>
                              <a:lnTo>
                                <a:pt x="8853" y="3603"/>
                              </a:lnTo>
                              <a:lnTo>
                                <a:pt x="8847" y="3595"/>
                              </a:lnTo>
                              <a:lnTo>
                                <a:pt x="8840" y="3588"/>
                              </a:lnTo>
                              <a:lnTo>
                                <a:pt x="8821" y="3571"/>
                              </a:lnTo>
                              <a:lnTo>
                                <a:pt x="8799" y="3553"/>
                              </a:lnTo>
                              <a:lnTo>
                                <a:pt x="8773" y="3533"/>
                              </a:lnTo>
                              <a:lnTo>
                                <a:pt x="8707" y="3482"/>
                              </a:lnTo>
                              <a:close/>
                              <a:moveTo>
                                <a:pt x="8542" y="3680"/>
                              </a:moveTo>
                              <a:lnTo>
                                <a:pt x="8395" y="3870"/>
                              </a:lnTo>
                              <a:lnTo>
                                <a:pt x="8460" y="3918"/>
                              </a:lnTo>
                              <a:lnTo>
                                <a:pt x="8488" y="3938"/>
                              </a:lnTo>
                              <a:lnTo>
                                <a:pt x="8511" y="3954"/>
                              </a:lnTo>
                              <a:lnTo>
                                <a:pt x="8531" y="3967"/>
                              </a:lnTo>
                              <a:lnTo>
                                <a:pt x="8550" y="3976"/>
                              </a:lnTo>
                              <a:lnTo>
                                <a:pt x="8558" y="3979"/>
                              </a:lnTo>
                              <a:lnTo>
                                <a:pt x="8566" y="3982"/>
                              </a:lnTo>
                              <a:lnTo>
                                <a:pt x="8574" y="3983"/>
                              </a:lnTo>
                              <a:lnTo>
                                <a:pt x="8582" y="3983"/>
                              </a:lnTo>
                              <a:lnTo>
                                <a:pt x="8589" y="3983"/>
                              </a:lnTo>
                              <a:lnTo>
                                <a:pt x="8597" y="3981"/>
                              </a:lnTo>
                              <a:lnTo>
                                <a:pt x="8604" y="3979"/>
                              </a:lnTo>
                              <a:lnTo>
                                <a:pt x="8612" y="3975"/>
                              </a:lnTo>
                              <a:lnTo>
                                <a:pt x="8621" y="3971"/>
                              </a:lnTo>
                              <a:lnTo>
                                <a:pt x="8629" y="3965"/>
                              </a:lnTo>
                              <a:lnTo>
                                <a:pt x="8646" y="3950"/>
                              </a:lnTo>
                              <a:lnTo>
                                <a:pt x="8665" y="3931"/>
                              </a:lnTo>
                              <a:lnTo>
                                <a:pt x="8688" y="3906"/>
                              </a:lnTo>
                              <a:lnTo>
                                <a:pt x="8740" y="3844"/>
                              </a:lnTo>
                              <a:lnTo>
                                <a:pt x="8542" y="3680"/>
                              </a:lnTo>
                              <a:close/>
                              <a:moveTo>
                                <a:pt x="8870" y="3284"/>
                              </a:moveTo>
                              <a:lnTo>
                                <a:pt x="8722" y="3463"/>
                              </a:lnTo>
                              <a:lnTo>
                                <a:pt x="8925" y="3620"/>
                              </a:lnTo>
                              <a:lnTo>
                                <a:pt x="8975" y="3555"/>
                              </a:lnTo>
                              <a:lnTo>
                                <a:pt x="8994" y="3529"/>
                              </a:lnTo>
                              <a:lnTo>
                                <a:pt x="9009" y="3505"/>
                              </a:lnTo>
                              <a:lnTo>
                                <a:pt x="9019" y="3486"/>
                              </a:lnTo>
                              <a:lnTo>
                                <a:pt x="9023" y="3477"/>
                              </a:lnTo>
                              <a:lnTo>
                                <a:pt x="9026" y="3468"/>
                              </a:lnTo>
                              <a:lnTo>
                                <a:pt x="9028" y="3460"/>
                              </a:lnTo>
                              <a:lnTo>
                                <a:pt x="9028" y="3452"/>
                              </a:lnTo>
                              <a:lnTo>
                                <a:pt x="9028" y="3445"/>
                              </a:lnTo>
                              <a:lnTo>
                                <a:pt x="9027" y="3436"/>
                              </a:lnTo>
                              <a:lnTo>
                                <a:pt x="9025" y="3429"/>
                              </a:lnTo>
                              <a:lnTo>
                                <a:pt x="9022" y="3422"/>
                              </a:lnTo>
                              <a:lnTo>
                                <a:pt x="9018" y="3415"/>
                              </a:lnTo>
                              <a:lnTo>
                                <a:pt x="9012" y="3408"/>
                              </a:lnTo>
                              <a:lnTo>
                                <a:pt x="9006" y="3400"/>
                              </a:lnTo>
                              <a:lnTo>
                                <a:pt x="8999" y="3392"/>
                              </a:lnTo>
                              <a:lnTo>
                                <a:pt x="8982" y="3375"/>
                              </a:lnTo>
                              <a:lnTo>
                                <a:pt x="8959" y="3357"/>
                              </a:lnTo>
                              <a:lnTo>
                                <a:pt x="8934" y="3336"/>
                              </a:lnTo>
                              <a:lnTo>
                                <a:pt x="8870" y="3284"/>
                              </a:lnTo>
                              <a:close/>
                              <a:moveTo>
                                <a:pt x="9030" y="3093"/>
                              </a:moveTo>
                              <a:lnTo>
                                <a:pt x="8886" y="3264"/>
                              </a:lnTo>
                              <a:lnTo>
                                <a:pt x="9077" y="3424"/>
                              </a:lnTo>
                              <a:lnTo>
                                <a:pt x="9128" y="3358"/>
                              </a:lnTo>
                              <a:lnTo>
                                <a:pt x="9148" y="3332"/>
                              </a:lnTo>
                              <a:lnTo>
                                <a:pt x="9163" y="3309"/>
                              </a:lnTo>
                              <a:lnTo>
                                <a:pt x="9176" y="3288"/>
                              </a:lnTo>
                              <a:lnTo>
                                <a:pt x="9180" y="3279"/>
                              </a:lnTo>
                              <a:lnTo>
                                <a:pt x="9183" y="3271"/>
                              </a:lnTo>
                              <a:lnTo>
                                <a:pt x="9185" y="3263"/>
                              </a:lnTo>
                              <a:lnTo>
                                <a:pt x="9187" y="3255"/>
                              </a:lnTo>
                              <a:lnTo>
                                <a:pt x="9187" y="3248"/>
                              </a:lnTo>
                              <a:lnTo>
                                <a:pt x="9186" y="3241"/>
                              </a:lnTo>
                              <a:lnTo>
                                <a:pt x="9184" y="3233"/>
                              </a:lnTo>
                              <a:lnTo>
                                <a:pt x="9182" y="3226"/>
                              </a:lnTo>
                              <a:lnTo>
                                <a:pt x="9178" y="3219"/>
                              </a:lnTo>
                              <a:lnTo>
                                <a:pt x="9173" y="3212"/>
                              </a:lnTo>
                              <a:lnTo>
                                <a:pt x="9166" y="3204"/>
                              </a:lnTo>
                              <a:lnTo>
                                <a:pt x="9159" y="3197"/>
                              </a:lnTo>
                              <a:lnTo>
                                <a:pt x="9142" y="3181"/>
                              </a:lnTo>
                              <a:lnTo>
                                <a:pt x="9121" y="3163"/>
                              </a:lnTo>
                              <a:lnTo>
                                <a:pt x="9095" y="3143"/>
                              </a:lnTo>
                              <a:lnTo>
                                <a:pt x="9030" y="3093"/>
                              </a:lnTo>
                              <a:close/>
                              <a:moveTo>
                                <a:pt x="9247" y="3219"/>
                              </a:moveTo>
                              <a:lnTo>
                                <a:pt x="9247" y="3219"/>
                              </a:lnTo>
                              <a:lnTo>
                                <a:pt x="9301" y="3150"/>
                              </a:lnTo>
                              <a:lnTo>
                                <a:pt x="9323" y="3122"/>
                              </a:lnTo>
                              <a:lnTo>
                                <a:pt x="9340" y="3097"/>
                              </a:lnTo>
                              <a:lnTo>
                                <a:pt x="9353" y="3076"/>
                              </a:lnTo>
                              <a:lnTo>
                                <a:pt x="9359" y="3066"/>
                              </a:lnTo>
                              <a:lnTo>
                                <a:pt x="9363" y="3057"/>
                              </a:lnTo>
                              <a:lnTo>
                                <a:pt x="9366" y="3048"/>
                              </a:lnTo>
                              <a:lnTo>
                                <a:pt x="9368" y="3039"/>
                              </a:lnTo>
                              <a:lnTo>
                                <a:pt x="9369" y="3030"/>
                              </a:lnTo>
                              <a:lnTo>
                                <a:pt x="9369" y="3022"/>
                              </a:lnTo>
                              <a:lnTo>
                                <a:pt x="9368" y="3014"/>
                              </a:lnTo>
                              <a:lnTo>
                                <a:pt x="9366" y="3006"/>
                              </a:lnTo>
                              <a:lnTo>
                                <a:pt x="9363" y="2998"/>
                              </a:lnTo>
                              <a:lnTo>
                                <a:pt x="9359" y="2990"/>
                              </a:lnTo>
                              <a:lnTo>
                                <a:pt x="9353" y="2981"/>
                              </a:lnTo>
                              <a:lnTo>
                                <a:pt x="9347" y="2973"/>
                              </a:lnTo>
                              <a:lnTo>
                                <a:pt x="9331" y="2953"/>
                              </a:lnTo>
                              <a:lnTo>
                                <a:pt x="9309" y="2933"/>
                              </a:lnTo>
                              <a:lnTo>
                                <a:pt x="9284" y="2909"/>
                              </a:lnTo>
                              <a:lnTo>
                                <a:pt x="9218" y="2851"/>
                              </a:lnTo>
                              <a:lnTo>
                                <a:pt x="9046" y="3073"/>
                              </a:lnTo>
                              <a:lnTo>
                                <a:pt x="9247" y="3219"/>
                              </a:lnTo>
                              <a:close/>
                              <a:moveTo>
                                <a:pt x="9428" y="2594"/>
                              </a:moveTo>
                              <a:lnTo>
                                <a:pt x="9428" y="2594"/>
                              </a:lnTo>
                              <a:lnTo>
                                <a:pt x="9456" y="2614"/>
                              </a:lnTo>
                              <a:lnTo>
                                <a:pt x="9480" y="2634"/>
                              </a:lnTo>
                              <a:lnTo>
                                <a:pt x="9522" y="2668"/>
                              </a:lnTo>
                              <a:lnTo>
                                <a:pt x="9540" y="2682"/>
                              </a:lnTo>
                              <a:lnTo>
                                <a:pt x="9556" y="2695"/>
                              </a:lnTo>
                              <a:lnTo>
                                <a:pt x="9571" y="2704"/>
                              </a:lnTo>
                              <a:lnTo>
                                <a:pt x="9578" y="2708"/>
                              </a:lnTo>
                              <a:lnTo>
                                <a:pt x="9585" y="2711"/>
                              </a:lnTo>
                              <a:lnTo>
                                <a:pt x="9593" y="2713"/>
                              </a:lnTo>
                              <a:lnTo>
                                <a:pt x="9600" y="2714"/>
                              </a:lnTo>
                              <a:lnTo>
                                <a:pt x="9607" y="2715"/>
                              </a:lnTo>
                              <a:lnTo>
                                <a:pt x="9614" y="2715"/>
                              </a:lnTo>
                              <a:lnTo>
                                <a:pt x="9621" y="2713"/>
                              </a:lnTo>
                              <a:lnTo>
                                <a:pt x="9628" y="2711"/>
                              </a:lnTo>
                              <a:lnTo>
                                <a:pt x="9636" y="2708"/>
                              </a:lnTo>
                              <a:lnTo>
                                <a:pt x="9643" y="2704"/>
                              </a:lnTo>
                              <a:lnTo>
                                <a:pt x="9651" y="2699"/>
                              </a:lnTo>
                              <a:lnTo>
                                <a:pt x="9661" y="2692"/>
                              </a:lnTo>
                              <a:lnTo>
                                <a:pt x="9678" y="2675"/>
                              </a:lnTo>
                              <a:lnTo>
                                <a:pt x="9698" y="2655"/>
                              </a:lnTo>
                              <a:lnTo>
                                <a:pt x="9720" y="2629"/>
                              </a:lnTo>
                              <a:lnTo>
                                <a:pt x="9772" y="2565"/>
                              </a:lnTo>
                              <a:lnTo>
                                <a:pt x="9791" y="2539"/>
                              </a:lnTo>
                              <a:lnTo>
                                <a:pt x="9807" y="2517"/>
                              </a:lnTo>
                              <a:lnTo>
                                <a:pt x="9818" y="2498"/>
                              </a:lnTo>
                              <a:lnTo>
                                <a:pt x="9822" y="2489"/>
                              </a:lnTo>
                              <a:lnTo>
                                <a:pt x="9825" y="2480"/>
                              </a:lnTo>
                              <a:lnTo>
                                <a:pt x="9827" y="2472"/>
                              </a:lnTo>
                              <a:lnTo>
                                <a:pt x="9828" y="2464"/>
                              </a:lnTo>
                              <a:lnTo>
                                <a:pt x="9828" y="2457"/>
                              </a:lnTo>
                              <a:lnTo>
                                <a:pt x="9827" y="2450"/>
                              </a:lnTo>
                              <a:lnTo>
                                <a:pt x="9824" y="2443"/>
                              </a:lnTo>
                              <a:lnTo>
                                <a:pt x="9821" y="2436"/>
                              </a:lnTo>
                              <a:lnTo>
                                <a:pt x="9817" y="2429"/>
                              </a:lnTo>
                              <a:lnTo>
                                <a:pt x="9812" y="2422"/>
                              </a:lnTo>
                              <a:lnTo>
                                <a:pt x="9797" y="2406"/>
                              </a:lnTo>
                              <a:lnTo>
                                <a:pt x="9780" y="2390"/>
                              </a:lnTo>
                              <a:lnTo>
                                <a:pt x="9759" y="2371"/>
                              </a:lnTo>
                              <a:lnTo>
                                <a:pt x="9733" y="2351"/>
                              </a:lnTo>
                              <a:lnTo>
                                <a:pt x="9669" y="2298"/>
                              </a:lnTo>
                              <a:lnTo>
                                <a:pt x="9428" y="2594"/>
                              </a:lnTo>
                              <a:close/>
                              <a:moveTo>
                                <a:pt x="9240" y="2837"/>
                              </a:moveTo>
                              <a:lnTo>
                                <a:pt x="9425" y="2990"/>
                              </a:lnTo>
                              <a:lnTo>
                                <a:pt x="9614" y="2760"/>
                              </a:lnTo>
                              <a:lnTo>
                                <a:pt x="9540" y="2706"/>
                              </a:lnTo>
                              <a:lnTo>
                                <a:pt x="9510" y="2686"/>
                              </a:lnTo>
                              <a:lnTo>
                                <a:pt x="9484" y="2670"/>
                              </a:lnTo>
                              <a:lnTo>
                                <a:pt x="9473" y="2664"/>
                              </a:lnTo>
                              <a:lnTo>
                                <a:pt x="9462" y="2659"/>
                              </a:lnTo>
                              <a:lnTo>
                                <a:pt x="9452" y="2655"/>
                              </a:lnTo>
                              <a:lnTo>
                                <a:pt x="9441" y="2652"/>
                              </a:lnTo>
                              <a:lnTo>
                                <a:pt x="9432" y="2651"/>
                              </a:lnTo>
                              <a:lnTo>
                                <a:pt x="9423" y="2650"/>
                              </a:lnTo>
                              <a:lnTo>
                                <a:pt x="9415" y="2651"/>
                              </a:lnTo>
                              <a:lnTo>
                                <a:pt x="9407" y="2652"/>
                              </a:lnTo>
                              <a:lnTo>
                                <a:pt x="9399" y="2655"/>
                              </a:lnTo>
                              <a:lnTo>
                                <a:pt x="9391" y="2659"/>
                              </a:lnTo>
                              <a:lnTo>
                                <a:pt x="9383" y="2664"/>
                              </a:lnTo>
                              <a:lnTo>
                                <a:pt x="9374" y="2670"/>
                              </a:lnTo>
                              <a:lnTo>
                                <a:pt x="9366" y="2678"/>
                              </a:lnTo>
                              <a:lnTo>
                                <a:pt x="9357" y="2686"/>
                              </a:lnTo>
                              <a:lnTo>
                                <a:pt x="9340" y="2707"/>
                              </a:lnTo>
                              <a:lnTo>
                                <a:pt x="9320" y="2732"/>
                              </a:lnTo>
                              <a:lnTo>
                                <a:pt x="9296" y="2763"/>
                              </a:lnTo>
                              <a:lnTo>
                                <a:pt x="9240" y="2837"/>
                              </a:lnTo>
                              <a:close/>
                              <a:moveTo>
                                <a:pt x="9684" y="2279"/>
                              </a:moveTo>
                              <a:lnTo>
                                <a:pt x="9684" y="2279"/>
                              </a:lnTo>
                              <a:lnTo>
                                <a:pt x="9693" y="2292"/>
                              </a:lnTo>
                              <a:lnTo>
                                <a:pt x="9702" y="2304"/>
                              </a:lnTo>
                              <a:lnTo>
                                <a:pt x="9711" y="2314"/>
                              </a:lnTo>
                              <a:lnTo>
                                <a:pt x="9720" y="2323"/>
                              </a:lnTo>
                              <a:lnTo>
                                <a:pt x="9730" y="2330"/>
                              </a:lnTo>
                              <a:lnTo>
                                <a:pt x="9739" y="2336"/>
                              </a:lnTo>
                              <a:lnTo>
                                <a:pt x="9748" y="2341"/>
                              </a:lnTo>
                              <a:lnTo>
                                <a:pt x="9756" y="2344"/>
                              </a:lnTo>
                              <a:lnTo>
                                <a:pt x="9765" y="2348"/>
                              </a:lnTo>
                              <a:lnTo>
                                <a:pt x="9774" y="2349"/>
                              </a:lnTo>
                              <a:lnTo>
                                <a:pt x="9782" y="2349"/>
                              </a:lnTo>
                              <a:lnTo>
                                <a:pt x="9791" y="2349"/>
                              </a:lnTo>
                              <a:lnTo>
                                <a:pt x="9800" y="2347"/>
                              </a:lnTo>
                              <a:lnTo>
                                <a:pt x="9808" y="2343"/>
                              </a:lnTo>
                              <a:lnTo>
                                <a:pt x="9816" y="2340"/>
                              </a:lnTo>
                              <a:lnTo>
                                <a:pt x="9824" y="2336"/>
                              </a:lnTo>
                              <a:lnTo>
                                <a:pt x="9831" y="2331"/>
                              </a:lnTo>
                              <a:lnTo>
                                <a:pt x="9839" y="2325"/>
                              </a:lnTo>
                              <a:lnTo>
                                <a:pt x="9853" y="2312"/>
                              </a:lnTo>
                              <a:lnTo>
                                <a:pt x="9866" y="2297"/>
                              </a:lnTo>
                              <a:lnTo>
                                <a:pt x="9878" y="2280"/>
                              </a:lnTo>
                              <a:lnTo>
                                <a:pt x="9889" y="2261"/>
                              </a:lnTo>
                              <a:lnTo>
                                <a:pt x="9898" y="2243"/>
                              </a:lnTo>
                              <a:lnTo>
                                <a:pt x="9906" y="2224"/>
                              </a:lnTo>
                              <a:lnTo>
                                <a:pt x="9912" y="2204"/>
                              </a:lnTo>
                              <a:lnTo>
                                <a:pt x="9916" y="2186"/>
                              </a:lnTo>
                              <a:lnTo>
                                <a:pt x="9918" y="2168"/>
                              </a:lnTo>
                              <a:lnTo>
                                <a:pt x="9919" y="2152"/>
                              </a:lnTo>
                              <a:lnTo>
                                <a:pt x="9918" y="2145"/>
                              </a:lnTo>
                              <a:lnTo>
                                <a:pt x="9917" y="2138"/>
                              </a:lnTo>
                              <a:lnTo>
                                <a:pt x="9915" y="2131"/>
                              </a:lnTo>
                              <a:lnTo>
                                <a:pt x="9913" y="2126"/>
                              </a:lnTo>
                              <a:lnTo>
                                <a:pt x="9910" y="2121"/>
                              </a:lnTo>
                              <a:lnTo>
                                <a:pt x="9907" y="2117"/>
                              </a:lnTo>
                              <a:lnTo>
                                <a:pt x="9902" y="2114"/>
                              </a:lnTo>
                              <a:lnTo>
                                <a:pt x="9898" y="2111"/>
                              </a:lnTo>
                              <a:lnTo>
                                <a:pt x="9892" y="2110"/>
                              </a:lnTo>
                              <a:lnTo>
                                <a:pt x="9886" y="2109"/>
                              </a:lnTo>
                              <a:lnTo>
                                <a:pt x="9880" y="2110"/>
                              </a:lnTo>
                              <a:lnTo>
                                <a:pt x="9872" y="2111"/>
                              </a:lnTo>
                              <a:lnTo>
                                <a:pt x="9863" y="2114"/>
                              </a:lnTo>
                              <a:lnTo>
                                <a:pt x="9854" y="2118"/>
                              </a:lnTo>
                              <a:lnTo>
                                <a:pt x="9845" y="2123"/>
                              </a:lnTo>
                              <a:lnTo>
                                <a:pt x="9834" y="2129"/>
                              </a:lnTo>
                              <a:lnTo>
                                <a:pt x="9823" y="2137"/>
                              </a:lnTo>
                              <a:lnTo>
                                <a:pt x="9811" y="2147"/>
                              </a:lnTo>
                              <a:lnTo>
                                <a:pt x="9799" y="2158"/>
                              </a:lnTo>
                              <a:lnTo>
                                <a:pt x="9784" y="2170"/>
                              </a:lnTo>
                              <a:lnTo>
                                <a:pt x="9754" y="2199"/>
                              </a:lnTo>
                              <a:lnTo>
                                <a:pt x="9721" y="2235"/>
                              </a:lnTo>
                              <a:lnTo>
                                <a:pt x="9684" y="2279"/>
                              </a:lnTo>
                              <a:close/>
                              <a:moveTo>
                                <a:pt x="9891" y="2376"/>
                              </a:moveTo>
                              <a:lnTo>
                                <a:pt x="9891" y="2376"/>
                              </a:lnTo>
                              <a:lnTo>
                                <a:pt x="9888" y="2374"/>
                              </a:lnTo>
                              <a:lnTo>
                                <a:pt x="9885" y="2373"/>
                              </a:lnTo>
                              <a:lnTo>
                                <a:pt x="9876" y="2372"/>
                              </a:lnTo>
                              <a:lnTo>
                                <a:pt x="9865" y="2373"/>
                              </a:lnTo>
                              <a:lnTo>
                                <a:pt x="9855" y="2375"/>
                              </a:lnTo>
                              <a:lnTo>
                                <a:pt x="9835" y="2380"/>
                              </a:lnTo>
                              <a:lnTo>
                                <a:pt x="9822" y="2385"/>
                              </a:lnTo>
                              <a:lnTo>
                                <a:pt x="9876" y="2438"/>
                              </a:lnTo>
                              <a:lnTo>
                                <a:pt x="9883" y="2431"/>
                              </a:lnTo>
                              <a:lnTo>
                                <a:pt x="9889" y="2424"/>
                              </a:lnTo>
                              <a:lnTo>
                                <a:pt x="9893" y="2417"/>
                              </a:lnTo>
                              <a:lnTo>
                                <a:pt x="9896" y="2409"/>
                              </a:lnTo>
                              <a:lnTo>
                                <a:pt x="9897" y="2401"/>
                              </a:lnTo>
                              <a:lnTo>
                                <a:pt x="9897" y="2393"/>
                              </a:lnTo>
                              <a:lnTo>
                                <a:pt x="9895" y="2385"/>
                              </a:lnTo>
                              <a:lnTo>
                                <a:pt x="9891" y="2376"/>
                              </a:lnTo>
                              <a:close/>
                              <a:moveTo>
                                <a:pt x="7158" y="5868"/>
                              </a:moveTo>
                              <a:lnTo>
                                <a:pt x="7158" y="5868"/>
                              </a:lnTo>
                              <a:lnTo>
                                <a:pt x="7238" y="5930"/>
                              </a:lnTo>
                              <a:lnTo>
                                <a:pt x="7270" y="5954"/>
                              </a:lnTo>
                              <a:lnTo>
                                <a:pt x="7298" y="5973"/>
                              </a:lnTo>
                              <a:lnTo>
                                <a:pt x="7311" y="5980"/>
                              </a:lnTo>
                              <a:lnTo>
                                <a:pt x="7322" y="5988"/>
                              </a:lnTo>
                              <a:lnTo>
                                <a:pt x="7334" y="5993"/>
                              </a:lnTo>
                              <a:lnTo>
                                <a:pt x="7344" y="5997"/>
                              </a:lnTo>
                              <a:lnTo>
                                <a:pt x="7354" y="5999"/>
                              </a:lnTo>
                              <a:lnTo>
                                <a:pt x="7363" y="6001"/>
                              </a:lnTo>
                              <a:lnTo>
                                <a:pt x="7374" y="6001"/>
                              </a:lnTo>
                              <a:lnTo>
                                <a:pt x="7383" y="6000"/>
                              </a:lnTo>
                              <a:lnTo>
                                <a:pt x="7391" y="5998"/>
                              </a:lnTo>
                              <a:lnTo>
                                <a:pt x="7400" y="5994"/>
                              </a:lnTo>
                              <a:lnTo>
                                <a:pt x="7409" y="5989"/>
                              </a:lnTo>
                              <a:lnTo>
                                <a:pt x="7418" y="5983"/>
                              </a:lnTo>
                              <a:lnTo>
                                <a:pt x="7427" y="5975"/>
                              </a:lnTo>
                              <a:lnTo>
                                <a:pt x="7437" y="5967"/>
                              </a:lnTo>
                              <a:lnTo>
                                <a:pt x="7458" y="5946"/>
                              </a:lnTo>
                              <a:lnTo>
                                <a:pt x="7480" y="5920"/>
                              </a:lnTo>
                              <a:lnTo>
                                <a:pt x="7506" y="5889"/>
                              </a:lnTo>
                              <a:lnTo>
                                <a:pt x="7569" y="5811"/>
                              </a:lnTo>
                              <a:lnTo>
                                <a:pt x="7489" y="5748"/>
                              </a:lnTo>
                              <a:lnTo>
                                <a:pt x="7457" y="5725"/>
                              </a:lnTo>
                              <a:lnTo>
                                <a:pt x="7428" y="5705"/>
                              </a:lnTo>
                              <a:lnTo>
                                <a:pt x="7416" y="5698"/>
                              </a:lnTo>
                              <a:lnTo>
                                <a:pt x="7404" y="5691"/>
                              </a:lnTo>
                              <a:lnTo>
                                <a:pt x="7393" y="5686"/>
                              </a:lnTo>
                              <a:lnTo>
                                <a:pt x="7382" y="5682"/>
                              </a:lnTo>
                              <a:lnTo>
                                <a:pt x="7372" y="5680"/>
                              </a:lnTo>
                              <a:lnTo>
                                <a:pt x="7362" y="5678"/>
                              </a:lnTo>
                              <a:lnTo>
                                <a:pt x="7353" y="5678"/>
                              </a:lnTo>
                              <a:lnTo>
                                <a:pt x="7344" y="5679"/>
                              </a:lnTo>
                              <a:lnTo>
                                <a:pt x="7335" y="5681"/>
                              </a:lnTo>
                              <a:lnTo>
                                <a:pt x="7326" y="5685"/>
                              </a:lnTo>
                              <a:lnTo>
                                <a:pt x="7317" y="5689"/>
                              </a:lnTo>
                              <a:lnTo>
                                <a:pt x="7308" y="5695"/>
                              </a:lnTo>
                              <a:lnTo>
                                <a:pt x="7299" y="5703"/>
                              </a:lnTo>
                              <a:lnTo>
                                <a:pt x="7289" y="5711"/>
                              </a:lnTo>
                              <a:lnTo>
                                <a:pt x="7269" y="5733"/>
                              </a:lnTo>
                              <a:lnTo>
                                <a:pt x="7246" y="5758"/>
                              </a:lnTo>
                              <a:lnTo>
                                <a:pt x="7220" y="5790"/>
                              </a:lnTo>
                              <a:lnTo>
                                <a:pt x="7158" y="5868"/>
                              </a:lnTo>
                              <a:close/>
                              <a:moveTo>
                                <a:pt x="7352" y="6063"/>
                              </a:moveTo>
                              <a:lnTo>
                                <a:pt x="7148" y="5892"/>
                              </a:lnTo>
                              <a:lnTo>
                                <a:pt x="7131" y="5913"/>
                              </a:lnTo>
                              <a:lnTo>
                                <a:pt x="7111" y="5934"/>
                              </a:lnTo>
                              <a:lnTo>
                                <a:pt x="7068" y="5977"/>
                              </a:lnTo>
                              <a:lnTo>
                                <a:pt x="7047" y="5999"/>
                              </a:lnTo>
                              <a:lnTo>
                                <a:pt x="7026" y="6021"/>
                              </a:lnTo>
                              <a:lnTo>
                                <a:pt x="7005" y="6042"/>
                              </a:lnTo>
                              <a:lnTo>
                                <a:pt x="6987" y="6065"/>
                              </a:lnTo>
                              <a:lnTo>
                                <a:pt x="6972" y="6086"/>
                              </a:lnTo>
                              <a:lnTo>
                                <a:pt x="6966" y="6097"/>
                              </a:lnTo>
                              <a:lnTo>
                                <a:pt x="6960" y="6108"/>
                              </a:lnTo>
                              <a:lnTo>
                                <a:pt x="6955" y="6119"/>
                              </a:lnTo>
                              <a:lnTo>
                                <a:pt x="6951" y="6130"/>
                              </a:lnTo>
                              <a:lnTo>
                                <a:pt x="6949" y="6141"/>
                              </a:lnTo>
                              <a:lnTo>
                                <a:pt x="6947" y="6151"/>
                              </a:lnTo>
                              <a:lnTo>
                                <a:pt x="6947" y="6162"/>
                              </a:lnTo>
                              <a:lnTo>
                                <a:pt x="6948" y="6172"/>
                              </a:lnTo>
                              <a:lnTo>
                                <a:pt x="6951" y="6182"/>
                              </a:lnTo>
                              <a:lnTo>
                                <a:pt x="6955" y="6193"/>
                              </a:lnTo>
                              <a:lnTo>
                                <a:pt x="6961" y="6204"/>
                              </a:lnTo>
                              <a:lnTo>
                                <a:pt x="6968" y="6214"/>
                              </a:lnTo>
                              <a:lnTo>
                                <a:pt x="6977" y="6223"/>
                              </a:lnTo>
                              <a:lnTo>
                                <a:pt x="6988" y="6233"/>
                              </a:lnTo>
                              <a:lnTo>
                                <a:pt x="7005" y="6247"/>
                              </a:lnTo>
                              <a:lnTo>
                                <a:pt x="7022" y="6259"/>
                              </a:lnTo>
                              <a:lnTo>
                                <a:pt x="7038" y="6271"/>
                              </a:lnTo>
                              <a:lnTo>
                                <a:pt x="7053" y="6279"/>
                              </a:lnTo>
                              <a:lnTo>
                                <a:pt x="7067" y="6286"/>
                              </a:lnTo>
                              <a:lnTo>
                                <a:pt x="7080" y="6292"/>
                              </a:lnTo>
                              <a:lnTo>
                                <a:pt x="7093" y="6296"/>
                              </a:lnTo>
                              <a:lnTo>
                                <a:pt x="7105" y="6299"/>
                              </a:lnTo>
                              <a:lnTo>
                                <a:pt x="7117" y="6300"/>
                              </a:lnTo>
                              <a:lnTo>
                                <a:pt x="7128" y="6300"/>
                              </a:lnTo>
                              <a:lnTo>
                                <a:pt x="7138" y="6298"/>
                              </a:lnTo>
                              <a:lnTo>
                                <a:pt x="7148" y="6296"/>
                              </a:lnTo>
                              <a:lnTo>
                                <a:pt x="7159" y="6292"/>
                              </a:lnTo>
                              <a:lnTo>
                                <a:pt x="7168" y="6287"/>
                              </a:lnTo>
                              <a:lnTo>
                                <a:pt x="7177" y="6281"/>
                              </a:lnTo>
                              <a:lnTo>
                                <a:pt x="7186" y="6274"/>
                              </a:lnTo>
                              <a:lnTo>
                                <a:pt x="7195" y="6266"/>
                              </a:lnTo>
                              <a:lnTo>
                                <a:pt x="7204" y="6256"/>
                              </a:lnTo>
                              <a:lnTo>
                                <a:pt x="7222" y="6236"/>
                              </a:lnTo>
                              <a:lnTo>
                                <a:pt x="7241" y="6212"/>
                              </a:lnTo>
                              <a:lnTo>
                                <a:pt x="7260" y="6185"/>
                              </a:lnTo>
                              <a:lnTo>
                                <a:pt x="7302" y="6127"/>
                              </a:lnTo>
                              <a:lnTo>
                                <a:pt x="7326" y="6095"/>
                              </a:lnTo>
                              <a:lnTo>
                                <a:pt x="7352" y="6063"/>
                              </a:lnTo>
                              <a:close/>
                              <a:moveTo>
                                <a:pt x="7101" y="6360"/>
                              </a:moveTo>
                              <a:lnTo>
                                <a:pt x="6903" y="6195"/>
                              </a:lnTo>
                              <a:lnTo>
                                <a:pt x="6644" y="6529"/>
                              </a:lnTo>
                              <a:lnTo>
                                <a:pt x="6709" y="6580"/>
                              </a:lnTo>
                              <a:lnTo>
                                <a:pt x="6708" y="6579"/>
                              </a:lnTo>
                              <a:lnTo>
                                <a:pt x="6710" y="6578"/>
                              </a:lnTo>
                              <a:lnTo>
                                <a:pt x="6718" y="6576"/>
                              </a:lnTo>
                              <a:lnTo>
                                <a:pt x="6731" y="6575"/>
                              </a:lnTo>
                              <a:lnTo>
                                <a:pt x="6746" y="6575"/>
                              </a:lnTo>
                              <a:lnTo>
                                <a:pt x="6753" y="6575"/>
                              </a:lnTo>
                              <a:lnTo>
                                <a:pt x="6759" y="6576"/>
                              </a:lnTo>
                              <a:lnTo>
                                <a:pt x="6765" y="6578"/>
                              </a:lnTo>
                              <a:lnTo>
                                <a:pt x="6769" y="6581"/>
                              </a:lnTo>
                              <a:lnTo>
                                <a:pt x="6771" y="6585"/>
                              </a:lnTo>
                              <a:lnTo>
                                <a:pt x="6772" y="6589"/>
                              </a:lnTo>
                              <a:lnTo>
                                <a:pt x="6770" y="6595"/>
                              </a:lnTo>
                              <a:lnTo>
                                <a:pt x="6765" y="6602"/>
                              </a:lnTo>
                              <a:lnTo>
                                <a:pt x="6796" y="6593"/>
                              </a:lnTo>
                              <a:lnTo>
                                <a:pt x="6830" y="6584"/>
                              </a:lnTo>
                              <a:lnTo>
                                <a:pt x="6861" y="6575"/>
                              </a:lnTo>
                              <a:lnTo>
                                <a:pt x="6876" y="6569"/>
                              </a:lnTo>
                              <a:lnTo>
                                <a:pt x="6891" y="6564"/>
                              </a:lnTo>
                              <a:lnTo>
                                <a:pt x="6903" y="6557"/>
                              </a:lnTo>
                              <a:lnTo>
                                <a:pt x="6914" y="6551"/>
                              </a:lnTo>
                              <a:lnTo>
                                <a:pt x="6923" y="6543"/>
                              </a:lnTo>
                              <a:lnTo>
                                <a:pt x="6931" y="6534"/>
                              </a:lnTo>
                              <a:lnTo>
                                <a:pt x="6933" y="6530"/>
                              </a:lnTo>
                              <a:lnTo>
                                <a:pt x="6936" y="6525"/>
                              </a:lnTo>
                              <a:lnTo>
                                <a:pt x="6937" y="6520"/>
                              </a:lnTo>
                              <a:lnTo>
                                <a:pt x="6938" y="6515"/>
                              </a:lnTo>
                              <a:lnTo>
                                <a:pt x="6938" y="6510"/>
                              </a:lnTo>
                              <a:lnTo>
                                <a:pt x="6938" y="6505"/>
                              </a:lnTo>
                              <a:lnTo>
                                <a:pt x="6936" y="6499"/>
                              </a:lnTo>
                              <a:lnTo>
                                <a:pt x="6934" y="6493"/>
                              </a:lnTo>
                              <a:lnTo>
                                <a:pt x="6943" y="6483"/>
                              </a:lnTo>
                              <a:lnTo>
                                <a:pt x="6953" y="6474"/>
                              </a:lnTo>
                              <a:lnTo>
                                <a:pt x="6963" y="6466"/>
                              </a:lnTo>
                              <a:lnTo>
                                <a:pt x="6973" y="6459"/>
                              </a:lnTo>
                              <a:lnTo>
                                <a:pt x="6994" y="6448"/>
                              </a:lnTo>
                              <a:lnTo>
                                <a:pt x="7015" y="6437"/>
                              </a:lnTo>
                              <a:lnTo>
                                <a:pt x="7027" y="6431"/>
                              </a:lnTo>
                              <a:lnTo>
                                <a:pt x="7038" y="6425"/>
                              </a:lnTo>
                              <a:lnTo>
                                <a:pt x="7049" y="6418"/>
                              </a:lnTo>
                              <a:lnTo>
                                <a:pt x="7060" y="6410"/>
                              </a:lnTo>
                              <a:lnTo>
                                <a:pt x="7070" y="6399"/>
                              </a:lnTo>
                              <a:lnTo>
                                <a:pt x="7081" y="6388"/>
                              </a:lnTo>
                              <a:lnTo>
                                <a:pt x="7091" y="6375"/>
                              </a:lnTo>
                              <a:lnTo>
                                <a:pt x="7101" y="6360"/>
                              </a:lnTo>
                              <a:close/>
                              <a:moveTo>
                                <a:pt x="6634" y="6636"/>
                              </a:moveTo>
                              <a:lnTo>
                                <a:pt x="6634" y="6636"/>
                              </a:lnTo>
                              <a:lnTo>
                                <a:pt x="6649" y="6633"/>
                              </a:lnTo>
                              <a:lnTo>
                                <a:pt x="6664" y="6629"/>
                              </a:lnTo>
                              <a:lnTo>
                                <a:pt x="6681" y="6626"/>
                              </a:lnTo>
                              <a:lnTo>
                                <a:pt x="6696" y="6623"/>
                              </a:lnTo>
                              <a:lnTo>
                                <a:pt x="6688" y="6607"/>
                              </a:lnTo>
                              <a:lnTo>
                                <a:pt x="6679" y="6593"/>
                              </a:lnTo>
                              <a:lnTo>
                                <a:pt x="6670" y="6583"/>
                              </a:lnTo>
                              <a:lnTo>
                                <a:pt x="6660" y="6575"/>
                              </a:lnTo>
                              <a:lnTo>
                                <a:pt x="6652" y="6569"/>
                              </a:lnTo>
                              <a:lnTo>
                                <a:pt x="6644" y="6566"/>
                              </a:lnTo>
                              <a:lnTo>
                                <a:pt x="6636" y="6565"/>
                              </a:lnTo>
                              <a:lnTo>
                                <a:pt x="6628" y="6566"/>
                              </a:lnTo>
                              <a:lnTo>
                                <a:pt x="6620" y="6569"/>
                              </a:lnTo>
                              <a:lnTo>
                                <a:pt x="6612" y="6574"/>
                              </a:lnTo>
                              <a:lnTo>
                                <a:pt x="6605" y="6582"/>
                              </a:lnTo>
                              <a:lnTo>
                                <a:pt x="6597" y="6592"/>
                              </a:lnTo>
                              <a:lnTo>
                                <a:pt x="6590" y="6603"/>
                              </a:lnTo>
                              <a:lnTo>
                                <a:pt x="6583" y="6618"/>
                              </a:lnTo>
                              <a:lnTo>
                                <a:pt x="6577" y="6633"/>
                              </a:lnTo>
                              <a:lnTo>
                                <a:pt x="6570" y="6650"/>
                              </a:lnTo>
                              <a:lnTo>
                                <a:pt x="6586" y="6647"/>
                              </a:lnTo>
                              <a:lnTo>
                                <a:pt x="6603" y="6644"/>
                              </a:lnTo>
                              <a:lnTo>
                                <a:pt x="6618" y="6639"/>
                              </a:lnTo>
                              <a:lnTo>
                                <a:pt x="6634" y="6636"/>
                              </a:lnTo>
                              <a:close/>
                              <a:moveTo>
                                <a:pt x="7940" y="5374"/>
                              </a:moveTo>
                              <a:lnTo>
                                <a:pt x="8084" y="5202"/>
                              </a:lnTo>
                              <a:lnTo>
                                <a:pt x="8047" y="5174"/>
                              </a:lnTo>
                              <a:lnTo>
                                <a:pt x="8015" y="5146"/>
                              </a:lnTo>
                              <a:lnTo>
                                <a:pt x="7961" y="5102"/>
                              </a:lnTo>
                              <a:lnTo>
                                <a:pt x="7939" y="5083"/>
                              </a:lnTo>
                              <a:lnTo>
                                <a:pt x="7918" y="5069"/>
                              </a:lnTo>
                              <a:lnTo>
                                <a:pt x="7908" y="5063"/>
                              </a:lnTo>
                              <a:lnTo>
                                <a:pt x="7899" y="5059"/>
                              </a:lnTo>
                              <a:lnTo>
                                <a:pt x="7890" y="5055"/>
                              </a:lnTo>
                              <a:lnTo>
                                <a:pt x="7881" y="5052"/>
                              </a:lnTo>
                              <a:lnTo>
                                <a:pt x="7873" y="5050"/>
                              </a:lnTo>
                              <a:lnTo>
                                <a:pt x="7864" y="5050"/>
                              </a:lnTo>
                              <a:lnTo>
                                <a:pt x="7855" y="5051"/>
                              </a:lnTo>
                              <a:lnTo>
                                <a:pt x="7845" y="5052"/>
                              </a:lnTo>
                              <a:lnTo>
                                <a:pt x="7836" y="5055"/>
                              </a:lnTo>
                              <a:lnTo>
                                <a:pt x="7827" y="5060"/>
                              </a:lnTo>
                              <a:lnTo>
                                <a:pt x="7817" y="5065"/>
                              </a:lnTo>
                              <a:lnTo>
                                <a:pt x="7807" y="5072"/>
                              </a:lnTo>
                              <a:lnTo>
                                <a:pt x="7797" y="5080"/>
                              </a:lnTo>
                              <a:lnTo>
                                <a:pt x="7786" y="5090"/>
                              </a:lnTo>
                              <a:lnTo>
                                <a:pt x="7761" y="5114"/>
                              </a:lnTo>
                              <a:lnTo>
                                <a:pt x="7734" y="5143"/>
                              </a:lnTo>
                              <a:lnTo>
                                <a:pt x="7703" y="5179"/>
                              </a:lnTo>
                              <a:lnTo>
                                <a:pt x="7821" y="5277"/>
                              </a:lnTo>
                              <a:lnTo>
                                <a:pt x="7940" y="5374"/>
                              </a:lnTo>
                              <a:close/>
                              <a:moveTo>
                                <a:pt x="7776" y="5571"/>
                              </a:moveTo>
                              <a:lnTo>
                                <a:pt x="7925" y="5394"/>
                              </a:lnTo>
                              <a:lnTo>
                                <a:pt x="7886" y="5362"/>
                              </a:lnTo>
                              <a:lnTo>
                                <a:pt x="7852" y="5335"/>
                              </a:lnTo>
                              <a:lnTo>
                                <a:pt x="7822" y="5311"/>
                              </a:lnTo>
                              <a:lnTo>
                                <a:pt x="7796" y="5290"/>
                              </a:lnTo>
                              <a:lnTo>
                                <a:pt x="7773" y="5274"/>
                              </a:lnTo>
                              <a:lnTo>
                                <a:pt x="7762" y="5267"/>
                              </a:lnTo>
                              <a:lnTo>
                                <a:pt x="7752" y="5261"/>
                              </a:lnTo>
                              <a:lnTo>
                                <a:pt x="7743" y="5256"/>
                              </a:lnTo>
                              <a:lnTo>
                                <a:pt x="7733" y="5252"/>
                              </a:lnTo>
                              <a:lnTo>
                                <a:pt x="7724" y="5250"/>
                              </a:lnTo>
                              <a:lnTo>
                                <a:pt x="7716" y="5248"/>
                              </a:lnTo>
                              <a:lnTo>
                                <a:pt x="7706" y="5248"/>
                              </a:lnTo>
                              <a:lnTo>
                                <a:pt x="7697" y="5249"/>
                              </a:lnTo>
                              <a:lnTo>
                                <a:pt x="7689" y="5250"/>
                              </a:lnTo>
                              <a:lnTo>
                                <a:pt x="7680" y="5254"/>
                              </a:lnTo>
                              <a:lnTo>
                                <a:pt x="7671" y="5258"/>
                              </a:lnTo>
                              <a:lnTo>
                                <a:pt x="7662" y="5263"/>
                              </a:lnTo>
                              <a:lnTo>
                                <a:pt x="7652" y="5270"/>
                              </a:lnTo>
                              <a:lnTo>
                                <a:pt x="7641" y="5278"/>
                              </a:lnTo>
                              <a:lnTo>
                                <a:pt x="7620" y="5299"/>
                              </a:lnTo>
                              <a:lnTo>
                                <a:pt x="7595" y="5326"/>
                              </a:lnTo>
                              <a:lnTo>
                                <a:pt x="7567" y="5357"/>
                              </a:lnTo>
                              <a:lnTo>
                                <a:pt x="7535" y="5395"/>
                              </a:lnTo>
                              <a:lnTo>
                                <a:pt x="7776" y="5571"/>
                              </a:lnTo>
                              <a:close/>
                              <a:moveTo>
                                <a:pt x="7585" y="5791"/>
                              </a:moveTo>
                              <a:lnTo>
                                <a:pt x="7749" y="5593"/>
                              </a:lnTo>
                              <a:lnTo>
                                <a:pt x="7520" y="5415"/>
                              </a:lnTo>
                              <a:lnTo>
                                <a:pt x="7463" y="5489"/>
                              </a:lnTo>
                              <a:lnTo>
                                <a:pt x="7441" y="5519"/>
                              </a:lnTo>
                              <a:lnTo>
                                <a:pt x="7424" y="5544"/>
                              </a:lnTo>
                              <a:lnTo>
                                <a:pt x="7417" y="5556"/>
                              </a:lnTo>
                              <a:lnTo>
                                <a:pt x="7411" y="5567"/>
                              </a:lnTo>
                              <a:lnTo>
                                <a:pt x="7407" y="5578"/>
                              </a:lnTo>
                              <a:lnTo>
                                <a:pt x="7403" y="5587"/>
                              </a:lnTo>
                              <a:lnTo>
                                <a:pt x="7401" y="5596"/>
                              </a:lnTo>
                              <a:lnTo>
                                <a:pt x="7400" y="5605"/>
                              </a:lnTo>
                              <a:lnTo>
                                <a:pt x="7400" y="5614"/>
                              </a:lnTo>
                              <a:lnTo>
                                <a:pt x="7401" y="5622"/>
                              </a:lnTo>
                              <a:lnTo>
                                <a:pt x="7404" y="5630"/>
                              </a:lnTo>
                              <a:lnTo>
                                <a:pt x="7407" y="5638"/>
                              </a:lnTo>
                              <a:lnTo>
                                <a:pt x="7412" y="5647"/>
                              </a:lnTo>
                              <a:lnTo>
                                <a:pt x="7418" y="5655"/>
                              </a:lnTo>
                              <a:lnTo>
                                <a:pt x="7425" y="5663"/>
                              </a:lnTo>
                              <a:lnTo>
                                <a:pt x="7434" y="5671"/>
                              </a:lnTo>
                              <a:lnTo>
                                <a:pt x="7454" y="5690"/>
                              </a:lnTo>
                              <a:lnTo>
                                <a:pt x="7479" y="5710"/>
                              </a:lnTo>
                              <a:lnTo>
                                <a:pt x="7510" y="5734"/>
                              </a:lnTo>
                              <a:lnTo>
                                <a:pt x="7585" y="5791"/>
                              </a:lnTo>
                              <a:close/>
                              <a:moveTo>
                                <a:pt x="8253" y="4998"/>
                              </a:moveTo>
                              <a:lnTo>
                                <a:pt x="8395" y="4814"/>
                              </a:lnTo>
                              <a:lnTo>
                                <a:pt x="8358" y="4787"/>
                              </a:lnTo>
                              <a:lnTo>
                                <a:pt x="8325" y="4761"/>
                              </a:lnTo>
                              <a:lnTo>
                                <a:pt x="8271" y="4717"/>
                              </a:lnTo>
                              <a:lnTo>
                                <a:pt x="8247" y="4700"/>
                              </a:lnTo>
                              <a:lnTo>
                                <a:pt x="8226" y="4687"/>
                              </a:lnTo>
                              <a:lnTo>
                                <a:pt x="8217" y="4680"/>
                              </a:lnTo>
                              <a:lnTo>
                                <a:pt x="8207" y="4676"/>
                              </a:lnTo>
                              <a:lnTo>
                                <a:pt x="8197" y="4672"/>
                              </a:lnTo>
                              <a:lnTo>
                                <a:pt x="8188" y="4670"/>
                              </a:lnTo>
                              <a:lnTo>
                                <a:pt x="8179" y="4668"/>
                              </a:lnTo>
                              <a:lnTo>
                                <a:pt x="8171" y="4668"/>
                              </a:lnTo>
                              <a:lnTo>
                                <a:pt x="8162" y="4669"/>
                              </a:lnTo>
                              <a:lnTo>
                                <a:pt x="8153" y="4671"/>
                              </a:lnTo>
                              <a:lnTo>
                                <a:pt x="8144" y="4674"/>
                              </a:lnTo>
                              <a:lnTo>
                                <a:pt x="8134" y="4678"/>
                              </a:lnTo>
                              <a:lnTo>
                                <a:pt x="8124" y="4685"/>
                              </a:lnTo>
                              <a:lnTo>
                                <a:pt x="8113" y="4691"/>
                              </a:lnTo>
                              <a:lnTo>
                                <a:pt x="8103" y="4700"/>
                              </a:lnTo>
                              <a:lnTo>
                                <a:pt x="8092" y="4709"/>
                              </a:lnTo>
                              <a:lnTo>
                                <a:pt x="8068" y="4733"/>
                              </a:lnTo>
                              <a:lnTo>
                                <a:pt x="8040" y="4763"/>
                              </a:lnTo>
                              <a:lnTo>
                                <a:pt x="8010" y="4798"/>
                              </a:lnTo>
                              <a:lnTo>
                                <a:pt x="8253" y="4998"/>
                              </a:lnTo>
                              <a:close/>
                              <a:moveTo>
                                <a:pt x="8099" y="5183"/>
                              </a:moveTo>
                              <a:lnTo>
                                <a:pt x="8238" y="5018"/>
                              </a:lnTo>
                              <a:lnTo>
                                <a:pt x="7995" y="4817"/>
                              </a:lnTo>
                              <a:lnTo>
                                <a:pt x="7965" y="4856"/>
                              </a:lnTo>
                              <a:lnTo>
                                <a:pt x="7941" y="4890"/>
                              </a:lnTo>
                              <a:lnTo>
                                <a:pt x="7922" y="4919"/>
                              </a:lnTo>
                              <a:lnTo>
                                <a:pt x="7914" y="4932"/>
                              </a:lnTo>
                              <a:lnTo>
                                <a:pt x="7908" y="4944"/>
                              </a:lnTo>
                              <a:lnTo>
                                <a:pt x="7903" y="4957"/>
                              </a:lnTo>
                              <a:lnTo>
                                <a:pt x="7899" y="4967"/>
                              </a:lnTo>
                              <a:lnTo>
                                <a:pt x="7897" y="4977"/>
                              </a:lnTo>
                              <a:lnTo>
                                <a:pt x="7896" y="4987"/>
                              </a:lnTo>
                              <a:lnTo>
                                <a:pt x="7896" y="4996"/>
                              </a:lnTo>
                              <a:lnTo>
                                <a:pt x="7897" y="5004"/>
                              </a:lnTo>
                              <a:lnTo>
                                <a:pt x="7899" y="5013"/>
                              </a:lnTo>
                              <a:lnTo>
                                <a:pt x="7902" y="5021"/>
                              </a:lnTo>
                              <a:lnTo>
                                <a:pt x="7907" y="5030"/>
                              </a:lnTo>
                              <a:lnTo>
                                <a:pt x="7912" y="5038"/>
                              </a:lnTo>
                              <a:lnTo>
                                <a:pt x="7919" y="5045"/>
                              </a:lnTo>
                              <a:lnTo>
                                <a:pt x="7927" y="5053"/>
                              </a:lnTo>
                              <a:lnTo>
                                <a:pt x="7946" y="5069"/>
                              </a:lnTo>
                              <a:lnTo>
                                <a:pt x="7968" y="5087"/>
                              </a:lnTo>
                              <a:lnTo>
                                <a:pt x="8026" y="5129"/>
                              </a:lnTo>
                              <a:lnTo>
                                <a:pt x="8061" y="5154"/>
                              </a:lnTo>
                              <a:lnTo>
                                <a:pt x="8099" y="5183"/>
                              </a:lnTo>
                              <a:close/>
                              <a:moveTo>
                                <a:pt x="8717" y="4414"/>
                              </a:moveTo>
                              <a:lnTo>
                                <a:pt x="8850" y="4244"/>
                              </a:lnTo>
                              <a:lnTo>
                                <a:pt x="8813" y="4215"/>
                              </a:lnTo>
                              <a:lnTo>
                                <a:pt x="8781" y="4188"/>
                              </a:lnTo>
                              <a:lnTo>
                                <a:pt x="8727" y="4143"/>
                              </a:lnTo>
                              <a:lnTo>
                                <a:pt x="8705" y="4124"/>
                              </a:lnTo>
                              <a:lnTo>
                                <a:pt x="8683" y="4110"/>
                              </a:lnTo>
                              <a:lnTo>
                                <a:pt x="8674" y="4105"/>
                              </a:lnTo>
                              <a:lnTo>
                                <a:pt x="8665" y="4100"/>
                              </a:lnTo>
                              <a:lnTo>
                                <a:pt x="8656" y="4096"/>
                              </a:lnTo>
                              <a:lnTo>
                                <a:pt x="8647" y="4093"/>
                              </a:lnTo>
                              <a:lnTo>
                                <a:pt x="8638" y="4092"/>
                              </a:lnTo>
                              <a:lnTo>
                                <a:pt x="8629" y="4091"/>
                              </a:lnTo>
                              <a:lnTo>
                                <a:pt x="8621" y="4092"/>
                              </a:lnTo>
                              <a:lnTo>
                                <a:pt x="8611" y="4094"/>
                              </a:lnTo>
                              <a:lnTo>
                                <a:pt x="8602" y="4097"/>
                              </a:lnTo>
                              <a:lnTo>
                                <a:pt x="8593" y="4101"/>
                              </a:lnTo>
                              <a:lnTo>
                                <a:pt x="8583" y="4106"/>
                              </a:lnTo>
                              <a:lnTo>
                                <a:pt x="8573" y="4113"/>
                              </a:lnTo>
                              <a:lnTo>
                                <a:pt x="8562" y="4121"/>
                              </a:lnTo>
                              <a:lnTo>
                                <a:pt x="8551" y="4131"/>
                              </a:lnTo>
                              <a:lnTo>
                                <a:pt x="8526" y="4155"/>
                              </a:lnTo>
                              <a:lnTo>
                                <a:pt x="8500" y="4184"/>
                              </a:lnTo>
                              <a:lnTo>
                                <a:pt x="8468" y="4221"/>
                              </a:lnTo>
                              <a:lnTo>
                                <a:pt x="8717" y="4414"/>
                              </a:lnTo>
                              <a:close/>
                              <a:moveTo>
                                <a:pt x="8570" y="4603"/>
                              </a:moveTo>
                              <a:lnTo>
                                <a:pt x="8702" y="4434"/>
                              </a:lnTo>
                              <a:lnTo>
                                <a:pt x="8453" y="4240"/>
                              </a:lnTo>
                              <a:lnTo>
                                <a:pt x="8425" y="4279"/>
                              </a:lnTo>
                              <a:lnTo>
                                <a:pt x="8401" y="4312"/>
                              </a:lnTo>
                              <a:lnTo>
                                <a:pt x="8391" y="4327"/>
                              </a:lnTo>
                              <a:lnTo>
                                <a:pt x="8383" y="4341"/>
                              </a:lnTo>
                              <a:lnTo>
                                <a:pt x="8376" y="4354"/>
                              </a:lnTo>
                              <a:lnTo>
                                <a:pt x="8370" y="4366"/>
                              </a:lnTo>
                              <a:lnTo>
                                <a:pt x="8366" y="4378"/>
                              </a:lnTo>
                              <a:lnTo>
                                <a:pt x="8363" y="4388"/>
                              </a:lnTo>
                              <a:lnTo>
                                <a:pt x="8361" y="4398"/>
                              </a:lnTo>
                              <a:lnTo>
                                <a:pt x="8360" y="4409"/>
                              </a:lnTo>
                              <a:lnTo>
                                <a:pt x="8361" y="4418"/>
                              </a:lnTo>
                              <a:lnTo>
                                <a:pt x="8363" y="4426"/>
                              </a:lnTo>
                              <a:lnTo>
                                <a:pt x="8365" y="4435"/>
                              </a:lnTo>
                              <a:lnTo>
                                <a:pt x="8369" y="4443"/>
                              </a:lnTo>
                              <a:lnTo>
                                <a:pt x="8374" y="4450"/>
                              </a:lnTo>
                              <a:lnTo>
                                <a:pt x="8380" y="4458"/>
                              </a:lnTo>
                              <a:lnTo>
                                <a:pt x="8387" y="4466"/>
                              </a:lnTo>
                              <a:lnTo>
                                <a:pt x="8396" y="4474"/>
                              </a:lnTo>
                              <a:lnTo>
                                <a:pt x="8416" y="4491"/>
                              </a:lnTo>
                              <a:lnTo>
                                <a:pt x="8439" y="4509"/>
                              </a:lnTo>
                              <a:lnTo>
                                <a:pt x="8498" y="4551"/>
                              </a:lnTo>
                              <a:lnTo>
                                <a:pt x="8532" y="4575"/>
                              </a:lnTo>
                              <a:lnTo>
                                <a:pt x="8570" y="4603"/>
                              </a:lnTo>
                              <a:close/>
                              <a:moveTo>
                                <a:pt x="8411" y="4795"/>
                              </a:moveTo>
                              <a:lnTo>
                                <a:pt x="8550" y="4631"/>
                              </a:lnTo>
                              <a:lnTo>
                                <a:pt x="8305" y="4430"/>
                              </a:lnTo>
                              <a:lnTo>
                                <a:pt x="8277" y="4468"/>
                              </a:lnTo>
                              <a:lnTo>
                                <a:pt x="8252" y="4502"/>
                              </a:lnTo>
                              <a:lnTo>
                                <a:pt x="8233" y="4531"/>
                              </a:lnTo>
                              <a:lnTo>
                                <a:pt x="8226" y="4545"/>
                              </a:lnTo>
                              <a:lnTo>
                                <a:pt x="8220" y="4557"/>
                              </a:lnTo>
                              <a:lnTo>
                                <a:pt x="8215" y="4569"/>
                              </a:lnTo>
                              <a:lnTo>
                                <a:pt x="8211" y="4579"/>
                              </a:lnTo>
                              <a:lnTo>
                                <a:pt x="8209" y="4589"/>
                              </a:lnTo>
                              <a:lnTo>
                                <a:pt x="8208" y="4599"/>
                              </a:lnTo>
                              <a:lnTo>
                                <a:pt x="8208" y="4608"/>
                              </a:lnTo>
                              <a:lnTo>
                                <a:pt x="8209" y="4617"/>
                              </a:lnTo>
                              <a:lnTo>
                                <a:pt x="8211" y="4626"/>
                              </a:lnTo>
                              <a:lnTo>
                                <a:pt x="8214" y="4634"/>
                              </a:lnTo>
                              <a:lnTo>
                                <a:pt x="8219" y="4641"/>
                              </a:lnTo>
                              <a:lnTo>
                                <a:pt x="8224" y="4649"/>
                              </a:lnTo>
                              <a:lnTo>
                                <a:pt x="8231" y="4657"/>
                              </a:lnTo>
                              <a:lnTo>
                                <a:pt x="8239" y="4665"/>
                              </a:lnTo>
                              <a:lnTo>
                                <a:pt x="8257" y="4681"/>
                              </a:lnTo>
                              <a:lnTo>
                                <a:pt x="8281" y="4700"/>
                              </a:lnTo>
                              <a:lnTo>
                                <a:pt x="8338" y="4741"/>
                              </a:lnTo>
                              <a:lnTo>
                                <a:pt x="8372" y="4767"/>
                              </a:lnTo>
                              <a:lnTo>
                                <a:pt x="8411" y="4795"/>
                              </a:lnTo>
                              <a:close/>
                              <a:moveTo>
                                <a:pt x="9166" y="3849"/>
                              </a:moveTo>
                              <a:lnTo>
                                <a:pt x="9166" y="3849"/>
                              </a:lnTo>
                              <a:lnTo>
                                <a:pt x="9129" y="3818"/>
                              </a:lnTo>
                              <a:lnTo>
                                <a:pt x="9096" y="3790"/>
                              </a:lnTo>
                              <a:lnTo>
                                <a:pt x="9042" y="3743"/>
                              </a:lnTo>
                              <a:lnTo>
                                <a:pt x="9019" y="3725"/>
                              </a:lnTo>
                              <a:lnTo>
                                <a:pt x="8999" y="3709"/>
                              </a:lnTo>
                              <a:lnTo>
                                <a:pt x="8989" y="3704"/>
                              </a:lnTo>
                              <a:lnTo>
                                <a:pt x="8980" y="3699"/>
                              </a:lnTo>
                              <a:lnTo>
                                <a:pt x="8971" y="3696"/>
                              </a:lnTo>
                              <a:lnTo>
                                <a:pt x="8962" y="3693"/>
                              </a:lnTo>
                              <a:lnTo>
                                <a:pt x="8953" y="3692"/>
                              </a:lnTo>
                              <a:lnTo>
                                <a:pt x="8944" y="3692"/>
                              </a:lnTo>
                              <a:lnTo>
                                <a:pt x="8936" y="3693"/>
                              </a:lnTo>
                              <a:lnTo>
                                <a:pt x="8927" y="3696"/>
                              </a:lnTo>
                              <a:lnTo>
                                <a:pt x="8918" y="3699"/>
                              </a:lnTo>
                              <a:lnTo>
                                <a:pt x="8908" y="3704"/>
                              </a:lnTo>
                              <a:lnTo>
                                <a:pt x="8899" y="3710"/>
                              </a:lnTo>
                              <a:lnTo>
                                <a:pt x="8888" y="3718"/>
                              </a:lnTo>
                              <a:lnTo>
                                <a:pt x="8877" y="3728"/>
                              </a:lnTo>
                              <a:lnTo>
                                <a:pt x="8866" y="3738"/>
                              </a:lnTo>
                              <a:lnTo>
                                <a:pt x="8841" y="3763"/>
                              </a:lnTo>
                              <a:lnTo>
                                <a:pt x="8812" y="3795"/>
                              </a:lnTo>
                              <a:lnTo>
                                <a:pt x="8780" y="3833"/>
                              </a:lnTo>
                              <a:lnTo>
                                <a:pt x="8817" y="3863"/>
                              </a:lnTo>
                              <a:lnTo>
                                <a:pt x="8851" y="3890"/>
                              </a:lnTo>
                              <a:lnTo>
                                <a:pt x="8905" y="3936"/>
                              </a:lnTo>
                              <a:lnTo>
                                <a:pt x="8928" y="3953"/>
                              </a:lnTo>
                              <a:lnTo>
                                <a:pt x="8948" y="3967"/>
                              </a:lnTo>
                              <a:lnTo>
                                <a:pt x="8958" y="3972"/>
                              </a:lnTo>
                              <a:lnTo>
                                <a:pt x="8968" y="3977"/>
                              </a:lnTo>
                              <a:lnTo>
                                <a:pt x="8977" y="3980"/>
                              </a:lnTo>
                              <a:lnTo>
                                <a:pt x="8986" y="3983"/>
                              </a:lnTo>
                              <a:lnTo>
                                <a:pt x="8995" y="3984"/>
                              </a:lnTo>
                              <a:lnTo>
                                <a:pt x="9004" y="3984"/>
                              </a:lnTo>
                              <a:lnTo>
                                <a:pt x="9012" y="3983"/>
                              </a:lnTo>
                              <a:lnTo>
                                <a:pt x="9021" y="3981"/>
                              </a:lnTo>
                              <a:lnTo>
                                <a:pt x="9030" y="3978"/>
                              </a:lnTo>
                              <a:lnTo>
                                <a:pt x="9041" y="3973"/>
                              </a:lnTo>
                              <a:lnTo>
                                <a:pt x="9050" y="3967"/>
                              </a:lnTo>
                              <a:lnTo>
                                <a:pt x="9060" y="3960"/>
                              </a:lnTo>
                              <a:lnTo>
                                <a:pt x="9071" y="3952"/>
                              </a:lnTo>
                              <a:lnTo>
                                <a:pt x="9082" y="3942"/>
                              </a:lnTo>
                              <a:lnTo>
                                <a:pt x="9107" y="3917"/>
                              </a:lnTo>
                              <a:lnTo>
                                <a:pt x="9135" y="3886"/>
                              </a:lnTo>
                              <a:lnTo>
                                <a:pt x="9166" y="3849"/>
                              </a:lnTo>
                              <a:close/>
                              <a:moveTo>
                                <a:pt x="8866" y="4236"/>
                              </a:moveTo>
                              <a:lnTo>
                                <a:pt x="8866" y="4236"/>
                              </a:lnTo>
                              <a:lnTo>
                                <a:pt x="8895" y="4196"/>
                              </a:lnTo>
                              <a:lnTo>
                                <a:pt x="8919" y="4162"/>
                              </a:lnTo>
                              <a:lnTo>
                                <a:pt x="8938" y="4133"/>
                              </a:lnTo>
                              <a:lnTo>
                                <a:pt x="8952" y="4107"/>
                              </a:lnTo>
                              <a:lnTo>
                                <a:pt x="8958" y="4095"/>
                              </a:lnTo>
                              <a:lnTo>
                                <a:pt x="8963" y="4085"/>
                              </a:lnTo>
                              <a:lnTo>
                                <a:pt x="8967" y="4075"/>
                              </a:lnTo>
                              <a:lnTo>
                                <a:pt x="8969" y="4065"/>
                              </a:lnTo>
                              <a:lnTo>
                                <a:pt x="8971" y="4055"/>
                              </a:lnTo>
                              <a:lnTo>
                                <a:pt x="8971" y="4047"/>
                              </a:lnTo>
                              <a:lnTo>
                                <a:pt x="8970" y="4039"/>
                              </a:lnTo>
                              <a:lnTo>
                                <a:pt x="8968" y="4031"/>
                              </a:lnTo>
                              <a:lnTo>
                                <a:pt x="8963" y="4023"/>
                              </a:lnTo>
                              <a:lnTo>
                                <a:pt x="8959" y="4016"/>
                              </a:lnTo>
                              <a:lnTo>
                                <a:pt x="8954" y="4008"/>
                              </a:lnTo>
                              <a:lnTo>
                                <a:pt x="8947" y="4000"/>
                              </a:lnTo>
                              <a:lnTo>
                                <a:pt x="8939" y="3992"/>
                              </a:lnTo>
                              <a:lnTo>
                                <a:pt x="8930" y="3984"/>
                              </a:lnTo>
                              <a:lnTo>
                                <a:pt x="8909" y="3967"/>
                              </a:lnTo>
                              <a:lnTo>
                                <a:pt x="8883" y="3948"/>
                              </a:lnTo>
                              <a:lnTo>
                                <a:pt x="8853" y="3925"/>
                              </a:lnTo>
                              <a:lnTo>
                                <a:pt x="8817" y="3901"/>
                              </a:lnTo>
                              <a:lnTo>
                                <a:pt x="8778" y="3873"/>
                              </a:lnTo>
                              <a:lnTo>
                                <a:pt x="8776" y="3871"/>
                              </a:lnTo>
                              <a:lnTo>
                                <a:pt x="8772" y="3871"/>
                              </a:lnTo>
                              <a:lnTo>
                                <a:pt x="8768" y="3871"/>
                              </a:lnTo>
                              <a:lnTo>
                                <a:pt x="8764" y="3873"/>
                              </a:lnTo>
                              <a:lnTo>
                                <a:pt x="8753" y="3878"/>
                              </a:lnTo>
                              <a:lnTo>
                                <a:pt x="8742" y="3885"/>
                              </a:lnTo>
                              <a:lnTo>
                                <a:pt x="8729" y="3895"/>
                              </a:lnTo>
                              <a:lnTo>
                                <a:pt x="8716" y="3906"/>
                              </a:lnTo>
                              <a:lnTo>
                                <a:pt x="8703" y="3919"/>
                              </a:lnTo>
                              <a:lnTo>
                                <a:pt x="8690" y="3935"/>
                              </a:lnTo>
                              <a:lnTo>
                                <a:pt x="8675" y="3949"/>
                              </a:lnTo>
                              <a:lnTo>
                                <a:pt x="8663" y="3964"/>
                              </a:lnTo>
                              <a:lnTo>
                                <a:pt x="8652" y="3979"/>
                              </a:lnTo>
                              <a:lnTo>
                                <a:pt x="8642" y="3993"/>
                              </a:lnTo>
                              <a:lnTo>
                                <a:pt x="8634" y="4007"/>
                              </a:lnTo>
                              <a:lnTo>
                                <a:pt x="8628" y="4019"/>
                              </a:lnTo>
                              <a:lnTo>
                                <a:pt x="8624" y="4029"/>
                              </a:lnTo>
                              <a:lnTo>
                                <a:pt x="8623" y="4033"/>
                              </a:lnTo>
                              <a:lnTo>
                                <a:pt x="8623" y="4036"/>
                              </a:lnTo>
                              <a:lnTo>
                                <a:pt x="8624" y="4041"/>
                              </a:lnTo>
                              <a:lnTo>
                                <a:pt x="8626" y="4046"/>
                              </a:lnTo>
                              <a:lnTo>
                                <a:pt x="8629" y="4051"/>
                              </a:lnTo>
                              <a:lnTo>
                                <a:pt x="8633" y="4057"/>
                              </a:lnTo>
                              <a:lnTo>
                                <a:pt x="8643" y="4070"/>
                              </a:lnTo>
                              <a:lnTo>
                                <a:pt x="8657" y="4083"/>
                              </a:lnTo>
                              <a:lnTo>
                                <a:pt x="8673" y="4097"/>
                              </a:lnTo>
                              <a:lnTo>
                                <a:pt x="8691" y="4111"/>
                              </a:lnTo>
                              <a:lnTo>
                                <a:pt x="8730" y="4141"/>
                              </a:lnTo>
                              <a:lnTo>
                                <a:pt x="8772" y="4170"/>
                              </a:lnTo>
                              <a:lnTo>
                                <a:pt x="8811" y="4196"/>
                              </a:lnTo>
                              <a:lnTo>
                                <a:pt x="8844" y="4220"/>
                              </a:lnTo>
                              <a:lnTo>
                                <a:pt x="8866" y="4236"/>
                              </a:lnTo>
                              <a:close/>
                              <a:moveTo>
                                <a:pt x="9247" y="3261"/>
                              </a:moveTo>
                              <a:lnTo>
                                <a:pt x="9096" y="3439"/>
                              </a:lnTo>
                              <a:lnTo>
                                <a:pt x="9333" y="3622"/>
                              </a:lnTo>
                              <a:lnTo>
                                <a:pt x="9361" y="3585"/>
                              </a:lnTo>
                              <a:lnTo>
                                <a:pt x="9385" y="3552"/>
                              </a:lnTo>
                              <a:lnTo>
                                <a:pt x="9404" y="3524"/>
                              </a:lnTo>
                              <a:lnTo>
                                <a:pt x="9412" y="3511"/>
                              </a:lnTo>
                              <a:lnTo>
                                <a:pt x="9418" y="3499"/>
                              </a:lnTo>
                              <a:lnTo>
                                <a:pt x="9423" y="3488"/>
                              </a:lnTo>
                              <a:lnTo>
                                <a:pt x="9427" y="3477"/>
                              </a:lnTo>
                              <a:lnTo>
                                <a:pt x="9430" y="3468"/>
                              </a:lnTo>
                              <a:lnTo>
                                <a:pt x="9432" y="3459"/>
                              </a:lnTo>
                              <a:lnTo>
                                <a:pt x="9433" y="3450"/>
                              </a:lnTo>
                              <a:lnTo>
                                <a:pt x="9433" y="3440"/>
                              </a:lnTo>
                              <a:lnTo>
                                <a:pt x="9431" y="3432"/>
                              </a:lnTo>
                              <a:lnTo>
                                <a:pt x="9428" y="3424"/>
                              </a:lnTo>
                              <a:lnTo>
                                <a:pt x="9425" y="3416"/>
                              </a:lnTo>
                              <a:lnTo>
                                <a:pt x="9420" y="3409"/>
                              </a:lnTo>
                              <a:lnTo>
                                <a:pt x="9414" y="3401"/>
                              </a:lnTo>
                              <a:lnTo>
                                <a:pt x="9408" y="3393"/>
                              </a:lnTo>
                              <a:lnTo>
                                <a:pt x="9391" y="3377"/>
                              </a:lnTo>
                              <a:lnTo>
                                <a:pt x="9369" y="3358"/>
                              </a:lnTo>
                              <a:lnTo>
                                <a:pt x="9316" y="3316"/>
                              </a:lnTo>
                              <a:lnTo>
                                <a:pt x="9283" y="3290"/>
                              </a:lnTo>
                              <a:lnTo>
                                <a:pt x="9247" y="3261"/>
                              </a:lnTo>
                              <a:close/>
                              <a:moveTo>
                                <a:pt x="9176" y="3825"/>
                              </a:moveTo>
                              <a:lnTo>
                                <a:pt x="9318" y="3642"/>
                              </a:lnTo>
                              <a:lnTo>
                                <a:pt x="9082" y="3459"/>
                              </a:lnTo>
                              <a:lnTo>
                                <a:pt x="9053" y="3497"/>
                              </a:lnTo>
                              <a:lnTo>
                                <a:pt x="9028" y="3531"/>
                              </a:lnTo>
                              <a:lnTo>
                                <a:pt x="9010" y="3559"/>
                              </a:lnTo>
                              <a:lnTo>
                                <a:pt x="9002" y="3572"/>
                              </a:lnTo>
                              <a:lnTo>
                                <a:pt x="8996" y="3585"/>
                              </a:lnTo>
                              <a:lnTo>
                                <a:pt x="8991" y="3596"/>
                              </a:lnTo>
                              <a:lnTo>
                                <a:pt x="8987" y="3606"/>
                              </a:lnTo>
                              <a:lnTo>
                                <a:pt x="8985" y="3616"/>
                              </a:lnTo>
                              <a:lnTo>
                                <a:pt x="8983" y="3626"/>
                              </a:lnTo>
                              <a:lnTo>
                                <a:pt x="8983" y="3635"/>
                              </a:lnTo>
                              <a:lnTo>
                                <a:pt x="8983" y="3643"/>
                              </a:lnTo>
                              <a:lnTo>
                                <a:pt x="8985" y="3653"/>
                              </a:lnTo>
                              <a:lnTo>
                                <a:pt x="8988" y="3661"/>
                              </a:lnTo>
                              <a:lnTo>
                                <a:pt x="8992" y="3669"/>
                              </a:lnTo>
                              <a:lnTo>
                                <a:pt x="8997" y="3676"/>
                              </a:lnTo>
                              <a:lnTo>
                                <a:pt x="9003" y="3684"/>
                              </a:lnTo>
                              <a:lnTo>
                                <a:pt x="9010" y="3692"/>
                              </a:lnTo>
                              <a:lnTo>
                                <a:pt x="9028" y="3709"/>
                              </a:lnTo>
                              <a:lnTo>
                                <a:pt x="9050" y="3727"/>
                              </a:lnTo>
                              <a:lnTo>
                                <a:pt x="9106" y="3769"/>
                              </a:lnTo>
                              <a:lnTo>
                                <a:pt x="9138" y="3796"/>
                              </a:lnTo>
                              <a:lnTo>
                                <a:pt x="9176" y="3825"/>
                              </a:lnTo>
                              <a:close/>
                              <a:moveTo>
                                <a:pt x="9262" y="3241"/>
                              </a:moveTo>
                              <a:lnTo>
                                <a:pt x="9478" y="3420"/>
                              </a:lnTo>
                              <a:lnTo>
                                <a:pt x="9646" y="3205"/>
                              </a:lnTo>
                              <a:lnTo>
                                <a:pt x="9572" y="3146"/>
                              </a:lnTo>
                              <a:lnTo>
                                <a:pt x="9543" y="3124"/>
                              </a:lnTo>
                              <a:lnTo>
                                <a:pt x="9516" y="3105"/>
                              </a:lnTo>
                              <a:lnTo>
                                <a:pt x="9494" y="3090"/>
                              </a:lnTo>
                              <a:lnTo>
                                <a:pt x="9483" y="3085"/>
                              </a:lnTo>
                              <a:lnTo>
                                <a:pt x="9474" y="3080"/>
                              </a:lnTo>
                              <a:lnTo>
                                <a:pt x="9464" y="3077"/>
                              </a:lnTo>
                              <a:lnTo>
                                <a:pt x="9455" y="3075"/>
                              </a:lnTo>
                              <a:lnTo>
                                <a:pt x="9446" y="3074"/>
                              </a:lnTo>
                              <a:lnTo>
                                <a:pt x="9437" y="3074"/>
                              </a:lnTo>
                              <a:lnTo>
                                <a:pt x="9429" y="3075"/>
                              </a:lnTo>
                              <a:lnTo>
                                <a:pt x="9421" y="3078"/>
                              </a:lnTo>
                              <a:lnTo>
                                <a:pt x="9412" y="3081"/>
                              </a:lnTo>
                              <a:lnTo>
                                <a:pt x="9404" y="3086"/>
                              </a:lnTo>
                              <a:lnTo>
                                <a:pt x="9395" y="3092"/>
                              </a:lnTo>
                              <a:lnTo>
                                <a:pt x="9386" y="3099"/>
                              </a:lnTo>
                              <a:lnTo>
                                <a:pt x="9366" y="3118"/>
                              </a:lnTo>
                              <a:lnTo>
                                <a:pt x="9345" y="3141"/>
                              </a:lnTo>
                              <a:lnTo>
                                <a:pt x="9321" y="3168"/>
                              </a:lnTo>
                              <a:lnTo>
                                <a:pt x="9262" y="3241"/>
                              </a:lnTo>
                              <a:close/>
                              <a:moveTo>
                                <a:pt x="9452" y="3010"/>
                              </a:moveTo>
                              <a:lnTo>
                                <a:pt x="9662" y="3185"/>
                              </a:lnTo>
                              <a:lnTo>
                                <a:pt x="9678" y="3163"/>
                              </a:lnTo>
                              <a:lnTo>
                                <a:pt x="9695" y="3144"/>
                              </a:lnTo>
                              <a:lnTo>
                                <a:pt x="9731" y="3105"/>
                              </a:lnTo>
                              <a:lnTo>
                                <a:pt x="9748" y="3085"/>
                              </a:lnTo>
                              <a:lnTo>
                                <a:pt x="9764" y="3067"/>
                              </a:lnTo>
                              <a:lnTo>
                                <a:pt x="9778" y="3049"/>
                              </a:lnTo>
                              <a:lnTo>
                                <a:pt x="9791" y="3030"/>
                              </a:lnTo>
                              <a:lnTo>
                                <a:pt x="9802" y="3012"/>
                              </a:lnTo>
                              <a:lnTo>
                                <a:pt x="9806" y="3003"/>
                              </a:lnTo>
                              <a:lnTo>
                                <a:pt x="9810" y="2994"/>
                              </a:lnTo>
                              <a:lnTo>
                                <a:pt x="9812" y="2986"/>
                              </a:lnTo>
                              <a:lnTo>
                                <a:pt x="9813" y="2977"/>
                              </a:lnTo>
                              <a:lnTo>
                                <a:pt x="9814" y="2968"/>
                              </a:lnTo>
                              <a:lnTo>
                                <a:pt x="9814" y="2958"/>
                              </a:lnTo>
                              <a:lnTo>
                                <a:pt x="9812" y="2950"/>
                              </a:lnTo>
                              <a:lnTo>
                                <a:pt x="9809" y="2941"/>
                              </a:lnTo>
                              <a:lnTo>
                                <a:pt x="9806" y="2932"/>
                              </a:lnTo>
                              <a:lnTo>
                                <a:pt x="9800" y="2923"/>
                              </a:lnTo>
                              <a:lnTo>
                                <a:pt x="9793" y="2914"/>
                              </a:lnTo>
                              <a:lnTo>
                                <a:pt x="9785" y="2906"/>
                              </a:lnTo>
                              <a:lnTo>
                                <a:pt x="9776" y="2897"/>
                              </a:lnTo>
                              <a:lnTo>
                                <a:pt x="9765" y="2887"/>
                              </a:lnTo>
                              <a:lnTo>
                                <a:pt x="9733" y="2863"/>
                              </a:lnTo>
                              <a:lnTo>
                                <a:pt x="9704" y="2844"/>
                              </a:lnTo>
                              <a:lnTo>
                                <a:pt x="9691" y="2836"/>
                              </a:lnTo>
                              <a:lnTo>
                                <a:pt x="9679" y="2830"/>
                              </a:lnTo>
                              <a:lnTo>
                                <a:pt x="9668" y="2824"/>
                              </a:lnTo>
                              <a:lnTo>
                                <a:pt x="9657" y="2820"/>
                              </a:lnTo>
                              <a:lnTo>
                                <a:pt x="9647" y="2817"/>
                              </a:lnTo>
                              <a:lnTo>
                                <a:pt x="9638" y="2816"/>
                              </a:lnTo>
                              <a:lnTo>
                                <a:pt x="9629" y="2815"/>
                              </a:lnTo>
                              <a:lnTo>
                                <a:pt x="9621" y="2815"/>
                              </a:lnTo>
                              <a:lnTo>
                                <a:pt x="9613" y="2817"/>
                              </a:lnTo>
                              <a:lnTo>
                                <a:pt x="9605" y="2819"/>
                              </a:lnTo>
                              <a:lnTo>
                                <a:pt x="9598" y="2823"/>
                              </a:lnTo>
                              <a:lnTo>
                                <a:pt x="9591" y="2828"/>
                              </a:lnTo>
                              <a:lnTo>
                                <a:pt x="9583" y="2834"/>
                              </a:lnTo>
                              <a:lnTo>
                                <a:pt x="9576" y="2840"/>
                              </a:lnTo>
                              <a:lnTo>
                                <a:pt x="9562" y="2855"/>
                              </a:lnTo>
                              <a:lnTo>
                                <a:pt x="9548" y="2874"/>
                              </a:lnTo>
                              <a:lnTo>
                                <a:pt x="9533" y="2896"/>
                              </a:lnTo>
                              <a:lnTo>
                                <a:pt x="9497" y="2948"/>
                              </a:lnTo>
                              <a:lnTo>
                                <a:pt x="9476" y="2979"/>
                              </a:lnTo>
                              <a:lnTo>
                                <a:pt x="9452" y="3010"/>
                              </a:lnTo>
                              <a:close/>
                              <a:moveTo>
                                <a:pt x="9895" y="2452"/>
                              </a:moveTo>
                              <a:lnTo>
                                <a:pt x="9895" y="2452"/>
                              </a:lnTo>
                              <a:lnTo>
                                <a:pt x="9900" y="2453"/>
                              </a:lnTo>
                              <a:lnTo>
                                <a:pt x="9904" y="2455"/>
                              </a:lnTo>
                              <a:lnTo>
                                <a:pt x="9907" y="2457"/>
                              </a:lnTo>
                              <a:lnTo>
                                <a:pt x="9910" y="2459"/>
                              </a:lnTo>
                              <a:lnTo>
                                <a:pt x="9914" y="2464"/>
                              </a:lnTo>
                              <a:lnTo>
                                <a:pt x="9917" y="2469"/>
                              </a:lnTo>
                              <a:lnTo>
                                <a:pt x="9921" y="2473"/>
                              </a:lnTo>
                              <a:lnTo>
                                <a:pt x="9923" y="2474"/>
                              </a:lnTo>
                              <a:lnTo>
                                <a:pt x="9926" y="2475"/>
                              </a:lnTo>
                              <a:lnTo>
                                <a:pt x="9929" y="2475"/>
                              </a:lnTo>
                              <a:lnTo>
                                <a:pt x="9933" y="2474"/>
                              </a:lnTo>
                              <a:lnTo>
                                <a:pt x="9939" y="2473"/>
                              </a:lnTo>
                              <a:lnTo>
                                <a:pt x="9945" y="2470"/>
                              </a:lnTo>
                              <a:lnTo>
                                <a:pt x="9941" y="2453"/>
                              </a:lnTo>
                              <a:lnTo>
                                <a:pt x="9938" y="2448"/>
                              </a:lnTo>
                              <a:lnTo>
                                <a:pt x="9935" y="2444"/>
                              </a:lnTo>
                              <a:lnTo>
                                <a:pt x="9933" y="2441"/>
                              </a:lnTo>
                              <a:lnTo>
                                <a:pt x="9930" y="2440"/>
                              </a:lnTo>
                              <a:lnTo>
                                <a:pt x="9928" y="2440"/>
                              </a:lnTo>
                              <a:lnTo>
                                <a:pt x="9925" y="2441"/>
                              </a:lnTo>
                              <a:lnTo>
                                <a:pt x="9919" y="2444"/>
                              </a:lnTo>
                              <a:lnTo>
                                <a:pt x="9912" y="2448"/>
                              </a:lnTo>
                              <a:lnTo>
                                <a:pt x="9904" y="2452"/>
                              </a:lnTo>
                              <a:lnTo>
                                <a:pt x="9900" y="2452"/>
                              </a:lnTo>
                              <a:lnTo>
                                <a:pt x="9895" y="2452"/>
                              </a:lnTo>
                              <a:close/>
                              <a:moveTo>
                                <a:pt x="9655" y="2761"/>
                              </a:moveTo>
                              <a:lnTo>
                                <a:pt x="9858" y="2918"/>
                              </a:lnTo>
                              <a:lnTo>
                                <a:pt x="9885" y="2869"/>
                              </a:lnTo>
                              <a:lnTo>
                                <a:pt x="9910" y="2823"/>
                              </a:lnTo>
                              <a:lnTo>
                                <a:pt x="9921" y="2803"/>
                              </a:lnTo>
                              <a:lnTo>
                                <a:pt x="9933" y="2784"/>
                              </a:lnTo>
                              <a:lnTo>
                                <a:pt x="9945" y="2767"/>
                              </a:lnTo>
                              <a:lnTo>
                                <a:pt x="9956" y="2752"/>
                              </a:lnTo>
                              <a:lnTo>
                                <a:pt x="9947" y="2693"/>
                              </a:lnTo>
                              <a:lnTo>
                                <a:pt x="9939" y="2643"/>
                              </a:lnTo>
                              <a:lnTo>
                                <a:pt x="9929" y="2601"/>
                              </a:lnTo>
                              <a:lnTo>
                                <a:pt x="9925" y="2584"/>
                              </a:lnTo>
                              <a:lnTo>
                                <a:pt x="9920" y="2569"/>
                              </a:lnTo>
                              <a:lnTo>
                                <a:pt x="9915" y="2556"/>
                              </a:lnTo>
                              <a:lnTo>
                                <a:pt x="9910" y="2544"/>
                              </a:lnTo>
                              <a:lnTo>
                                <a:pt x="9904" y="2535"/>
                              </a:lnTo>
                              <a:lnTo>
                                <a:pt x="9899" y="2528"/>
                              </a:lnTo>
                              <a:lnTo>
                                <a:pt x="9893" y="2523"/>
                              </a:lnTo>
                              <a:lnTo>
                                <a:pt x="9886" y="2521"/>
                              </a:lnTo>
                              <a:lnTo>
                                <a:pt x="9879" y="2519"/>
                              </a:lnTo>
                              <a:lnTo>
                                <a:pt x="9872" y="2520"/>
                              </a:lnTo>
                              <a:lnTo>
                                <a:pt x="9863" y="2523"/>
                              </a:lnTo>
                              <a:lnTo>
                                <a:pt x="9855" y="2527"/>
                              </a:lnTo>
                              <a:lnTo>
                                <a:pt x="9846" y="2533"/>
                              </a:lnTo>
                              <a:lnTo>
                                <a:pt x="9836" y="2541"/>
                              </a:lnTo>
                              <a:lnTo>
                                <a:pt x="9826" y="2552"/>
                              </a:lnTo>
                              <a:lnTo>
                                <a:pt x="9815" y="2563"/>
                              </a:lnTo>
                              <a:lnTo>
                                <a:pt x="9790" y="2590"/>
                              </a:lnTo>
                              <a:lnTo>
                                <a:pt x="9762" y="2624"/>
                              </a:lnTo>
                              <a:lnTo>
                                <a:pt x="9731" y="2663"/>
                              </a:lnTo>
                              <a:lnTo>
                                <a:pt x="9655" y="2761"/>
                              </a:lnTo>
                              <a:close/>
                              <a:moveTo>
                                <a:pt x="7137" y="6461"/>
                              </a:moveTo>
                              <a:lnTo>
                                <a:pt x="7137" y="6461"/>
                              </a:lnTo>
                              <a:lnTo>
                                <a:pt x="7146" y="6457"/>
                              </a:lnTo>
                              <a:lnTo>
                                <a:pt x="7157" y="6454"/>
                              </a:lnTo>
                              <a:lnTo>
                                <a:pt x="7167" y="6451"/>
                              </a:lnTo>
                              <a:lnTo>
                                <a:pt x="7177" y="6450"/>
                              </a:lnTo>
                              <a:lnTo>
                                <a:pt x="7173" y="6439"/>
                              </a:lnTo>
                              <a:lnTo>
                                <a:pt x="7168" y="6428"/>
                              </a:lnTo>
                              <a:lnTo>
                                <a:pt x="7163" y="6417"/>
                              </a:lnTo>
                              <a:lnTo>
                                <a:pt x="7156" y="6408"/>
                              </a:lnTo>
                              <a:lnTo>
                                <a:pt x="7148" y="6398"/>
                              </a:lnTo>
                              <a:lnTo>
                                <a:pt x="7139" y="6389"/>
                              </a:lnTo>
                              <a:lnTo>
                                <a:pt x="7130" y="6382"/>
                              </a:lnTo>
                              <a:lnTo>
                                <a:pt x="7120" y="6375"/>
                              </a:lnTo>
                              <a:lnTo>
                                <a:pt x="7109" y="6387"/>
                              </a:lnTo>
                              <a:lnTo>
                                <a:pt x="7099" y="6401"/>
                              </a:lnTo>
                              <a:lnTo>
                                <a:pt x="7088" y="6414"/>
                              </a:lnTo>
                              <a:lnTo>
                                <a:pt x="7077" y="6428"/>
                              </a:lnTo>
                              <a:lnTo>
                                <a:pt x="7068" y="6442"/>
                              </a:lnTo>
                              <a:lnTo>
                                <a:pt x="7060" y="6456"/>
                              </a:lnTo>
                              <a:lnTo>
                                <a:pt x="7052" y="6471"/>
                              </a:lnTo>
                              <a:lnTo>
                                <a:pt x="7045" y="6485"/>
                              </a:lnTo>
                              <a:lnTo>
                                <a:pt x="7055" y="6481"/>
                              </a:lnTo>
                              <a:lnTo>
                                <a:pt x="7065" y="6477"/>
                              </a:lnTo>
                              <a:lnTo>
                                <a:pt x="7091" y="6470"/>
                              </a:lnTo>
                              <a:lnTo>
                                <a:pt x="7115" y="6464"/>
                              </a:lnTo>
                              <a:lnTo>
                                <a:pt x="7137" y="6461"/>
                              </a:lnTo>
                              <a:close/>
                              <a:moveTo>
                                <a:pt x="7348" y="6353"/>
                              </a:moveTo>
                              <a:lnTo>
                                <a:pt x="7348" y="6353"/>
                              </a:lnTo>
                              <a:lnTo>
                                <a:pt x="7363" y="6350"/>
                              </a:lnTo>
                              <a:lnTo>
                                <a:pt x="7380" y="6346"/>
                              </a:lnTo>
                              <a:lnTo>
                                <a:pt x="7396" y="6340"/>
                              </a:lnTo>
                              <a:lnTo>
                                <a:pt x="7413" y="6334"/>
                              </a:lnTo>
                              <a:lnTo>
                                <a:pt x="7429" y="6326"/>
                              </a:lnTo>
                              <a:lnTo>
                                <a:pt x="7446" y="6318"/>
                              </a:lnTo>
                              <a:lnTo>
                                <a:pt x="7461" y="6309"/>
                              </a:lnTo>
                              <a:lnTo>
                                <a:pt x="7475" y="6299"/>
                              </a:lnTo>
                              <a:lnTo>
                                <a:pt x="7489" y="6289"/>
                              </a:lnTo>
                              <a:lnTo>
                                <a:pt x="7501" y="6279"/>
                              </a:lnTo>
                              <a:lnTo>
                                <a:pt x="7514" y="6268"/>
                              </a:lnTo>
                              <a:lnTo>
                                <a:pt x="7523" y="6256"/>
                              </a:lnTo>
                              <a:lnTo>
                                <a:pt x="7531" y="6244"/>
                              </a:lnTo>
                              <a:lnTo>
                                <a:pt x="7537" y="6233"/>
                              </a:lnTo>
                              <a:lnTo>
                                <a:pt x="7541" y="6221"/>
                              </a:lnTo>
                              <a:lnTo>
                                <a:pt x="7543" y="6210"/>
                              </a:lnTo>
                              <a:lnTo>
                                <a:pt x="7502" y="6179"/>
                              </a:lnTo>
                              <a:lnTo>
                                <a:pt x="7483" y="6167"/>
                              </a:lnTo>
                              <a:lnTo>
                                <a:pt x="7466" y="6156"/>
                              </a:lnTo>
                              <a:lnTo>
                                <a:pt x="7450" y="6147"/>
                              </a:lnTo>
                              <a:lnTo>
                                <a:pt x="7435" y="6139"/>
                              </a:lnTo>
                              <a:lnTo>
                                <a:pt x="7420" y="6133"/>
                              </a:lnTo>
                              <a:lnTo>
                                <a:pt x="7407" y="6128"/>
                              </a:lnTo>
                              <a:lnTo>
                                <a:pt x="7395" y="6123"/>
                              </a:lnTo>
                              <a:lnTo>
                                <a:pt x="7383" y="6121"/>
                              </a:lnTo>
                              <a:lnTo>
                                <a:pt x="7372" y="6121"/>
                              </a:lnTo>
                              <a:lnTo>
                                <a:pt x="7360" y="6121"/>
                              </a:lnTo>
                              <a:lnTo>
                                <a:pt x="7350" y="6123"/>
                              </a:lnTo>
                              <a:lnTo>
                                <a:pt x="7340" y="6127"/>
                              </a:lnTo>
                              <a:lnTo>
                                <a:pt x="7331" y="6132"/>
                              </a:lnTo>
                              <a:lnTo>
                                <a:pt x="7322" y="6137"/>
                              </a:lnTo>
                              <a:lnTo>
                                <a:pt x="7313" y="6144"/>
                              </a:lnTo>
                              <a:lnTo>
                                <a:pt x="7304" y="6152"/>
                              </a:lnTo>
                              <a:lnTo>
                                <a:pt x="7295" y="6160"/>
                              </a:lnTo>
                              <a:lnTo>
                                <a:pt x="7285" y="6170"/>
                              </a:lnTo>
                              <a:lnTo>
                                <a:pt x="7266" y="6193"/>
                              </a:lnTo>
                              <a:lnTo>
                                <a:pt x="7246" y="6220"/>
                              </a:lnTo>
                              <a:lnTo>
                                <a:pt x="7200" y="6284"/>
                              </a:lnTo>
                              <a:lnTo>
                                <a:pt x="7173" y="6320"/>
                              </a:lnTo>
                              <a:lnTo>
                                <a:pt x="7142" y="6360"/>
                              </a:lnTo>
                              <a:lnTo>
                                <a:pt x="7157" y="6369"/>
                              </a:lnTo>
                              <a:lnTo>
                                <a:pt x="7171" y="6377"/>
                              </a:lnTo>
                              <a:lnTo>
                                <a:pt x="7183" y="6382"/>
                              </a:lnTo>
                              <a:lnTo>
                                <a:pt x="7195" y="6386"/>
                              </a:lnTo>
                              <a:lnTo>
                                <a:pt x="7207" y="6388"/>
                              </a:lnTo>
                              <a:lnTo>
                                <a:pt x="7218" y="6389"/>
                              </a:lnTo>
                              <a:lnTo>
                                <a:pt x="7231" y="6389"/>
                              </a:lnTo>
                              <a:lnTo>
                                <a:pt x="7242" y="6388"/>
                              </a:lnTo>
                              <a:lnTo>
                                <a:pt x="7253" y="6385"/>
                              </a:lnTo>
                              <a:lnTo>
                                <a:pt x="7264" y="6382"/>
                              </a:lnTo>
                              <a:lnTo>
                                <a:pt x="7289" y="6374"/>
                              </a:lnTo>
                              <a:lnTo>
                                <a:pt x="7317" y="6363"/>
                              </a:lnTo>
                              <a:lnTo>
                                <a:pt x="7348" y="6353"/>
                              </a:lnTo>
                              <a:close/>
                              <a:moveTo>
                                <a:pt x="7827" y="6074"/>
                              </a:moveTo>
                              <a:lnTo>
                                <a:pt x="7827" y="6074"/>
                              </a:lnTo>
                              <a:lnTo>
                                <a:pt x="7834" y="6063"/>
                              </a:lnTo>
                              <a:lnTo>
                                <a:pt x="7839" y="6051"/>
                              </a:lnTo>
                              <a:lnTo>
                                <a:pt x="7841" y="6042"/>
                              </a:lnTo>
                              <a:lnTo>
                                <a:pt x="7840" y="6032"/>
                              </a:lnTo>
                              <a:lnTo>
                                <a:pt x="7837" y="6023"/>
                              </a:lnTo>
                              <a:lnTo>
                                <a:pt x="7833" y="6015"/>
                              </a:lnTo>
                              <a:lnTo>
                                <a:pt x="7826" y="6007"/>
                              </a:lnTo>
                              <a:lnTo>
                                <a:pt x="7818" y="5999"/>
                              </a:lnTo>
                              <a:lnTo>
                                <a:pt x="7808" y="5990"/>
                              </a:lnTo>
                              <a:lnTo>
                                <a:pt x="7798" y="5981"/>
                              </a:lnTo>
                              <a:lnTo>
                                <a:pt x="7772" y="5964"/>
                              </a:lnTo>
                              <a:lnTo>
                                <a:pt x="7745" y="5946"/>
                              </a:lnTo>
                              <a:lnTo>
                                <a:pt x="7717" y="5926"/>
                              </a:lnTo>
                              <a:lnTo>
                                <a:pt x="7686" y="5903"/>
                              </a:lnTo>
                              <a:lnTo>
                                <a:pt x="7672" y="5893"/>
                              </a:lnTo>
                              <a:lnTo>
                                <a:pt x="7659" y="5886"/>
                              </a:lnTo>
                              <a:lnTo>
                                <a:pt x="7647" y="5879"/>
                              </a:lnTo>
                              <a:lnTo>
                                <a:pt x="7634" y="5874"/>
                              </a:lnTo>
                              <a:lnTo>
                                <a:pt x="7623" y="5870"/>
                              </a:lnTo>
                              <a:lnTo>
                                <a:pt x="7613" y="5867"/>
                              </a:lnTo>
                              <a:lnTo>
                                <a:pt x="7603" y="5865"/>
                              </a:lnTo>
                              <a:lnTo>
                                <a:pt x="7594" y="5864"/>
                              </a:lnTo>
                              <a:lnTo>
                                <a:pt x="7585" y="5865"/>
                              </a:lnTo>
                              <a:lnTo>
                                <a:pt x="7576" y="5866"/>
                              </a:lnTo>
                              <a:lnTo>
                                <a:pt x="7567" y="5869"/>
                              </a:lnTo>
                              <a:lnTo>
                                <a:pt x="7559" y="5872"/>
                              </a:lnTo>
                              <a:lnTo>
                                <a:pt x="7552" y="5876"/>
                              </a:lnTo>
                              <a:lnTo>
                                <a:pt x="7544" y="5881"/>
                              </a:lnTo>
                              <a:lnTo>
                                <a:pt x="7537" y="5887"/>
                              </a:lnTo>
                              <a:lnTo>
                                <a:pt x="7529" y="5894"/>
                              </a:lnTo>
                              <a:lnTo>
                                <a:pt x="7514" y="5910"/>
                              </a:lnTo>
                              <a:lnTo>
                                <a:pt x="7498" y="5929"/>
                              </a:lnTo>
                              <a:lnTo>
                                <a:pt x="7482" y="5950"/>
                              </a:lnTo>
                              <a:lnTo>
                                <a:pt x="7446" y="6000"/>
                              </a:lnTo>
                              <a:lnTo>
                                <a:pt x="7423" y="6027"/>
                              </a:lnTo>
                              <a:lnTo>
                                <a:pt x="7399" y="6055"/>
                              </a:lnTo>
                              <a:lnTo>
                                <a:pt x="7439" y="6089"/>
                              </a:lnTo>
                              <a:lnTo>
                                <a:pt x="7473" y="6116"/>
                              </a:lnTo>
                              <a:lnTo>
                                <a:pt x="7501" y="6138"/>
                              </a:lnTo>
                              <a:lnTo>
                                <a:pt x="7527" y="6155"/>
                              </a:lnTo>
                              <a:lnTo>
                                <a:pt x="7539" y="6162"/>
                              </a:lnTo>
                              <a:lnTo>
                                <a:pt x="7550" y="6167"/>
                              </a:lnTo>
                              <a:lnTo>
                                <a:pt x="7560" y="6172"/>
                              </a:lnTo>
                              <a:lnTo>
                                <a:pt x="7569" y="6175"/>
                              </a:lnTo>
                              <a:lnTo>
                                <a:pt x="7580" y="6178"/>
                              </a:lnTo>
                              <a:lnTo>
                                <a:pt x="7589" y="6179"/>
                              </a:lnTo>
                              <a:lnTo>
                                <a:pt x="7598" y="6180"/>
                              </a:lnTo>
                              <a:lnTo>
                                <a:pt x="7607" y="6179"/>
                              </a:lnTo>
                              <a:lnTo>
                                <a:pt x="7616" y="6178"/>
                              </a:lnTo>
                              <a:lnTo>
                                <a:pt x="7625" y="6176"/>
                              </a:lnTo>
                              <a:lnTo>
                                <a:pt x="7634" y="6173"/>
                              </a:lnTo>
                              <a:lnTo>
                                <a:pt x="7645" y="6169"/>
                              </a:lnTo>
                              <a:lnTo>
                                <a:pt x="7666" y="6159"/>
                              </a:lnTo>
                              <a:lnTo>
                                <a:pt x="7690" y="6147"/>
                              </a:lnTo>
                              <a:lnTo>
                                <a:pt x="7748" y="6113"/>
                              </a:lnTo>
                              <a:lnTo>
                                <a:pt x="7785" y="6094"/>
                              </a:lnTo>
                              <a:lnTo>
                                <a:pt x="7827" y="6074"/>
                              </a:lnTo>
                              <a:close/>
                              <a:moveTo>
                                <a:pt x="8011" y="5944"/>
                              </a:moveTo>
                              <a:lnTo>
                                <a:pt x="8011" y="5944"/>
                              </a:lnTo>
                              <a:lnTo>
                                <a:pt x="8035" y="5931"/>
                              </a:lnTo>
                              <a:lnTo>
                                <a:pt x="8045" y="5925"/>
                              </a:lnTo>
                              <a:lnTo>
                                <a:pt x="8053" y="5918"/>
                              </a:lnTo>
                              <a:lnTo>
                                <a:pt x="8061" y="5912"/>
                              </a:lnTo>
                              <a:lnTo>
                                <a:pt x="8067" y="5906"/>
                              </a:lnTo>
                              <a:lnTo>
                                <a:pt x="8072" y="5900"/>
                              </a:lnTo>
                              <a:lnTo>
                                <a:pt x="8076" y="5895"/>
                              </a:lnTo>
                              <a:lnTo>
                                <a:pt x="8078" y="5889"/>
                              </a:lnTo>
                              <a:lnTo>
                                <a:pt x="8080" y="5883"/>
                              </a:lnTo>
                              <a:lnTo>
                                <a:pt x="8080" y="5877"/>
                              </a:lnTo>
                              <a:lnTo>
                                <a:pt x="8080" y="5872"/>
                              </a:lnTo>
                              <a:lnTo>
                                <a:pt x="8079" y="5866"/>
                              </a:lnTo>
                              <a:lnTo>
                                <a:pt x="8077" y="5860"/>
                              </a:lnTo>
                              <a:lnTo>
                                <a:pt x="8074" y="5854"/>
                              </a:lnTo>
                              <a:lnTo>
                                <a:pt x="8071" y="5848"/>
                              </a:lnTo>
                              <a:lnTo>
                                <a:pt x="8062" y="5836"/>
                              </a:lnTo>
                              <a:lnTo>
                                <a:pt x="8050" y="5825"/>
                              </a:lnTo>
                              <a:lnTo>
                                <a:pt x="8038" y="5814"/>
                              </a:lnTo>
                              <a:lnTo>
                                <a:pt x="8023" y="5802"/>
                              </a:lnTo>
                              <a:lnTo>
                                <a:pt x="7992" y="5777"/>
                              </a:lnTo>
                              <a:lnTo>
                                <a:pt x="7959" y="5753"/>
                              </a:lnTo>
                              <a:lnTo>
                                <a:pt x="7892" y="5698"/>
                              </a:lnTo>
                              <a:lnTo>
                                <a:pt x="7865" y="5678"/>
                              </a:lnTo>
                              <a:lnTo>
                                <a:pt x="7841" y="5663"/>
                              </a:lnTo>
                              <a:lnTo>
                                <a:pt x="7831" y="5656"/>
                              </a:lnTo>
                              <a:lnTo>
                                <a:pt x="7821" y="5651"/>
                              </a:lnTo>
                              <a:lnTo>
                                <a:pt x="7812" y="5647"/>
                              </a:lnTo>
                              <a:lnTo>
                                <a:pt x="7803" y="5643"/>
                              </a:lnTo>
                              <a:lnTo>
                                <a:pt x="7794" y="5641"/>
                              </a:lnTo>
                              <a:lnTo>
                                <a:pt x="7787" y="5641"/>
                              </a:lnTo>
                              <a:lnTo>
                                <a:pt x="7778" y="5641"/>
                              </a:lnTo>
                              <a:lnTo>
                                <a:pt x="7770" y="5642"/>
                              </a:lnTo>
                              <a:lnTo>
                                <a:pt x="7763" y="5646"/>
                              </a:lnTo>
                              <a:lnTo>
                                <a:pt x="7756" y="5649"/>
                              </a:lnTo>
                              <a:lnTo>
                                <a:pt x="7748" y="5654"/>
                              </a:lnTo>
                              <a:lnTo>
                                <a:pt x="7741" y="5659"/>
                              </a:lnTo>
                              <a:lnTo>
                                <a:pt x="7733" y="5666"/>
                              </a:lnTo>
                              <a:lnTo>
                                <a:pt x="7725" y="5674"/>
                              </a:lnTo>
                              <a:lnTo>
                                <a:pt x="7707" y="5692"/>
                              </a:lnTo>
                              <a:lnTo>
                                <a:pt x="7688" y="5716"/>
                              </a:lnTo>
                              <a:lnTo>
                                <a:pt x="7666" y="5743"/>
                              </a:lnTo>
                              <a:lnTo>
                                <a:pt x="7611" y="5811"/>
                              </a:lnTo>
                              <a:lnTo>
                                <a:pt x="7646" y="5837"/>
                              </a:lnTo>
                              <a:lnTo>
                                <a:pt x="7677" y="5862"/>
                              </a:lnTo>
                              <a:lnTo>
                                <a:pt x="7732" y="5905"/>
                              </a:lnTo>
                              <a:lnTo>
                                <a:pt x="7755" y="5924"/>
                              </a:lnTo>
                              <a:lnTo>
                                <a:pt x="7776" y="5940"/>
                              </a:lnTo>
                              <a:lnTo>
                                <a:pt x="7798" y="5954"/>
                              </a:lnTo>
                              <a:lnTo>
                                <a:pt x="7817" y="5965"/>
                              </a:lnTo>
                              <a:lnTo>
                                <a:pt x="7827" y="5969"/>
                              </a:lnTo>
                              <a:lnTo>
                                <a:pt x="7837" y="5973"/>
                              </a:lnTo>
                              <a:lnTo>
                                <a:pt x="7847" y="5976"/>
                              </a:lnTo>
                              <a:lnTo>
                                <a:pt x="7857" y="5978"/>
                              </a:lnTo>
                              <a:lnTo>
                                <a:pt x="7868" y="5980"/>
                              </a:lnTo>
                              <a:lnTo>
                                <a:pt x="7878" y="5980"/>
                              </a:lnTo>
                              <a:lnTo>
                                <a:pt x="7889" y="5981"/>
                              </a:lnTo>
                              <a:lnTo>
                                <a:pt x="7900" y="5980"/>
                              </a:lnTo>
                              <a:lnTo>
                                <a:pt x="7911" y="5978"/>
                              </a:lnTo>
                              <a:lnTo>
                                <a:pt x="7924" y="5976"/>
                              </a:lnTo>
                              <a:lnTo>
                                <a:pt x="7937" y="5973"/>
                              </a:lnTo>
                              <a:lnTo>
                                <a:pt x="7950" y="5969"/>
                              </a:lnTo>
                              <a:lnTo>
                                <a:pt x="7979" y="5958"/>
                              </a:lnTo>
                              <a:lnTo>
                                <a:pt x="8011" y="5944"/>
                              </a:lnTo>
                              <a:close/>
                              <a:moveTo>
                                <a:pt x="8221" y="5783"/>
                              </a:moveTo>
                              <a:lnTo>
                                <a:pt x="8221" y="5783"/>
                              </a:lnTo>
                              <a:lnTo>
                                <a:pt x="8302" y="5719"/>
                              </a:lnTo>
                              <a:lnTo>
                                <a:pt x="8290" y="5703"/>
                              </a:lnTo>
                              <a:lnTo>
                                <a:pt x="8277" y="5688"/>
                              </a:lnTo>
                              <a:lnTo>
                                <a:pt x="8262" y="5673"/>
                              </a:lnTo>
                              <a:lnTo>
                                <a:pt x="8248" y="5659"/>
                              </a:lnTo>
                              <a:lnTo>
                                <a:pt x="8218" y="5629"/>
                              </a:lnTo>
                              <a:lnTo>
                                <a:pt x="8185" y="5602"/>
                              </a:lnTo>
                              <a:lnTo>
                                <a:pt x="8152" y="5574"/>
                              </a:lnTo>
                              <a:lnTo>
                                <a:pt x="8117" y="5548"/>
                              </a:lnTo>
                              <a:lnTo>
                                <a:pt x="8050" y="5495"/>
                              </a:lnTo>
                              <a:lnTo>
                                <a:pt x="8025" y="5475"/>
                              </a:lnTo>
                              <a:lnTo>
                                <a:pt x="8003" y="5460"/>
                              </a:lnTo>
                              <a:lnTo>
                                <a:pt x="7982" y="5448"/>
                              </a:lnTo>
                              <a:lnTo>
                                <a:pt x="7974" y="5444"/>
                              </a:lnTo>
                              <a:lnTo>
                                <a:pt x="7966" y="5440"/>
                              </a:lnTo>
                              <a:lnTo>
                                <a:pt x="7958" y="5437"/>
                              </a:lnTo>
                              <a:lnTo>
                                <a:pt x="7950" y="5435"/>
                              </a:lnTo>
                              <a:lnTo>
                                <a:pt x="7944" y="5435"/>
                              </a:lnTo>
                              <a:lnTo>
                                <a:pt x="7937" y="5435"/>
                              </a:lnTo>
                              <a:lnTo>
                                <a:pt x="7931" y="5436"/>
                              </a:lnTo>
                              <a:lnTo>
                                <a:pt x="7925" y="5439"/>
                              </a:lnTo>
                              <a:lnTo>
                                <a:pt x="7918" y="5441"/>
                              </a:lnTo>
                              <a:lnTo>
                                <a:pt x="7912" y="5444"/>
                              </a:lnTo>
                              <a:lnTo>
                                <a:pt x="7906" y="5449"/>
                              </a:lnTo>
                              <a:lnTo>
                                <a:pt x="7901" y="5453"/>
                              </a:lnTo>
                              <a:lnTo>
                                <a:pt x="7889" y="5465"/>
                              </a:lnTo>
                              <a:lnTo>
                                <a:pt x="7877" y="5479"/>
                              </a:lnTo>
                              <a:lnTo>
                                <a:pt x="7865" y="5496"/>
                              </a:lnTo>
                              <a:lnTo>
                                <a:pt x="7834" y="5538"/>
                              </a:lnTo>
                              <a:lnTo>
                                <a:pt x="7816" y="5561"/>
                              </a:lnTo>
                              <a:lnTo>
                                <a:pt x="7795" y="5587"/>
                              </a:lnTo>
                              <a:lnTo>
                                <a:pt x="7823" y="5610"/>
                              </a:lnTo>
                              <a:lnTo>
                                <a:pt x="7850" y="5633"/>
                              </a:lnTo>
                              <a:lnTo>
                                <a:pt x="7903" y="5680"/>
                              </a:lnTo>
                              <a:lnTo>
                                <a:pt x="7929" y="5703"/>
                              </a:lnTo>
                              <a:lnTo>
                                <a:pt x="7953" y="5725"/>
                              </a:lnTo>
                              <a:lnTo>
                                <a:pt x="7977" y="5744"/>
                              </a:lnTo>
                              <a:lnTo>
                                <a:pt x="8003" y="5762"/>
                              </a:lnTo>
                              <a:lnTo>
                                <a:pt x="8015" y="5770"/>
                              </a:lnTo>
                              <a:lnTo>
                                <a:pt x="8027" y="5777"/>
                              </a:lnTo>
                              <a:lnTo>
                                <a:pt x="8039" y="5784"/>
                              </a:lnTo>
                              <a:lnTo>
                                <a:pt x="8052" y="5790"/>
                              </a:lnTo>
                              <a:lnTo>
                                <a:pt x="8065" y="5795"/>
                              </a:lnTo>
                              <a:lnTo>
                                <a:pt x="8078" y="5799"/>
                              </a:lnTo>
                              <a:lnTo>
                                <a:pt x="8091" y="5803"/>
                              </a:lnTo>
                              <a:lnTo>
                                <a:pt x="8104" y="5805"/>
                              </a:lnTo>
                              <a:lnTo>
                                <a:pt x="8118" y="5806"/>
                              </a:lnTo>
                              <a:lnTo>
                                <a:pt x="8132" y="5806"/>
                              </a:lnTo>
                              <a:lnTo>
                                <a:pt x="8146" y="5806"/>
                              </a:lnTo>
                              <a:lnTo>
                                <a:pt x="8160" y="5803"/>
                              </a:lnTo>
                              <a:lnTo>
                                <a:pt x="8175" y="5800"/>
                              </a:lnTo>
                              <a:lnTo>
                                <a:pt x="8190" y="5796"/>
                              </a:lnTo>
                              <a:lnTo>
                                <a:pt x="8206" y="5790"/>
                              </a:lnTo>
                              <a:lnTo>
                                <a:pt x="8221" y="5783"/>
                              </a:lnTo>
                              <a:close/>
                              <a:moveTo>
                                <a:pt x="8482" y="5554"/>
                              </a:moveTo>
                              <a:lnTo>
                                <a:pt x="8482" y="5554"/>
                              </a:lnTo>
                              <a:lnTo>
                                <a:pt x="8469" y="5538"/>
                              </a:lnTo>
                              <a:lnTo>
                                <a:pt x="8455" y="5522"/>
                              </a:lnTo>
                              <a:lnTo>
                                <a:pt x="8441" y="5505"/>
                              </a:lnTo>
                              <a:lnTo>
                                <a:pt x="8426" y="5490"/>
                              </a:lnTo>
                              <a:lnTo>
                                <a:pt x="8392" y="5460"/>
                              </a:lnTo>
                              <a:lnTo>
                                <a:pt x="8358" y="5430"/>
                              </a:lnTo>
                              <a:lnTo>
                                <a:pt x="8322" y="5402"/>
                              </a:lnTo>
                              <a:lnTo>
                                <a:pt x="8286" y="5374"/>
                              </a:lnTo>
                              <a:lnTo>
                                <a:pt x="8215" y="5318"/>
                              </a:lnTo>
                              <a:lnTo>
                                <a:pt x="8188" y="5297"/>
                              </a:lnTo>
                              <a:lnTo>
                                <a:pt x="8166" y="5281"/>
                              </a:lnTo>
                              <a:lnTo>
                                <a:pt x="8147" y="5268"/>
                              </a:lnTo>
                              <a:lnTo>
                                <a:pt x="8130" y="5258"/>
                              </a:lnTo>
                              <a:lnTo>
                                <a:pt x="8121" y="5255"/>
                              </a:lnTo>
                              <a:lnTo>
                                <a:pt x="8114" y="5252"/>
                              </a:lnTo>
                              <a:lnTo>
                                <a:pt x="8107" y="5251"/>
                              </a:lnTo>
                              <a:lnTo>
                                <a:pt x="8101" y="5250"/>
                              </a:lnTo>
                              <a:lnTo>
                                <a:pt x="8094" y="5250"/>
                              </a:lnTo>
                              <a:lnTo>
                                <a:pt x="8088" y="5251"/>
                              </a:lnTo>
                              <a:lnTo>
                                <a:pt x="8083" y="5252"/>
                              </a:lnTo>
                              <a:lnTo>
                                <a:pt x="8077" y="5254"/>
                              </a:lnTo>
                              <a:lnTo>
                                <a:pt x="8072" y="5258"/>
                              </a:lnTo>
                              <a:lnTo>
                                <a:pt x="8066" y="5261"/>
                              </a:lnTo>
                              <a:lnTo>
                                <a:pt x="8054" y="5271"/>
                              </a:lnTo>
                              <a:lnTo>
                                <a:pt x="8042" y="5284"/>
                              </a:lnTo>
                              <a:lnTo>
                                <a:pt x="8030" y="5301"/>
                              </a:lnTo>
                              <a:lnTo>
                                <a:pt x="8000" y="5340"/>
                              </a:lnTo>
                              <a:lnTo>
                                <a:pt x="7980" y="5363"/>
                              </a:lnTo>
                              <a:lnTo>
                                <a:pt x="7959" y="5390"/>
                              </a:lnTo>
                              <a:lnTo>
                                <a:pt x="7988" y="5413"/>
                              </a:lnTo>
                              <a:lnTo>
                                <a:pt x="8019" y="5441"/>
                              </a:lnTo>
                              <a:lnTo>
                                <a:pt x="8083" y="5499"/>
                              </a:lnTo>
                              <a:lnTo>
                                <a:pt x="8116" y="5530"/>
                              </a:lnTo>
                              <a:lnTo>
                                <a:pt x="8150" y="5558"/>
                              </a:lnTo>
                              <a:lnTo>
                                <a:pt x="8167" y="5572"/>
                              </a:lnTo>
                              <a:lnTo>
                                <a:pt x="8184" y="5585"/>
                              </a:lnTo>
                              <a:lnTo>
                                <a:pt x="8202" y="5597"/>
                              </a:lnTo>
                              <a:lnTo>
                                <a:pt x="8219" y="5608"/>
                              </a:lnTo>
                              <a:lnTo>
                                <a:pt x="8236" y="5618"/>
                              </a:lnTo>
                              <a:lnTo>
                                <a:pt x="8253" y="5627"/>
                              </a:lnTo>
                              <a:lnTo>
                                <a:pt x="8271" y="5635"/>
                              </a:lnTo>
                              <a:lnTo>
                                <a:pt x="8287" y="5641"/>
                              </a:lnTo>
                              <a:lnTo>
                                <a:pt x="8304" y="5646"/>
                              </a:lnTo>
                              <a:lnTo>
                                <a:pt x="8321" y="5649"/>
                              </a:lnTo>
                              <a:lnTo>
                                <a:pt x="8339" y="5650"/>
                              </a:lnTo>
                              <a:lnTo>
                                <a:pt x="8355" y="5649"/>
                              </a:lnTo>
                              <a:lnTo>
                                <a:pt x="8372" y="5646"/>
                              </a:lnTo>
                              <a:lnTo>
                                <a:pt x="8388" y="5640"/>
                              </a:lnTo>
                              <a:lnTo>
                                <a:pt x="8404" y="5632"/>
                              </a:lnTo>
                              <a:lnTo>
                                <a:pt x="8421" y="5622"/>
                              </a:lnTo>
                              <a:lnTo>
                                <a:pt x="8436" y="5610"/>
                              </a:lnTo>
                              <a:lnTo>
                                <a:pt x="8452" y="5594"/>
                              </a:lnTo>
                              <a:lnTo>
                                <a:pt x="8467" y="5576"/>
                              </a:lnTo>
                              <a:lnTo>
                                <a:pt x="8482" y="5554"/>
                              </a:lnTo>
                              <a:close/>
                              <a:moveTo>
                                <a:pt x="9879" y="2933"/>
                              </a:moveTo>
                              <a:lnTo>
                                <a:pt x="9912" y="2971"/>
                              </a:lnTo>
                              <a:lnTo>
                                <a:pt x="9914" y="2966"/>
                              </a:lnTo>
                              <a:lnTo>
                                <a:pt x="9917" y="2961"/>
                              </a:lnTo>
                              <a:lnTo>
                                <a:pt x="9920" y="2958"/>
                              </a:lnTo>
                              <a:lnTo>
                                <a:pt x="9923" y="2957"/>
                              </a:lnTo>
                              <a:lnTo>
                                <a:pt x="9927" y="2956"/>
                              </a:lnTo>
                              <a:lnTo>
                                <a:pt x="9931" y="2956"/>
                              </a:lnTo>
                              <a:lnTo>
                                <a:pt x="9935" y="2958"/>
                              </a:lnTo>
                              <a:lnTo>
                                <a:pt x="9941" y="2960"/>
                              </a:lnTo>
                              <a:lnTo>
                                <a:pt x="9940" y="2958"/>
                              </a:lnTo>
                              <a:lnTo>
                                <a:pt x="9939" y="2954"/>
                              </a:lnTo>
                              <a:lnTo>
                                <a:pt x="9936" y="2942"/>
                              </a:lnTo>
                              <a:lnTo>
                                <a:pt x="9936" y="2926"/>
                              </a:lnTo>
                              <a:lnTo>
                                <a:pt x="9936" y="2908"/>
                              </a:lnTo>
                              <a:lnTo>
                                <a:pt x="9939" y="2873"/>
                              </a:lnTo>
                              <a:lnTo>
                                <a:pt x="9940" y="2855"/>
                              </a:lnTo>
                              <a:lnTo>
                                <a:pt x="9879" y="2933"/>
                              </a:lnTo>
                              <a:close/>
                              <a:moveTo>
                                <a:pt x="9858" y="2959"/>
                              </a:moveTo>
                              <a:lnTo>
                                <a:pt x="9858" y="2959"/>
                              </a:lnTo>
                              <a:lnTo>
                                <a:pt x="9807" y="3027"/>
                              </a:lnTo>
                              <a:lnTo>
                                <a:pt x="9784" y="3057"/>
                              </a:lnTo>
                              <a:lnTo>
                                <a:pt x="9765" y="3083"/>
                              </a:lnTo>
                              <a:lnTo>
                                <a:pt x="9749" y="3108"/>
                              </a:lnTo>
                              <a:lnTo>
                                <a:pt x="9736" y="3130"/>
                              </a:lnTo>
                              <a:lnTo>
                                <a:pt x="9731" y="3140"/>
                              </a:lnTo>
                              <a:lnTo>
                                <a:pt x="9726" y="3151"/>
                              </a:lnTo>
                              <a:lnTo>
                                <a:pt x="9723" y="3160"/>
                              </a:lnTo>
                              <a:lnTo>
                                <a:pt x="9721" y="3171"/>
                              </a:lnTo>
                              <a:lnTo>
                                <a:pt x="9720" y="3181"/>
                              </a:lnTo>
                              <a:lnTo>
                                <a:pt x="9721" y="3190"/>
                              </a:lnTo>
                              <a:lnTo>
                                <a:pt x="9722" y="3199"/>
                              </a:lnTo>
                              <a:lnTo>
                                <a:pt x="9725" y="3208"/>
                              </a:lnTo>
                              <a:lnTo>
                                <a:pt x="9730" y="3218"/>
                              </a:lnTo>
                              <a:lnTo>
                                <a:pt x="9735" y="3227"/>
                              </a:lnTo>
                              <a:lnTo>
                                <a:pt x="9742" y="3236"/>
                              </a:lnTo>
                              <a:lnTo>
                                <a:pt x="9750" y="3247"/>
                              </a:lnTo>
                              <a:lnTo>
                                <a:pt x="9759" y="3257"/>
                              </a:lnTo>
                              <a:lnTo>
                                <a:pt x="9770" y="3267"/>
                              </a:lnTo>
                              <a:lnTo>
                                <a:pt x="9782" y="3277"/>
                              </a:lnTo>
                              <a:lnTo>
                                <a:pt x="9796" y="3288"/>
                              </a:lnTo>
                              <a:lnTo>
                                <a:pt x="9830" y="3311"/>
                              </a:lnTo>
                              <a:lnTo>
                                <a:pt x="9870" y="3336"/>
                              </a:lnTo>
                              <a:lnTo>
                                <a:pt x="9880" y="3314"/>
                              </a:lnTo>
                              <a:lnTo>
                                <a:pt x="9889" y="3289"/>
                              </a:lnTo>
                              <a:lnTo>
                                <a:pt x="9897" y="3265"/>
                              </a:lnTo>
                              <a:lnTo>
                                <a:pt x="9904" y="3239"/>
                              </a:lnTo>
                              <a:lnTo>
                                <a:pt x="9911" y="3212"/>
                              </a:lnTo>
                              <a:lnTo>
                                <a:pt x="9916" y="3186"/>
                              </a:lnTo>
                              <a:lnTo>
                                <a:pt x="9920" y="3159"/>
                              </a:lnTo>
                              <a:lnTo>
                                <a:pt x="9922" y="3133"/>
                              </a:lnTo>
                              <a:lnTo>
                                <a:pt x="9922" y="3108"/>
                              </a:lnTo>
                              <a:lnTo>
                                <a:pt x="9920" y="3082"/>
                              </a:lnTo>
                              <a:lnTo>
                                <a:pt x="9919" y="3070"/>
                              </a:lnTo>
                              <a:lnTo>
                                <a:pt x="9917" y="3058"/>
                              </a:lnTo>
                              <a:lnTo>
                                <a:pt x="9914" y="3047"/>
                              </a:lnTo>
                              <a:lnTo>
                                <a:pt x="9910" y="3035"/>
                              </a:lnTo>
                              <a:lnTo>
                                <a:pt x="9906" y="3024"/>
                              </a:lnTo>
                              <a:lnTo>
                                <a:pt x="9902" y="3013"/>
                              </a:lnTo>
                              <a:lnTo>
                                <a:pt x="9896" y="3003"/>
                              </a:lnTo>
                              <a:lnTo>
                                <a:pt x="9890" y="2993"/>
                              </a:lnTo>
                              <a:lnTo>
                                <a:pt x="9884" y="2984"/>
                              </a:lnTo>
                              <a:lnTo>
                                <a:pt x="9876" y="2975"/>
                              </a:lnTo>
                              <a:lnTo>
                                <a:pt x="9867" y="2967"/>
                              </a:lnTo>
                              <a:lnTo>
                                <a:pt x="9858" y="2959"/>
                              </a:lnTo>
                              <a:close/>
                              <a:moveTo>
                                <a:pt x="8634" y="5399"/>
                              </a:moveTo>
                              <a:lnTo>
                                <a:pt x="8634" y="5399"/>
                              </a:lnTo>
                              <a:lnTo>
                                <a:pt x="8639" y="5392"/>
                              </a:lnTo>
                              <a:lnTo>
                                <a:pt x="8642" y="5385"/>
                              </a:lnTo>
                              <a:lnTo>
                                <a:pt x="8644" y="5378"/>
                              </a:lnTo>
                              <a:lnTo>
                                <a:pt x="8644" y="5370"/>
                              </a:lnTo>
                              <a:lnTo>
                                <a:pt x="8643" y="5362"/>
                              </a:lnTo>
                              <a:lnTo>
                                <a:pt x="8641" y="5354"/>
                              </a:lnTo>
                              <a:lnTo>
                                <a:pt x="8638" y="5346"/>
                              </a:lnTo>
                              <a:lnTo>
                                <a:pt x="8634" y="5338"/>
                              </a:lnTo>
                              <a:lnTo>
                                <a:pt x="8629" y="5330"/>
                              </a:lnTo>
                              <a:lnTo>
                                <a:pt x="8623" y="5322"/>
                              </a:lnTo>
                              <a:lnTo>
                                <a:pt x="8608" y="5306"/>
                              </a:lnTo>
                              <a:lnTo>
                                <a:pt x="8591" y="5289"/>
                              </a:lnTo>
                              <a:lnTo>
                                <a:pt x="8572" y="5272"/>
                              </a:lnTo>
                              <a:lnTo>
                                <a:pt x="8552" y="5257"/>
                              </a:lnTo>
                              <a:lnTo>
                                <a:pt x="8530" y="5241"/>
                              </a:lnTo>
                              <a:lnTo>
                                <a:pt x="8488" y="5211"/>
                              </a:lnTo>
                              <a:lnTo>
                                <a:pt x="8449" y="5185"/>
                              </a:lnTo>
                              <a:lnTo>
                                <a:pt x="8433" y="5174"/>
                              </a:lnTo>
                              <a:lnTo>
                                <a:pt x="8420" y="5164"/>
                              </a:lnTo>
                              <a:lnTo>
                                <a:pt x="8362" y="5117"/>
                              </a:lnTo>
                              <a:lnTo>
                                <a:pt x="8339" y="5099"/>
                              </a:lnTo>
                              <a:lnTo>
                                <a:pt x="8318" y="5083"/>
                              </a:lnTo>
                              <a:lnTo>
                                <a:pt x="8301" y="5072"/>
                              </a:lnTo>
                              <a:lnTo>
                                <a:pt x="8293" y="5068"/>
                              </a:lnTo>
                              <a:lnTo>
                                <a:pt x="8285" y="5065"/>
                              </a:lnTo>
                              <a:lnTo>
                                <a:pt x="8278" y="5063"/>
                              </a:lnTo>
                              <a:lnTo>
                                <a:pt x="8271" y="5061"/>
                              </a:lnTo>
                              <a:lnTo>
                                <a:pt x="8264" y="5061"/>
                              </a:lnTo>
                              <a:lnTo>
                                <a:pt x="8257" y="5061"/>
                              </a:lnTo>
                              <a:lnTo>
                                <a:pt x="8251" y="5062"/>
                              </a:lnTo>
                              <a:lnTo>
                                <a:pt x="8245" y="5065"/>
                              </a:lnTo>
                              <a:lnTo>
                                <a:pt x="8238" y="5068"/>
                              </a:lnTo>
                              <a:lnTo>
                                <a:pt x="8232" y="5072"/>
                              </a:lnTo>
                              <a:lnTo>
                                <a:pt x="8218" y="5083"/>
                              </a:lnTo>
                              <a:lnTo>
                                <a:pt x="8203" y="5099"/>
                              </a:lnTo>
                              <a:lnTo>
                                <a:pt x="8185" y="5117"/>
                              </a:lnTo>
                              <a:lnTo>
                                <a:pt x="8166" y="5140"/>
                              </a:lnTo>
                              <a:lnTo>
                                <a:pt x="8118" y="5198"/>
                              </a:lnTo>
                              <a:lnTo>
                                <a:pt x="8487" y="5494"/>
                              </a:lnTo>
                              <a:lnTo>
                                <a:pt x="8498" y="5495"/>
                              </a:lnTo>
                              <a:lnTo>
                                <a:pt x="8509" y="5496"/>
                              </a:lnTo>
                              <a:lnTo>
                                <a:pt x="8519" y="5495"/>
                              </a:lnTo>
                              <a:lnTo>
                                <a:pt x="8530" y="5493"/>
                              </a:lnTo>
                              <a:lnTo>
                                <a:pt x="8540" y="5491"/>
                              </a:lnTo>
                              <a:lnTo>
                                <a:pt x="8550" y="5487"/>
                              </a:lnTo>
                              <a:lnTo>
                                <a:pt x="8560" y="5482"/>
                              </a:lnTo>
                              <a:lnTo>
                                <a:pt x="8569" y="5477"/>
                              </a:lnTo>
                              <a:lnTo>
                                <a:pt x="8578" y="5470"/>
                              </a:lnTo>
                              <a:lnTo>
                                <a:pt x="8587" y="5463"/>
                              </a:lnTo>
                              <a:lnTo>
                                <a:pt x="8596" y="5455"/>
                              </a:lnTo>
                              <a:lnTo>
                                <a:pt x="8604" y="5445"/>
                              </a:lnTo>
                              <a:lnTo>
                                <a:pt x="8612" y="5434"/>
                              </a:lnTo>
                              <a:lnTo>
                                <a:pt x="8620" y="5423"/>
                              </a:lnTo>
                              <a:lnTo>
                                <a:pt x="8627" y="5412"/>
                              </a:lnTo>
                              <a:lnTo>
                                <a:pt x="8634" y="5399"/>
                              </a:lnTo>
                              <a:close/>
                              <a:moveTo>
                                <a:pt x="9849" y="3404"/>
                              </a:moveTo>
                              <a:lnTo>
                                <a:pt x="9849" y="3404"/>
                              </a:lnTo>
                              <a:lnTo>
                                <a:pt x="9841" y="3392"/>
                              </a:lnTo>
                              <a:lnTo>
                                <a:pt x="9833" y="3380"/>
                              </a:lnTo>
                              <a:lnTo>
                                <a:pt x="9825" y="3367"/>
                              </a:lnTo>
                              <a:lnTo>
                                <a:pt x="9815" y="3355"/>
                              </a:lnTo>
                              <a:lnTo>
                                <a:pt x="9793" y="3332"/>
                              </a:lnTo>
                              <a:lnTo>
                                <a:pt x="9771" y="3310"/>
                              </a:lnTo>
                              <a:lnTo>
                                <a:pt x="9746" y="3287"/>
                              </a:lnTo>
                              <a:lnTo>
                                <a:pt x="9720" y="3265"/>
                              </a:lnTo>
                              <a:lnTo>
                                <a:pt x="9666" y="3219"/>
                              </a:lnTo>
                              <a:lnTo>
                                <a:pt x="9634" y="3264"/>
                              </a:lnTo>
                              <a:lnTo>
                                <a:pt x="9607" y="3302"/>
                              </a:lnTo>
                              <a:lnTo>
                                <a:pt x="9584" y="3336"/>
                              </a:lnTo>
                              <a:lnTo>
                                <a:pt x="9567" y="3364"/>
                              </a:lnTo>
                              <a:lnTo>
                                <a:pt x="9561" y="3378"/>
                              </a:lnTo>
                              <a:lnTo>
                                <a:pt x="9555" y="3390"/>
                              </a:lnTo>
                              <a:lnTo>
                                <a:pt x="9551" y="3402"/>
                              </a:lnTo>
                              <a:lnTo>
                                <a:pt x="9548" y="3412"/>
                              </a:lnTo>
                              <a:lnTo>
                                <a:pt x="9547" y="3422"/>
                              </a:lnTo>
                              <a:lnTo>
                                <a:pt x="9546" y="3432"/>
                              </a:lnTo>
                              <a:lnTo>
                                <a:pt x="9547" y="3441"/>
                              </a:lnTo>
                              <a:lnTo>
                                <a:pt x="9549" y="3451"/>
                              </a:lnTo>
                              <a:lnTo>
                                <a:pt x="9553" y="3460"/>
                              </a:lnTo>
                              <a:lnTo>
                                <a:pt x="9557" y="3469"/>
                              </a:lnTo>
                              <a:lnTo>
                                <a:pt x="9563" y="3478"/>
                              </a:lnTo>
                              <a:lnTo>
                                <a:pt x="9570" y="3487"/>
                              </a:lnTo>
                              <a:lnTo>
                                <a:pt x="9578" y="3496"/>
                              </a:lnTo>
                              <a:lnTo>
                                <a:pt x="9588" y="3505"/>
                              </a:lnTo>
                              <a:lnTo>
                                <a:pt x="9611" y="3526"/>
                              </a:lnTo>
                              <a:lnTo>
                                <a:pt x="9639" y="3547"/>
                              </a:lnTo>
                              <a:lnTo>
                                <a:pt x="9673" y="3572"/>
                              </a:lnTo>
                              <a:lnTo>
                                <a:pt x="9710" y="3601"/>
                              </a:lnTo>
                              <a:lnTo>
                                <a:pt x="9754" y="3634"/>
                              </a:lnTo>
                              <a:lnTo>
                                <a:pt x="9756" y="3630"/>
                              </a:lnTo>
                              <a:lnTo>
                                <a:pt x="9759" y="3627"/>
                              </a:lnTo>
                              <a:lnTo>
                                <a:pt x="9762" y="3626"/>
                              </a:lnTo>
                              <a:lnTo>
                                <a:pt x="9766" y="3626"/>
                              </a:lnTo>
                              <a:lnTo>
                                <a:pt x="9770" y="3626"/>
                              </a:lnTo>
                              <a:lnTo>
                                <a:pt x="9774" y="3628"/>
                              </a:lnTo>
                              <a:lnTo>
                                <a:pt x="9778" y="3632"/>
                              </a:lnTo>
                              <a:lnTo>
                                <a:pt x="9783" y="3636"/>
                              </a:lnTo>
                              <a:lnTo>
                                <a:pt x="9817" y="3520"/>
                              </a:lnTo>
                              <a:lnTo>
                                <a:pt x="9849" y="3404"/>
                              </a:lnTo>
                              <a:close/>
                              <a:moveTo>
                                <a:pt x="8818" y="5216"/>
                              </a:moveTo>
                              <a:lnTo>
                                <a:pt x="8818" y="5216"/>
                              </a:lnTo>
                              <a:lnTo>
                                <a:pt x="8821" y="5211"/>
                              </a:lnTo>
                              <a:lnTo>
                                <a:pt x="8825" y="5205"/>
                              </a:lnTo>
                              <a:lnTo>
                                <a:pt x="8827" y="5199"/>
                              </a:lnTo>
                              <a:lnTo>
                                <a:pt x="8827" y="5193"/>
                              </a:lnTo>
                              <a:lnTo>
                                <a:pt x="8827" y="5187"/>
                              </a:lnTo>
                              <a:lnTo>
                                <a:pt x="8826" y="5181"/>
                              </a:lnTo>
                              <a:lnTo>
                                <a:pt x="8823" y="5175"/>
                              </a:lnTo>
                              <a:lnTo>
                                <a:pt x="8820" y="5169"/>
                              </a:lnTo>
                              <a:lnTo>
                                <a:pt x="8813" y="5155"/>
                              </a:lnTo>
                              <a:lnTo>
                                <a:pt x="8802" y="5142"/>
                              </a:lnTo>
                              <a:lnTo>
                                <a:pt x="8790" y="5130"/>
                              </a:lnTo>
                              <a:lnTo>
                                <a:pt x="8776" y="5117"/>
                              </a:lnTo>
                              <a:lnTo>
                                <a:pt x="8761" y="5104"/>
                              </a:lnTo>
                              <a:lnTo>
                                <a:pt x="8744" y="5091"/>
                              </a:lnTo>
                              <a:lnTo>
                                <a:pt x="8712" y="5067"/>
                              </a:lnTo>
                              <a:lnTo>
                                <a:pt x="8680" y="5045"/>
                              </a:lnTo>
                              <a:lnTo>
                                <a:pt x="8653" y="5026"/>
                              </a:lnTo>
                              <a:lnTo>
                                <a:pt x="8617" y="4996"/>
                              </a:lnTo>
                              <a:lnTo>
                                <a:pt x="8584" y="4969"/>
                              </a:lnTo>
                              <a:lnTo>
                                <a:pt x="8530" y="4924"/>
                              </a:lnTo>
                              <a:lnTo>
                                <a:pt x="8508" y="4907"/>
                              </a:lnTo>
                              <a:lnTo>
                                <a:pt x="8488" y="4893"/>
                              </a:lnTo>
                              <a:lnTo>
                                <a:pt x="8479" y="4887"/>
                              </a:lnTo>
                              <a:lnTo>
                                <a:pt x="8469" y="4882"/>
                              </a:lnTo>
                              <a:lnTo>
                                <a:pt x="8460" y="4879"/>
                              </a:lnTo>
                              <a:lnTo>
                                <a:pt x="8452" y="4876"/>
                              </a:lnTo>
                              <a:lnTo>
                                <a:pt x="8444" y="4875"/>
                              </a:lnTo>
                              <a:lnTo>
                                <a:pt x="8435" y="4875"/>
                              </a:lnTo>
                              <a:lnTo>
                                <a:pt x="8427" y="4876"/>
                              </a:lnTo>
                              <a:lnTo>
                                <a:pt x="8418" y="4878"/>
                              </a:lnTo>
                              <a:lnTo>
                                <a:pt x="8410" y="4881"/>
                              </a:lnTo>
                              <a:lnTo>
                                <a:pt x="8400" y="4886"/>
                              </a:lnTo>
                              <a:lnTo>
                                <a:pt x="8390" y="4892"/>
                              </a:lnTo>
                              <a:lnTo>
                                <a:pt x="8380" y="4899"/>
                              </a:lnTo>
                              <a:lnTo>
                                <a:pt x="8370" y="4908"/>
                              </a:lnTo>
                              <a:lnTo>
                                <a:pt x="8360" y="4917"/>
                              </a:lnTo>
                              <a:lnTo>
                                <a:pt x="8335" y="4941"/>
                              </a:lnTo>
                              <a:lnTo>
                                <a:pt x="8308" y="4971"/>
                              </a:lnTo>
                              <a:lnTo>
                                <a:pt x="8278" y="5007"/>
                              </a:lnTo>
                              <a:lnTo>
                                <a:pt x="8330" y="5050"/>
                              </a:lnTo>
                              <a:lnTo>
                                <a:pt x="8383" y="5096"/>
                              </a:lnTo>
                              <a:lnTo>
                                <a:pt x="8438" y="5141"/>
                              </a:lnTo>
                              <a:lnTo>
                                <a:pt x="8493" y="5187"/>
                              </a:lnTo>
                              <a:lnTo>
                                <a:pt x="8520" y="5209"/>
                              </a:lnTo>
                              <a:lnTo>
                                <a:pt x="8548" y="5230"/>
                              </a:lnTo>
                              <a:lnTo>
                                <a:pt x="8576" y="5252"/>
                              </a:lnTo>
                              <a:lnTo>
                                <a:pt x="8603" y="5271"/>
                              </a:lnTo>
                              <a:lnTo>
                                <a:pt x="8632" y="5289"/>
                              </a:lnTo>
                              <a:lnTo>
                                <a:pt x="8659" y="5307"/>
                              </a:lnTo>
                              <a:lnTo>
                                <a:pt x="8688" y="5322"/>
                              </a:lnTo>
                              <a:lnTo>
                                <a:pt x="8715" y="5336"/>
                              </a:lnTo>
                              <a:lnTo>
                                <a:pt x="8818" y="5216"/>
                              </a:lnTo>
                              <a:close/>
                              <a:moveTo>
                                <a:pt x="9740" y="3760"/>
                              </a:moveTo>
                              <a:lnTo>
                                <a:pt x="9740" y="3760"/>
                              </a:lnTo>
                              <a:lnTo>
                                <a:pt x="9736" y="3734"/>
                              </a:lnTo>
                              <a:lnTo>
                                <a:pt x="9730" y="3709"/>
                              </a:lnTo>
                              <a:lnTo>
                                <a:pt x="9721" y="3688"/>
                              </a:lnTo>
                              <a:lnTo>
                                <a:pt x="9711" y="3668"/>
                              </a:lnTo>
                              <a:lnTo>
                                <a:pt x="9700" y="3648"/>
                              </a:lnTo>
                              <a:lnTo>
                                <a:pt x="9688" y="3630"/>
                              </a:lnTo>
                              <a:lnTo>
                                <a:pt x="9674" y="3613"/>
                              </a:lnTo>
                              <a:lnTo>
                                <a:pt x="9657" y="3597"/>
                              </a:lnTo>
                              <a:lnTo>
                                <a:pt x="9640" y="3580"/>
                              </a:lnTo>
                              <a:lnTo>
                                <a:pt x="9622" y="3565"/>
                              </a:lnTo>
                              <a:lnTo>
                                <a:pt x="9582" y="3533"/>
                              </a:lnTo>
                              <a:lnTo>
                                <a:pt x="9538" y="3498"/>
                              </a:lnTo>
                              <a:lnTo>
                                <a:pt x="9490" y="3460"/>
                              </a:lnTo>
                              <a:lnTo>
                                <a:pt x="9440" y="3525"/>
                              </a:lnTo>
                              <a:lnTo>
                                <a:pt x="9421" y="3550"/>
                              </a:lnTo>
                              <a:lnTo>
                                <a:pt x="9406" y="3572"/>
                              </a:lnTo>
                              <a:lnTo>
                                <a:pt x="9395" y="3592"/>
                              </a:lnTo>
                              <a:lnTo>
                                <a:pt x="9390" y="3601"/>
                              </a:lnTo>
                              <a:lnTo>
                                <a:pt x="9387" y="3609"/>
                              </a:lnTo>
                              <a:lnTo>
                                <a:pt x="9385" y="3617"/>
                              </a:lnTo>
                              <a:lnTo>
                                <a:pt x="9384" y="3624"/>
                              </a:lnTo>
                              <a:lnTo>
                                <a:pt x="9383" y="3631"/>
                              </a:lnTo>
                              <a:lnTo>
                                <a:pt x="9384" y="3638"/>
                              </a:lnTo>
                              <a:lnTo>
                                <a:pt x="9386" y="3645"/>
                              </a:lnTo>
                              <a:lnTo>
                                <a:pt x="9388" y="3653"/>
                              </a:lnTo>
                              <a:lnTo>
                                <a:pt x="9392" y="3660"/>
                              </a:lnTo>
                              <a:lnTo>
                                <a:pt x="9397" y="3667"/>
                              </a:lnTo>
                              <a:lnTo>
                                <a:pt x="9403" y="3674"/>
                              </a:lnTo>
                              <a:lnTo>
                                <a:pt x="9409" y="3681"/>
                              </a:lnTo>
                              <a:lnTo>
                                <a:pt x="9426" y="3697"/>
                              </a:lnTo>
                              <a:lnTo>
                                <a:pt x="9447" y="3715"/>
                              </a:lnTo>
                              <a:lnTo>
                                <a:pt x="9473" y="3736"/>
                              </a:lnTo>
                              <a:lnTo>
                                <a:pt x="9536" y="3785"/>
                              </a:lnTo>
                              <a:lnTo>
                                <a:pt x="9584" y="3825"/>
                              </a:lnTo>
                              <a:lnTo>
                                <a:pt x="9604" y="3840"/>
                              </a:lnTo>
                              <a:lnTo>
                                <a:pt x="9619" y="3851"/>
                              </a:lnTo>
                              <a:lnTo>
                                <a:pt x="9632" y="3860"/>
                              </a:lnTo>
                              <a:lnTo>
                                <a:pt x="9642" y="3865"/>
                              </a:lnTo>
                              <a:lnTo>
                                <a:pt x="9647" y="3866"/>
                              </a:lnTo>
                              <a:lnTo>
                                <a:pt x="9651" y="3867"/>
                              </a:lnTo>
                              <a:lnTo>
                                <a:pt x="9655" y="3867"/>
                              </a:lnTo>
                              <a:lnTo>
                                <a:pt x="9660" y="3866"/>
                              </a:lnTo>
                              <a:lnTo>
                                <a:pt x="9664" y="3864"/>
                              </a:lnTo>
                              <a:lnTo>
                                <a:pt x="9667" y="3862"/>
                              </a:lnTo>
                              <a:lnTo>
                                <a:pt x="9674" y="3854"/>
                              </a:lnTo>
                              <a:lnTo>
                                <a:pt x="9681" y="3845"/>
                              </a:lnTo>
                              <a:lnTo>
                                <a:pt x="9689" y="3833"/>
                              </a:lnTo>
                              <a:lnTo>
                                <a:pt x="9709" y="3802"/>
                              </a:lnTo>
                              <a:lnTo>
                                <a:pt x="9723" y="3781"/>
                              </a:lnTo>
                              <a:lnTo>
                                <a:pt x="9740" y="3760"/>
                              </a:lnTo>
                              <a:close/>
                              <a:moveTo>
                                <a:pt x="9644" y="3937"/>
                              </a:moveTo>
                              <a:lnTo>
                                <a:pt x="9644" y="3937"/>
                              </a:lnTo>
                              <a:lnTo>
                                <a:pt x="9632" y="3916"/>
                              </a:lnTo>
                              <a:lnTo>
                                <a:pt x="9618" y="3896"/>
                              </a:lnTo>
                              <a:lnTo>
                                <a:pt x="9603" y="3877"/>
                              </a:lnTo>
                              <a:lnTo>
                                <a:pt x="9585" y="3858"/>
                              </a:lnTo>
                              <a:lnTo>
                                <a:pt x="9567" y="3839"/>
                              </a:lnTo>
                              <a:lnTo>
                                <a:pt x="9548" y="3821"/>
                              </a:lnTo>
                              <a:lnTo>
                                <a:pt x="9528" y="3804"/>
                              </a:lnTo>
                              <a:lnTo>
                                <a:pt x="9507" y="3786"/>
                              </a:lnTo>
                              <a:lnTo>
                                <a:pt x="9464" y="3753"/>
                              </a:lnTo>
                              <a:lnTo>
                                <a:pt x="9420" y="3721"/>
                              </a:lnTo>
                              <a:lnTo>
                                <a:pt x="9377" y="3688"/>
                              </a:lnTo>
                              <a:lnTo>
                                <a:pt x="9337" y="3657"/>
                              </a:lnTo>
                              <a:lnTo>
                                <a:pt x="9195" y="3840"/>
                              </a:lnTo>
                              <a:lnTo>
                                <a:pt x="9221" y="3863"/>
                              </a:lnTo>
                              <a:lnTo>
                                <a:pt x="9252" y="3889"/>
                              </a:lnTo>
                              <a:lnTo>
                                <a:pt x="9322" y="3949"/>
                              </a:lnTo>
                              <a:lnTo>
                                <a:pt x="9358" y="3980"/>
                              </a:lnTo>
                              <a:lnTo>
                                <a:pt x="9396" y="4011"/>
                              </a:lnTo>
                              <a:lnTo>
                                <a:pt x="9415" y="4025"/>
                              </a:lnTo>
                              <a:lnTo>
                                <a:pt x="9433" y="4038"/>
                              </a:lnTo>
                              <a:lnTo>
                                <a:pt x="9453" y="4050"/>
                              </a:lnTo>
                              <a:lnTo>
                                <a:pt x="9471" y="4062"/>
                              </a:lnTo>
                              <a:lnTo>
                                <a:pt x="9488" y="4072"/>
                              </a:lnTo>
                              <a:lnTo>
                                <a:pt x="9505" y="4080"/>
                              </a:lnTo>
                              <a:lnTo>
                                <a:pt x="9523" y="4087"/>
                              </a:lnTo>
                              <a:lnTo>
                                <a:pt x="9539" y="4092"/>
                              </a:lnTo>
                              <a:lnTo>
                                <a:pt x="9554" y="4094"/>
                              </a:lnTo>
                              <a:lnTo>
                                <a:pt x="9568" y="4095"/>
                              </a:lnTo>
                              <a:lnTo>
                                <a:pt x="9575" y="4094"/>
                              </a:lnTo>
                              <a:lnTo>
                                <a:pt x="9581" y="4093"/>
                              </a:lnTo>
                              <a:lnTo>
                                <a:pt x="9588" y="4091"/>
                              </a:lnTo>
                              <a:lnTo>
                                <a:pt x="9595" y="4088"/>
                              </a:lnTo>
                              <a:lnTo>
                                <a:pt x="9600" y="4085"/>
                              </a:lnTo>
                              <a:lnTo>
                                <a:pt x="9606" y="4081"/>
                              </a:lnTo>
                              <a:lnTo>
                                <a:pt x="9611" y="4076"/>
                              </a:lnTo>
                              <a:lnTo>
                                <a:pt x="9616" y="4071"/>
                              </a:lnTo>
                              <a:lnTo>
                                <a:pt x="9620" y="4065"/>
                              </a:lnTo>
                              <a:lnTo>
                                <a:pt x="9624" y="4057"/>
                              </a:lnTo>
                              <a:lnTo>
                                <a:pt x="9628" y="4049"/>
                              </a:lnTo>
                              <a:lnTo>
                                <a:pt x="9631" y="4040"/>
                              </a:lnTo>
                              <a:lnTo>
                                <a:pt x="9634" y="4031"/>
                              </a:lnTo>
                              <a:lnTo>
                                <a:pt x="9637" y="4020"/>
                              </a:lnTo>
                              <a:lnTo>
                                <a:pt x="9641" y="3997"/>
                              </a:lnTo>
                              <a:lnTo>
                                <a:pt x="9643" y="3968"/>
                              </a:lnTo>
                              <a:lnTo>
                                <a:pt x="9644" y="3937"/>
                              </a:lnTo>
                              <a:close/>
                              <a:moveTo>
                                <a:pt x="9191" y="4751"/>
                              </a:moveTo>
                              <a:lnTo>
                                <a:pt x="9191" y="4751"/>
                              </a:lnTo>
                              <a:lnTo>
                                <a:pt x="9193" y="4742"/>
                              </a:lnTo>
                              <a:lnTo>
                                <a:pt x="9196" y="4733"/>
                              </a:lnTo>
                              <a:lnTo>
                                <a:pt x="9200" y="4724"/>
                              </a:lnTo>
                              <a:lnTo>
                                <a:pt x="9205" y="4715"/>
                              </a:lnTo>
                              <a:lnTo>
                                <a:pt x="9217" y="4696"/>
                              </a:lnTo>
                              <a:lnTo>
                                <a:pt x="9230" y="4677"/>
                              </a:lnTo>
                              <a:lnTo>
                                <a:pt x="9246" y="4660"/>
                              </a:lnTo>
                              <a:lnTo>
                                <a:pt x="9260" y="4643"/>
                              </a:lnTo>
                              <a:lnTo>
                                <a:pt x="9286" y="4615"/>
                              </a:lnTo>
                              <a:lnTo>
                                <a:pt x="9274" y="4595"/>
                              </a:lnTo>
                              <a:lnTo>
                                <a:pt x="9262" y="4575"/>
                              </a:lnTo>
                              <a:lnTo>
                                <a:pt x="9249" y="4556"/>
                              </a:lnTo>
                              <a:lnTo>
                                <a:pt x="9235" y="4536"/>
                              </a:lnTo>
                              <a:lnTo>
                                <a:pt x="9220" y="4517"/>
                              </a:lnTo>
                              <a:lnTo>
                                <a:pt x="9205" y="4498"/>
                              </a:lnTo>
                              <a:lnTo>
                                <a:pt x="9189" y="4480"/>
                              </a:lnTo>
                              <a:lnTo>
                                <a:pt x="9173" y="4462"/>
                              </a:lnTo>
                              <a:lnTo>
                                <a:pt x="9156" y="4445"/>
                              </a:lnTo>
                              <a:lnTo>
                                <a:pt x="9138" y="4429"/>
                              </a:lnTo>
                              <a:lnTo>
                                <a:pt x="9121" y="4413"/>
                              </a:lnTo>
                              <a:lnTo>
                                <a:pt x="9102" y="4398"/>
                              </a:lnTo>
                              <a:lnTo>
                                <a:pt x="9084" y="4384"/>
                              </a:lnTo>
                              <a:lnTo>
                                <a:pt x="9065" y="4372"/>
                              </a:lnTo>
                              <a:lnTo>
                                <a:pt x="9046" y="4360"/>
                              </a:lnTo>
                              <a:lnTo>
                                <a:pt x="9027" y="4350"/>
                              </a:lnTo>
                              <a:lnTo>
                                <a:pt x="9008" y="4342"/>
                              </a:lnTo>
                              <a:lnTo>
                                <a:pt x="8988" y="4333"/>
                              </a:lnTo>
                              <a:lnTo>
                                <a:pt x="8969" y="4327"/>
                              </a:lnTo>
                              <a:lnTo>
                                <a:pt x="8949" y="4323"/>
                              </a:lnTo>
                              <a:lnTo>
                                <a:pt x="8930" y="4321"/>
                              </a:lnTo>
                              <a:lnTo>
                                <a:pt x="8911" y="4320"/>
                              </a:lnTo>
                              <a:lnTo>
                                <a:pt x="8892" y="4321"/>
                              </a:lnTo>
                              <a:lnTo>
                                <a:pt x="8873" y="4324"/>
                              </a:lnTo>
                              <a:lnTo>
                                <a:pt x="8855" y="4329"/>
                              </a:lnTo>
                              <a:lnTo>
                                <a:pt x="8837" y="4336"/>
                              </a:lnTo>
                              <a:lnTo>
                                <a:pt x="8818" y="4346"/>
                              </a:lnTo>
                              <a:lnTo>
                                <a:pt x="8801" y="4358"/>
                              </a:lnTo>
                              <a:lnTo>
                                <a:pt x="8784" y="4372"/>
                              </a:lnTo>
                              <a:lnTo>
                                <a:pt x="8768" y="4388"/>
                              </a:lnTo>
                              <a:lnTo>
                                <a:pt x="8752" y="4408"/>
                              </a:lnTo>
                              <a:lnTo>
                                <a:pt x="8737" y="4430"/>
                              </a:lnTo>
                              <a:lnTo>
                                <a:pt x="8764" y="4450"/>
                              </a:lnTo>
                              <a:lnTo>
                                <a:pt x="8791" y="4471"/>
                              </a:lnTo>
                              <a:lnTo>
                                <a:pt x="8845" y="4516"/>
                              </a:lnTo>
                              <a:lnTo>
                                <a:pt x="8901" y="4561"/>
                              </a:lnTo>
                              <a:lnTo>
                                <a:pt x="8956" y="4606"/>
                              </a:lnTo>
                              <a:lnTo>
                                <a:pt x="8985" y="4628"/>
                              </a:lnTo>
                              <a:lnTo>
                                <a:pt x="9013" y="4649"/>
                              </a:lnTo>
                              <a:lnTo>
                                <a:pt x="9042" y="4669"/>
                              </a:lnTo>
                              <a:lnTo>
                                <a:pt x="9071" y="4689"/>
                              </a:lnTo>
                              <a:lnTo>
                                <a:pt x="9100" y="4706"/>
                              </a:lnTo>
                              <a:lnTo>
                                <a:pt x="9130" y="4723"/>
                              </a:lnTo>
                              <a:lnTo>
                                <a:pt x="9160" y="4737"/>
                              </a:lnTo>
                              <a:lnTo>
                                <a:pt x="9191" y="4751"/>
                              </a:lnTo>
                              <a:close/>
                              <a:moveTo>
                                <a:pt x="9137" y="4793"/>
                              </a:moveTo>
                              <a:lnTo>
                                <a:pt x="9137" y="4793"/>
                              </a:lnTo>
                              <a:lnTo>
                                <a:pt x="9119" y="4768"/>
                              </a:lnTo>
                              <a:lnTo>
                                <a:pt x="9098" y="4744"/>
                              </a:lnTo>
                              <a:lnTo>
                                <a:pt x="9077" y="4720"/>
                              </a:lnTo>
                              <a:lnTo>
                                <a:pt x="9053" y="4697"/>
                              </a:lnTo>
                              <a:lnTo>
                                <a:pt x="9027" y="4674"/>
                              </a:lnTo>
                              <a:lnTo>
                                <a:pt x="9001" y="4652"/>
                              </a:lnTo>
                              <a:lnTo>
                                <a:pt x="8974" y="4631"/>
                              </a:lnTo>
                              <a:lnTo>
                                <a:pt x="8945" y="4609"/>
                              </a:lnTo>
                              <a:lnTo>
                                <a:pt x="8887" y="4568"/>
                              </a:lnTo>
                              <a:lnTo>
                                <a:pt x="8830" y="4527"/>
                              </a:lnTo>
                              <a:lnTo>
                                <a:pt x="8774" y="4488"/>
                              </a:lnTo>
                              <a:lnTo>
                                <a:pt x="8747" y="4467"/>
                              </a:lnTo>
                              <a:lnTo>
                                <a:pt x="8722" y="4448"/>
                              </a:lnTo>
                              <a:lnTo>
                                <a:pt x="8584" y="4626"/>
                              </a:lnTo>
                              <a:lnTo>
                                <a:pt x="8611" y="4648"/>
                              </a:lnTo>
                              <a:lnTo>
                                <a:pt x="8643" y="4676"/>
                              </a:lnTo>
                              <a:lnTo>
                                <a:pt x="8717" y="4743"/>
                              </a:lnTo>
                              <a:lnTo>
                                <a:pt x="8758" y="4780"/>
                              </a:lnTo>
                              <a:lnTo>
                                <a:pt x="8800" y="4815"/>
                              </a:lnTo>
                              <a:lnTo>
                                <a:pt x="8821" y="4833"/>
                              </a:lnTo>
                              <a:lnTo>
                                <a:pt x="8843" y="4849"/>
                              </a:lnTo>
                              <a:lnTo>
                                <a:pt x="8865" y="4864"/>
                              </a:lnTo>
                              <a:lnTo>
                                <a:pt x="8886" y="4879"/>
                              </a:lnTo>
                              <a:lnTo>
                                <a:pt x="8908" y="4892"/>
                              </a:lnTo>
                              <a:lnTo>
                                <a:pt x="8929" y="4904"/>
                              </a:lnTo>
                              <a:lnTo>
                                <a:pt x="8949" y="4913"/>
                              </a:lnTo>
                              <a:lnTo>
                                <a:pt x="8970" y="4921"/>
                              </a:lnTo>
                              <a:lnTo>
                                <a:pt x="8989" y="4927"/>
                              </a:lnTo>
                              <a:lnTo>
                                <a:pt x="9007" y="4930"/>
                              </a:lnTo>
                              <a:lnTo>
                                <a:pt x="9016" y="4931"/>
                              </a:lnTo>
                              <a:lnTo>
                                <a:pt x="9025" y="4931"/>
                              </a:lnTo>
                              <a:lnTo>
                                <a:pt x="9035" y="4930"/>
                              </a:lnTo>
                              <a:lnTo>
                                <a:pt x="9043" y="4929"/>
                              </a:lnTo>
                              <a:lnTo>
                                <a:pt x="9051" y="4927"/>
                              </a:lnTo>
                              <a:lnTo>
                                <a:pt x="9059" y="4924"/>
                              </a:lnTo>
                              <a:lnTo>
                                <a:pt x="9067" y="4921"/>
                              </a:lnTo>
                              <a:lnTo>
                                <a:pt x="9074" y="4917"/>
                              </a:lnTo>
                              <a:lnTo>
                                <a:pt x="9081" y="4912"/>
                              </a:lnTo>
                              <a:lnTo>
                                <a:pt x="9088" y="4906"/>
                              </a:lnTo>
                              <a:lnTo>
                                <a:pt x="9094" y="4899"/>
                              </a:lnTo>
                              <a:lnTo>
                                <a:pt x="9100" y="4891"/>
                              </a:lnTo>
                              <a:lnTo>
                                <a:pt x="9107" y="4882"/>
                              </a:lnTo>
                              <a:lnTo>
                                <a:pt x="9112" y="4872"/>
                              </a:lnTo>
                              <a:lnTo>
                                <a:pt x="9117" y="4862"/>
                              </a:lnTo>
                              <a:lnTo>
                                <a:pt x="9122" y="4850"/>
                              </a:lnTo>
                              <a:lnTo>
                                <a:pt x="9126" y="4838"/>
                              </a:lnTo>
                              <a:lnTo>
                                <a:pt x="9130" y="4824"/>
                              </a:lnTo>
                              <a:lnTo>
                                <a:pt x="9134" y="4809"/>
                              </a:lnTo>
                              <a:lnTo>
                                <a:pt x="9137" y="4793"/>
                              </a:lnTo>
                              <a:close/>
                              <a:moveTo>
                                <a:pt x="8978" y="5026"/>
                              </a:moveTo>
                              <a:lnTo>
                                <a:pt x="8978" y="5026"/>
                              </a:lnTo>
                              <a:lnTo>
                                <a:pt x="8980" y="5021"/>
                              </a:lnTo>
                              <a:lnTo>
                                <a:pt x="8982" y="5017"/>
                              </a:lnTo>
                              <a:lnTo>
                                <a:pt x="8983" y="5013"/>
                              </a:lnTo>
                              <a:lnTo>
                                <a:pt x="8984" y="5008"/>
                              </a:lnTo>
                              <a:lnTo>
                                <a:pt x="8984" y="4999"/>
                              </a:lnTo>
                              <a:lnTo>
                                <a:pt x="8981" y="4988"/>
                              </a:lnTo>
                              <a:lnTo>
                                <a:pt x="8976" y="4977"/>
                              </a:lnTo>
                              <a:lnTo>
                                <a:pt x="8970" y="4966"/>
                              </a:lnTo>
                              <a:lnTo>
                                <a:pt x="8960" y="4953"/>
                              </a:lnTo>
                              <a:lnTo>
                                <a:pt x="8950" y="4940"/>
                              </a:lnTo>
                              <a:lnTo>
                                <a:pt x="8938" y="4927"/>
                              </a:lnTo>
                              <a:lnTo>
                                <a:pt x="8925" y="4913"/>
                              </a:lnTo>
                              <a:lnTo>
                                <a:pt x="8896" y="4885"/>
                              </a:lnTo>
                              <a:lnTo>
                                <a:pt x="8861" y="4856"/>
                              </a:lnTo>
                              <a:lnTo>
                                <a:pt x="8825" y="4827"/>
                              </a:lnTo>
                              <a:lnTo>
                                <a:pt x="8787" y="4798"/>
                              </a:lnTo>
                              <a:lnTo>
                                <a:pt x="8747" y="4770"/>
                              </a:lnTo>
                              <a:lnTo>
                                <a:pt x="8673" y="4718"/>
                              </a:lnTo>
                              <a:lnTo>
                                <a:pt x="8610" y="4675"/>
                              </a:lnTo>
                              <a:lnTo>
                                <a:pt x="8587" y="4658"/>
                              </a:lnTo>
                              <a:lnTo>
                                <a:pt x="8569" y="4645"/>
                              </a:lnTo>
                              <a:lnTo>
                                <a:pt x="8437" y="4815"/>
                              </a:lnTo>
                              <a:lnTo>
                                <a:pt x="8491" y="4859"/>
                              </a:lnTo>
                              <a:lnTo>
                                <a:pt x="8545" y="4904"/>
                              </a:lnTo>
                              <a:lnTo>
                                <a:pt x="8601" y="4950"/>
                              </a:lnTo>
                              <a:lnTo>
                                <a:pt x="8657" y="4996"/>
                              </a:lnTo>
                              <a:lnTo>
                                <a:pt x="8686" y="5017"/>
                              </a:lnTo>
                              <a:lnTo>
                                <a:pt x="8714" y="5039"/>
                              </a:lnTo>
                              <a:lnTo>
                                <a:pt x="8742" y="5060"/>
                              </a:lnTo>
                              <a:lnTo>
                                <a:pt x="8771" y="5079"/>
                              </a:lnTo>
                              <a:lnTo>
                                <a:pt x="8800" y="5098"/>
                              </a:lnTo>
                              <a:lnTo>
                                <a:pt x="8829" y="5115"/>
                              </a:lnTo>
                              <a:lnTo>
                                <a:pt x="8857" y="5130"/>
                              </a:lnTo>
                              <a:lnTo>
                                <a:pt x="8885" y="5143"/>
                              </a:lnTo>
                              <a:lnTo>
                                <a:pt x="8978" y="5026"/>
                              </a:lnTo>
                              <a:close/>
                              <a:moveTo>
                                <a:pt x="9545" y="4186"/>
                              </a:moveTo>
                              <a:lnTo>
                                <a:pt x="9545" y="4186"/>
                              </a:lnTo>
                              <a:lnTo>
                                <a:pt x="9531" y="4164"/>
                              </a:lnTo>
                              <a:lnTo>
                                <a:pt x="9515" y="4142"/>
                              </a:lnTo>
                              <a:lnTo>
                                <a:pt x="9497" y="4120"/>
                              </a:lnTo>
                              <a:lnTo>
                                <a:pt x="9477" y="4099"/>
                              </a:lnTo>
                              <a:lnTo>
                                <a:pt x="9456" y="4078"/>
                              </a:lnTo>
                              <a:lnTo>
                                <a:pt x="9433" y="4057"/>
                              </a:lnTo>
                              <a:lnTo>
                                <a:pt x="9410" y="4036"/>
                              </a:lnTo>
                              <a:lnTo>
                                <a:pt x="9386" y="4017"/>
                              </a:lnTo>
                              <a:lnTo>
                                <a:pt x="9335" y="3977"/>
                              </a:lnTo>
                              <a:lnTo>
                                <a:pt x="9283" y="3939"/>
                              </a:lnTo>
                              <a:lnTo>
                                <a:pt x="9233" y="3901"/>
                              </a:lnTo>
                              <a:lnTo>
                                <a:pt x="9186" y="3865"/>
                              </a:lnTo>
                              <a:lnTo>
                                <a:pt x="9049" y="4042"/>
                              </a:lnTo>
                              <a:lnTo>
                                <a:pt x="9098" y="4082"/>
                              </a:lnTo>
                              <a:lnTo>
                                <a:pt x="9149" y="4123"/>
                              </a:lnTo>
                              <a:lnTo>
                                <a:pt x="9200" y="4165"/>
                              </a:lnTo>
                              <a:lnTo>
                                <a:pt x="9252" y="4207"/>
                              </a:lnTo>
                              <a:lnTo>
                                <a:pt x="9278" y="4227"/>
                              </a:lnTo>
                              <a:lnTo>
                                <a:pt x="9304" y="4247"/>
                              </a:lnTo>
                              <a:lnTo>
                                <a:pt x="9331" y="4265"/>
                              </a:lnTo>
                              <a:lnTo>
                                <a:pt x="9357" y="4284"/>
                              </a:lnTo>
                              <a:lnTo>
                                <a:pt x="9384" y="4301"/>
                              </a:lnTo>
                              <a:lnTo>
                                <a:pt x="9411" y="4316"/>
                              </a:lnTo>
                              <a:lnTo>
                                <a:pt x="9437" y="4331"/>
                              </a:lnTo>
                              <a:lnTo>
                                <a:pt x="9465" y="4344"/>
                              </a:lnTo>
                              <a:lnTo>
                                <a:pt x="9467" y="4334"/>
                              </a:lnTo>
                              <a:lnTo>
                                <a:pt x="9470" y="4324"/>
                              </a:lnTo>
                              <a:lnTo>
                                <a:pt x="9478" y="4304"/>
                              </a:lnTo>
                              <a:lnTo>
                                <a:pt x="9489" y="4285"/>
                              </a:lnTo>
                              <a:lnTo>
                                <a:pt x="9500" y="4264"/>
                              </a:lnTo>
                              <a:lnTo>
                                <a:pt x="9525" y="4225"/>
                              </a:lnTo>
                              <a:lnTo>
                                <a:pt x="9536" y="4206"/>
                              </a:lnTo>
                              <a:lnTo>
                                <a:pt x="9545" y="4186"/>
                              </a:lnTo>
                              <a:close/>
                              <a:moveTo>
                                <a:pt x="9326" y="4551"/>
                              </a:moveTo>
                              <a:lnTo>
                                <a:pt x="9326" y="4551"/>
                              </a:lnTo>
                              <a:lnTo>
                                <a:pt x="9329" y="4535"/>
                              </a:lnTo>
                              <a:lnTo>
                                <a:pt x="9334" y="4522"/>
                              </a:lnTo>
                              <a:lnTo>
                                <a:pt x="9339" y="4510"/>
                              </a:lnTo>
                              <a:lnTo>
                                <a:pt x="9346" y="4499"/>
                              </a:lnTo>
                              <a:lnTo>
                                <a:pt x="9353" y="4489"/>
                              </a:lnTo>
                              <a:lnTo>
                                <a:pt x="9360" y="4479"/>
                              </a:lnTo>
                              <a:lnTo>
                                <a:pt x="9374" y="4460"/>
                              </a:lnTo>
                              <a:lnTo>
                                <a:pt x="9382" y="4450"/>
                              </a:lnTo>
                              <a:lnTo>
                                <a:pt x="9389" y="4441"/>
                              </a:lnTo>
                              <a:lnTo>
                                <a:pt x="9394" y="4431"/>
                              </a:lnTo>
                              <a:lnTo>
                                <a:pt x="9399" y="4421"/>
                              </a:lnTo>
                              <a:lnTo>
                                <a:pt x="9402" y="4410"/>
                              </a:lnTo>
                              <a:lnTo>
                                <a:pt x="9404" y="4397"/>
                              </a:lnTo>
                              <a:lnTo>
                                <a:pt x="9404" y="4384"/>
                              </a:lnTo>
                              <a:lnTo>
                                <a:pt x="9403" y="4369"/>
                              </a:lnTo>
                              <a:lnTo>
                                <a:pt x="9400" y="4360"/>
                              </a:lnTo>
                              <a:lnTo>
                                <a:pt x="9397" y="4350"/>
                              </a:lnTo>
                              <a:lnTo>
                                <a:pt x="9392" y="4341"/>
                              </a:lnTo>
                              <a:lnTo>
                                <a:pt x="9386" y="4330"/>
                              </a:lnTo>
                              <a:lnTo>
                                <a:pt x="9378" y="4320"/>
                              </a:lnTo>
                              <a:lnTo>
                                <a:pt x="9369" y="4309"/>
                              </a:lnTo>
                              <a:lnTo>
                                <a:pt x="9360" y="4299"/>
                              </a:lnTo>
                              <a:lnTo>
                                <a:pt x="9350" y="4289"/>
                              </a:lnTo>
                              <a:lnTo>
                                <a:pt x="9327" y="4267"/>
                              </a:lnTo>
                              <a:lnTo>
                                <a:pt x="9301" y="4246"/>
                              </a:lnTo>
                              <a:lnTo>
                                <a:pt x="9274" y="4224"/>
                              </a:lnTo>
                              <a:lnTo>
                                <a:pt x="9245" y="4204"/>
                              </a:lnTo>
                              <a:lnTo>
                                <a:pt x="9214" y="4182"/>
                              </a:lnTo>
                              <a:lnTo>
                                <a:pt x="9184" y="4162"/>
                              </a:lnTo>
                              <a:lnTo>
                                <a:pt x="9126" y="4123"/>
                              </a:lnTo>
                              <a:lnTo>
                                <a:pt x="9074" y="4090"/>
                              </a:lnTo>
                              <a:lnTo>
                                <a:pt x="9052" y="4075"/>
                              </a:lnTo>
                              <a:lnTo>
                                <a:pt x="9034" y="4061"/>
                              </a:lnTo>
                              <a:lnTo>
                                <a:pt x="8885" y="4251"/>
                              </a:lnTo>
                              <a:lnTo>
                                <a:pt x="8939" y="4290"/>
                              </a:lnTo>
                              <a:lnTo>
                                <a:pt x="8995" y="4328"/>
                              </a:lnTo>
                              <a:lnTo>
                                <a:pt x="9054" y="4367"/>
                              </a:lnTo>
                              <a:lnTo>
                                <a:pt x="9113" y="4404"/>
                              </a:lnTo>
                              <a:lnTo>
                                <a:pt x="9170" y="4442"/>
                              </a:lnTo>
                              <a:lnTo>
                                <a:pt x="9226" y="4480"/>
                              </a:lnTo>
                              <a:lnTo>
                                <a:pt x="9278" y="4515"/>
                              </a:lnTo>
                              <a:lnTo>
                                <a:pt x="9302" y="4533"/>
                              </a:lnTo>
                              <a:lnTo>
                                <a:pt x="9326" y="45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7.8pt;margin-top:52.4pt;height:46.65pt;width:39.2pt;z-index:251665408;v-text-anchor:middle;mso-width-relative:page;mso-height-relative:page;" fillcolor="#2A3D52 [3204]" filled="t" stroked="f" coordsize="10244,12184" o:gfxdata="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" path="m9462,4793l9462,4793,9397,4875,9332,4957,9266,5038,9199,5117,9131,5195,9062,5272,8993,5347,8922,5422,8851,5495,8779,5567,8706,5638,8632,5708,8558,5776,8482,5843,8404,5909,8326,5973,8247,6036,8167,6097,8085,6157,8003,6216,7919,6273,7834,6328,7748,6382,7660,6434,7571,6485,7481,6533,7390,6581,7297,6627,7203,6670,7107,6713,7010,6754,6911,6792,6742,6856,6573,6919,6239,7043,6074,7104,5910,7167,5746,7230,5584,7295,5504,7328,5423,7361,5342,7396,5262,7430,5182,7466,5102,7503,5023,7540,4943,7579,4864,7618,4784,7659,4705,7699,4627,7742,4548,7787,4470,7831,4391,7878,4313,7926,4231,7977,4150,8031,4070,8085,3991,8142,3913,8199,3836,8257,3760,8316,3684,8377,3610,8438,3535,8501,3462,8564,3389,8628,3317,8694,3246,8759,3176,8826,3106,8893,3079,8923,3052,8956,3026,8989,3001,9025,2976,9061,2953,9099,2906,9176,2861,9254,2814,9332,2791,9370,2765,9407,2740,9444,2714,9479,2693,9490,2672,9504,2650,9519,2627,9537,2605,9556,2582,9579,2558,9602,2535,9627,2512,9654,2488,9682,2465,9712,2441,9741,2394,9804,2346,9870,2301,9936,2256,10002,2172,10129,2132,10187,2097,10240,2063,10287,2034,10327,1424,11113,1380,11168,1337,11223,1249,11331,1160,11441,1116,11497,1072,11552,1058,11572,1044,11593,1029,11616,1015,11641,986,11694,956,11751,925,11811,893,11871,860,11931,843,11959,826,11987,807,12014,789,12040,770,12064,750,12086,730,12108,709,12126,688,12142,676,12150,665,12156,654,12162,642,12167,631,12172,619,12176,606,12179,594,12182,582,12183,569,12184,557,12183,543,12182,530,12180,517,12177,503,12172,489,12167,474,12161,460,12154,415,12130,367,12100,316,12068,291,12051,265,12032,241,12013,216,11994,192,11974,169,11952,146,11930,124,11908,104,11885,85,11862,68,11839,51,11814,37,11790,26,11765,16,11739,8,11714,5,11702,3,11688,2,11675,1,11663,0,11650,1,11637,2,11624,4,11610,7,11597,10,11585,15,11572,20,11559,26,11545,32,11532,40,11519,49,11506,58,11493,70,11479,81,11466,94,11454,122,11426,152,11397,181,11371,212,11344,272,11293,331,11242,390,11190,420,11163,448,11135,475,11107,503,11078,529,11047,556,11015,669,10866,783,10718,1010,10420,1125,10272,1240,10125,1299,10052,1358,9980,1417,9908,1477,9835,1583,9709,1689,9581,1793,9452,1898,9322,2001,9191,2104,9061,2307,8801,2319,8786,2332,8772,2347,8757,2363,8743,2395,8715,2429,8688,2461,8660,2477,8647,2491,8633,2506,8619,2519,8605,2530,8590,2540,8575,2585,8501,2628,8427,2671,8353,2713,8278,2753,8203,2793,8128,2832,8052,2871,7975,2908,7899,2946,7822,2983,7745,3018,7668,3089,7511,3159,7352,3191,7277,3221,7201,3250,7125,3278,7048,3304,6972,3330,6895,3353,6817,3376,6739,3397,6662,3418,6584,3437,6506,3455,6428,3474,6349,3490,6271,3506,6191,3521,6113,3535,6034,3550,5955,3575,5797,3598,5637,3621,5478,3642,5319,3661,5159,3701,4840,3721,4680,3742,4521,3765,4362,3789,4204,3815,4045,3830,3966,3844,3888,3859,3809,3875,3731,3893,3653,3910,3574,3929,3496,3949,3418,3970,3341,3992,3264,4014,3187,4039,3110,4065,3034,4091,2956,4120,2880,4149,2805,4180,2729,4212,2654,4247,2579,4282,2505,4320,2431,4358,2357,4397,2288,4436,2219,4476,2150,4519,2082,4561,2014,4605,1946,4650,1879,4696,1812,4744,1746,4793,1680,4842,1615,4893,1551,4945,1487,4997,1424,5050,1362,5105,1301,5161,1240,5218,1181,5275,1123,5334,1065,5393,1008,5454,952,5515,898,5577,845,5640,793,5704,742,5769,692,5834,645,5899,598,5966,552,6034,509,6102,466,6171,426,6241,386,6311,348,6382,313,6454,278,6526,246,6600,216,6674,187,6748,160,6822,135,6897,112,6973,91,7049,72,7125,55,7202,41,7280,29,7358,19,7437,11,7516,4,7595,1,7634,0,7674,0,7715,1,7754,2,7795,4,7834,6,7875,10,7915,14,7956,18,7997,23,8036,28,8078,34,8118,41,8159,49,8200,57,8240,66,8282,75,8322,86,8364,97,8404,109,8446,121,8487,134,8528,149,8569,163,8612,179,8654,195,8697,213,8738,232,8779,250,8819,270,8860,291,8900,312,8939,334,8979,357,9017,381,9055,404,9092,430,9130,455,9166,481,9203,508,9238,535,9274,564,9308,592,9343,621,9376,651,9410,681,9442,713,9475,744,9506,777,9538,809,9568,843,9598,876,9627,911,9656,945,9684,981,9711,1016,9739,1053,9765,1089,9790,1126,9816,1163,9840,1202,9864,1240,9887,1279,9910,1318,9931,1357,9953,1397,9973,1437,9993,1478,10012,1518,10030,1560,10048,1602,10065,1643,10082,1686,10097,1729,10111,1771,10125,1814,10138,1857,10152,1900,10163,1944,10174,1988,10184,2032,10193,2077,10201,2120,10209,2165,10217,2211,10223,2255,10228,2300,10233,2346,10239,2430,10242,2513,10244,2596,10243,2678,10240,2761,10235,2843,10227,2924,10217,3004,10205,3085,10191,3164,10175,3244,10158,3323,10137,3402,10116,3479,10093,3557,10067,3633,10040,3710,10012,3786,9981,3862,9950,3937,9916,4011,9882,4085,9845,4158,9808,4231,9768,4303,9728,4375,9687,4446,9644,4516,9600,4586,9555,4656,9509,4725,9462,4793xm5021,1782l5021,1782,5019,1784,5019,1786,5020,1792,5023,1801,5028,1809,5036,1819,5046,1830,5071,1854,5101,1882,5136,1911,5175,1943,5216,1975,5299,2038,5376,2094,5436,2138,5470,2163,5602,1993,5572,1968,5539,1938,5465,1869,5426,1832,5384,1796,5364,1778,5342,1761,5321,1746,5301,1731,5280,1717,5259,1705,5238,1694,5218,1685,5198,1679,5179,1674,5160,1671,5151,1671,5142,1671,5132,1672,5123,1674,5114,1676,5106,1680,5098,1683,5090,1688,5082,1693,5074,1699,5066,1706,5059,1714,5052,1723,5045,1734,5038,1744,5032,1756,5026,1768,5021,1782xm4923,1907l4923,1907,4909,1923,4897,1941,4893,1949,4889,1957,4886,1964,4883,1972,4882,1980,4880,1988,4880,1995,4880,2004,4882,2020,4887,2036,5312,2367,5450,2189,5426,2169,5398,2145,5334,2085,5299,2052,5262,2020,5224,1987,5185,1956,5166,1942,5147,1928,5128,1916,5109,1904,5091,1895,5073,1886,5054,1879,5037,1874,5021,1870,5005,1868,4988,1869,4974,1871,4967,1874,4960,1876,4954,1880,4947,1884,4941,1888,4935,1894,4930,1900,4923,1907xm5242,1524l5242,1524,5234,1534,5226,1543,5209,1560,5191,1578,5182,1587,5175,1597,5182,1601,5189,1606,5194,1611,5197,1616,5198,1622,5198,1628,5196,1635,5192,1642,5617,1973,5754,1797,5731,1777,5704,1753,5643,1695,5608,1664,5573,1631,5537,1600,5500,1570,5481,1557,5463,1544,5445,1532,5427,1522,5409,1511,5391,1503,5374,1496,5357,1491,5340,1488,5324,1486,5309,1487,5294,1489,5287,1491,5280,1494,5273,1497,5266,1501,5260,1506,5254,1511,5248,1517,5242,1524xm4783,2102l4783,2102,4775,2111,4769,2122,4756,2144,4743,2165,4736,2175,4729,2185,4736,2190,4743,2196,4749,2202,4753,2210,4756,2217,4759,2225,4759,2233,4759,2240,5165,2556,5297,2385,5274,2368,5248,2344,5185,2289,5150,2258,5113,2226,5076,2195,5038,2166,5000,2138,4980,2125,4962,2114,4944,2104,4925,2095,4908,2088,4891,2082,4875,2077,4859,2074,4844,2074,4830,2075,4817,2078,4811,2080,4805,2083,4799,2087,4794,2091,4787,2096,4783,2102xm5420,1336l5420,1336,5408,1342,5399,1347,5391,1353,5383,1359,5377,1365,5372,1371,5367,1378,5363,1386,5361,1392,5359,1399,5358,1406,5357,1414,5358,1421,5359,1428,5361,1436,5363,1444,5370,1460,5379,1476,5391,1492,5405,1509,5421,1526,5438,1542,5456,1559,5475,1575,5496,1592,5517,1608,5561,1639,5605,1670,5648,1697,5722,1745,5750,1763,5771,1776,5908,1600,5884,1581,5859,1558,5801,1503,5769,1474,5735,1444,5702,1415,5667,1388,5650,1374,5633,1362,5615,1351,5598,1341,5581,1331,5565,1324,5547,1317,5531,1311,5516,1307,5501,1305,5485,1305,5471,1307,5457,1311,5444,1318,5432,1326,5420,1336xm4655,2307l4655,2307,4640,2326,4630,2344,4622,2362,4617,2377,4616,2385,4615,2392,4615,2398,4615,2405,4616,2412,4618,2419,4623,2431,4630,2443,4640,2455,4650,2466,4664,2478,4678,2490,4693,2502,4728,2528,4768,2559,4804,2588,4864,2639,4889,2660,4913,2678,4924,2685,4935,2692,4946,2698,4956,2702,4966,2705,4976,2707,4986,2707,4996,2707,5007,2705,5018,2701,5028,2696,5039,2690,5051,2681,5063,2671,5076,2660,5089,2647,5103,2632,5117,2614,5150,2575,4737,2255,4732,2258,4726,2260,4719,2261,4713,2261,4707,2259,4701,2257,4695,2253,4689,2249,4679,2262,4670,2277,4662,2292,4655,2307xm5593,1166l5593,1166,5584,1171,5576,1177,5569,1182,5562,1187,5557,1193,5551,1199,5547,1204,5544,1210,5542,1217,5540,1223,5540,1229,5539,1236,5540,1243,5541,1251,5546,1265,5552,1279,5562,1294,5573,1309,5585,1325,5600,1340,5615,1356,5633,1371,5651,1388,5688,1418,5729,1448,5770,1477,5809,1503,5877,1549,5904,1566,5923,1580,6065,1397,6040,1377,6015,1355,5958,1305,5929,1279,5898,1253,5867,1227,5836,1203,5819,1192,5804,1182,5788,1172,5772,1164,5756,1156,5740,1150,5725,1144,5709,1140,5693,1138,5678,1137,5664,1137,5649,1139,5635,1143,5620,1149,5606,1157,5593,1166xm4482,2624l4482,2624,4499,2648,4518,2671,4539,2694,4560,2716,4584,2737,4607,2759,4632,2779,4658,2799,4710,2839,4763,2877,4816,2916,4867,2953,5004,2777,4951,2736,4898,2694,4843,2650,4788,2606,4761,2585,4733,2565,4705,2545,4677,2527,4648,2510,4620,2494,4592,2478,4563,2466,4560,2475,4557,2486,4549,2506,4539,2526,4528,2546,4503,2587,4492,2605,4482,2624xm5705,1065l5705,1065,5717,1080,5731,1095,5745,1111,5760,1126,5793,1154,5827,1183,5862,1210,5898,1236,5968,1290,5994,1309,6016,1325,6035,1337,6053,1346,6061,1348,6068,1350,6074,1352,6081,1352,6087,1352,6093,1351,6098,1349,6104,1346,6109,1343,6116,1339,6127,1328,6138,1315,6151,1299,6180,1260,6199,1237,6219,1212,6187,1186,6154,1158,6090,1101,6059,1075,6027,1050,6012,1038,5997,1027,5981,1017,5965,1008,5949,1000,5934,993,5918,987,5901,983,5886,980,5870,978,5854,978,5838,980,5821,983,5805,988,5789,996,5773,1005,5755,1016,5738,1030,5722,1046,5705,1065xm4377,2867l4377,2867,4385,2871,4392,2875,4396,2880,4400,2886,4401,2891,4401,2898,4399,2905,4395,2912,4708,3156,4850,2973,4803,2936,4754,2899,4655,2823,4606,2786,4555,2750,4505,2717,4480,2702,4455,2686,4433,2730,4412,2776,4394,2822,4377,2867xm5910,909l5910,909,5913,913,5915,918,5917,922,5918,926,5919,931,5918,935,5916,939,5914,944,6234,1193,6382,1003,6304,941,6265,911,6224,880,6185,853,6165,840,6146,828,6127,817,6107,808,6090,800,6072,794,6065,802,6057,810,6048,817,6038,825,6017,841,5994,855,5948,882,5928,895,5910,909xm4265,3147l4265,3147,4270,3152,4274,3157,4276,3163,4278,3169,4278,3175,4276,3181,4274,3188,4270,3194,4314,3226,4352,3257,4386,3282,4415,3304,4441,3323,4454,3330,4465,3336,4476,3342,4486,3345,4496,3348,4506,3350,4516,3350,4526,3349,4535,3347,4545,3343,4555,3338,4565,3331,4575,3324,4587,3314,4598,3302,4610,3290,4636,3261,4666,3224,4700,3181,4657,3147,4613,3112,4568,3075,4524,3040,4478,3005,4456,2990,4432,2975,4410,2960,4388,2947,4365,2935,4343,2925,4335,2936,4328,2947,4322,2959,4316,2974,4305,3002,4294,3033,4286,3063,4278,3093,4265,3147xm6242,696l6242,696,6222,703,6203,710,6186,717,6171,726,6165,730,6160,735,6156,740,6153,746,6151,751,6150,758,6150,765,6152,772,6142,785,6184,816,6220,845,6253,870,6281,892,6306,910,6317,917,6329,924,6339,929,6349,933,6359,936,6368,938,6377,938,6387,938,6397,936,6406,933,6415,928,6425,923,6435,915,6445,907,6456,896,6469,884,6494,856,6522,821,6554,781,6535,766,6514,750,6477,720,6458,706,6440,692,6422,681,6403,671,6384,663,6375,660,6366,658,6356,656,6347,655,6337,655,6328,656,6317,657,6307,660,6297,663,6286,667,6276,673,6265,679,6254,687,6242,696xm4193,3334l4193,3334,4183,3348,4175,3363,4169,3378,4165,3393,4161,3408,4160,3423,4161,3438,4162,3454,4166,3468,4171,3483,4176,3497,4182,3511,4189,3525,4197,3538,4206,3551,4215,3563,4224,3574,4235,3586,4245,3596,4255,3605,4266,3614,4276,3622,4286,3628,4296,3634,4306,3639,4315,3643,4324,3645,4331,3647,4338,3647,4344,3646,4349,3643,4353,3639,4385,3597,4411,3557,4433,3522,4443,3504,4451,3488,4458,3473,4464,3459,4468,3445,4471,3430,4473,3418,4473,3405,4472,3393,4470,3382,4466,3369,4462,3358,4455,3347,4447,3337,4437,3326,4426,3316,4414,3304,4400,3294,4385,3283,4367,3273,4349,3262,4329,3251,4282,3228,4230,3205,4225,3220,4220,3236,4208,3269,4203,3285,4199,3301,4195,3318,4193,3334xm6538,546l6538,546,6527,548,6518,550,6509,553,6499,557,6481,567,6463,578,6447,590,6433,601,6423,611,6416,620,6400,629,6437,657,6471,680,6499,699,6512,706,6523,711,6536,716,6546,719,6556,721,6566,722,6575,722,6583,721,6591,718,6601,715,6609,710,6616,705,6624,698,6632,690,6649,671,6667,649,6710,593,6735,561,6765,524,6749,513,6733,505,6719,498,6706,494,6693,491,6680,491,6667,491,6655,494,6642,497,6629,502,6616,507,6602,514,6572,529,6538,546xm4103,3976l4103,3976,4130,3941,4157,3907,4208,3843,4231,3814,4251,3785,4259,3771,4267,3758,4273,3745,4278,3732,4281,3718,4284,3706,4285,3694,4284,3682,4282,3670,4278,3659,4272,3646,4264,3635,4254,3624,4242,3613,4227,3603,4211,3592,4192,3580,4171,3570,4146,3560,4120,3550,4114,3577,4106,3605,4088,3662,4071,3717,4063,3746,4057,3773,4052,3801,4050,3828,4049,3841,4050,3854,4051,3868,4053,3881,4055,3893,4059,3906,4063,3918,4069,3931,4076,3942,4083,3954,4092,3965,4103,3976xm4087,3997l4053,3960,4048,3963,4044,3965,4038,3967,4033,3967,4028,3966,4022,3965,4016,3962,4011,3959,3992,4080,4006,4073,4019,4065,4033,4056,4045,4046,4057,4035,4067,4023,4077,4010,4087,3997xm6750,449l6750,449,6750,457,6752,465,6755,472,6759,478,6764,484,6770,490,6777,494,6785,498,6836,432,6792,442,6750,449xm6164,1768l6164,1768,6179,1749,6195,1730,6224,1696,6237,1681,6249,1667,6261,1652,6269,1638,6276,1625,6278,1618,6279,1612,6280,1605,6280,1598,6279,1591,6277,1584,6275,1577,6271,1570,6267,1562,6261,1555,6255,1547,6246,1540,6227,1523,6198,1500,6172,1482,6150,1468,6131,1457,6122,1453,6114,1449,6105,1447,6098,1446,6091,1445,6085,1446,6078,1447,6072,1449,6066,1454,6060,1457,6048,1468,6034,1481,6020,1498,5987,1541,5965,1566,5942,1596,6164,1768xm6149,1788l5927,1615,5912,1635,5895,1652,5866,1685,5852,1699,5840,1713,5829,1727,5821,1740,5814,1752,5812,1759,5811,1765,5810,1771,5811,1778,5811,1784,5813,1791,5816,1799,5820,1806,5824,1813,5830,1820,5837,1828,5845,1836,5864,1853,5893,1878,5919,1897,5941,1913,5959,1924,5968,1929,5977,1933,5985,1936,5992,1937,5999,1938,6005,1938,6012,1937,6018,1935,6024,1931,6030,1927,6036,1923,6043,1917,6056,1904,6071,1887,6104,1844,6126,1818,6149,1788xm5860,2162l5860,2162,5885,2125,5907,2093,5924,2065,5937,2041,5942,2031,5945,2021,5948,2011,5950,2002,5950,1993,5950,1984,5949,1976,5946,1969,5943,1961,5938,1954,5933,1946,5927,1939,5911,1922,5891,1905,5867,1886,5840,1865,5809,1840,5775,1812,5746,1849,5722,1881,5704,1909,5689,1934,5683,1944,5679,1954,5676,1964,5674,1973,5673,1981,5673,1990,5675,1997,5677,2006,5681,2013,5685,2021,5691,2028,5699,2036,5715,2051,5736,2068,5790,2109,5822,2133,5860,2162xm5844,2181l5621,2008,5606,2027,5591,2045,5562,2077,5548,2091,5537,2104,5527,2117,5519,2129,5514,2142,5512,2148,5511,2154,5510,2160,5510,2166,5512,2173,5513,2179,5516,2186,5520,2193,5525,2200,5530,2208,5544,2223,5564,2240,5592,2263,5617,2283,5639,2299,5658,2311,5674,2319,5682,2322,5689,2323,5697,2324,5703,2324,5709,2324,5715,2322,5721,2319,5727,2316,5733,2312,5739,2307,5752,2294,5767,2278,5800,2235,5820,2210,5844,2181xm5686,2384l5469,2204,5332,2381,5363,2404,5390,2426,5442,2466,5465,2484,5487,2498,5498,2504,5508,2509,5518,2513,5528,2516,5538,2518,5547,2519,5558,2519,5567,2518,5577,2515,5586,2511,5595,2506,5605,2499,5614,2491,5624,2480,5635,2469,5645,2456,5655,2441,5665,2424,5676,2404,5686,2384xm5539,2574l5317,2401,5302,2421,5288,2438,5260,2470,5248,2485,5237,2499,5227,2512,5220,2524,5214,2537,5213,2543,5212,2549,5211,2557,5211,2563,5213,2569,5214,2576,5217,2582,5221,2589,5225,2596,5231,2604,5244,2619,5262,2636,5291,2659,5316,2678,5337,2694,5356,2705,5364,2710,5372,2713,5379,2716,5386,2717,5393,2718,5399,2718,5405,2717,5411,2715,5418,2712,5424,2709,5436,2699,5449,2685,5462,2669,5496,2628,5516,2602,5539,2574xm6800,950l6800,950,6726,899,6697,880,6671,863,6648,851,6637,846,6628,842,6618,839,6609,837,6601,836,6591,836,6583,837,6575,839,6567,843,6559,847,6550,853,6541,859,6522,876,6502,897,6479,924,6422,992,6494,1049,6523,1071,6550,1089,6572,1102,6582,1109,6592,1113,6602,1116,6610,1118,6619,1118,6627,1118,6635,1117,6643,1114,6652,1110,6660,1105,6669,1098,6678,1091,6697,1073,6718,1050,6742,1022,6800,950xm6481,1363l6481,1363,6506,1326,6528,1294,6547,1266,6560,1241,6565,1231,6570,1221,6573,1211,6575,1202,6576,1194,6576,1185,6575,1177,6574,1169,6571,1161,6567,1154,6562,1146,6556,1139,6541,1123,6522,1105,6499,1086,6473,1065,6407,1011,6259,1202,6481,1363xm6460,1389l6460,1389,6424,1362,6393,1338,6341,1298,6318,1283,6300,1272,6291,1268,6282,1264,6274,1262,6266,1261,6258,1260,6249,1261,6242,1263,6234,1266,6226,1270,6217,1275,6209,1281,6200,1289,6180,1308,6159,1333,6135,1362,6106,1398,6143,1426,6173,1452,6201,1474,6225,1493,6246,1508,6266,1519,6274,1525,6283,1528,6291,1530,6299,1532,6306,1532,6314,1531,6323,1529,6331,1526,6339,1522,6347,1515,6356,1509,6364,1501,6384,1481,6406,1456,6431,1425,6460,1389xm5259,2934l5259,2934,5276,2918,5291,2903,5304,2887,5315,2874,5325,2861,5333,2849,5340,2837,5345,2825,5350,2814,5353,2804,5355,2794,5355,2785,5354,2775,5352,2767,5349,2758,5344,2749,5339,2740,5333,2732,5326,2724,5318,2716,5300,2699,5279,2682,5229,2645,5200,2625,5171,2602,5154,2617,5137,2633,5124,2647,5112,2660,5101,2673,5093,2685,5086,2697,5080,2708,5075,2719,5073,2729,5071,2739,5071,2748,5072,2759,5074,2767,5077,2776,5081,2785,5087,2793,5093,2801,5100,2809,5108,2818,5127,2835,5150,2852,5201,2889,5230,2911,5259,2934xm5244,2952l5244,2952,5208,2926,5175,2902,5148,2880,5122,2862,5101,2847,5082,2837,5073,2832,5063,2829,5055,2827,5047,2825,5039,2825,5031,2827,5023,2829,5015,2833,5007,2837,4998,2842,4989,2849,4980,2857,4961,2877,4939,2902,4914,2932,4886,2969,4922,2997,4955,3023,4982,3046,5007,3065,5028,3080,5038,3086,5047,3091,5056,3095,5065,3098,5074,3100,5082,3102,5090,3102,5097,3100,5105,3097,5113,3094,5121,3089,5129,3083,5139,3076,5148,3068,5168,3048,5190,3021,5216,2990,5244,2952xm5082,3162l4871,2989,4843,3026,4821,3059,4803,3087,4787,3112,4782,3123,4777,3133,4774,3143,4771,3152,4770,3161,4769,3169,4770,3178,4771,3186,4774,3194,4778,3201,4782,3209,4788,3217,4796,3225,4804,3233,4822,3251,4845,3270,4873,3292,4939,3346,5082,3162xm6804,513l7002,677,7214,390,7191,383,7167,373,7144,364,7127,355,7100,358,7074,362,7050,366,7028,372,7006,379,6986,387,6967,395,6948,405,6929,415,6912,427,6895,439,6878,452,6842,480,6804,513xm6602,775l6602,775,6622,791,6642,807,6679,839,6695,854,6711,868,6727,879,6743,889,6758,897,6765,899,6773,901,6780,903,6788,904,6795,903,6803,900,6812,898,6819,894,6827,889,6835,884,6844,877,6852,868,6861,859,6869,848,6894,816,6914,789,6929,765,6940,744,6944,735,6948,726,6950,718,6952,710,6952,703,6951,696,6950,688,6947,681,6943,675,6938,668,6933,662,6927,655,6913,641,6895,626,6849,591,6821,569,6790,544,6696,660,6602,775xm4923,3366l4714,3203,4659,3274,4637,3303,4620,3329,4607,3351,4602,3361,4598,3370,4595,3380,4594,3389,4593,3397,4594,3405,4596,3413,4598,3421,4602,3429,4607,3437,4614,3447,4621,3455,4639,3473,4663,3494,4690,3518,4761,3575,4923,3366xm4746,3595l4543,3437,4365,3666,4439,3724,4470,3745,4496,3762,4507,3769,4519,3774,4529,3779,4539,3782,4548,3784,4557,3785,4566,3784,4574,3783,4583,3780,4591,3776,4599,3771,4607,3765,4616,3757,4624,3749,4643,3728,4664,3701,4688,3671,4746,3595xm4548,3850l4345,3692,4312,3736,4281,3774,4228,3839,4208,3867,4192,3891,4185,3902,4179,3913,4175,3924,4172,3936,4170,3946,4169,3957,4170,3967,4172,3978,4175,3988,4180,4000,4186,4012,4194,4024,4204,4036,4215,4049,4227,4062,4243,4078,4276,4109,4319,4145,4548,3850xm4304,4165l4107,4012,4095,4026,4083,4040,4074,4054,4066,4068,4059,4081,4053,4093,4043,4116,4033,4138,4027,4147,4021,4155,4014,4163,4006,4170,3997,4175,3987,4180,3981,4212,3975,4245,3972,4279,3971,4296,3970,4313,3971,4329,3972,4345,3973,4360,3976,4375,3980,4388,3985,4400,3991,4412,3998,4422,3994,4428,3993,4435,3993,4441,3996,4446,4001,4450,4007,4454,4014,4456,4022,4458,4033,4458,4043,4457,4053,4455,4064,4452,4074,4447,4084,4440,4095,4432,4104,4422,4304,4165xm4039,4505l4039,4505,4030,4498,4019,4492,4009,4488,3999,4484,3980,4477,3971,4472,3964,4467,3960,4580,3973,4574,3984,4567,3996,4560,4006,4551,4015,4540,4024,4529,4032,4517,4039,4505xm7207,332l7207,332,7210,334,7212,337,7216,344,7219,353,7222,359,7224,362,7228,364,7230,365,7234,365,7238,364,7243,361,7249,356,7257,349,7256,341,7255,334,7254,330,7252,327,7250,325,7248,325,7245,326,7242,327,7235,330,7227,334,7221,335,7217,335,7212,334,7207,332xm7638,331l7638,331,7637,330,7635,330,7626,329,7592,331,7540,334,7479,339,7357,350,7281,359,7283,372,7287,384,7293,397,7301,409,7310,422,7320,434,7331,445,7344,457,7371,479,7400,503,7429,525,7459,548,7638,331xm7232,855l7232,855,7265,811,7296,772,7347,708,7368,680,7376,668,7383,656,7389,645,7394,634,7398,623,7401,612,7402,602,7402,592,7401,582,7398,572,7394,562,7389,550,7381,539,7373,528,7362,516,7350,504,7336,491,7321,476,7284,446,7241,411,7206,455,7174,494,7121,557,7100,584,7092,597,7083,608,7077,619,7072,631,7068,641,7066,651,7064,661,7065,671,7066,681,7069,691,7073,703,7079,713,7088,724,7097,736,7107,748,7119,760,7133,774,7149,788,7187,819,7232,855xm7216,874l7216,874,7139,818,7109,797,7081,781,7069,774,7058,768,7047,763,7038,759,7028,757,7019,756,7009,756,7001,757,6993,759,6984,763,6976,768,6968,774,6959,781,6951,789,6931,810,6911,835,6887,865,6829,941,6905,1000,6935,1022,6962,1041,6974,1048,6985,1053,6996,1058,7005,1061,7015,1064,7025,1065,7033,1065,7042,1064,7050,1061,7058,1057,7066,1052,7075,1046,7083,1038,7093,1030,7112,1009,7133,983,7157,951,7216,874xm7023,1124l6814,960,6657,1175,6729,1228,6759,1249,6784,1265,6806,1278,6817,1282,6826,1286,6835,1289,6844,1290,6852,1291,6860,1290,6868,1288,6875,1286,6884,1282,6892,1277,6900,1271,6908,1263,6926,1244,6945,1222,6968,1194,7023,1124xm6208,2159l6208,2159,6145,2109,6120,2089,6097,2072,6077,2057,6060,2047,6052,2044,6044,2041,6035,2039,6028,2038,6020,2038,6013,2040,6006,2042,5998,2045,5991,2049,5983,2054,5974,2061,5965,2068,5946,2087,5925,2110,5900,2138,5873,2172,5907,2198,5937,2223,5962,2244,5986,2261,6006,2275,6023,2287,6032,2291,6039,2294,6048,2296,6056,2297,6063,2297,6070,2296,6078,2294,6085,2291,6093,2286,6101,2281,6109,2274,6118,2266,6136,2247,6157,2223,6180,2193,6208,2159xm6061,2349l6061,2349,5997,2298,5970,2278,5948,2260,5928,2247,5919,2242,5910,2237,5901,2234,5893,2231,5885,2230,5878,2229,5870,2229,5863,2231,5856,2233,5848,2237,5840,2241,5831,2247,5814,2262,5795,2282,5774,2305,5720,2368,5786,2417,5812,2437,5836,2454,5857,2467,5875,2477,5883,2481,5891,2485,5899,2487,5908,2488,5915,2487,5923,2486,5930,2484,5938,2480,5945,2475,5953,2470,5961,2463,5970,2456,5989,2437,6010,2412,6033,2383,6061,2349xm6845,1352l6845,1352,6778,1302,6751,1282,6727,1266,6706,1252,6688,1242,6679,1238,6671,1236,6662,1234,6655,1233,6647,1234,6640,1235,6632,1238,6625,1241,6617,1247,6609,1253,6601,1260,6591,1268,6572,1288,6552,1312,6527,1343,6500,1377,6566,1430,6593,1452,6617,1470,6637,1484,6647,1489,6655,1494,6664,1497,6673,1500,6681,1501,6688,1502,6696,1501,6703,1500,6711,1497,6718,1493,6726,1488,6734,1482,6743,1475,6752,1466,6771,1445,6792,1419,6845,1352xm6682,1562l6485,1398,6342,1581,6408,1633,6434,1654,6456,1672,6477,1686,6495,1696,6504,1700,6512,1703,6519,1705,6527,1705,6535,1705,6543,1704,6550,1701,6558,1698,6565,1693,6573,1687,6581,1681,6590,1672,6609,1652,6630,1627,6654,1598,6682,1562xm6530,1759l6327,1601,6185,1784,6249,1835,6276,1856,6299,1874,6319,1887,6329,1892,6338,1896,6346,1900,6354,1902,6362,1903,6369,1903,6377,1903,6384,1901,6393,1898,6401,1894,6408,1890,6416,1884,6434,1868,6453,1847,6476,1823,6530,1759xm6234,2138l6234,2138,6282,2072,6300,2044,6314,2021,6325,2000,6328,1991,6331,1982,6332,1974,6333,1966,6332,1958,6331,1951,6328,1944,6325,1937,6321,1929,6314,1922,6308,1915,6300,1907,6283,1891,6261,1874,6234,1853,6169,1804,6026,1986,6234,2138xm5908,2545l5712,2393,5579,2563,5643,2612,5668,2634,5690,2651,5710,2664,5727,2674,5735,2678,5743,2681,5751,2682,5758,2683,5766,2683,5773,2682,5780,2679,5788,2676,5795,2672,5803,2666,5810,2660,5819,2652,5838,2633,5858,2608,5881,2580,5908,2545xm5755,2741l5559,2589,5427,2760,5490,2809,5515,2830,5537,2847,5558,2861,5575,2871,5583,2874,5591,2877,5598,2879,5606,2879,5613,2879,5620,2878,5628,2876,5635,2872,5643,2868,5650,2862,5658,2856,5666,2848,5684,2829,5706,2804,5729,2776,5755,2741xm5608,2932l5608,2932,5587,2916,5568,2900,5531,2869,5515,2854,5500,2841,5484,2830,5469,2820,5455,2813,5447,2811,5440,2809,5433,2808,5426,2808,5419,2809,5410,2810,5403,2813,5395,2817,5387,2822,5379,2829,5371,2836,5363,2844,5354,2853,5345,2864,5336,2875,5329,2886,5323,2897,5318,2906,5315,2916,5312,2924,5310,2933,5309,2940,5310,2948,5311,2955,5312,2962,5315,2970,5319,2977,5323,2983,5333,2995,5345,3007,5361,3019,5377,3031,5395,3044,5435,3070,5455,3085,5475,3102,5541,3016,5608,2932xm5460,3121l5264,2969,5121,3152,5187,3204,5214,3224,5236,3242,5256,3255,5266,3260,5274,3264,5283,3267,5291,3270,5299,3271,5306,3271,5314,3270,5321,3268,5328,3266,5336,3262,5343,3256,5352,3250,5369,3233,5387,3213,5408,3187,5460,3121xm5298,3331l5102,3178,5050,3245,5031,3271,5015,3294,5004,3315,5000,3325,4996,3333,4994,3342,4993,3349,4993,3357,4993,3365,4995,3372,4998,3380,5003,3388,5008,3395,5014,3403,5021,3410,5038,3427,5060,3447,5086,3468,5150,3521,5298,3331xm5140,3533l4944,3381,4780,3591,4851,3645,4880,3666,4904,3683,4915,3690,4925,3695,4936,3700,4945,3703,4954,3705,4962,3707,4970,3707,4978,3706,4986,3704,4993,3700,5002,3696,5010,3691,5018,3684,5026,3676,5043,3658,5062,3633,5085,3605,5140,3533xm4962,3763l4765,3611,4583,3846,4623,3875,4658,3899,4688,3919,4714,3935,4727,3941,4738,3946,4748,3950,4758,3952,4767,3954,4776,3954,4784,3953,4793,3952,4801,3948,4809,3944,4817,3939,4826,3932,4834,3924,4842,3915,4862,3894,4882,3869,4905,3838,4962,3763xm4768,4012l4768,4012,4724,3979,4684,3954,4666,3943,4648,3934,4633,3927,4619,3920,4605,3916,4593,3913,4580,3911,4568,3911,4558,3912,4547,3914,4538,3918,4528,3923,4519,3930,4508,3937,4499,3946,4490,3956,4470,3979,4450,4007,4401,4076,4371,4116,4338,4160,4383,4194,4403,4209,4422,4221,4440,4232,4457,4242,4472,4249,4486,4256,4500,4260,4513,4264,4525,4265,4536,4266,4547,4265,4557,4262,4567,4258,4577,4253,4587,4247,4597,4239,4606,4230,4615,4220,4635,4196,4657,4167,4705,4097,4735,4056,4768,4012xm4520,4332l4323,4179,4287,4224,4255,4263,4197,4330,4174,4359,4154,4384,4146,4397,4139,4409,4133,4421,4129,4432,4126,4443,4124,4454,4123,4465,4124,4478,4127,4489,4131,4501,4137,4513,4144,4525,4153,4538,4165,4553,4177,4567,4192,4582,4208,4598,4226,4616,4270,4653,4520,4332xm4249,4667l4058,4520,4048,4548,4036,4574,4023,4597,4010,4619,3996,4638,3988,4646,3981,4653,3973,4660,3965,4666,3957,4671,3948,4675,3947,4696,3946,4716,3948,4757,3951,4798,3956,4839,3967,4922,3972,4963,3977,5002,4013,4965,4048,4925,4082,4883,4117,4841,4183,4754,4249,4667xm4729,4496l4729,4496,4705,4478,4683,4461,4663,4447,4643,4435,4626,4425,4609,4416,4594,4409,4578,4402,4564,4398,4551,4396,4539,4395,4527,4396,4516,4398,4504,4401,4494,4406,4484,4413,4474,4420,4464,4429,4454,4439,4444,4450,4422,4476,4400,4506,4348,4578,4318,4619,4283,4663,4329,4698,4350,4712,4369,4725,4388,4736,4405,4745,4421,4753,4435,4759,4450,4763,4463,4766,4476,4767,4488,4767,4499,4765,4509,4762,4521,4757,4531,4751,4541,4743,4550,4734,4560,4724,4570,4713,4591,4688,4613,4657,4664,4583,4694,4541,4729,4496xm7665,730l7665,730,7621,699,7583,674,7565,664,7549,655,7535,648,7521,642,7508,638,7495,635,7483,633,7472,632,7462,633,7452,635,7442,638,7432,643,7423,649,7413,655,7404,663,7395,672,7376,694,7355,721,7307,785,7278,823,7245,865,7288,898,7327,925,7344,936,7360,946,7376,954,7390,960,7403,965,7415,969,7427,972,7439,973,7449,972,7459,969,7468,966,7478,961,7487,956,7496,949,7506,940,7515,931,7534,909,7554,881,7603,813,7631,774,7665,730xm6419,2333l6419,2333,6358,2283,6334,2261,6312,2244,6294,2231,6277,2221,6269,2217,6262,2214,6255,2213,6246,2212,6239,2212,6232,2213,6225,2215,6218,2219,6211,2223,6203,2228,6187,2242,6167,2260,6147,2284,6095,2344,6124,2367,6150,2388,6174,2408,6197,2426,6217,2441,6237,2453,6246,2458,6256,2462,6265,2465,6273,2467,6282,2469,6290,2469,6299,2468,6307,2466,6315,2463,6325,2458,6333,2453,6342,2445,6351,2437,6359,2427,6368,2416,6378,2402,6387,2387,6398,2371,6419,2333xm6139,2694l6139,2694,6185,2629,6202,2603,6215,2580,6225,2561,6228,2552,6230,2542,6232,2534,6233,2527,6232,2519,6231,2512,6229,2505,6225,2498,6221,2491,6216,2484,6203,2468,6187,2452,6165,2434,6141,2413,6080,2364,6029,2429,6011,2455,5996,2478,5985,2499,5982,2508,5979,2516,5977,2524,5976,2532,5977,2539,5978,2546,5980,2554,5983,2561,5988,2568,5993,2575,6000,2582,6007,2590,6025,2606,6048,2624,6074,2644,6139,2694xm6124,2713l6124,2713,6062,2664,6036,2644,6015,2628,5996,2614,5979,2605,5970,2601,5962,2599,5955,2597,5947,2597,5940,2597,5933,2598,5926,2601,5919,2604,5911,2608,5902,2614,5886,2629,5868,2647,5847,2670,5795,2730,5858,2781,5883,2801,5906,2818,5926,2832,5943,2842,5951,2846,5959,2849,5967,2850,5975,2851,5982,2851,5989,2850,5996,2847,6004,2844,6011,2840,6019,2834,6027,2828,6035,2819,6054,2800,6074,2776,6097,2747,6124,2713xm5977,2904l5775,2758,5761,2775,5747,2792,5721,2823,5697,2851,5686,2864,5678,2877,5672,2889,5670,2897,5669,2903,5668,2909,5668,2915,5669,2921,5670,2928,5672,2934,5675,2941,5679,2947,5684,2954,5690,2961,5699,2969,5716,2984,5743,3005,5767,3021,5788,3035,5806,3045,5814,3048,5821,3050,5828,3052,5836,3053,5842,3053,5848,3052,5854,3050,5860,3047,5865,3044,5871,3040,5882,3028,5894,3015,5907,2998,5937,2956,5955,2931,5977,2904xm5818,3106l5818,3106,5758,3054,5734,3034,5713,3016,5693,3002,5677,2992,5669,2989,5661,2986,5654,2984,5647,2984,5640,2984,5633,2985,5626,2987,5618,2990,5610,2995,5603,3000,5586,3014,5568,3033,5546,3056,5496,3117,5550,3160,5575,3181,5597,3198,5617,3213,5637,3225,5647,3230,5656,3234,5664,3237,5673,3241,5681,3242,5690,3242,5699,3241,5708,3239,5716,3235,5724,3230,5733,3224,5741,3217,5750,3209,5759,3199,5769,3188,5778,3175,5788,3159,5798,3143,5818,3106xm5514,3498l5317,3346,5265,3413,5246,3439,5231,3463,5220,3483,5215,3492,5212,3501,5210,3509,5209,3518,5209,3526,5210,3533,5212,3540,5215,3548,5219,3555,5224,3562,5230,3570,5237,3578,5254,3596,5275,3614,5302,3635,5366,3688,5440,3594,5514,3498xm5343,3702l5154,3555,5100,3623,5079,3652,5061,3675,5047,3696,5042,3706,5038,3715,5035,3724,5032,3733,5031,3741,5031,3749,5032,3756,5034,3764,5037,3772,5041,3780,5046,3789,5052,3797,5069,3815,5090,3834,5115,3856,5181,3912,5343,3702xm5171,3925l4981,3777,4804,4007,4842,4036,4876,4061,4905,4082,4930,4098,4942,4104,4952,4109,4962,4112,4971,4115,4980,4116,4989,4117,4997,4116,5006,4114,5014,4110,5022,4106,5029,4101,5037,4094,5045,4086,5054,4078,5073,4055,5093,4030,5115,4000,5142,3964,5171,3925xm4977,4174l4788,4027,4554,4327,4598,4360,4617,4374,4635,4385,4653,4396,4669,4404,4684,4412,4698,4417,4711,4421,4724,4424,4736,4425,4747,4424,4758,4423,4768,4420,4778,4415,4788,4410,4798,4402,4808,4394,4817,4385,4827,4374,4846,4351,4868,4322,4916,4254,4945,4216,4977,4174xm4464,4835l4275,4688,4204,4778,4172,4818,4143,4856,4117,4893,4093,4927,4072,4962,4063,4979,4055,4995,4048,5012,4041,5030,4035,5048,4030,5065,4026,5083,4022,5102,4020,5121,4018,5140,4018,5160,4018,5182,4019,5203,4022,5226,4026,5250,4030,5274,4035,5299,4042,5326,4057,5318,4072,5309,4088,5299,4104,5288,4118,5277,4133,5264,4147,5251,4162,5238,4191,5207,4218,5176,4246,5142,4272,5107,4298,5071,4324,5035,4372,4963,4419,4896,4441,4864,4464,4835xm7960,350l7960,350,7943,336,7927,325,7909,316,7892,308,7876,303,7859,300,7842,298,7825,298,7809,300,7792,303,7775,307,7759,313,7743,320,7727,328,7712,337,7696,347,7680,359,7666,371,7651,383,7636,396,7608,424,7581,452,7555,481,7532,510,7490,563,7507,575,7522,588,7552,615,7582,642,7596,653,7610,663,7624,671,7638,677,7646,678,7652,680,7659,680,7666,680,7673,679,7680,677,7687,674,7694,670,7701,665,7708,660,7716,653,7723,644,7960,350xm7420,1045l7236,889,7058,1120,7130,1170,7159,1190,7184,1205,7195,1211,7206,1216,7215,1219,7226,1222,7235,1224,7243,1224,7251,1224,7259,1222,7267,1219,7274,1215,7282,1211,7290,1205,7299,1197,7307,1189,7324,1169,7344,1145,7366,1116,7420,1045xm7238,1280l7238,1280,7167,1229,7138,1209,7113,1194,7102,1188,7092,1184,7081,1180,7072,1177,7063,1174,7055,1173,7047,1174,7039,1175,7031,1178,7024,1182,7015,1186,7008,1192,7000,1199,6992,1207,6975,1226,6956,1250,6933,1278,6880,1348,6950,1402,6978,1422,7002,1438,7013,1444,7025,1449,7034,1454,7043,1457,7052,1459,7060,1460,7068,1459,7076,1458,7084,1455,7092,1450,7100,1446,7107,1440,7115,1433,7123,1425,7141,1405,7161,1380,7183,1351,7238,1280xm7054,1514l6864,1367,6847,1391,6831,1411,6799,1447,6786,1464,6774,1479,6765,1493,6758,1506,6755,1513,6753,1521,6752,1527,6751,1534,6752,1540,6753,1547,6755,1554,6758,1561,6762,1568,6767,1575,6773,1583,6780,1592,6797,1609,6821,1627,6844,1644,6865,1657,6874,1663,6884,1667,6892,1670,6900,1672,6907,1673,6915,1673,6921,1672,6928,1671,6934,1669,6939,1666,6945,1662,6952,1657,6962,1646,6973,1633,6984,1618,6996,1600,7022,1560,7037,1538,7054,1514xm6892,1725l6701,1577,6564,1754,6628,1804,6653,1824,6676,1840,6695,1853,6704,1858,6712,1862,6720,1866,6728,1868,6735,1870,6743,1870,6750,1869,6757,1867,6764,1865,6772,1860,6779,1855,6786,1849,6802,1834,6821,1814,6841,1789,6892,1725xm6740,1920l6549,1773,6402,1963,6468,2015,6495,2035,6517,2051,6538,2063,6547,2068,6556,2073,6564,2075,6572,2077,6580,2078,6587,2077,6594,2076,6602,2073,6609,2069,6617,2064,6624,2058,6632,2052,6648,2035,6666,2014,6688,1987,6740,1920xm6576,2130l6386,1983,6249,2160,6312,2210,6338,2230,6360,2246,6379,2259,6388,2264,6397,2268,6405,2271,6413,2273,6420,2274,6428,2275,6435,2274,6442,2272,6449,2269,6456,2265,6464,2261,6472,2255,6488,2239,6505,2220,6526,2194,6576,2130xm5676,3289l5487,3141,5338,3332,5404,3384,5432,3404,5455,3420,5475,3432,5484,3436,5493,3440,5502,3443,5509,3445,5517,3446,5524,3446,5532,3443,5539,3441,5546,3437,5553,3432,5562,3427,5569,3420,5586,3403,5604,3382,5624,3355,5676,3289xm5013,4170l5202,4317,5375,4095,5337,4066,5305,4041,5276,4022,5252,4007,5241,4002,5230,3997,5221,3993,5211,3990,5202,3989,5193,3989,5185,3990,5177,3992,5169,3996,5162,4000,5154,4005,5146,4011,5129,4027,5111,4047,5091,4072,5069,4100,5043,4133,5013,4170xm4763,4491l4954,4638,5187,4337,5144,4304,5123,4290,5105,4278,5088,4266,5072,4258,5056,4250,5042,4244,5028,4240,5016,4237,5004,4236,4992,4236,4982,4237,4971,4240,4962,4244,4952,4250,4943,4256,4933,4264,4923,4274,4914,4284,4895,4308,4874,4337,4825,4406,4797,4447,4763,4491xm4499,4831l4499,4831,4522,4848,4544,4863,4563,4877,4583,4890,4601,4900,4617,4908,4632,4915,4647,4920,4662,4923,4675,4925,4687,4925,4699,4924,4710,4922,4722,4918,4732,4913,4742,4906,4752,4899,4762,4890,4772,4879,4782,4867,4803,4842,4825,4811,4875,4740,4904,4701,4938,4658,4914,4640,4893,4624,4873,4609,4853,4597,4835,4587,4819,4578,4803,4571,4787,4566,4774,4562,4761,4560,4749,4559,4737,4560,4726,4562,4714,4565,4704,4570,4694,4576,4684,4584,4675,4593,4665,4603,4655,4615,4634,4641,4613,4671,4562,4744,4533,4786,4499,4831xm4091,5437l4091,5437,4100,5456,4106,5475,4119,5514,4125,5533,4132,5552,4141,5571,4151,5590,4171,5580,4189,5567,4208,5555,4226,5541,4245,5527,4262,5511,4280,5494,4297,5477,4331,5442,4364,5403,4397,5363,4429,5322,4460,5279,4490,5237,4550,5152,4607,5072,4634,5035,4662,4999,4479,4857,4456,4885,4429,4916,4367,4985,4300,5059,4267,5098,4233,5137,4203,5177,4174,5216,4160,5236,4148,5256,4136,5275,4126,5294,4117,5314,4109,5332,4102,5351,4097,5368,4092,5387,4090,5404,4089,5421,4091,5437xm7704,719l7888,861,7933,803,7979,744,8027,685,8074,625,8119,566,8142,535,8163,505,8184,474,8204,443,8223,411,8241,380,8230,372,8219,364,8208,357,8196,350,8185,345,8174,341,8164,337,8153,334,8143,331,8132,330,8121,329,8111,328,8091,329,8071,332,8051,337,8032,345,8014,355,7996,365,7977,378,7959,391,7942,406,7926,423,7908,440,7892,458,7877,477,7861,497,7831,536,7803,577,7751,654,7727,688,7704,719xm7461,1033l7651,1181,7671,1155,7691,1130,7735,1082,7756,1059,7775,1036,7794,1014,7809,992,7816,981,7822,969,7827,958,7831,948,7833,937,7835,926,7836,916,7835,905,7833,893,7830,882,7825,872,7819,861,7811,850,7801,839,7790,827,7775,816,7761,806,7748,798,7735,791,7722,786,7709,782,7698,780,7687,780,7676,781,7666,783,7656,786,7646,791,7635,796,7626,803,7617,811,7608,819,7600,828,7583,850,7565,873,7549,898,7533,925,7498,980,7480,1007,7461,1033xm7272,1275l7462,1423,7635,1200,7563,1149,7534,1130,7509,1115,7497,1109,7487,1103,7477,1100,7468,1097,7459,1095,7450,1095,7442,1095,7434,1097,7426,1100,7418,1104,7410,1109,7402,1115,7395,1122,7386,1131,7369,1150,7349,1174,7327,1204,7272,1275xm7090,1511l7090,1511,7109,1526,7127,1541,7161,1570,7192,1597,7206,1609,7220,1618,7235,1625,7242,1627,7249,1629,7256,1630,7263,1631,7270,1630,7278,1629,7285,1626,7292,1623,7300,1619,7308,1614,7316,1607,7323,1600,7331,1591,7339,1580,7361,1551,7380,1526,7394,1503,7404,1483,7408,1475,7410,1466,7412,1459,7412,1450,7412,1443,7411,1437,7409,1430,7407,1424,7403,1418,7399,1411,7387,1399,7373,1386,7355,1371,7312,1338,7285,1318,7257,1295,7090,1511xm6931,1713l7123,1873,7270,1683,7205,1631,7179,1611,7156,1594,7135,1580,7126,1575,7117,1570,7109,1567,7101,1565,7094,1564,7086,1563,7078,1564,7071,1566,7063,1569,7056,1573,7048,1578,7040,1584,7024,1601,7004,1622,6983,1647,6931,1713xm6774,1916l6970,2069,7020,2004,7039,1978,7054,1955,7064,1935,7068,1925,7071,1917,7073,1909,7074,1901,7073,1893,7072,1886,7070,1879,7067,1872,7063,1865,7058,1856,7051,1849,7044,1841,7027,1825,7005,1806,6979,1785,6916,1734,6774,1916xm6611,2125l6611,2125,6678,2177,6704,2197,6727,2214,6748,2226,6757,2231,6766,2235,6774,2237,6782,2239,6790,2240,6797,2240,6804,2238,6813,2236,6820,2233,6828,2228,6835,2223,6843,2216,6860,2199,6880,2179,6901,2154,6955,2089,6888,2036,6860,2016,6837,1998,6816,1985,6806,1980,6797,1976,6789,1973,6781,1971,6773,1970,6766,1970,6758,1971,6751,1974,6744,1977,6735,1981,6728,1987,6720,1993,6703,2011,6685,2032,6663,2058,6611,2125xm6453,2329l6643,2476,6693,2412,6711,2386,6726,2364,6737,2344,6742,2335,6745,2326,6747,2318,6748,2311,6748,2303,6747,2296,6745,2289,6743,2282,6739,2274,6733,2267,6727,2259,6720,2252,6704,2236,6683,2218,6657,2196,6595,2146,6524,2237,6453,2329xm6311,2512l6502,2671,6516,2653,6530,2636,6557,2605,6580,2577,6590,2564,6598,2552,6605,2538,6607,2532,6609,2526,6609,2520,6609,2513,6609,2507,6607,2501,6605,2494,6602,2488,6597,2480,6592,2473,6586,2466,6579,2459,6561,2444,6538,2427,6516,2410,6496,2398,6479,2388,6463,2381,6454,2378,6447,2376,6440,2375,6433,2375,6427,2375,6420,2376,6414,2378,6407,2381,6401,2385,6395,2389,6388,2394,6382,2401,6369,2416,6356,2435,6342,2456,6327,2483,6311,2512xm6154,2715l6154,2715,6217,2762,6242,2781,6266,2797,6285,2809,6302,2818,6310,2821,6318,2823,6327,2825,6334,2825,6341,2824,6348,2823,6355,2820,6362,2817,6369,2812,6377,2806,6394,2792,6412,2773,6431,2748,6481,2686,6418,2636,6392,2616,6369,2599,6350,2587,6341,2582,6333,2578,6325,2574,6317,2572,6309,2571,6302,2571,6295,2571,6288,2573,6281,2576,6274,2580,6266,2585,6259,2591,6242,2606,6224,2627,6204,2651,6154,2715xm6016,2891l6206,3039,6328,2882,6275,2840,6230,2804,6210,2789,6192,2777,6183,2773,6173,2769,6164,2766,6156,2763,6148,2762,6140,2762,6132,2763,6124,2765,6115,2768,6106,2772,6098,2777,6090,2784,6082,2792,6073,2802,6064,2813,6055,2825,6046,2840,6036,2855,6016,2891xm5859,3094l6049,3243,6186,3066,6123,3016,6097,2996,6075,2980,6055,2967,6047,2961,6037,2957,6029,2953,6022,2951,6014,2950,6007,2950,6000,2951,5993,2952,5986,2955,5979,2959,5971,2965,5963,2971,5947,2986,5929,3006,5909,3030,5859,3094xm5716,3279l5900,3432,6033,3263,5979,3219,5955,3200,5933,3183,5913,3168,5893,3156,5884,3152,5875,3148,5867,3145,5858,3143,5850,3142,5842,3142,5834,3144,5824,3146,5816,3149,5808,3154,5800,3160,5792,3167,5783,3177,5774,3187,5765,3198,5755,3211,5736,3242,5716,3279xm5548,3494l5738,3642,5885,3452,5819,3400,5793,3380,5770,3363,5749,3351,5740,3346,5731,3343,5723,3340,5715,3338,5708,3338,5700,3338,5692,3340,5685,3342,5678,3346,5670,3350,5663,3356,5655,3363,5639,3381,5620,3402,5599,3428,5548,3494xm5385,3704l5576,3851,5728,3655,5660,3606,5633,3587,5609,3570,5588,3559,5579,3554,5570,3551,5562,3549,5553,3547,5545,3547,5538,3547,5530,3549,5523,3551,5516,3555,5508,3560,5501,3565,5493,3572,5476,3590,5457,3612,5437,3637,5385,3704xm5208,3933l5391,4075,5553,3866,5517,3837,5484,3813,5457,3794,5433,3778,5423,3772,5412,3767,5402,3763,5394,3761,5385,3759,5377,3758,5369,3759,5362,3761,5354,3763,5347,3767,5339,3772,5331,3777,5324,3784,5316,3793,5300,3812,5281,3836,5259,3864,5208,3933xm5296,7130l5296,7130,5320,7112,5341,7095,5360,7077,5374,7061,5385,7045,5394,7030,5397,7022,5399,7014,5401,7007,5402,7000,5403,6993,5403,6986,5401,6972,5397,6959,5390,6946,5382,6934,5373,6922,5361,6911,5349,6901,5334,6891,5318,6880,5302,6871,5285,6863,5267,6855,5249,6848,5230,6841,5211,6835,5173,6824,5135,6816,5101,6809,5069,6806,5055,6805,5042,6803,5028,6800,5015,6797,4987,6788,4961,6777,4934,6764,4907,6749,4881,6732,4854,6715,4829,6697,4803,6679,4753,6640,4705,6603,4681,6587,4659,6571,4645,6568,4631,6565,4618,6560,4605,6554,4592,6547,4579,6540,4566,6531,4553,6522,4528,6503,4502,6482,4477,6458,4453,6433,4405,6382,4358,6333,4335,6308,4313,6286,4291,6266,4269,6247,4260,6239,4251,6228,4241,6214,4230,6199,4219,6180,4209,6161,4186,6118,4138,6025,4113,5978,4100,5955,4086,5934,4072,5912,4059,5893,4045,5876,4031,5860,4016,5846,4002,5835,3994,5830,3987,5826,3980,5823,3973,5821,3965,5819,3958,5818,3949,5819,3942,5819,3934,5821,3927,5824,3919,5828,3912,5832,3904,5838,3896,5845,3889,5854,3880,5863,3872,5873,3864,5884,3857,5897,3849,5911,3832,5942,3817,5974,3801,6007,3787,6040,3773,6075,3760,6109,3748,6145,3735,6180,3713,6253,3693,6327,3673,6404,3655,6480,3621,6634,3587,6785,3570,6860,3552,6933,3532,7004,3512,7073,3488,7149,3462,7227,3435,7302,3408,7378,3379,7452,3349,7527,3318,7601,3287,7675,3270,7710,3250,7746,3229,7785,3206,7824,3156,7906,3131,7949,3106,7992,3084,8035,3063,8079,3053,8100,3043,8122,3035,8143,3027,8164,3021,8185,3015,8207,3011,8227,3007,8247,3005,8268,3004,8288,3004,8307,3006,8327,3009,8343,3012,8358,3017,8372,3022,8384,3028,8396,3034,8405,3042,8414,3050,8421,3059,8427,3069,8432,3079,8436,3089,8438,3101,8440,3112,8441,3125,8440,3138,8439,3151,8437,3165,8434,3179,8430,3194,8426,3224,8414,3255,8400,3288,8383,3320,8364,3354,8344,3388,8321,3423,8298,3457,8274,3491,8248,3524,8222,3589,8171,3649,8122,3750,8036,3786,8006,3811,7986,3984,7865,4160,7742,4250,7681,4340,7620,4431,7561,4524,7504,4617,7447,4664,7419,4710,7393,4758,7367,4806,7341,4853,7316,4902,7291,4950,7268,4998,7246,5047,7225,5097,7203,5146,7183,5195,7165,5245,7146,5296,7130xm4231,5663l4231,5663,4227,5667,4222,5672,4217,5675,4212,5677,4206,5679,4200,5680,4193,5680,4187,5680,4189,5694,4192,5707,4197,5722,4203,5735,4211,5747,4219,5759,4228,5770,4238,5782,4248,5791,4259,5798,4269,5805,4279,5810,4289,5813,4298,5814,4307,5814,4311,5813,4315,5811,4335,5827,4858,5152,4794,5102,4767,5082,4745,5067,4725,5055,4716,5051,4707,5048,4700,5046,4692,5045,4685,5045,4678,5046,4671,5048,4664,5051,4657,5055,4649,5060,4642,5066,4635,5073,4619,5090,4601,5112,4580,5138,4530,5201,4510,5224,4488,5249,4438,5301,4385,5356,4358,5386,4333,5415,4309,5446,4286,5476,4277,5492,4267,5508,4259,5523,4252,5539,4245,5554,4239,5569,4235,5586,4231,5601,4229,5616,4228,5631,4229,5648,4231,5663xm4953,4679l4697,4995,4881,5138,4914,5097,4946,5059,5003,4995,5027,4967,5048,4941,5057,4928,5064,4917,5072,4905,5077,4894,5082,4881,5085,4870,5086,4859,5086,4847,5085,4836,5082,4824,5078,4811,5072,4799,5063,4786,5053,4773,5042,4760,5028,4744,5013,4729,4994,4714,4975,4697,4953,4679xm7907,877l7907,877,7969,922,8015,956,8034,968,8050,978,8057,982,8066,984,8073,986,8079,986,8086,986,8092,985,8099,983,8105,979,8112,975,8119,969,8134,956,8150,938,8168,916,8214,858,8249,810,8289,762,8329,713,8369,663,8388,638,8408,612,8425,587,8442,562,8457,536,8470,511,8483,485,8494,461,8466,448,8440,438,8415,431,8390,426,8367,424,8344,424,8321,427,8300,431,8280,438,8259,447,8240,457,8221,469,8203,483,8184,499,8167,515,8150,533,8134,551,8117,572,8101,592,8086,613,8055,657,8025,703,7967,793,7938,837,7923,857,7907,877xm5410,4090l5587,4228,5744,4025,5710,3999,5679,3975,5654,3958,5631,3944,5620,3938,5611,3934,5602,3931,5593,3928,5585,3927,5578,3927,5570,3927,5563,3929,5556,3932,5548,3935,5540,3940,5533,3946,5518,3960,5502,3978,5483,4001,5462,4027,5410,4090xm5223,4332l5405,4474,5433,4438,5457,4406,5498,4354,5513,4331,5525,4312,5529,4303,5533,4294,5536,4286,5537,4277,5538,4268,5538,4260,5536,4252,5534,4243,5530,4235,5525,4226,5519,4217,5512,4208,5494,4187,5470,4164,5441,4139,5406,4109,5314,4221,5223,4332xm4973,4653l4973,4653,4994,4670,5016,4685,5035,4698,5052,4710,5070,4719,5086,4727,5100,4734,5114,4739,5127,4742,5140,4744,5152,4745,5163,4744,5174,4742,5184,4739,5194,4734,5203,4728,5214,4721,5223,4713,5232,4703,5242,4693,5261,4668,5283,4640,5330,4574,5359,4535,5390,4495,5347,4462,5327,4448,5309,4437,5292,4427,5275,4418,5260,4411,5246,4405,5233,4401,5221,4399,5209,4398,5197,4399,5187,4400,5177,4404,5167,4409,5157,4415,5148,4422,5139,4430,5129,4439,5120,4450,5101,4474,5081,4503,5033,4572,5005,4610,4973,4653xm7841,1340l8075,1038,8048,1018,8025,1000,7985,968,7969,956,7954,946,7940,938,7934,935,7927,933,7921,932,7914,931,7908,931,7902,932,7895,934,7889,937,7882,941,7875,945,7861,958,7844,975,7826,996,7806,1021,7758,1082,7739,1107,7724,1129,7713,1147,7707,1155,7704,1163,7701,1171,7700,1179,7699,1186,7700,1193,7701,1200,7703,1207,7706,1213,7710,1220,7716,1227,7723,1235,7738,1252,7757,1269,7782,1289,7841,1340xm7670,1573l7670,1573,7721,1506,7741,1479,7759,1455,7773,1433,7784,1414,7788,1405,7791,1397,7793,1388,7794,1379,7793,1371,7792,1364,7790,1356,7787,1348,7783,1340,7776,1331,7770,1322,7762,1312,7743,1292,7719,1270,7689,1244,7655,1215,7488,1443,7670,1573xm6806,2320l6662,2493,6723,2543,6749,2563,6770,2579,6788,2591,6797,2595,6805,2599,6813,2601,6821,2603,6828,2603,6835,2603,6842,2601,6849,2599,6855,2596,6862,2591,6870,2586,6878,2580,6894,2564,6912,2543,6933,2519,6984,2457,6895,2389,6806,2320xm6540,3015l6677,2839,6500,2701,6456,2762,6439,2787,6426,2808,6415,2827,6411,2836,6408,2844,6406,2851,6405,2859,6404,2866,6405,2872,6406,2879,6408,2886,6411,2893,6415,2901,6420,2908,6426,2915,6441,2930,6460,2947,6482,2967,6540,3015xm6403,3192l6524,3035,6475,2996,6453,2979,6432,2964,6413,2950,6395,2940,6386,2936,6377,2933,6369,2931,6361,2929,6353,2929,6345,2929,6337,2930,6329,2932,6321,2936,6313,2940,6305,2946,6297,2952,6288,2960,6280,2970,6272,2981,6263,2993,6244,3020,6225,3055,6314,3124,6403,3192xm6097,3585l6224,3421,6048,3283,6017,3311,5992,3335,5982,3346,5972,3357,5965,3367,5958,3378,5953,3388,5949,3397,5947,3406,5945,3415,5944,3423,5945,3431,5946,3439,5949,3448,5952,3455,5957,3463,5962,3471,5968,3478,5984,3494,6001,3510,6022,3527,6045,3545,6097,3585xm5939,3787l6082,3604,5906,3467,5856,3530,5837,3555,5820,3577,5808,3597,5804,3605,5800,3613,5797,3621,5795,3629,5794,3636,5795,3643,5796,3650,5798,3658,5801,3665,5805,3672,5810,3679,5816,3686,5832,3702,5852,3720,5877,3739,5939,3787xm5747,3670l5747,3670,5697,3734,5676,3760,5659,3782,5646,3803,5640,3812,5636,3821,5632,3829,5630,3837,5628,3845,5628,3852,5628,3861,5630,3868,5632,3875,5636,3883,5640,3891,5646,3899,5660,3916,5679,3936,5704,3957,5767,4010,5817,3946,5838,3920,5855,3897,5869,3877,5874,3868,5878,3860,5882,3851,5884,3843,5886,3835,5886,3827,5886,3820,5885,3813,5882,3805,5879,3798,5874,3790,5868,3781,5854,3764,5835,3745,5810,3723,5747,3670xm7482,1817l7655,1594,7634,1578,7616,1563,7583,1535,7567,1522,7553,1510,7540,1500,7527,1492,7514,1487,7508,1485,7500,1484,7494,1483,7487,1484,7481,1485,7474,1487,7467,1490,7461,1494,7453,1498,7446,1504,7439,1511,7430,1519,7414,1539,7391,1568,7373,1594,7357,1616,7346,1635,7338,1652,7335,1660,7334,1667,7333,1674,7333,1680,7334,1686,7336,1692,7339,1698,7343,1704,7347,1710,7352,1716,7366,1729,7383,1742,7425,1774,7452,1793,7482,1817xm7289,1698l7142,1888,7165,1905,7185,1921,7220,1951,7236,1964,7250,1975,7264,1984,7277,1991,7283,1993,7289,1995,7297,1996,7303,1997,7309,1996,7316,1995,7322,1993,7329,1990,7336,1987,7343,1982,7350,1976,7358,1969,7375,1952,7393,1930,7409,1907,7422,1888,7426,1879,7430,1870,7434,1861,7436,1853,7437,1846,7438,1839,7437,1833,7436,1826,7434,1820,7430,1815,7427,1809,7423,1803,7413,1792,7401,1781,7386,1770,7370,1758,7332,1732,7312,1715,7289,1698xm7127,1908l6990,2085,7167,2222,7309,2038,7127,1908xm6975,2105l6822,2301,6845,2317,6865,2334,6901,2364,6917,2377,6931,2388,6945,2397,6959,2404,6965,2406,6971,2408,6977,2409,6984,2409,6990,2409,6997,2407,7003,2405,7010,2402,7018,2398,7025,2393,7032,2387,7040,2380,7057,2362,7074,2339,7092,2316,7105,2296,7114,2278,7117,2269,7119,2261,7121,2254,7121,2247,7121,2240,7120,2234,7118,2228,7116,2222,7112,2217,7108,2211,7099,2199,7087,2188,7071,2177,7055,2165,7018,2138,6996,2122,6975,2105xm6699,2823l6699,2823,6729,2797,6754,2773,6765,2762,6773,2750,6781,2739,6787,2729,6792,2720,6796,2711,6799,2702,6801,2693,6801,2684,6801,2675,6800,2667,6797,2659,6794,2651,6790,2643,6785,2636,6779,2628,6764,2611,6747,2594,6727,2577,6705,2559,6654,2517,6608,2577,6589,2601,6574,2623,6564,2641,6560,2649,6557,2657,6554,2665,6553,2672,6553,2679,6554,2685,6555,2693,6558,2699,6561,2706,6566,2712,6571,2719,6578,2726,6593,2741,6614,2759,6638,2777,6699,2823xm6239,3401l6387,3211,6365,3195,6345,3179,6309,3149,6294,3137,6280,3127,6267,3118,6255,3112,6248,3110,6242,3109,6235,3108,6229,3108,6223,3108,6217,3110,6211,3112,6204,3116,6197,3120,6190,3125,6175,3138,6158,3155,6141,3178,6124,3200,6110,3220,6101,3239,6098,3247,6096,3254,6094,3262,6094,3268,6094,3275,6095,3281,6096,3286,6099,3292,6102,3297,6106,3302,6116,3313,6128,3323,6142,3334,6158,3345,6196,3369,6217,3385,6239,3401xm4880,5179l4354,5841,4367,5853,4362,5860,4359,5868,4356,5875,4353,5883,4351,5891,4350,5899,4350,5915,4351,5932,4355,5947,4360,5961,4367,5974,4377,5986,4387,5998,4398,6006,4404,6010,4410,6013,4416,6015,4423,6017,4429,6018,4436,6018,4444,6017,4450,6016,4457,6014,4464,6011,4503,5975,4542,5938,4580,5898,4618,5857,4655,5813,4692,5768,4728,5722,4764,5675,4835,5581,4905,5486,4974,5394,5009,5349,5043,5307,5003,5274,4962,5241,4921,5209,4901,5194,4880,5179xm5164,4813l5164,4813,5183,4832,5200,4849,5218,4863,5235,4875,5250,4885,5265,4894,5280,4900,5294,4904,5307,4906,5320,4906,5332,4905,5344,4902,5357,4897,5368,4892,5379,4883,5390,4875,5401,4866,5411,4855,5423,4843,5433,4831,5454,4803,5476,4773,5522,4706,5546,4671,5574,4637,5554,4618,5537,4601,5520,4587,5503,4575,5488,4565,5472,4557,5458,4551,5444,4547,5431,4545,5418,4545,5405,4546,5393,4549,5381,4553,5370,4559,5359,4566,5348,4575,5336,4584,5326,4595,5315,4606,5305,4620,5284,4647,5261,4677,5216,4744,5191,4779,5164,4813xm4900,5152l5052,5281,5313,4960,5294,4939,5275,4922,5258,4908,5241,4896,5225,4885,5210,4878,5195,4872,5181,4868,5167,4867,5154,4867,5141,4869,5128,4873,5116,4878,5105,4884,5094,4893,5083,4902,5072,4913,5060,4924,5050,4937,5039,4950,5018,4980,4996,5012,4951,5081,4926,5117,4900,5152xm8115,1028l8281,1166,8308,1132,8338,1097,8398,1027,8462,955,8525,882,8557,845,8586,808,8614,771,8641,732,8666,694,8689,656,8700,637,8709,617,8718,598,8726,579,8714,569,8702,560,8690,551,8677,544,8666,538,8654,532,8642,528,8631,524,8619,522,8607,520,8596,519,8585,519,8574,519,8563,521,8552,523,8540,525,8529,529,8519,533,8498,543,8476,555,8456,570,8436,587,8416,605,8396,625,8377,647,8358,669,8340,692,8321,718,8303,742,8269,794,8235,847,8172,945,8144,990,8130,1009,8115,1028xm7862,1355l8038,1493,8272,1191,8229,1159,8210,1146,8192,1135,8175,1126,8159,1118,8145,1111,8131,1105,8117,1102,8105,1100,8094,1099,8083,1100,8072,1102,8062,1106,8051,1112,8042,1118,8033,1125,8024,1133,8015,1143,8006,1153,7986,1178,7966,1207,7919,1275,7892,1313,7862,1355xm6560,3030l6723,3157,6762,3108,6779,3086,6794,3066,6808,3047,6818,3028,6822,3019,6825,3011,6827,3003,6829,2995,6829,2986,6829,2979,6828,2971,6825,2962,6822,2954,6818,2946,6812,2938,6804,2930,6797,2922,6787,2914,6777,2905,6765,2897,6736,2878,6703,2859,6560,3030xm6422,3207l6580,3341,6708,3178,6685,3152,6663,3131,6643,3113,6623,3097,6614,3091,6604,3086,6594,3082,6585,3079,6576,3076,6567,3075,6559,3074,6550,3074,6542,3075,6534,3077,6525,3080,6517,3084,6509,3089,6501,3095,6493,3103,6485,3110,6477,3119,6470,3128,6453,3150,6438,3177,6422,3207xm6260,3417l6423,3544,6465,3492,6483,3469,6499,3447,6513,3426,6524,3407,6528,3398,6533,3389,6536,3380,6538,3370,6538,3362,6538,3353,6537,3345,6535,3337,6532,3328,6526,3320,6521,3311,6514,3302,6506,3293,6496,3285,6485,3276,6473,3267,6458,3257,6443,3248,6407,3227,6260,3417xm6118,3600l6281,3727,6408,3564,6384,3538,6362,3516,6341,3497,6331,3489,6321,3483,6311,3477,6301,3472,6292,3468,6283,3465,6274,3462,6265,3461,6256,3461,6247,3461,6238,3463,6230,3465,6222,3469,6213,3473,6205,3478,6197,3485,6189,3492,6180,3500,6173,3509,6165,3520,6149,3542,6133,3569,6118,3600xm5959,3803l6123,3931,6266,3747,6238,3715,6225,3702,6213,3690,6202,3680,6191,3671,6179,3663,6169,3657,6159,3652,6150,3648,6141,3645,6132,3644,6124,3643,6115,3644,6106,3646,6098,3649,6090,3654,6083,3659,6075,3664,6067,3671,6052,3686,6034,3705,6018,3727,6000,3750,5959,3803xm5786,4026l5950,4153,6107,3950,6077,3920,6063,3907,6050,3896,6036,3886,6024,3878,6013,3871,6002,3865,5992,3861,5982,3858,5972,3855,5962,3854,5954,3854,5945,3855,5937,3859,5929,3862,5921,3867,5913,3872,5905,3878,5897,3885,5881,3902,5865,3921,5847,3945,5828,3969,5786,4026xm5613,4248l5777,4375,5934,4172,5905,4141,5890,4126,5877,4115,5865,4104,5853,4096,5842,4088,5830,4082,5820,4078,5810,4075,5801,4073,5792,4072,5783,4072,5775,4073,5766,4076,5757,4080,5749,4084,5741,4090,5733,4096,5726,4104,5710,4121,5692,4142,5656,4190,5636,4219,5613,4248xm5426,4491l5426,4491,5441,4507,5455,4523,5469,4536,5482,4548,5496,4558,5508,4567,5519,4573,5530,4579,5541,4583,5551,4585,5562,4586,5572,4586,5581,4584,5590,4582,5599,4578,5608,4573,5617,4567,5626,4561,5635,4553,5643,4545,5661,4524,5678,4502,5717,4451,5738,4424,5761,4394,5746,4377,5731,4361,5717,4348,5703,4335,5689,4324,5677,4316,5665,4309,5654,4303,5643,4299,5633,4296,5622,4295,5612,4295,5603,4296,5594,4298,5585,4302,5576,4307,5568,4312,5560,4319,5550,4327,5542,4335,5525,4356,5507,4378,5469,4431,5448,4460,5426,4491xm7855,1729l8023,1511,7853,1379,7825,1414,7801,1444,7779,1471,7761,1494,7746,1514,7735,1533,7730,1542,7727,1550,7725,1558,7723,1566,7723,1574,7724,1581,7725,1590,7728,1598,7732,1606,7737,1614,7743,1623,7750,1632,7769,1651,7793,1674,7821,1699,7855,1729xm7674,1609l7501,1832,7672,1964,7699,1928,7725,1898,7765,1847,7780,1826,7793,1808,7798,1799,7801,1789,7804,1781,7806,1773,7806,1765,7806,1757,7804,1750,7802,1742,7798,1733,7793,1724,7787,1715,7779,1706,7761,1686,7737,1664,7708,1638,7674,1609xm7481,1857l7481,1857,7443,1910,7425,1934,7410,1956,7398,1976,7388,1995,7384,2005,7381,2014,7379,2023,7378,2032,7377,2040,7378,2049,7379,2057,7382,2065,7385,2074,7390,2083,7396,2091,7403,2099,7411,2108,7421,2116,7432,2125,7445,2134,7474,2153,7510,2173,7557,2111,7577,2087,7593,2064,7605,2046,7610,2037,7614,2029,7617,2021,7619,2014,7620,2007,7620,1999,7619,1992,7618,1985,7615,1979,7611,1972,7606,1965,7601,1957,7586,1942,7566,1924,7542,1905,7481,1857xm7324,2060l7181,2243,7202,2259,7221,2275,7256,2304,7271,2316,7284,2327,7298,2336,7311,2342,7317,2346,7323,2348,7329,2349,7335,2349,7341,2349,7348,2348,7354,2346,7361,2342,7368,2338,7375,2334,7390,2321,7405,2305,7422,2285,7439,2262,7451,2243,7459,2226,7462,2218,7464,2211,7465,2203,7465,2196,7465,2190,7464,2184,7462,2178,7459,2172,7456,2167,7452,2162,7442,2151,7430,2141,7416,2129,7400,2118,7365,2092,7344,2078,7324,2060xm7166,2263l7018,2453,7182,2580,7226,2526,7245,2502,7262,2480,7276,2460,7287,2441,7292,2432,7297,2423,7299,2413,7301,2405,7302,2397,7302,2389,7301,2380,7299,2372,7295,2364,7290,2356,7284,2348,7277,2338,7268,2330,7258,2321,7247,2313,7234,2303,7203,2284,7166,2263xm7003,2472l6866,2650,7030,2777,7069,2726,7087,2704,7102,2682,7115,2663,7124,2645,7128,2636,7131,2627,7133,2618,7134,2610,7135,2602,7134,2594,7133,2586,7130,2578,7126,2570,7122,2562,7116,2554,7108,2545,7100,2537,7091,2528,7079,2520,7067,2511,7038,2493,7003,2472xm6846,2675l6846,2675,6820,2699,6798,2720,6780,2741,6772,2751,6765,2762,6759,2772,6754,2781,6750,2791,6747,2800,6745,2809,6744,2818,6743,2828,6744,2837,6745,2846,6747,2854,6750,2863,6754,2871,6759,2880,6765,2888,6772,2897,6780,2906,6789,2914,6798,2922,6821,2939,6847,2956,6876,2973,6914,2922,6930,2900,6944,2878,6957,2859,6967,2840,6970,2832,6973,2822,6975,2814,6976,2806,6977,2798,6976,2790,6975,2782,6972,2774,6968,2766,6964,2759,6958,2750,6951,2742,6942,2734,6932,2727,6921,2719,6909,2710,6881,2694,6846,2675xm4496,6036l4496,6036,4494,6049,4493,6063,4493,6076,4494,6089,4497,6101,4501,6113,4505,6126,4511,6138,4519,6150,4527,6161,4537,6172,4547,6182,4557,6192,4569,6202,4583,6211,4597,6219,4618,6205,4640,6189,4662,6172,4683,6155,4705,6136,4727,6115,4747,6094,4768,6072,4789,6048,4810,6024,4850,5974,4891,5923,4931,5869,4970,5814,5009,5758,5084,5649,5120,5595,5156,5544,5191,5494,5226,5449,5191,5418,5161,5394,5148,5384,5134,5376,5122,5368,5110,5362,5100,5357,5090,5354,5080,5352,5071,5352,5061,5352,5053,5354,5044,5357,5036,5361,5029,5366,5021,5373,5013,5380,5005,5388,4988,5406,4971,5428,4933,5483,4909,5514,4884,5548,4496,6036xm5242,5429l5503,5107,5332,4975,5305,5009,5275,5042,5219,5104,5192,5133,5168,5161,5158,5176,5148,5189,5139,5203,5130,5216,5124,5229,5119,5244,5115,5257,5113,5270,5112,5283,5113,5295,5116,5309,5121,5322,5127,5335,5136,5348,5148,5361,5162,5375,5178,5388,5196,5402,5218,5415,5242,5429xm6890,2984l7060,3116,7086,3092,7108,3071,7126,3050,7133,3040,7140,3029,7146,3019,7151,3010,7156,3000,7159,2991,7162,2982,7163,2973,7164,2964,7163,2954,7162,2945,7159,2937,7156,2928,7151,2920,7146,2911,7140,2903,7133,2894,7126,2885,7117,2877,7107,2869,7084,2852,7059,2835,7029,2817,6890,2984xm6743,3174l6913,3305,7045,3135,7019,3106,6994,3081,6983,3071,6972,3062,6962,3054,6953,3048,6942,3043,6933,3039,6924,3036,6916,3034,6908,3033,6899,3033,6892,3034,6884,3036,6875,3039,6867,3043,6860,3047,6852,3053,6836,3066,6820,3082,6802,3102,6784,3124,6743,3174xm6601,3356l6601,3356,6651,3393,6674,3409,6695,3424,6714,3436,6733,3446,6742,3450,6751,3453,6759,3455,6767,3456,6775,3456,6783,3456,6791,3454,6799,3451,6808,3448,6815,3442,6823,3436,6831,3429,6838,3421,6846,3412,6854,3401,6862,3389,6880,3359,6898,3325,6846,3285,6824,3268,6802,3253,6783,3240,6765,3230,6757,3226,6748,3223,6740,3221,6731,3220,6723,3220,6715,3220,6707,3222,6700,3225,6692,3229,6684,3234,6677,3241,6669,3248,6660,3257,6652,3267,6644,3278,6636,3290,6619,3321,6601,3356xm6442,3559l6613,3691,6760,3501,6697,3457,6672,3439,6649,3425,6630,3416,6622,3412,6613,3409,6606,3408,6597,3407,6590,3407,6583,3408,6576,3410,6570,3413,6563,3417,6556,3422,6542,3434,6526,3452,6509,3473,6490,3497,6442,3559xm6300,3743l6300,3743,6323,3767,6344,3789,6365,3807,6384,3822,6395,3828,6404,3833,6413,3837,6422,3840,6431,3843,6440,3845,6449,3845,6458,3845,6467,3844,6476,3842,6484,3840,6492,3836,6501,3831,6509,3826,6517,3819,6525,3812,6534,3804,6543,3795,6559,3772,6575,3747,6592,3717,6427,3578,6412,3598,6395,3618,6359,3658,6343,3679,6327,3699,6312,3721,6306,3732,6300,3743xm6142,3945l6142,3945,6169,3976,6183,3989,6195,4002,6206,4012,6217,4021,6228,4028,6238,4035,6248,4040,6258,4043,6267,4046,6276,4048,6285,4048,6293,4047,6301,4045,6309,4043,6318,4039,6327,4035,6335,4029,6343,4023,6359,4008,6376,3989,6394,3969,6413,3946,6454,3894,6394,3847,6369,3829,6347,3814,6329,3804,6321,3800,6312,3797,6304,3795,6297,3794,6290,3794,6283,3795,6277,3797,6270,3800,6263,3803,6257,3808,6242,3821,6226,3837,6210,3859,6191,3883,6142,3945xm5969,4168l6134,4307,6292,4104,6258,4077,6228,4054,6203,4036,6180,4023,6170,4017,6160,4013,6152,4009,6143,4007,6136,4005,6128,4005,6121,4005,6114,4007,6106,4010,6099,4013,6092,4018,6085,4023,6071,4037,6056,4055,6038,4078,6018,4104,5969,4168xm5797,4390l5960,4518,5983,4490,6003,4464,6040,4419,6056,4398,6068,4378,6074,4369,6078,4360,6081,4351,6084,4343,6085,4333,6086,4324,6086,4316,6084,4307,6081,4299,6077,4290,6072,4281,6066,4273,6058,4263,6049,4254,6037,4244,6025,4235,6012,4225,5997,4215,5960,4192,5797,4390xm5608,4633l5772,4760,5945,4537,5929,4520,5914,4504,5899,4490,5886,4478,5873,4467,5860,4458,5849,4451,5837,4446,5826,4441,5815,4439,5805,4437,5796,4437,5786,4439,5777,4441,5769,4444,5759,4449,5750,4455,5742,4462,5734,4469,5725,4479,5708,4498,5690,4521,5653,4573,5632,4602,5608,4633xm5354,4961l5517,5087,5756,4779,5738,4760,5720,4742,5703,4728,5686,4716,5670,4706,5655,4699,5641,4693,5627,4689,5613,4687,5601,4687,5589,4688,5577,4691,5565,4696,5553,4702,5542,4709,5532,4718,5521,4728,5511,4738,5501,4751,5491,4764,5469,4792,5449,4823,5404,4891,5380,4925,5354,4961xm7201,2595l7372,2728,7415,2673,7435,2650,7451,2628,7466,2607,7477,2588,7482,2579,7486,2570,7489,2562,7491,2553,7492,2544,7492,2535,7491,2527,7489,2519,7485,2510,7481,2502,7475,2494,7468,2485,7460,2475,7450,2466,7440,2457,7426,2447,7397,2427,7360,2405,7281,2500,7201,2595xm7044,2798l7202,2932,7351,2753,7291,2707,7267,2689,7246,2674,7228,2663,7218,2659,7210,2656,7203,2654,7196,2653,7189,2653,7182,2653,7176,2655,7169,2657,7163,2661,7156,2665,7148,2671,7141,2677,7127,2694,7110,2714,7091,2737,7044,2798xm8311,1181l8482,1312,8497,1294,8513,1276,8551,1235,8592,1191,8637,1144,8683,1096,8729,1047,8751,1021,8773,996,8793,971,8812,945,8830,920,8846,895,8861,870,8873,847,8883,822,8890,799,8893,788,8896,777,8898,766,8898,754,8898,744,8897,733,8895,723,8892,713,8888,704,8884,693,8879,684,8872,675,8865,666,8857,658,8848,650,8837,642,8826,635,8812,626,8799,619,8784,613,8768,621,8750,631,8734,642,8718,654,8702,667,8686,681,8669,697,8653,712,8638,729,8622,747,8590,784,8560,823,8529,865,8500,907,8470,949,8415,1033,8362,1112,8336,1148,8311,1181xm8057,1507l8228,1640,8461,1339,8440,1323,8420,1307,8401,1295,8383,1284,8367,1275,8352,1267,8336,1261,8323,1257,8310,1254,8298,1252,8287,1252,8276,1253,8265,1256,8255,1260,8245,1265,8236,1271,8227,1278,8218,1287,8209,1297,8200,1308,8180,1333,8160,1361,8115,1429,8088,1467,8057,1507xm7875,1744l7875,1744,7910,1769,7942,1790,7969,1808,7994,1821,8004,1825,8014,1829,8023,1832,8032,1834,8040,1835,8048,1834,8056,1833,8064,1831,8071,1828,8078,1823,8086,1818,8093,1812,8108,1797,8124,1776,8142,1753,8162,1725,8185,1694,8213,1660,8176,1632,8146,1609,8118,1591,8095,1577,8085,1572,8075,1568,8066,1565,8056,1563,8048,1562,8040,1563,8032,1564,8025,1566,8018,1570,8011,1574,8004,1580,7996,1586,7980,1603,7964,1623,7926,1676,7901,1708,7875,1744xm7686,1985l7686,1985,7702,2003,7717,2019,7731,2032,7745,2044,7758,2055,7770,2063,7783,2072,7794,2077,7805,2081,7815,2084,7825,2086,7835,2086,7845,2085,7855,2082,7864,2079,7873,2074,7882,2068,7890,2061,7899,2054,7908,2046,7926,2027,7944,2005,7983,1953,8006,1924,8029,1895,7994,1868,7962,1844,7935,1826,7910,1813,7900,1808,7890,1804,7881,1801,7872,1800,7863,1799,7855,1800,7847,1801,7839,1804,7832,1808,7824,1812,7817,1818,7810,1825,7794,1842,7777,1862,7738,1916,7714,1949,7686,1985xm7529,2188l7529,2188,7556,2220,7568,2233,7581,2244,7593,2255,7604,2263,7614,2271,7624,2278,7634,2283,7644,2287,7654,2290,7662,2291,7671,2291,7680,2291,7688,2289,7696,2286,7704,2283,7713,2278,7721,2272,7729,2265,7745,2250,7762,2233,7780,2212,7799,2189,7841,2137,7779,2090,7755,2072,7734,2057,7715,2046,7706,2042,7698,2039,7690,2037,7683,2036,7676,2036,7669,2037,7663,2039,7656,2042,7649,2046,7643,2051,7635,2056,7628,2063,7613,2081,7596,2101,7577,2126,7529,2188xm7371,2391l7535,2518,7672,2341,7645,2311,7620,2286,7609,2275,7598,2266,7588,2259,7578,2252,7567,2247,7558,2243,7549,2241,7541,2239,7532,2238,7524,2239,7516,2240,7509,2243,7500,2246,7492,2251,7485,2256,7477,2262,7462,2278,7446,2295,7428,2316,7411,2338,7371,2391xm4679,6221l4648,6259,4659,6273,4670,6284,4681,6293,4692,6301,4703,6308,4715,6314,4727,6318,4739,6320,4752,6322,4764,6322,4776,6322,4789,6320,4803,6317,4816,6313,4829,6308,4842,6301,4855,6294,4870,6287,4883,6278,4897,6268,4924,6246,4953,6221,4980,6195,5009,6164,5036,6133,5064,6100,5092,6066,5119,6030,5146,5994,5172,5957,5223,5884,5270,5812,5354,5685,5387,5635,5402,5614,5415,5597,5381,5565,5365,5552,5351,5541,5336,5531,5323,5523,5311,5516,5299,5510,5288,5505,5278,5502,5267,5500,5258,5500,5249,5500,5240,5502,5232,5505,5224,5511,5216,5516,5208,5522,5199,5530,5191,5538,5175,5557,5158,5581,5118,5635,5095,5668,5069,5701,5045,5731,5020,5760,4965,5822,4908,5887,4850,5953,4823,5986,4796,6020,4770,6054,4747,6088,4726,6121,4707,6155,4699,6171,4691,6188,4685,6205,4679,6221xm6475,3909l6321,4095,6343,4111,6363,4127,6398,4157,6414,4170,6428,4181,6441,4190,6454,4197,6462,4199,6468,4202,6474,4203,6481,4204,6487,4203,6493,4202,6500,4199,6507,4196,6514,4193,6521,4188,6528,4182,6537,4175,6553,4158,6571,4137,6587,4114,6600,4094,6609,4077,6612,4069,6614,4061,6615,4054,6616,4047,6616,4041,6615,4035,6613,4029,6610,4023,6607,4018,6604,4012,6593,4002,6582,3990,6568,3980,6553,3968,6516,3942,6496,3927,6475,3909xm6139,4342l5980,4533,6157,4670,6207,4607,6227,4582,6244,4560,6258,4539,6269,4522,6272,4514,6275,4506,6277,4499,6277,4491,6277,4484,6276,4477,6274,4469,6270,4461,6266,4454,6260,4446,6254,4439,6245,4430,6226,4412,6202,4391,6173,4368,6139,4342xm5708,5235l5953,4932,5932,4916,5912,4902,5892,4889,5874,4877,5858,4868,5842,4861,5827,4855,5813,4850,5800,4847,5788,4846,5776,4846,5765,4847,5753,4850,5743,4854,5733,4859,5723,4865,5714,4873,5704,4882,5695,4892,5684,4903,5665,4928,5644,4957,5597,5024,5569,5062,5537,5103,5708,5235xm5438,5582l5692,5254,5522,5122,5490,5162,5458,5200,5400,5264,5375,5291,5354,5318,5344,5331,5335,5343,5328,5354,5322,5366,5317,5379,5314,5390,5312,5402,5311,5413,5312,5425,5314,5437,5318,5450,5323,5462,5330,5475,5340,5488,5352,5502,5364,5517,5379,5532,5396,5548,5417,5564,5438,5582xm6932,3320l7103,3453,7128,3429,7150,3408,7169,3387,7176,3377,7183,3366,7189,3356,7194,3347,7198,3337,7201,3328,7203,3319,7205,3310,7205,3300,7205,3291,7203,3283,7201,3274,7198,3266,7194,3257,7188,3249,7183,3241,7176,3231,7168,3223,7159,3215,7149,3206,7127,3190,7101,3173,7071,3155,6932,3320xm6795,3497l6960,3636,7088,3473,7038,3436,7015,3420,6994,3405,6975,3393,6957,3383,6949,3380,6939,3377,6931,3373,6923,3372,6915,3371,6907,3371,6899,3373,6891,3375,6884,3379,6875,3384,6868,3389,6860,3396,6852,3404,6845,3413,6837,3423,6829,3435,6813,3464,6795,3497xm6632,3706l6802,3839,6944,3656,6884,3608,6858,3590,6837,3575,6819,3565,6810,3561,6801,3558,6794,3556,6787,3555,6780,3555,6773,3556,6766,3558,6759,3560,6753,3564,6746,3569,6739,3575,6731,3581,6716,3599,6699,3619,6680,3644,6632,3706xm6490,3890l6655,4029,6782,3865,6732,3826,6710,3809,6690,3794,6671,3780,6652,3770,6644,3766,6635,3763,6627,3761,6619,3759,6611,3759,6604,3759,6595,3761,6587,3763,6580,3767,6572,3771,6564,3777,6557,3784,6549,3793,6541,3803,6533,3814,6524,3826,6507,3854,6490,3890xm6325,4454l6482,4251,6312,4119,6285,4153,6261,4183,6240,4210,6222,4232,6208,4252,6197,4270,6193,4279,6190,4287,6188,4294,6187,4302,6187,4309,6188,4316,6190,4324,6193,4331,6198,4340,6203,4348,6209,4356,6217,4364,6236,4382,6261,4403,6290,4427,6325,4454xm5965,4565l5798,4780,5813,4797,5828,4812,5843,4827,5856,4839,5869,4849,5881,4858,5893,4865,5905,4871,5915,4875,5926,4878,5936,4880,5945,4880,5954,4880,5963,4878,5972,4875,5982,4870,5991,4865,5999,4859,6008,4852,6016,4844,6033,4826,6052,4804,6090,4754,6113,4726,6136,4697,5965,4565xm7391,2743l7556,2882,7716,2691,7653,2642,7627,2624,7605,2609,7586,2599,7578,2596,7568,2593,7561,2591,7553,2590,7546,2591,7539,2592,7532,2594,7525,2597,7518,2601,7511,2606,7495,2619,7479,2637,7462,2658,7442,2682,7391,2743xm7229,2952l7229,2952,7290,2997,7316,3014,7337,3027,7356,3038,7366,3042,7374,3045,7381,3047,7388,3048,7395,3048,7402,3047,7409,3046,7416,3043,7422,3039,7429,3035,7437,3028,7444,3022,7459,3006,7475,2986,7494,2962,7541,2902,7480,2854,7455,2836,7434,2821,7415,2810,7406,2806,7398,2804,7391,2802,7383,2801,7376,2800,7370,2801,7362,2803,7355,2806,7349,2810,7342,2815,7335,2820,7328,2828,7313,2845,7296,2865,7276,2890,7229,2952xm7087,3136l7251,3275,7384,3105,7332,3064,7310,3047,7289,3031,7269,3019,7251,3009,7243,3005,7234,3003,7226,3001,7217,3000,7209,2999,7201,3000,7194,3002,7186,3005,7178,3009,7171,3014,7163,3020,7154,3027,7146,3037,7138,3047,7130,3058,7122,3070,7105,3100,7087,3136xm8502,1328l8678,1466,8706,1431,8735,1396,8801,1321,8871,1242,8906,1202,8940,1161,8974,1120,9005,1079,9035,1038,9062,997,9074,978,9085,957,9095,937,9106,918,9114,897,9121,878,9127,860,9132,841,9099,814,9066,790,9031,768,8996,746,8979,751,8962,758,8945,767,8929,778,8912,790,8895,803,8877,818,8861,834,8844,851,8827,870,8810,888,8793,909,8760,951,8727,996,8696,1042,8664,1087,8604,1178,8550,1260,8525,1296,8502,1328xm8247,1654l8247,1654,8269,1671,8289,1686,8307,1698,8324,1709,8342,1718,8357,1727,8372,1733,8385,1738,8398,1741,8411,1742,8423,1743,8434,1742,8444,1739,8454,1735,8464,1731,8473,1723,8484,1716,8493,1708,8502,1698,8512,1688,8531,1664,8552,1635,8599,1568,8627,1531,8658,1491,8636,1475,8615,1460,8596,1446,8578,1435,8562,1425,8545,1417,8531,1411,8517,1406,8504,1402,8492,1400,8480,1400,8468,1401,8458,1403,8448,1406,8438,1411,8429,1417,8419,1424,8410,1433,8400,1442,8391,1454,8372,1478,8352,1506,8306,1574,8278,1614,8247,1654xm8070,1884l8241,2029,8409,1812,8373,1784,8342,1761,8314,1742,8291,1728,8281,1721,8271,1717,8261,1713,8252,1711,8244,1710,8236,1709,8228,1710,8221,1712,8214,1715,8206,1719,8199,1724,8191,1731,8176,1746,8160,1765,8142,1788,8120,1816,8097,1848,8070,1884xm7876,2133l8052,2270,8071,2247,8088,2226,8123,2186,8140,2168,8155,2150,8168,2132,8179,2116,8183,2107,8187,2099,8190,2091,8192,2083,8193,2075,8194,2066,8193,2057,8191,2049,8188,2041,8185,2032,8180,2023,8173,2015,8166,2006,8157,1995,8146,1986,8134,1976,8121,1967,8109,1959,8098,1953,8088,1948,8078,1944,8068,1941,8058,1940,8049,1939,8041,1940,8033,1941,8025,1944,8018,1947,8010,1951,8003,1957,7997,1962,7989,1969,7976,1984,7963,2002,7951,2021,7938,2042,7909,2087,7893,2110,7876,2133xm7719,2335l7883,2474,8025,2291,7965,2244,7941,2226,7919,2212,7901,2200,7893,2196,7885,2193,7878,2191,7871,2190,7864,2190,7857,2190,7849,2192,7843,2194,7836,2198,7830,2202,7823,2209,7816,2215,7801,2231,7785,2251,7765,2274,7719,2335xm7560,2538l7731,2671,7778,2610,7797,2586,7812,2565,7824,2546,7828,2537,7832,2529,7835,2522,7837,2515,7837,2507,7837,2501,7836,2494,7835,2487,7832,2479,7828,2472,7823,2465,7817,2458,7803,2442,7785,2425,7761,2404,7702,2356,7560,2538xm4854,6346l4854,6346,4854,6356,4855,6366,4857,6376,4859,6385,4863,6393,4867,6403,4871,6411,4876,6418,4881,6425,4887,6432,4893,6438,4900,6444,4907,6449,4915,6453,4923,6458,4932,6461,4940,6464,4948,6467,4957,6469,4966,6471,4974,6471,4983,6471,4992,6470,5001,6469,5010,6465,5018,6462,5027,6459,5035,6454,5042,6449,5050,6443,5057,6436,5064,6428,5606,5744,5571,5713,5556,5699,5540,5688,5526,5678,5513,5670,5501,5663,5489,5657,5477,5653,5467,5650,5457,5648,5448,5648,5439,5648,5430,5650,5422,5653,5413,5657,5405,5663,5397,5669,5389,5676,5381,5684,5364,5704,5347,5727,5306,5782,5283,5813,5256,5847,4854,6346xm5890,5377l6130,5069,6111,5051,6094,5034,6077,5020,6061,5008,6046,4999,6030,4991,6016,4986,6003,4983,5990,4981,5977,4981,5964,4983,5952,4986,5941,4991,5929,4997,5918,5004,5908,5013,5896,5023,5885,5035,5875,5046,5865,5059,5844,5087,5822,5118,5777,5183,5752,5216,5727,5250,5746,5266,5767,5282,5806,5317,5827,5334,5848,5349,5869,5364,5890,5377xm5620,5725l5875,5397,5857,5378,5839,5361,5820,5348,5804,5336,5788,5327,5773,5320,5757,5315,5743,5312,5729,5311,5716,5312,5704,5314,5690,5318,5678,5324,5667,5330,5655,5339,5644,5348,5633,5359,5621,5371,5610,5384,5600,5397,5578,5426,5556,5459,5509,5528,5484,5562,5457,5597,5477,5613,5497,5629,5537,5663,5558,5680,5578,5695,5599,5710,5620,5725xm7129,3473l7287,3607,7419,3436,7249,3304,7235,3325,7218,3345,7185,3387,7169,3408,7153,3429,7140,3451,7134,3462,7129,3473xm6980,3652l7149,3783,7175,3761,7196,3739,7214,3718,7221,3708,7229,3698,7234,3689,7239,3680,7243,3670,7245,3661,7247,3653,7248,3643,7248,3634,7247,3626,7246,3617,7243,3609,7240,3600,7235,3592,7230,3584,7223,3575,7216,3567,7208,3559,7190,3543,7168,3526,7142,3509,7113,3493,7097,3511,7079,3531,7043,3569,7025,3590,7007,3609,6993,3630,6986,3640,6980,3652xm6964,3671l6964,3671,6916,3733,6897,3757,6881,3779,6868,3799,6863,3807,6859,3815,6856,3823,6854,3831,6853,3838,6853,3845,6853,3852,6855,3860,6858,3867,6861,3874,6866,3881,6872,3889,6887,3905,6905,3922,6928,3943,6987,3993,7036,3932,7055,3906,7070,3885,7083,3866,7092,3848,7095,3840,7097,3833,7099,3826,7099,3819,7098,3812,7096,3805,7094,3798,7090,3791,7086,3783,7079,3775,7065,3759,7046,3741,7024,3721,6964,3671xm6802,3881l6680,4037,6702,4062,6723,4084,6745,4102,6764,4117,6774,4123,6783,4128,6792,4133,6801,4136,6811,4139,6820,4141,6829,4141,6838,4141,6846,4140,6855,4138,6863,4135,6871,4131,6881,4126,6889,4121,6897,4114,6905,4107,6913,4099,6922,4089,6938,4068,6955,4042,6972,4013,6802,3881xm6681,4374l6829,4196,6659,4064,6619,4115,6601,4138,6585,4160,6571,4179,6561,4198,6557,4208,6554,4217,6551,4225,6550,4234,6549,4242,6549,4250,6551,4258,6553,4267,6557,4276,6561,4284,6567,4292,6574,4300,6582,4309,6592,4317,6604,4326,6616,4335,6645,4355,6681,4374xm6507,4597l6671,4387,6651,4368,6631,4353,6612,4339,6592,4328,6573,4320,6555,4314,6537,4310,6518,4309,6501,4309,6485,4311,6470,4315,6455,4321,6442,4328,6430,4336,6419,4347,6409,4358,6401,4370,6394,4383,6388,4396,6384,4411,6382,4426,6383,4442,6385,4457,6389,4473,6396,4490,6404,4506,6415,4522,6428,4538,6444,4554,6463,4569,6484,4583,6507,4597xm6335,4820l6492,4617,6329,4490,6285,4545,6265,4568,6247,4590,6232,4611,6220,4631,6215,4641,6211,4650,6208,4659,6205,4668,6204,4676,6204,4686,6205,4694,6206,4703,6209,4712,6214,4720,6219,4729,6226,4738,6234,4747,6244,4757,6256,4767,6268,4777,6282,4787,6298,4797,6335,4820xm6145,5050l6319,4840,6156,4712,6133,4740,6110,4767,6071,4815,6054,4837,6038,4858,6032,4868,6027,4877,6023,4887,6019,4897,6017,4907,6016,4916,6016,4925,6017,4934,6019,4943,6022,4952,6027,4962,6034,4971,6043,4980,6052,4989,6063,4999,6076,5008,6090,5018,6106,5029,6125,5039,6145,5050xm7576,2898l7576,2898,7594,2912,7610,2926,7640,2954,7667,2979,7680,2989,7692,2998,7704,3004,7710,3006,7718,3008,7724,3009,7730,3009,7736,3009,7743,3008,7749,3006,7756,3003,7763,2999,7770,2994,7777,2988,7785,2981,7801,2965,7822,2938,7839,2915,7854,2896,7864,2878,7868,2870,7871,2863,7873,2856,7874,2850,7874,2843,7874,2837,7872,2832,7870,2825,7867,2819,7864,2814,7854,2803,7841,2791,7825,2778,7786,2746,7761,2728,7735,2706,7576,2898xm7561,2917l7561,2917,7523,2969,7507,2991,7491,3013,7478,3033,7468,3052,7464,3061,7461,3070,7458,3079,7457,3087,7456,3096,7456,3105,7457,3113,7459,3122,7463,3130,7467,3138,7472,3146,7479,3155,7487,3163,7496,3172,7507,3181,7519,3190,7533,3199,7547,3208,7582,3227,7731,3049,7561,2917xm7271,3289l7435,3417,7460,3394,7482,3372,7500,3351,7509,3341,7515,3331,7521,3321,7526,3312,7530,3301,7534,3292,7536,3283,7537,3274,7538,3265,7537,3256,7536,3247,7533,3239,7530,3229,7526,3221,7521,3212,7515,3204,7508,3196,7499,3188,7491,3179,7481,3171,7459,3153,7432,3137,7403,3120,7271,3289xm7755,2679l7914,2813,8058,2642,7999,2595,7975,2577,7954,2563,7936,2552,7928,2547,7919,2543,7912,2541,7905,2540,7898,2539,7892,2539,7885,2541,7879,2543,7872,2546,7866,2550,7859,2556,7852,2562,7836,2577,7820,2596,7802,2621,7755,2679xm8698,1480l8868,1613,8880,1598,8895,1580,8928,1544,9006,1462,9048,1416,9090,1369,9132,1322,9151,1297,9170,1273,9188,1249,9205,1224,9220,1200,9234,1175,9246,1152,9256,1129,9264,1105,9270,1083,9272,1072,9273,1061,9274,1050,9274,1040,9273,1028,9272,1018,9270,1008,9267,998,9263,988,9259,979,9254,969,9247,960,9239,951,9232,942,9223,934,9213,926,9208,922,9202,920,9196,918,9190,917,9184,917,9177,917,9170,919,9162,921,9148,927,9132,936,9116,947,9098,960,9080,977,9062,994,9043,1014,9024,1034,9004,1057,8985,1080,8946,1130,8907,1182,8869,1234,8833,1286,8798,1336,8739,1422,8716,1455,8698,1480xm8444,1808l8602,1942,8841,1634,8822,1615,8804,1598,8787,1583,8771,1571,8756,1561,8740,1553,8726,1548,8713,1544,8700,1541,8687,1541,8674,1542,8663,1545,8652,1549,8641,1555,8630,1562,8620,1570,8608,1579,8598,1590,8588,1602,8578,1614,8558,1641,8537,1672,8494,1738,8469,1772,8444,1808xm8260,2043l8424,2170,8447,2142,8469,2114,8509,2066,8525,2044,8538,2024,8544,2014,8550,2004,8554,1994,8556,1985,8558,1976,8559,1967,8559,1957,8558,1948,8555,1939,8551,1929,8545,1920,8538,1911,8530,1901,8521,1892,8510,1882,8497,1872,8483,1860,8466,1850,8448,1839,8428,1827,8260,2043xm8073,2286l8073,2286,8088,2303,8102,2318,8116,2331,8130,2343,8143,2354,8155,2362,8166,2369,8177,2374,8188,2378,8199,2380,8209,2381,8219,2381,8228,2380,8237,2377,8246,2373,8255,2369,8264,2363,8273,2356,8282,2348,8290,2339,8308,2320,8325,2298,8364,2247,8385,2219,8409,2190,8392,2172,8378,2157,8363,2143,8350,2130,8336,2120,8324,2111,8312,2104,8301,2098,8290,2094,8280,2091,8270,2090,8259,2090,8250,2091,8241,2094,8232,2097,8223,2102,8215,2108,8207,2114,8197,2122,8189,2131,8172,2151,8155,2174,8116,2227,8095,2255,8073,2286xm7909,2496l7909,2496,7929,2514,7947,2531,7965,2544,7984,2556,8002,2565,8020,2571,8037,2576,8053,2578,8070,2578,8085,2577,8100,2573,8113,2569,8125,2562,8138,2555,8148,2545,8157,2535,8164,2524,8170,2511,8175,2499,8178,2485,8179,2470,8179,2455,8177,2440,8173,2425,8166,2409,8158,2393,8147,2378,8135,2363,8118,2348,8101,2332,8080,2318,8056,2305,7909,2496xm5059,6474l5059,6474,5059,6485,5057,6496,5053,6507,5047,6517,5082,6525,5112,6533,5161,6549,5180,6555,5196,6560,5212,6563,5219,6563,5226,6563,5232,6563,5238,6561,5245,6559,5251,6556,5257,6552,5264,6548,5279,6535,5295,6519,5312,6498,5333,6473,5358,6442,5789,5886,5753,5857,5722,5834,5709,5824,5695,5816,5682,5810,5671,5804,5660,5800,5649,5797,5640,5795,5630,5795,5620,5796,5612,5797,5604,5800,5596,5804,5588,5809,5580,5815,5572,5822,5564,5830,5547,5848,5531,5871,5492,5925,5469,5956,5443,5990,5059,6474xm6085,5519l6085,5519,6118,5480,6149,5446,6203,5387,6226,5360,6245,5337,6254,5326,6261,5315,6267,5305,6272,5293,6276,5283,6279,5273,6280,5262,6280,5252,6279,5241,6276,5229,6271,5218,6266,5206,6258,5194,6248,5182,6237,5168,6225,5154,6211,5139,6195,5124,6176,5108,6156,5089,5910,5393,5998,5455,6085,5519xm5811,5872l6066,5544,5895,5412,5862,5453,5830,5489,5773,5553,5748,5582,5726,5608,5717,5620,5709,5632,5702,5645,5696,5657,5690,5668,5686,5680,5684,5691,5684,5703,5684,5716,5687,5728,5690,5740,5697,5752,5704,5765,5713,5778,5724,5793,5737,5807,5752,5822,5770,5838,5789,5855,5811,5872xm6875,4515l6875,4515,6915,4464,6932,4442,6948,4421,6961,4401,6971,4383,6974,4374,6977,4365,6980,4357,6981,4349,6981,4341,6980,4332,6979,4324,6976,4316,6973,4308,6968,4300,6962,4292,6955,4284,6945,4276,6936,4266,6925,4258,6913,4249,6884,4231,6849,4212,6705,4383,6875,4515xm6692,4751l6860,4535,6829,4501,6815,4486,6800,4471,6786,4459,6773,4449,6760,4441,6747,4434,6733,4430,6726,4429,6720,4429,6713,4429,6707,4430,6700,4431,6694,4434,6687,4437,6680,4440,6665,4450,6651,4463,6636,4480,6614,4508,6594,4531,6579,4553,6568,4571,6560,4587,6557,4594,6555,4601,6554,4607,6554,4614,6555,4620,6557,4626,6559,4632,6562,4638,6571,4649,6583,4662,6600,4675,6640,4708,6664,4728,6692,4751xm6524,4967l6683,4764,6511,4632,6485,4666,6461,4696,6439,4722,6422,4744,6408,4765,6397,4783,6393,4791,6389,4799,6387,4806,6386,4814,6386,4822,6387,4830,6389,4837,6393,4844,6398,4852,6403,4860,6409,4868,6417,4876,6436,4896,6461,4916,6490,4940,6524,4967xm6337,5209l6509,4987,6339,4854,6311,4890,6286,4920,6245,4971,6229,4992,6218,5010,6213,5019,6210,5028,6207,5037,6205,5045,6205,5052,6205,5060,6207,5068,6209,5076,6213,5084,6218,5093,6224,5103,6231,5112,6249,5131,6274,5154,6302,5180,6337,5209xm7588,3274l7454,3432,7624,3564,7756,3395,7737,3380,7717,3363,7675,3330,7654,3314,7632,3298,7610,3285,7599,3279,7588,3274xm7471,3749l7471,3749,7497,3728,7520,3706,7539,3686,7548,3676,7555,3666,7561,3657,7566,3646,7571,3637,7575,3628,7578,3619,7579,3610,7580,3602,7580,3593,7578,3585,7576,3575,7573,3567,7568,3558,7563,3550,7557,3542,7551,3534,7543,3525,7534,3517,7525,3508,7502,3491,7476,3475,7446,3458,7376,3540,7307,3622,7326,3638,7345,3656,7386,3690,7406,3707,7427,3724,7449,3738,7460,3744,7471,3749xm7328,3933l7461,3762,7297,3635,7271,3658,7249,3680,7231,3701,7222,3711,7215,3722,7210,3732,7205,3741,7201,3751,7197,3760,7195,3769,7194,3778,7193,3787,7194,3797,7195,3805,7198,3814,7201,3823,7205,3831,7210,3840,7216,3848,7223,3856,7232,3865,7240,3874,7250,3882,7272,3899,7299,3915,7328,3933xm7176,4128l7176,4128,7215,4078,7233,4055,7248,4034,7261,4015,7270,3997,7274,3987,7277,3979,7279,3970,7280,3962,7281,3954,7280,3946,7278,3938,7276,3930,7272,3921,7267,3913,7261,3905,7254,3897,7246,3889,7236,3881,7226,3872,7212,3863,7184,3844,7149,3825,7007,4008,7027,4023,7047,4039,7089,4073,7110,4089,7131,4104,7153,4117,7165,4123,7176,4128xm7028,4318l7156,4155,6991,4028,6966,4051,6943,4073,6925,4094,6917,4104,6911,4114,6905,4124,6900,4134,6896,4144,6893,4153,6891,4162,6889,4171,6889,4180,6890,4188,6891,4197,6894,4206,6897,4214,6901,4222,6907,4231,6913,4239,6920,4247,6928,4254,6937,4262,6948,4271,6971,4287,6997,4303,7028,4318xm8071,2652l7936,2840,7953,2859,7970,2876,7986,2891,8002,2906,8016,2917,8031,2926,8044,2933,8058,2937,8066,2939,8072,2940,8079,2940,8086,2939,8093,2938,8099,2936,8106,2934,8113,2931,8127,2922,8143,2911,8158,2897,8173,2878,8190,2857,8204,2838,8209,2829,8212,2820,8215,2812,8217,2805,8218,2798,8218,2791,8218,2784,8217,2778,8215,2772,8212,2767,8208,2761,8204,2755,8193,2744,8180,2733,8166,2722,8150,2710,8112,2683,8092,2668,8071,2652xm7766,3045l7766,3045,7796,3076,7809,3089,7822,3100,7834,3112,7846,3120,7858,3128,7868,3134,7878,3139,7888,3142,7897,3145,7906,3146,7915,3146,7925,3145,7933,3143,7941,3140,7949,3136,7957,3131,7965,3125,7973,3118,7989,3102,8007,3082,8025,3060,8044,3036,8089,2981,8058,2951,8032,2928,8019,2918,8007,2910,7996,2903,7985,2897,7974,2892,7965,2888,7955,2886,7946,2885,7938,2885,7929,2885,7921,2887,7912,2890,7904,2894,7896,2900,7888,2905,7880,2912,7864,2927,7846,2945,7829,2967,7810,2991,7766,3045xm7608,3248l7772,3374,7914,3192,7887,3160,7874,3147,7862,3135,7850,3125,7839,3116,7828,3108,7818,3102,7809,3096,7799,3092,7790,3090,7780,3088,7772,3088,7764,3089,7756,3091,7748,3094,7740,3097,7732,3103,7724,3109,7716,3115,7700,3131,7684,3149,7667,3171,7649,3194,7608,3248xm8444,2185l8608,2324,8777,2108,8741,2082,8711,2058,8683,2040,8661,2027,8651,2021,8641,2017,8632,2014,8623,2012,8614,2011,8606,2011,8599,2012,8592,2014,8585,2018,8578,2022,8571,2027,8563,2033,8549,2048,8532,2068,8514,2092,8494,2119,8470,2151,8444,2185xm8250,2435l8421,2567,8449,2531,8474,2500,8516,2448,8532,2427,8545,2407,8550,2398,8554,2390,8557,2381,8559,2373,8560,2365,8559,2357,8558,2349,8556,2340,8552,2331,8547,2323,8541,2314,8533,2304,8515,2284,8492,2260,8463,2235,8429,2205,8250,2435xm8098,2631l8263,2770,8405,2587,8345,2539,8320,2521,8299,2507,8281,2496,8273,2492,8264,2489,8257,2487,8250,2486,8243,2485,8236,2486,8230,2488,8223,2490,8217,2494,8210,2498,8203,2503,8195,2510,8180,2526,8164,2545,8145,2570,8098,2631xm8887,1628l9053,1767,9466,1249,9446,1233,9449,1215,9451,1198,9452,1183,9452,1168,9452,1156,9449,1146,9447,1137,9444,1129,9440,1122,9436,1117,9431,1113,9425,1111,9419,1109,9412,1109,9404,1109,9396,1111,9388,1114,9378,1118,9358,1128,9337,1141,9315,1158,9291,1178,9266,1200,9240,1223,9214,1250,9188,1277,9160,1304,9108,1363,9056,1422,9008,1479,8967,1530,8931,1574,8887,1628xm8634,1955l8634,1955,8656,1979,8676,1999,8696,2017,8712,2032,8728,2043,8742,2052,8749,2055,8757,2057,8764,2059,8770,2060,8776,2060,8783,2059,8789,2058,8796,2056,8802,2053,8809,2049,8823,2040,8838,2027,8854,2011,8871,1991,8889,1969,8939,1909,8958,1885,8975,1863,8987,1845,8992,1837,8996,1829,8999,1821,9001,1814,9002,1807,9003,1800,9002,1793,9000,1786,8998,1779,8994,1772,8989,1765,8983,1758,8969,1742,8949,1724,8927,1704,8867,1654,8634,1955xm5300,6597l5280,6624,5292,6633,5305,6641,5317,6647,5330,6653,5342,6658,5356,6661,5369,6664,5382,6665,5394,6665,5407,6665,5421,6664,5434,6661,5447,6658,5459,6655,5472,6650,5485,6644,5499,6638,5512,6631,5537,6615,5563,6596,5588,6576,5613,6553,5639,6528,5663,6502,5687,6475,5711,6445,5734,6416,5757,6386,5780,6355,5822,6294,5863,6234,5935,6124,5965,6080,5980,6061,5992,6044,5952,6016,5919,5993,5889,5974,5876,5967,5864,5961,5852,5956,5842,5952,5831,5950,5821,5948,5813,5948,5804,5949,5796,5951,5788,5954,5781,5958,5773,5963,5765,5969,5757,5976,5741,5995,5724,6016,5682,6073,5657,6106,5628,6144,5607,6168,5586,6193,5537,6247,5487,6303,5461,6333,5436,6362,5411,6392,5388,6422,5367,6452,5348,6482,5330,6511,5323,6526,5317,6541,5311,6555,5306,6569,5302,6583,5300,6597xm6007,6024l6262,5696,6239,5680,6219,5665,6200,5653,6180,5641,6163,5632,6147,5625,6132,5619,6118,5615,6103,5613,6090,5612,6078,5613,6066,5615,6055,5618,6044,5623,6033,5629,6023,5637,6013,5646,6003,5656,5993,5667,5983,5679,5961,5705,5940,5737,5891,5807,5863,5845,5830,5887,6007,6024xm7181,4175l7048,4333,7219,4479,7265,4419,7283,4395,7299,4374,7310,4356,7314,4348,7317,4340,7320,4332,7321,4325,7322,4318,7321,4312,7320,4305,7318,4299,7315,4292,7310,4286,7305,4279,7299,4272,7283,4256,7264,4240,7241,4222,7181,4175xm7028,4360l7028,4360,6981,4421,6963,4445,6948,4465,6937,4485,6933,4493,6929,4501,6927,4509,6926,4516,6925,4523,6926,4530,6927,4537,6930,4543,6933,4551,6937,4558,6943,4565,6950,4572,6965,4588,6984,4605,7007,4626,7066,4674,7115,4612,7133,4588,7148,4567,7161,4548,7165,4538,7168,4530,7171,4523,7173,4515,7173,4508,7173,4502,7171,4495,7169,4488,7166,4481,7162,4474,7156,4467,7149,4460,7133,4444,7114,4427,7090,4408,7028,4360xm6874,4557l6717,4760,6894,4897,6945,4832,6967,4805,6984,4782,6998,4762,7009,4743,7012,4735,7015,4727,7018,4719,7019,4711,7018,4704,7017,4697,7014,4689,7010,4681,7006,4673,7000,4665,6993,4657,6985,4648,6965,4630,6940,4608,6910,4584,6874,4557xm6732,5118l6732,5118,6780,5053,6798,5028,6815,5004,6827,4984,6832,4975,6835,4966,6838,4958,6840,4949,6841,4942,6842,4934,6841,4927,6839,4919,6836,4912,6832,4905,6828,4897,6822,4889,6806,4871,6787,4853,6764,4832,6702,4779,6650,4845,6630,4871,6613,4894,6598,4914,6593,4923,6589,4932,6586,4940,6584,4948,6582,4957,6582,4964,6583,4972,6585,4979,6588,4986,6592,4994,6597,5001,6604,5009,6620,5027,6640,5045,6666,5066,6732,5118xm6533,5361l6533,5361,6561,5325,6587,5293,6610,5265,6630,5241,6645,5219,6657,5200,6662,5191,6666,5182,6669,5174,6671,5165,6671,5156,6671,5148,6669,5140,6665,5132,6661,5123,6656,5115,6650,5106,6642,5096,6624,5075,6600,5052,6569,5026,6534,4995,6504,5032,6478,5064,6434,5118,6418,5139,6405,5159,6401,5169,6397,5178,6394,5186,6392,5195,6392,5203,6392,5211,6394,5219,6396,5227,6400,5237,6405,5245,6412,5254,6420,5263,6429,5273,6439,5284,6465,5307,6496,5332,6533,5361xm6282,5671l6511,5376,6341,5244,6309,5283,6279,5318,6226,5378,6204,5404,6185,5427,6176,5440,6169,5451,6164,5461,6159,5472,6155,5482,6153,5492,6152,5503,6152,5514,6154,5525,6157,5536,6162,5547,6168,5558,6176,5570,6186,5583,6197,5596,6210,5609,6225,5623,6242,5638,6261,5655,6282,5671xm7821,3716l7821,3716,7850,3690,7875,3667,7885,3656,7894,3644,7902,3634,7908,3624,7913,3615,7917,3606,7921,3597,7923,3588,7924,3579,7924,3571,7923,3563,7921,3555,7917,3548,7913,3540,7909,3532,7903,3524,7890,3508,7873,3492,7854,3475,7832,3456,7783,3415,7645,3579,7733,3648,7821,3716xm7806,3737l7806,3737,7784,3722,7761,3707,7741,3696,7721,3686,7701,3677,7683,3671,7666,3666,7649,3662,7633,3660,7619,3659,7606,3659,7594,3661,7583,3664,7574,3669,7565,3674,7558,3681,7552,3688,7548,3697,7546,3707,7545,3717,7545,3730,7547,3742,7551,3755,7556,3769,7563,3784,7573,3800,7584,3815,7596,3832,7611,3849,7627,3867,7646,3884,7667,3902,7806,3737xm7658,3927l7481,3790,7354,3953,7405,3993,7427,4011,7449,4026,7468,4038,7486,4048,7495,4052,7504,4055,7513,4057,7521,4058,7529,4058,7537,4058,7545,4056,7553,4053,7561,4050,7569,4045,7578,4039,7586,4032,7594,4023,7602,4014,7611,4003,7620,3990,7638,3961,7658,3927xm7367,4288l7505,4111,7334,3979,7287,4038,7270,4062,7255,4083,7244,4101,7240,4109,7237,4117,7234,4125,7233,4133,7232,4140,7232,4146,7233,4153,7236,4160,7239,4166,7243,4173,7247,4180,7253,4187,7268,4203,7286,4220,7310,4240,7367,4288xm8109,3007l7956,3193,8133,3329,8182,3268,8202,3243,8218,3220,8231,3201,8241,3184,8244,3177,8247,3168,8248,3161,8248,3154,8248,3147,8246,3140,8244,3133,8240,3126,8236,3118,8230,3111,8216,3094,8196,3077,8172,3057,8109,3007xm7963,3534l8117,3349,8095,3333,8075,3317,8040,3286,8024,3274,8010,3262,7997,3253,7983,3246,7976,3244,7970,3242,7964,3241,7957,3240,7951,3241,7944,3242,7938,3244,7931,3247,7924,3250,7916,3255,7909,3261,7901,3268,7885,3285,7867,3306,7850,3329,7837,3348,7829,3366,7826,3374,7824,3382,7822,3389,7822,3396,7822,3402,7823,3408,7825,3414,7827,3420,7830,3425,7834,3431,7843,3441,7856,3453,7870,3464,7885,3475,7922,3501,7942,3517,7963,3534xm8629,2339l8811,2483,8864,2416,8886,2389,8905,2366,8919,2344,8930,2326,8934,2317,8937,2309,8939,2301,8941,2293,8941,2285,8940,2277,8938,2268,8934,2260,8930,2252,8925,2244,8918,2235,8911,2226,8891,2206,8867,2183,8838,2158,8802,2128,8629,2339xm8440,2582l8440,2582,8478,2610,8509,2634,8537,2653,8562,2667,8572,2672,8583,2676,8592,2680,8601,2682,8610,2683,8619,2682,8627,2681,8635,2679,8643,2676,8650,2671,8658,2666,8666,2659,8682,2643,8700,2623,8720,2598,8742,2570,8768,2538,8797,2502,8759,2473,8726,2449,8698,2429,8673,2413,8662,2408,8651,2403,8642,2400,8632,2397,8624,2396,8615,2396,8607,2397,8599,2399,8591,2402,8584,2407,8576,2412,8568,2420,8553,2436,8535,2456,8516,2481,8494,2511,8468,2544,8440,2582xm8283,2785l8459,2922,8507,2861,8525,2836,8540,2814,8553,2795,8557,2787,8561,2779,8563,2771,8565,2764,8566,2755,8565,2748,8564,2741,8562,2735,8559,2728,8555,2721,8550,2714,8543,2706,8528,2690,8508,2672,8485,2652,8425,2602,8283,2785xm8130,2982l8302,3125,8444,2942,8382,2897,8357,2879,8335,2865,8316,2854,8307,2849,8299,2846,8292,2844,8284,2842,8277,2841,8270,2842,8262,2843,8256,2845,8249,2848,8242,2852,8235,2857,8228,2863,8213,2878,8195,2898,8177,2921,8130,2982xm9072,1782l9072,1782,9111,1812,9144,1836,9173,1856,9198,1872,9209,1878,9219,1882,9229,1886,9238,1888,9248,1889,9256,1889,9264,1888,9272,1886,9279,1882,9287,1878,9295,1872,9302,1866,9319,1848,9337,1827,9356,1802,9378,1772,9405,1739,9434,1701,9447,1685,9463,1668,9495,1632,9530,1595,9546,1574,9561,1555,9575,1535,9588,1514,9599,1494,9603,1484,9606,1474,9609,1464,9611,1454,9612,1444,9612,1434,9611,1425,9610,1415,9607,1406,9603,1397,9596,1382,9588,1370,9581,1359,9574,1350,9566,1341,9559,1333,9551,1327,9543,1321,9535,1317,9527,1312,9518,1310,9510,1308,9501,1307,9493,1307,9484,1308,9475,1310,9466,1312,9458,1316,9448,1320,9439,1325,9420,1336,9402,1349,9384,1365,9364,1382,9345,1403,9327,1424,9307,1446,9289,1470,9253,1518,9217,1569,9184,1620,9122,1712,9095,1751,9083,1767,9072,1782xm8818,2109l9002,2251,9235,1951,9192,1918,9173,1905,9154,1893,9137,1883,9121,1874,9106,1867,9091,1861,9078,1857,9066,1855,9054,1854,9043,1854,9031,1856,9021,1859,9012,1865,9002,1870,8993,1877,8984,1886,8975,1895,8965,1905,8945,1929,8925,1959,8878,2027,8850,2066,8818,2109xm6702,5535l6538,5397,6296,5693,6339,5724,6357,5737,6375,5749,6392,5758,6408,5766,6422,5773,6436,5778,6448,5783,6461,5785,6473,5786,6484,5785,6494,5783,6504,5779,6513,5774,6522,5769,6533,5762,6541,5754,6550,5744,6559,5734,6578,5709,6597,5682,6644,5615,6671,5577,6702,5535xm6457,5849l6281,5711,6027,6039,6050,6057,6070,6071,6089,6084,6107,6095,6126,6104,6142,6111,6157,6117,6171,6120,6186,6123,6198,6124,6211,6123,6222,6121,6233,6117,6244,6112,6256,6106,6266,6099,6276,6090,6286,6081,6296,6070,6306,6058,6327,6030,6349,6000,6398,5930,6426,5890,6457,5849xm6177,6198l6007,6066,5946,6142,5883,6219,5821,6296,5758,6373,5698,6451,5667,6490,5638,6530,5609,6570,5582,6611,5556,6651,5530,6693,5561,6699,5591,6703,5619,6704,5647,6704,5673,6702,5698,6699,5722,6693,5745,6686,5767,6678,5788,6666,5808,6655,5828,6642,5848,6627,5866,6612,5884,6594,5901,6576,5919,6558,5935,6538,5952,6516,5968,6495,6001,6449,6034,6402,6102,6301,6139,6249,6177,6198xm7716,4244l7855,4080,7803,4038,7779,4021,7758,4005,7739,3991,7720,3981,7710,3977,7701,3973,7693,3971,7684,3969,7676,3969,7668,3969,7659,3970,7651,3973,7643,3976,7634,3981,7626,3987,7617,3995,7609,4003,7600,4013,7592,4024,7583,4036,7563,4066,7543,4101,7716,4244xm7524,4126l7524,4126,7478,4188,7461,4214,7447,4235,7436,4254,7430,4263,7427,4272,7425,4280,7423,4287,7422,4294,7423,4301,7424,4308,7426,4314,7429,4321,7434,4328,7439,4335,7445,4343,7460,4358,7479,4375,7502,4393,7563,4440,7610,4380,7628,4356,7643,4334,7654,4316,7658,4308,7661,4300,7663,4292,7664,4285,7665,4278,7664,4271,7663,4263,7660,4257,7657,4250,7653,4243,7648,4236,7640,4229,7625,4213,7606,4195,7583,4175,7524,4126xm7415,4631l7554,4465,7371,4322,7324,4383,7306,4408,7291,4429,7280,4447,7276,4455,7273,4463,7271,4471,7269,4479,7269,4486,7270,4492,7271,4499,7274,4506,7277,4512,7282,4519,7287,4526,7295,4533,7310,4549,7330,4565,7354,4584,7415,4631xm7400,4650l7223,4513,7087,4690,7147,4738,7173,4757,7194,4772,7213,4784,7221,4788,7230,4791,7238,4794,7245,4795,7252,4796,7259,4795,7266,4794,7272,4792,7279,4788,7286,4784,7293,4779,7301,4773,7316,4757,7333,4736,7352,4712,7400,4650xm7248,4846l7248,4846,7181,4799,7153,4781,7130,4767,7110,4757,7101,4754,7092,4751,7083,4749,7075,4748,7068,4749,7060,4751,7053,4753,7046,4757,7039,4761,7032,4767,7025,4773,7017,4780,7000,4798,6983,4821,6963,4847,6913,4912,6949,4939,6980,4963,7006,4982,7030,4996,7040,5002,7050,5007,7059,5010,7067,5013,7075,5014,7083,5015,7092,5014,7099,5013,7106,5010,7113,5006,7120,5002,7127,4996,7142,4982,7159,4963,7177,4940,7197,4913,7248,4846xm7069,5075l6898,4932,6747,5140,6812,5186,6838,5203,6860,5216,6881,5225,6889,5229,6898,5232,6906,5233,6913,5234,6920,5234,6927,5232,6934,5229,6941,5225,6949,5221,6956,5216,6970,5202,6985,5185,7002,5164,7022,5138,7069,5075xm6902,5292l6902,5292,6883,5276,6864,5260,6833,5232,6819,5218,6804,5206,6792,5197,6779,5189,6767,5184,6761,5182,6755,5181,6749,5181,6743,5181,6736,5182,6729,5185,6722,5188,6716,5191,6708,5196,6701,5202,6686,5217,6669,5237,6625,5290,6609,5312,6595,5330,6587,5346,6584,5354,6581,5361,6580,5367,6579,5375,6580,5381,6581,5387,6583,5393,6586,5399,6590,5405,6595,5411,6607,5423,6623,5437,6663,5471,6717,5516,6902,5292xm8024,3875l8151,3711,8099,3671,8077,3653,8054,3637,8035,3624,8016,3613,8007,3609,7998,3606,7989,3603,7980,3602,7972,3601,7964,3601,7956,3603,7947,3605,7939,3608,7931,3613,7923,3619,7914,3626,7905,3634,7897,3644,7888,3656,7879,3668,7861,3697,7840,3733,8024,3875xm7870,4059l7870,4059,7900,4033,7925,4009,7936,3998,7944,3986,7952,3975,7958,3965,7963,3956,7967,3947,7970,3938,7972,3929,7972,3919,7972,3911,7971,3903,7968,3895,7965,3887,7961,3879,7956,3871,7950,3863,7936,3846,7918,3830,7898,3812,7876,3794,7825,3752,7778,3812,7760,3836,7745,3858,7735,3876,7731,3885,7728,3893,7725,3900,7724,3907,7724,3914,7724,3921,7726,3928,7729,3935,7732,3942,7737,3948,7742,3955,7748,3962,7764,3977,7785,3993,7809,4013,7870,4059xm8335,3487l8483,3297,8419,3252,8392,3233,8370,3219,8351,3208,8342,3205,8333,3202,8325,3199,8317,3198,8309,3198,8302,3199,8295,3200,8288,3203,8281,3206,8274,3211,8265,3216,8258,3223,8242,3240,8224,3260,8203,3283,8152,3345,8335,3487xm8171,3685l8171,3685,8219,3624,8238,3599,8253,3577,8264,3558,8269,3550,8273,3541,8275,3534,8277,3526,8278,3519,8277,3511,8276,3504,8274,3497,8271,3490,8266,3483,8261,3476,8255,3469,8240,3453,8220,3434,8196,3414,8137,3364,7989,3554,8171,3685xm8623,2766l8479,2937,8657,3086,8706,3023,8726,2998,8741,2977,8753,2957,8759,2948,8763,2940,8765,2932,8767,2924,8768,2917,8768,2910,8767,2903,8765,2896,8762,2889,8758,2882,8751,2875,8745,2867,8730,2852,8710,2834,8686,2814,8623,2766xm8498,3278l8642,3107,8458,2964,8411,3025,8391,3050,8376,3071,8365,3090,8361,3099,8357,3108,8355,3115,8353,3122,8353,3130,8353,3136,8354,3143,8357,3150,8360,3157,8364,3163,8370,3171,8376,3178,8392,3194,8412,3211,8436,3230,8498,3278xm8832,2498l9009,2647,9189,2429,9151,2402,9119,2379,9090,2361,9066,2347,9055,2340,9045,2335,9035,2332,9025,2329,9016,2328,9008,2328,9000,2328,8992,2330,8984,2332,8977,2336,8969,2341,8960,2347,8952,2354,8944,2362,8927,2381,8908,2403,8885,2431,8832,2498xm8638,2745l8638,2745,8658,2761,8676,2776,8709,2804,8724,2816,8738,2829,8751,2839,8765,2847,8778,2853,8785,2855,8791,2856,8798,2857,8804,2857,8811,2856,8818,2854,8826,2851,8833,2848,8840,2844,8847,2838,8855,2832,8863,2823,8879,2805,8903,2777,8922,2751,8937,2730,8949,2711,8953,2702,8956,2694,8958,2686,8960,2679,8960,2672,8960,2665,8959,2659,8957,2652,8954,2646,8950,2640,8941,2627,8927,2613,8911,2598,8869,2563,8844,2541,8816,2517,8638,2745xm9275,1940l9454,2089,9476,2062,9500,2035,9554,1979,9581,1951,9608,1921,9633,1892,9657,1861,9669,1846,9679,1831,9689,1816,9698,1801,9706,1784,9713,1769,9719,1753,9724,1738,9727,1721,9730,1705,9731,1689,9731,1673,9728,1656,9724,1640,9719,1624,9712,1607,9701,1587,9695,1579,9689,1571,9683,1565,9677,1559,9671,1554,9665,1550,9657,1546,9651,1544,9644,1542,9638,1541,9631,1540,9624,1541,9617,1542,9610,1543,9596,1548,9581,1555,9566,1564,9552,1575,9537,1588,9522,1604,9506,1619,9491,1636,9476,1655,9461,1674,9431,1714,9402,1757,9373,1799,9321,1878,9297,1911,9275,1940xm9015,2273l9015,2273,9044,2294,9068,2313,9109,2346,9126,2359,9141,2370,9155,2378,9162,2381,9168,2383,9176,2384,9182,2385,9189,2385,9195,2384,9202,2382,9208,2379,9215,2376,9222,2371,9237,2358,9255,2341,9273,2319,9294,2294,9343,2230,9362,2204,9378,2183,9390,2164,9395,2155,9398,2147,9401,2138,9402,2130,9403,2123,9402,2116,9401,2109,9399,2102,9395,2095,9391,2088,9386,2081,9378,2073,9362,2056,9342,2038,9318,2018,9255,1966,9015,2273xm6661,6007l6661,6007,6638,5990,6616,5974,6595,5960,6576,5948,6559,5939,6542,5930,6525,5924,6511,5918,6497,5915,6483,5913,6471,5913,6458,5915,6447,5917,6436,5923,6425,5928,6415,5935,6405,5943,6395,5952,6384,5963,6373,5974,6353,6002,6331,6032,6280,6103,6250,6144,6217,6187,6240,6205,6262,6220,6282,6234,6301,6245,6319,6255,6336,6264,6352,6271,6367,6276,6381,6279,6395,6280,6407,6281,6419,6279,6431,6276,6441,6272,6452,6267,6463,6259,6474,6251,6484,6242,6494,6231,6504,6220,6524,6192,6547,6162,6597,6090,6627,6050,6661,6007xm6379,6356l6197,6213,6173,6242,6148,6273,6094,6335,6037,6397,5982,6463,5955,6496,5929,6529,5905,6563,5881,6596,5861,6631,5842,6665,5834,6683,5825,6700,5819,6717,5813,6734,5846,6739,5879,6744,5911,6746,5941,6746,5955,6745,5967,6742,5981,6740,5992,6737,6001,6734,6010,6730,6018,6725,6023,6719,6034,6717,6044,6714,6053,6710,6061,6705,6068,6699,6075,6693,6081,6686,6086,6679,6091,6670,6095,6662,6103,6644,6108,6625,6114,6605,6121,6569,6124,6552,6127,6536,6131,6523,6136,6512,6139,6509,6142,6506,6146,6504,6150,6503,6148,6518,6147,6536,6145,6580,6144,6603,6142,6627,6140,6649,6136,6669,6379,6356xm6911,5698l6911,5698,6868,5666,6849,5653,6831,5640,6814,5630,6798,5622,6783,5615,6769,5609,6756,5605,6744,5602,6731,5601,6720,5601,6710,5603,6700,5606,6690,5610,6680,5615,6671,5621,6661,5629,6651,5638,6642,5649,6623,5672,6602,5699,6554,5765,6525,5804,6493,5845,6536,5878,6555,5891,6573,5903,6590,5913,6606,5922,6621,5929,6635,5935,6648,5939,6660,5941,6673,5943,6684,5942,6694,5941,6704,5938,6714,5934,6724,5929,6733,5922,6743,5914,6753,5905,6762,5895,6781,5872,6802,5844,6850,5777,6879,5740,6911,5698xm7752,4630l7752,4630,7691,4578,7667,4558,7645,4541,7626,4528,7617,4523,7609,4519,7602,4516,7594,4514,7587,4513,7580,4512,7573,4513,7565,4515,7558,4518,7551,4522,7544,4527,7537,4533,7520,4549,7502,4568,7481,4591,7430,4652,7491,4701,7517,4720,7538,4735,7557,4748,7575,4757,7583,4760,7590,4763,7597,4764,7604,4764,7611,4763,7618,4762,7625,4759,7632,4756,7639,4751,7648,4744,7664,4730,7682,4712,7702,4689,7752,4630xm7468,4995l7468,4995,7517,4931,7536,4906,7550,4883,7561,4864,7565,4855,7568,4846,7570,4838,7571,4831,7571,4823,7570,4815,7569,4808,7566,4801,7562,4794,7557,4787,7551,4779,7544,4772,7528,4756,7507,4737,7482,4716,7420,4665,7371,4729,7351,4756,7336,4778,7325,4798,7321,4806,7318,4815,7316,4824,7315,4831,7315,4839,7316,4846,7318,4853,7321,4860,7325,4867,7329,4874,7335,4882,7342,4890,7359,4906,7380,4924,7405,4944,7468,4995xm7105,5071l7105,5071,7172,5123,7199,5143,7222,5158,7234,5165,7244,5170,7253,5174,7262,5177,7270,5179,7278,5180,7286,5179,7295,5178,7302,5176,7310,5173,7317,5168,7325,5162,7332,5156,7340,5148,7357,5130,7377,5108,7398,5081,7452,5015,7384,4963,7356,4942,7332,4926,7312,4915,7302,4910,7292,4907,7284,4905,7276,4904,7268,4904,7261,4905,7253,4907,7246,4910,7239,4914,7231,4919,7222,4926,7215,4933,7198,4951,7179,4975,7158,5002,7105,5071xm7120,5430l7284,5232,7265,5217,7248,5203,7214,5174,7183,5146,7168,5135,7153,5126,7139,5119,7132,5116,7125,5114,7118,5113,7111,5112,7104,5112,7097,5114,7090,5116,7081,5119,7074,5123,7067,5128,7059,5134,7051,5141,7044,5150,7036,5160,7013,5189,6996,5213,6983,5235,6973,5253,6970,5262,6967,5270,6966,5277,6965,5284,6965,5290,6966,5297,6968,5304,6971,5310,6974,5315,6978,5321,6989,5333,7004,5345,7022,5358,7065,5389,7092,5408,7120,5430xm7105,5450l6921,5307,6744,5536,6781,5564,6814,5589,6842,5607,6854,5615,6866,5621,6878,5626,6888,5631,6898,5634,6907,5635,6916,5636,6924,5636,6933,5634,6940,5632,6949,5628,6957,5623,6965,5618,6973,5611,6989,5594,7007,5573,7049,5520,7075,5486,7105,5450xm8227,4033l8227,4033,8247,4015,8266,3998,8283,3982,8297,3967,8309,3952,8318,3938,8325,3923,8328,3917,8329,3910,8331,3903,8331,3897,8331,3890,8330,3883,8329,3877,8327,3870,8324,3863,8320,3855,8311,3841,8299,3826,8284,3811,8264,3795,8242,3776,8222,3763,8213,3757,8204,3753,8195,3750,8188,3747,8181,3746,8174,3745,8167,3745,8161,3746,8155,3748,8149,3750,8144,3753,8138,3757,8126,3767,8115,3779,8104,3794,8093,3811,8066,3848,8049,3870,8031,3892,8130,3962,8227,4033xm8079,4222l8212,4051,8158,4013,8134,3995,8111,3979,8090,3966,8071,3955,8061,3951,8051,3948,8042,3945,8033,3944,8025,3943,8016,3943,8008,3944,7999,3947,7991,3950,7981,3955,7973,3961,7964,3967,7955,3976,7947,3985,7938,3997,7929,4010,7918,4023,7909,4039,7889,4075,7984,4149,8079,4222xm7925,4406l8064,4242,7874,4095,7826,4156,7809,4180,7794,4203,7784,4221,7779,4229,7776,4237,7774,4245,7773,4252,7773,4259,7774,4266,7776,4274,7779,4280,7783,4287,7788,4294,7794,4300,7801,4307,7817,4322,7838,4340,7863,4359,7925,4406xm7772,4603l7904,4433,7722,4291,7674,4352,7656,4377,7641,4398,7630,4417,7626,4426,7623,4434,7622,4441,7621,4449,7620,4456,7621,4462,7623,4469,7626,4477,7630,4483,7635,4490,7641,4497,7648,4504,7665,4519,7685,4536,7710,4556,7772,4603xm8375,3854l8523,3665,8457,3617,8431,3599,8409,3584,8388,3572,8379,3568,8370,3564,8362,3562,8354,3561,8346,3560,8339,3561,8331,3562,8323,3564,8316,3568,8309,3572,8301,3577,8294,3585,8277,3600,8258,3620,8237,3644,8185,3706,8375,3854xm8702,3448l8851,3269,8788,3219,8763,3199,8740,3183,8721,3169,8712,3164,8704,3160,8696,3157,8688,3155,8679,3154,8672,3153,8665,3154,8658,3155,8650,3158,8643,3162,8635,3167,8628,3173,8610,3188,8591,3207,8570,3231,8518,3292,8702,3448xm8538,3644l8687,3467,8502,3313,8452,3377,8432,3403,8416,3425,8402,3446,8397,3455,8393,3463,8390,3471,8388,3479,8387,3486,8387,3494,8388,3501,8390,3508,8394,3516,8398,3523,8403,3531,8410,3538,8426,3555,8447,3573,8472,3594,8538,3644xm9004,3072l8819,2918,8677,3102,8740,3151,8766,3172,8788,3188,8807,3201,8816,3206,8825,3210,8833,3213,8841,3215,8848,3217,8855,3217,8862,3216,8869,3214,8876,3212,8883,3208,8891,3203,8899,3197,8915,3182,8933,3161,8953,3136,9004,3072xm9028,2662l9028,2662,9049,2678,9067,2695,9100,2725,9116,2740,9131,2753,9145,2765,9159,2774,9174,2781,9180,2784,9187,2786,9194,2787,9201,2787,9208,2786,9215,2785,9223,2783,9230,2779,9238,2775,9247,2769,9255,2763,9263,2754,9272,2745,9280,2735,9304,2705,9325,2679,9341,2656,9352,2637,9356,2628,9359,2619,9362,2611,9363,2604,9363,2597,9363,2590,9361,2583,9359,2577,9356,2571,9352,2564,9347,2558,9341,2552,9327,2538,9309,2523,9265,2490,9237,2468,9208,2444,9028,2662xm8841,2904l9025,3058,9199,2836,9128,2782,9099,2762,9075,2745,9064,2739,9054,2734,9045,2730,9035,2727,9026,2725,9018,2724,9010,2724,9002,2726,8994,2729,8987,2732,8979,2737,8971,2743,8963,2750,8955,2759,8937,2779,8918,2803,8896,2833,8841,2904xm9224,2425l9224,2425,9268,2457,9287,2471,9305,2484,9323,2495,9339,2504,9354,2511,9368,2517,9382,2522,9394,2525,9406,2526,9417,2527,9427,2526,9437,2523,9447,2520,9458,2515,9467,2508,9477,2501,9486,2492,9495,2483,9515,2459,9537,2432,9585,2365,9616,2325,9649,2283,9606,2250,9585,2236,9567,2224,9550,2213,9534,2203,9519,2196,9505,2190,9492,2185,9479,2182,9468,2181,9457,2180,9445,2181,9435,2184,9425,2187,9415,2192,9406,2199,9397,2206,9387,2216,9377,2225,9358,2248,9337,2275,9287,2342,9258,2382,9224,2425xm9480,2109l9665,2262,9696,2226,9727,2190,9757,2155,9771,2137,9784,2120,9797,2102,9809,2084,9819,2065,9827,2046,9834,2026,9840,2006,9843,1984,9845,1963,9832,1912,9825,1885,9817,1858,9808,1832,9797,1807,9785,1782,9772,1759,9753,1778,9733,1798,9714,1818,9695,1838,9657,1882,9621,1927,9585,1973,9550,2019,9514,2064,9480,2109xm6884,6180l6884,6180,6836,6145,6815,6130,6794,6116,6775,6105,6758,6095,6742,6088,6725,6081,6711,6077,6697,6074,6685,6073,6672,6073,6660,6075,6649,6078,6638,6082,6627,6088,6617,6095,6607,6104,6596,6114,6585,6126,6564,6151,6541,6182,6487,6255,6455,6298,6419,6345,6467,6380,6488,6395,6508,6409,6527,6420,6545,6429,6561,6437,6577,6443,6591,6448,6606,6450,6619,6452,6631,6452,6642,6450,6654,6447,6664,6442,6676,6436,6686,6429,6697,6421,6707,6411,6717,6399,6739,6373,6762,6343,6816,6269,6847,6226,6884,6180xm7122,5872l6931,5714,6696,6003,6741,6037,6780,6065,6797,6076,6814,6086,6829,6095,6843,6101,6857,6107,6869,6111,6882,6113,6893,6114,6903,6114,6913,6112,6923,6110,6933,6105,6942,6100,6952,6093,6961,6085,6970,6076,6980,6065,6989,6052,7010,6025,7059,5957,7089,5916,7122,5872xm6609,6533l6406,6376,6351,6441,6305,6495,6258,6554,6234,6584,6213,6614,6194,6641,6177,6666,6165,6690,6161,6699,6158,6708,6156,6716,6156,6722,6158,6727,6161,6731,6202,6728,6250,6724,6301,6720,6328,6717,6352,6713,6376,6708,6398,6703,6418,6696,6426,6692,6434,6688,6441,6684,6447,6679,6453,6673,6457,6667,6461,6661,6463,6655,6464,6648,6463,6641,6475,6639,6487,6636,6498,6633,6509,6629,6519,6625,6530,6619,6540,6614,6549,6607,6558,6600,6566,6592,6574,6584,6582,6575,6589,6566,6596,6556,6603,6545,6609,6533xm7668,5184l7668,5184,7600,5130,7573,5110,7548,5092,7527,5079,7518,5075,7509,5071,7499,5068,7491,5066,7483,5065,7475,5066,7468,5067,7460,5070,7452,5073,7445,5078,7437,5083,7427,5090,7410,5108,7390,5129,7368,5155,7313,5222,7382,5276,7410,5298,7435,5316,7456,5329,7466,5334,7475,5339,7483,5342,7492,5344,7500,5345,7509,5344,7516,5343,7524,5341,7531,5337,7539,5333,7547,5327,7555,5320,7573,5303,7592,5280,7614,5253,7668,5184xm7321,5617l7321,5617,7301,5601,7281,5584,7247,5552,7232,5538,7216,5525,7202,5514,7188,5504,7175,5497,7168,5495,7161,5493,7153,5492,7146,5492,7139,5493,7132,5495,7125,5498,7117,5502,7109,5508,7101,5514,7093,5521,7084,5529,7066,5549,7041,5581,7020,5607,7003,5631,6990,5652,6986,5661,6982,5670,6980,5678,6978,5686,6977,5693,6978,5700,6979,5707,6981,5714,6985,5721,6989,5728,6994,5734,7000,5741,7014,5754,7033,5769,7078,5806,7107,5827,7137,5853,7321,5617xm8126,4606l7925,4448,7792,4619,7856,4669,7882,4691,7905,4709,7925,4723,7943,4733,7951,4737,7959,4740,7967,4742,7974,4743,7982,4743,7989,4742,7997,4740,8005,4737,8012,4733,8020,4728,8028,4721,8037,4713,8055,4694,8076,4670,8100,4641,8126,4606xm7974,4803l7771,4645,7745,4679,7723,4710,7704,4735,7690,4759,7685,4769,7681,4779,7677,4788,7675,4796,7674,4804,7673,4812,7674,4820,7676,4828,7679,4835,7682,4842,7687,4849,7693,4856,7707,4872,7726,4889,7748,4907,7773,4928,7837,4980,7905,4892,7974,4803xm7822,4999l7624,4835,7487,5011,7550,5061,7576,5081,7598,5099,7617,5113,7635,5123,7644,5126,7652,5129,7659,5131,7667,5132,7674,5132,7681,5131,7689,5129,7696,5125,7704,5121,7713,5116,7721,5110,7730,5102,7748,5083,7769,5060,7794,5032,7822,4999xm7500,5399l7305,5247,7251,5315,7230,5343,7213,5366,7200,5388,7195,5398,7191,5407,7189,5415,7187,5423,7186,5431,7186,5440,7188,5448,7190,5455,7194,5463,7198,5471,7204,5479,7211,5487,7228,5505,7250,5525,7276,5547,7342,5603,7500,5399xm8380,3889l8246,4047,8449,4206,8581,4035,8380,3889xm8098,4238l8302,4395,8333,4365,8347,4352,8359,4339,8369,4326,8378,4314,8385,4303,8391,4292,8396,4282,8399,4272,8401,4261,8402,4252,8402,4243,8401,4234,8398,4226,8395,4218,8390,4209,8385,4201,8379,4192,8371,4184,8355,4167,8334,4150,8287,4112,8259,4091,8231,4068,8098,4238xm8280,4410l8280,4410,8258,4393,8238,4377,8203,4346,8185,4331,8170,4318,8155,4307,8140,4298,8125,4291,8118,4289,8110,4288,8103,4287,8096,4287,8089,4288,8081,4290,8074,4293,8066,4297,8057,4302,8049,4308,8041,4315,8033,4324,8024,4333,8015,4346,8006,4357,7999,4368,7993,4378,7987,4388,7983,4397,7980,4406,7978,4415,7977,4423,7977,4431,7978,4439,7979,4446,7982,4452,7985,4459,7989,4465,7994,4472,8000,4479,8012,4491,8026,4502,8043,4514,8061,4527,8100,4555,8121,4570,8142,4586,8211,4498,8280,4410xm8707,3482l8558,3660,8761,3818,8812,3751,8832,3725,8847,3701,8859,3681,8863,3672,8866,3663,8868,3655,8869,3646,8869,3638,8868,3631,8866,3624,8863,3617,8859,3610,8853,3603,8847,3595,8840,3588,8821,3571,8799,3553,8773,3533,8707,3482xm8542,3680l8395,3870,8460,3918,8488,3938,8511,3954,8531,3967,8550,3976,8558,3979,8566,3982,8574,3983,8582,3983,8589,3983,8597,3981,8604,3979,8612,3975,8621,3971,8629,3965,8646,3950,8665,3931,8688,3906,8740,3844,8542,3680xm8870,3284l8722,3463,8925,3620,8975,3555,8994,3529,9009,3505,9019,3486,9023,3477,9026,3468,9028,3460,9028,3452,9028,3445,9027,3436,9025,3429,9022,3422,9018,3415,9012,3408,9006,3400,8999,3392,8982,3375,8959,3357,8934,3336,8870,3284xm9030,3093l8886,3264,9077,3424,9128,3358,9148,3332,9163,3309,9176,3288,9180,3279,9183,3271,9185,3263,9187,3255,9187,3248,9186,3241,9184,3233,9182,3226,9178,3219,9173,3212,9166,3204,9159,3197,9142,3181,9121,3163,9095,3143,9030,3093xm9247,3219l9247,3219,9301,3150,9323,3122,9340,3097,9353,3076,9359,3066,9363,3057,9366,3048,9368,3039,9369,3030,9369,3022,9368,3014,9366,3006,9363,2998,9359,2990,9353,2981,9347,2973,9331,2953,9309,2933,9284,2909,9218,2851,9046,3073,9247,3219xm9428,2594l9428,2594,9456,2614,9480,2634,9522,2668,9540,2682,9556,2695,9571,2704,9578,2708,9585,2711,9593,2713,9600,2714,9607,2715,9614,2715,9621,2713,9628,2711,9636,2708,9643,2704,9651,2699,9661,2692,9678,2675,9698,2655,9720,2629,9772,2565,9791,2539,9807,2517,9818,2498,9822,2489,9825,2480,9827,2472,9828,2464,9828,2457,9827,2450,9824,2443,9821,2436,9817,2429,9812,2422,9797,2406,9780,2390,9759,2371,9733,2351,9669,2298,9428,2594xm9240,2837l9425,2990,9614,2760,9540,2706,9510,2686,9484,2670,9473,2664,9462,2659,9452,2655,9441,2652,9432,2651,9423,2650,9415,2651,9407,2652,9399,2655,9391,2659,9383,2664,9374,2670,9366,2678,9357,2686,9340,2707,9320,2732,9296,2763,9240,2837xm9684,2279l9684,2279,9693,2292,9702,2304,9711,2314,9720,2323,9730,2330,9739,2336,9748,2341,9756,2344,9765,2348,9774,2349,9782,2349,9791,2349,9800,2347,9808,2343,9816,2340,9824,2336,9831,2331,9839,2325,9853,2312,9866,2297,9878,2280,9889,2261,9898,2243,9906,2224,9912,2204,9916,2186,9918,2168,9919,2152,9918,2145,9917,2138,9915,2131,9913,2126,9910,2121,9907,2117,9902,2114,9898,2111,9892,2110,9886,2109,9880,2110,9872,2111,9863,2114,9854,2118,9845,2123,9834,2129,9823,2137,9811,2147,9799,2158,9784,2170,9754,2199,9721,2235,9684,2279xm9891,2376l9891,2376,9888,2374,9885,2373,9876,2372,9865,2373,9855,2375,9835,2380,9822,2385,9876,2438,9883,2431,9889,2424,9893,2417,9896,2409,9897,2401,9897,2393,9895,2385,9891,2376xm7158,5868l7158,5868,7238,5930,7270,5954,7298,5973,7311,5980,7322,5988,7334,5993,7344,5997,7354,5999,7363,6001,7374,6001,7383,6000,7391,5998,7400,5994,7409,5989,7418,5983,7427,5975,7437,5967,7458,5946,7480,5920,7506,5889,7569,5811,7489,5748,7457,5725,7428,5705,7416,5698,7404,5691,7393,5686,7382,5682,7372,5680,7362,5678,7353,5678,7344,5679,7335,5681,7326,5685,7317,5689,7308,5695,7299,5703,7289,5711,7269,5733,7246,5758,7220,5790,7158,5868xm7352,6063l7148,5892,7131,5913,7111,5934,7068,5977,7047,5999,7026,6021,7005,6042,6987,6065,6972,6086,6966,6097,6960,6108,6955,6119,6951,6130,6949,6141,6947,6151,6947,6162,6948,6172,6951,6182,6955,6193,6961,6204,6968,6214,6977,6223,6988,6233,7005,6247,7022,6259,7038,6271,7053,6279,7067,6286,7080,6292,7093,6296,7105,6299,7117,6300,7128,6300,7138,6298,7148,6296,7159,6292,7168,6287,7177,6281,7186,6274,7195,6266,7204,6256,7222,6236,7241,6212,7260,6185,7302,6127,7326,6095,7352,6063xm7101,6360l6903,6195,6644,6529,6709,6580,6708,6579,6710,6578,6718,6576,6731,6575,6746,6575,6753,6575,6759,6576,6765,6578,6769,6581,6771,6585,6772,6589,6770,6595,6765,6602,6796,6593,6830,6584,6861,6575,6876,6569,6891,6564,6903,6557,6914,6551,6923,6543,6931,6534,6933,6530,6936,6525,6937,6520,6938,6515,6938,6510,6938,6505,6936,6499,6934,6493,6943,6483,6953,6474,6963,6466,6973,6459,6994,6448,7015,6437,7027,6431,7038,6425,7049,6418,7060,6410,7070,6399,7081,6388,7091,6375,7101,6360xm6634,6636l6634,6636,6649,6633,6664,6629,6681,6626,6696,6623,6688,6607,6679,6593,6670,6583,6660,6575,6652,6569,6644,6566,6636,6565,6628,6566,6620,6569,6612,6574,6605,6582,6597,6592,6590,6603,6583,6618,6577,6633,6570,6650,6586,6647,6603,6644,6618,6639,6634,6636xm7940,5374l8084,5202,8047,5174,8015,5146,7961,5102,7939,5083,7918,5069,7908,5063,7899,5059,7890,5055,7881,5052,7873,5050,7864,5050,7855,5051,7845,5052,7836,5055,7827,5060,7817,5065,7807,5072,7797,5080,7786,5090,7761,5114,7734,5143,7703,5179,7821,5277,7940,5374xm7776,5571l7925,5394,7886,5362,7852,5335,7822,5311,7796,5290,7773,5274,7762,5267,7752,5261,7743,5256,7733,5252,7724,5250,7716,5248,7706,5248,7697,5249,7689,5250,7680,5254,7671,5258,7662,5263,7652,5270,7641,5278,7620,5299,7595,5326,7567,5357,7535,5395,7776,5571xm7585,5791l7749,5593,7520,5415,7463,5489,7441,5519,7424,5544,7417,5556,7411,5567,7407,5578,7403,5587,7401,5596,7400,5605,7400,5614,7401,5622,7404,5630,7407,5638,7412,5647,7418,5655,7425,5663,7434,5671,7454,5690,7479,5710,7510,5734,7585,5791xm8253,4998l8395,4814,8358,4787,8325,4761,8271,4717,8247,4700,8226,4687,8217,4680,8207,4676,8197,4672,8188,4670,8179,4668,8171,4668,8162,4669,8153,4671,8144,4674,8134,4678,8124,4685,8113,4691,8103,4700,8092,4709,8068,4733,8040,4763,8010,4798,8253,4998xm8099,5183l8238,5018,7995,4817,7965,4856,7941,4890,7922,4919,7914,4932,7908,4944,7903,4957,7899,4967,7897,4977,7896,4987,7896,4996,7897,5004,7899,5013,7902,5021,7907,5030,7912,5038,7919,5045,7927,5053,7946,5069,7968,5087,8026,5129,8061,5154,8099,5183xm8717,4414l8850,4244,8813,4215,8781,4188,8727,4143,8705,4124,8683,4110,8674,4105,8665,4100,8656,4096,8647,4093,8638,4092,8629,4091,8621,4092,8611,4094,8602,4097,8593,4101,8583,4106,8573,4113,8562,4121,8551,4131,8526,4155,8500,4184,8468,4221,8717,4414xm8570,4603l8702,4434,8453,4240,8425,4279,8401,4312,8391,4327,8383,4341,8376,4354,8370,4366,8366,4378,8363,4388,8361,4398,8360,4409,8361,4418,8363,4426,8365,4435,8369,4443,8374,4450,8380,4458,8387,4466,8396,4474,8416,4491,8439,4509,8498,4551,8532,4575,8570,4603xm8411,4795l8550,4631,8305,4430,8277,4468,8252,4502,8233,4531,8226,4545,8220,4557,8215,4569,8211,4579,8209,4589,8208,4599,8208,4608,8209,4617,8211,4626,8214,4634,8219,4641,8224,4649,8231,4657,8239,4665,8257,4681,8281,4700,8338,4741,8372,4767,8411,4795xm9166,3849l9166,3849,9129,3818,9096,3790,9042,3743,9019,3725,8999,3709,8989,3704,8980,3699,8971,3696,8962,3693,8953,3692,8944,3692,8936,3693,8927,3696,8918,3699,8908,3704,8899,3710,8888,3718,8877,3728,8866,3738,8841,3763,8812,3795,8780,3833,8817,3863,8851,3890,8905,3936,8928,3953,8948,3967,8958,3972,8968,3977,8977,3980,8986,3983,8995,3984,9004,3984,9012,3983,9021,3981,9030,3978,9041,3973,9050,3967,9060,3960,9071,3952,9082,3942,9107,3917,9135,3886,9166,3849xm8866,4236l8866,4236,8895,4196,8919,4162,8938,4133,8952,4107,8958,4095,8963,4085,8967,4075,8969,4065,8971,4055,8971,4047,8970,4039,8968,4031,8963,4023,8959,4016,8954,4008,8947,4000,8939,3992,8930,3984,8909,3967,8883,3948,8853,3925,8817,3901,8778,3873,8776,3871,8772,3871,8768,3871,8764,3873,8753,3878,8742,3885,8729,3895,8716,3906,8703,3919,8690,3935,8675,3949,8663,3964,8652,3979,8642,3993,8634,4007,8628,4019,8624,4029,8623,4033,8623,4036,8624,4041,8626,4046,8629,4051,8633,4057,8643,4070,8657,4083,8673,4097,8691,4111,8730,4141,8772,4170,8811,4196,8844,4220,8866,4236xm9247,3261l9096,3439,9333,3622,9361,3585,9385,3552,9404,3524,9412,3511,9418,3499,9423,3488,9427,3477,9430,3468,9432,3459,9433,3450,9433,3440,9431,3432,9428,3424,9425,3416,9420,3409,9414,3401,9408,3393,9391,3377,9369,3358,9316,3316,9283,3290,9247,3261xm9176,3825l9318,3642,9082,3459,9053,3497,9028,3531,9010,3559,9002,3572,8996,3585,8991,3596,8987,3606,8985,3616,8983,3626,8983,3635,8983,3643,8985,3653,8988,3661,8992,3669,8997,3676,9003,3684,9010,3692,9028,3709,9050,3727,9106,3769,9138,3796,9176,3825xm9262,3241l9478,3420,9646,3205,9572,3146,9543,3124,9516,3105,9494,3090,9483,3085,9474,3080,9464,3077,9455,3075,9446,3074,9437,3074,9429,3075,9421,3078,9412,3081,9404,3086,9395,3092,9386,3099,9366,3118,9345,3141,9321,3168,9262,3241xm9452,3010l9662,3185,9678,3163,9695,3144,9731,3105,9748,3085,9764,3067,9778,3049,9791,3030,9802,3012,9806,3003,9810,2994,9812,2986,9813,2977,9814,2968,9814,2958,9812,2950,9809,2941,9806,2932,9800,2923,9793,2914,9785,2906,9776,2897,9765,2887,9733,2863,9704,2844,9691,2836,9679,2830,9668,2824,9657,2820,9647,2817,9638,2816,9629,2815,9621,2815,9613,2817,9605,2819,9598,2823,9591,2828,9583,2834,9576,2840,9562,2855,9548,2874,9533,2896,9497,2948,9476,2979,9452,3010xm9895,2452l9895,2452,9900,2453,9904,2455,9907,2457,9910,2459,9914,2464,9917,2469,9921,2473,9923,2474,9926,2475,9929,2475,9933,2474,9939,2473,9945,2470,9941,2453,9938,2448,9935,2444,9933,2441,9930,2440,9928,2440,9925,2441,9919,2444,9912,2448,9904,2452,9900,2452,9895,2452xm9655,2761l9858,2918,9885,2869,9910,2823,9921,2803,9933,2784,9945,2767,9956,2752,9947,2693,9939,2643,9929,2601,9925,2584,9920,2569,9915,2556,9910,2544,9904,2535,9899,2528,9893,2523,9886,2521,9879,2519,9872,2520,9863,2523,9855,2527,9846,2533,9836,2541,9826,2552,9815,2563,9790,2590,9762,2624,9731,2663,9655,2761xm7137,6461l7137,6461,7146,6457,7157,6454,7167,6451,7177,6450,7173,6439,7168,6428,7163,6417,7156,6408,7148,6398,7139,6389,7130,6382,7120,6375,7109,6387,7099,6401,7088,6414,7077,6428,7068,6442,7060,6456,7052,6471,7045,6485,7055,6481,7065,6477,7091,6470,7115,6464,7137,6461xm7348,6353l7348,6353,7363,6350,7380,6346,7396,6340,7413,6334,7429,6326,7446,6318,7461,6309,7475,6299,7489,6289,7501,6279,7514,6268,7523,6256,7531,6244,7537,6233,7541,6221,7543,6210,7502,6179,7483,6167,7466,6156,7450,6147,7435,6139,7420,6133,7407,6128,7395,6123,7383,6121,7372,6121,7360,6121,7350,6123,7340,6127,7331,6132,7322,6137,7313,6144,7304,6152,7295,6160,7285,6170,7266,6193,7246,6220,7200,6284,7173,6320,7142,6360,7157,6369,7171,6377,7183,6382,7195,6386,7207,6388,7218,6389,7231,6389,7242,6388,7253,6385,7264,6382,7289,6374,7317,6363,7348,6353xm7827,6074l7827,6074,7834,6063,7839,6051,7841,6042,7840,6032,7837,6023,7833,6015,7826,6007,7818,5999,7808,5990,7798,5981,7772,5964,7745,5946,7717,5926,7686,5903,7672,5893,7659,5886,7647,5879,7634,5874,7623,5870,7613,5867,7603,5865,7594,5864,7585,5865,7576,5866,7567,5869,7559,5872,7552,5876,7544,5881,7537,5887,7529,5894,7514,5910,7498,5929,7482,5950,7446,6000,7423,6027,7399,6055,7439,6089,7473,6116,7501,6138,7527,6155,7539,6162,7550,6167,7560,6172,7569,6175,7580,6178,7589,6179,7598,6180,7607,6179,7616,6178,7625,6176,7634,6173,7645,6169,7666,6159,7690,6147,7748,6113,7785,6094,7827,6074xm8011,5944l8011,5944,8035,5931,8045,5925,8053,5918,8061,5912,8067,5906,8072,5900,8076,5895,8078,5889,8080,5883,8080,5877,8080,5872,8079,5866,8077,5860,8074,5854,8071,5848,8062,5836,8050,5825,8038,5814,8023,5802,7992,5777,7959,5753,7892,5698,7865,5678,7841,5663,7831,5656,7821,5651,7812,5647,7803,5643,7794,5641,7787,5641,7778,5641,7770,5642,7763,5646,7756,5649,7748,5654,7741,5659,7733,5666,7725,5674,7707,5692,7688,5716,7666,5743,7611,5811,7646,5837,7677,5862,7732,5905,7755,5924,7776,5940,7798,5954,7817,5965,7827,5969,7837,5973,7847,5976,7857,5978,7868,5980,7878,5980,7889,5981,7900,5980,7911,5978,7924,5976,7937,5973,7950,5969,7979,5958,8011,5944xm8221,5783l8221,5783,8302,5719,8290,5703,8277,5688,8262,5673,8248,5659,8218,5629,8185,5602,8152,5574,8117,5548,8050,5495,8025,5475,8003,5460,7982,5448,7974,5444,7966,5440,7958,5437,7950,5435,7944,5435,7937,5435,7931,5436,7925,5439,7918,5441,7912,5444,7906,5449,7901,5453,7889,5465,7877,5479,7865,5496,7834,5538,7816,5561,7795,5587,7823,5610,7850,5633,7903,5680,7929,5703,7953,5725,7977,5744,8003,5762,8015,5770,8027,5777,8039,5784,8052,5790,8065,5795,8078,5799,8091,5803,8104,5805,8118,5806,8132,5806,8146,5806,8160,5803,8175,5800,8190,5796,8206,5790,8221,5783xm8482,5554l8482,5554,8469,5538,8455,5522,8441,5505,8426,5490,8392,5460,8358,5430,8322,5402,8286,5374,8215,5318,8188,5297,8166,5281,8147,5268,8130,5258,8121,5255,8114,5252,8107,5251,8101,5250,8094,5250,8088,5251,8083,5252,8077,5254,8072,5258,8066,5261,8054,5271,8042,5284,8030,5301,8000,5340,7980,5363,7959,5390,7988,5413,8019,5441,8083,5499,8116,5530,8150,5558,8167,5572,8184,5585,8202,5597,8219,5608,8236,5618,8253,5627,8271,5635,8287,5641,8304,5646,8321,5649,8339,5650,8355,5649,8372,5646,8388,5640,8404,5632,8421,5622,8436,5610,8452,5594,8467,5576,8482,5554xm9879,2933l9912,2971,9914,2966,9917,2961,9920,2958,9923,2957,9927,2956,9931,2956,9935,2958,9941,2960,9940,2958,9939,2954,9936,2942,9936,2926,9936,2908,9939,2873,9940,2855,9879,2933xm9858,2959l9858,2959,9807,3027,9784,3057,9765,3083,9749,3108,9736,3130,9731,3140,9726,3151,9723,3160,9721,3171,9720,3181,9721,3190,9722,3199,9725,3208,9730,3218,9735,3227,9742,3236,9750,3247,9759,3257,9770,3267,9782,3277,9796,3288,9830,3311,9870,3336,9880,3314,9889,3289,9897,3265,9904,3239,9911,3212,9916,3186,9920,3159,9922,3133,9922,3108,9920,3082,9919,3070,9917,3058,9914,3047,9910,3035,9906,3024,9902,3013,9896,3003,9890,2993,9884,2984,9876,2975,9867,2967,9858,2959xm8634,5399l8634,5399,8639,5392,8642,5385,8644,5378,8644,5370,8643,5362,8641,5354,8638,5346,8634,5338,8629,5330,8623,5322,8608,5306,8591,5289,8572,5272,8552,5257,8530,5241,8488,5211,8449,5185,8433,5174,8420,5164,8362,5117,8339,5099,8318,5083,8301,5072,8293,5068,8285,5065,8278,5063,8271,5061,8264,5061,8257,5061,8251,5062,8245,5065,8238,5068,8232,5072,8218,5083,8203,5099,8185,5117,8166,5140,8118,5198,8487,5494,8498,5495,8509,5496,8519,5495,8530,5493,8540,5491,8550,5487,8560,5482,8569,5477,8578,5470,8587,5463,8596,5455,8604,5445,8612,5434,8620,5423,8627,5412,8634,5399xm9849,3404l9849,3404,9841,3392,9833,3380,9825,3367,9815,3355,9793,3332,9771,3310,9746,3287,9720,3265,9666,3219,9634,3264,9607,3302,9584,3336,9567,3364,9561,3378,9555,3390,9551,3402,9548,3412,9547,3422,9546,3432,9547,3441,9549,3451,9553,3460,9557,3469,9563,3478,9570,3487,9578,3496,9588,3505,9611,3526,9639,3547,9673,3572,9710,3601,9754,3634,9756,3630,9759,3627,9762,3626,9766,3626,9770,3626,9774,3628,9778,3632,9783,3636,9817,3520,9849,3404xm8818,5216l8818,5216,8821,5211,8825,5205,8827,5199,8827,5193,8827,5187,8826,5181,8823,5175,8820,5169,8813,5155,8802,5142,8790,5130,8776,5117,8761,5104,8744,5091,8712,5067,8680,5045,8653,5026,8617,4996,8584,4969,8530,4924,8508,4907,8488,4893,8479,4887,8469,4882,8460,4879,8452,4876,8444,4875,8435,4875,8427,4876,8418,4878,8410,4881,8400,4886,8390,4892,8380,4899,8370,4908,8360,4917,8335,4941,8308,4971,8278,5007,8330,5050,8383,5096,8438,5141,8493,5187,8520,5209,8548,5230,8576,5252,8603,5271,8632,5289,8659,5307,8688,5322,8715,5336,8818,5216xm9740,3760l9740,3760,9736,3734,9730,3709,9721,3688,9711,3668,9700,3648,9688,3630,9674,3613,9657,3597,9640,3580,9622,3565,9582,3533,9538,3498,9490,3460,9440,3525,9421,3550,9406,3572,9395,3592,9390,3601,9387,3609,9385,3617,9384,3624,9383,3631,9384,3638,9386,3645,9388,3653,9392,3660,9397,3667,9403,3674,9409,3681,9426,3697,9447,3715,9473,3736,9536,3785,9584,3825,9604,3840,9619,3851,9632,3860,9642,3865,9647,3866,9651,3867,9655,3867,9660,3866,9664,3864,9667,3862,9674,3854,9681,3845,9689,3833,9709,3802,9723,3781,9740,3760xm9644,3937l9644,3937,9632,3916,9618,3896,9603,3877,9585,3858,9567,3839,9548,3821,9528,3804,9507,3786,9464,3753,9420,3721,9377,3688,9337,3657,9195,3840,9221,3863,9252,3889,9322,3949,9358,3980,9396,4011,9415,4025,9433,4038,9453,4050,9471,4062,9488,4072,9505,4080,9523,4087,9539,4092,9554,4094,9568,4095,9575,4094,9581,4093,9588,4091,9595,4088,9600,4085,9606,4081,9611,4076,9616,4071,9620,4065,9624,4057,9628,4049,9631,4040,9634,4031,9637,4020,9641,3997,9643,3968,9644,3937xm9191,4751l9191,4751,9193,4742,9196,4733,9200,4724,9205,4715,9217,4696,9230,4677,9246,4660,9260,4643,9286,4615,9274,4595,9262,4575,9249,4556,9235,4536,9220,4517,9205,4498,9189,4480,9173,4462,9156,4445,9138,4429,9121,4413,9102,4398,9084,4384,9065,4372,9046,4360,9027,4350,9008,4342,8988,4333,8969,4327,8949,4323,8930,4321,8911,4320,8892,4321,8873,4324,8855,4329,8837,4336,8818,4346,8801,4358,8784,4372,8768,4388,8752,4408,8737,4430,8764,4450,8791,4471,8845,4516,8901,4561,8956,4606,8985,4628,9013,4649,9042,4669,9071,4689,9100,4706,9130,4723,9160,4737,9191,4751xm9137,4793l9137,4793,9119,4768,9098,4744,9077,4720,9053,4697,9027,4674,9001,4652,8974,4631,8945,4609,8887,4568,8830,4527,8774,4488,8747,4467,8722,4448,8584,4626,8611,4648,8643,4676,8717,4743,8758,4780,8800,4815,8821,4833,8843,4849,8865,4864,8886,4879,8908,4892,8929,4904,8949,4913,8970,4921,8989,4927,9007,4930,9016,4931,9025,4931,9035,4930,9043,4929,9051,4927,9059,4924,9067,4921,9074,4917,9081,4912,9088,4906,9094,4899,9100,4891,9107,4882,9112,4872,9117,4862,9122,4850,9126,4838,9130,4824,9134,4809,9137,4793xm8978,5026l8978,5026,8980,5021,8982,5017,8983,5013,8984,5008,8984,4999,8981,4988,8976,4977,8970,4966,8960,4953,8950,4940,8938,4927,8925,4913,8896,4885,8861,4856,8825,4827,8787,4798,8747,4770,8673,4718,8610,4675,8587,4658,8569,4645,8437,4815,8491,4859,8545,4904,8601,4950,8657,4996,8686,5017,8714,5039,8742,5060,8771,5079,8800,5098,8829,5115,8857,5130,8885,5143,8978,5026xm9545,4186l9545,4186,9531,4164,9515,4142,9497,4120,9477,4099,9456,4078,9433,4057,9410,4036,9386,4017,9335,3977,9283,3939,9233,3901,9186,3865,9049,4042,9098,4082,9149,4123,9200,4165,9252,4207,9278,4227,9304,4247,9331,4265,9357,4284,9384,4301,9411,4316,9437,4331,9465,4344,9467,4334,9470,4324,9478,4304,9489,4285,9500,4264,9525,4225,9536,4206,9545,4186xm9326,4551l9326,4551,9329,4535,9334,4522,9339,4510,9346,4499,9353,4489,9360,4479,9374,4460,9382,4450,9389,4441,9394,4431,9399,4421,9402,4410,9404,4397,9404,4384,9403,4369,9400,4360,9397,4350,9392,4341,9386,4330,9378,4320,9369,4309,9360,4299,9350,4289,9327,4267,9301,4246,9274,4224,9245,4204,9214,4182,9184,4162,9126,4123,9074,4090,9052,4075,9034,4061,8885,4251,8939,4290,8995,4328,9054,4367,9113,4404,9170,4442,9226,4480,9278,4515,9302,4533,9326,4551xe">
                <v:path o:connectlocs="392951711,@0;@0,738580005;@0,1836336817;@0,1593711075;@0,@0;@0,838487416;@0,@0;@0,1505700642;@0,422214169;@0,@0;@0,@0;@0,@0;@0,@0;@0,@0;@0,@0;@0,776636709;@0,@0;@0,482870580;@0,@0;@0,@0;@0,@0;@0,1172691152;@0,1681729050;@0,1768545236;@0,@0;@0,1775680358;@0,@0;@0,@0;@0,@0;@0,@0;@0,937200580;@0,@0;@0,@0;@0,@0;@0,2034957343;@0,@0;@0,@0;@0,@0;@0,@0;@0,@0;@0,@0;@0,1362982310;@0,@0;@0,@0;@0,@0;@0,@0;@0,@0;@0,@0;@0,1925541497;@0,@0;@0,@0;@0,@0;@0,@0;@0,@0;@0,@0;@0,@0;@0,@0;@0,@0;@0,@0;@0,@0;@0,@0;@0,@0;@0,@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1584325</wp:posOffset>
                </wp:positionV>
                <wp:extent cx="370840" cy="497840"/>
                <wp:effectExtent l="0" t="0" r="0" b="0"/>
                <wp:wrapNone/>
                <wp:docPr id="10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70943" cy="497926"/>
                        </a:xfrm>
                        <a:custGeom>
                          <a:avLst/>
                          <a:gdLst>
                            <a:gd name="T0" fmla="*/ 2147483646 w 4721"/>
                            <a:gd name="T1" fmla="*/ 2147483646 h 6330"/>
                            <a:gd name="T2" fmla="*/ 2147483646 w 4721"/>
                            <a:gd name="T3" fmla="*/ 2147483646 h 6330"/>
                            <a:gd name="T4" fmla="*/ 2147483646 w 4721"/>
                            <a:gd name="T5" fmla="*/ 2147483646 h 6330"/>
                            <a:gd name="T6" fmla="*/ 2147483646 w 4721"/>
                            <a:gd name="T7" fmla="*/ 2147483646 h 6330"/>
                            <a:gd name="T8" fmla="*/ 2147483646 w 4721"/>
                            <a:gd name="T9" fmla="*/ 2147483646 h 6330"/>
                            <a:gd name="T10" fmla="*/ 2147483646 w 4721"/>
                            <a:gd name="T11" fmla="*/ 2147483646 h 6330"/>
                            <a:gd name="T12" fmla="*/ 2147483646 w 4721"/>
                            <a:gd name="T13" fmla="*/ 2147483646 h 6330"/>
                            <a:gd name="T14" fmla="*/ 2147483646 w 4721"/>
                            <a:gd name="T15" fmla="*/ 2147483646 h 6330"/>
                            <a:gd name="T16" fmla="*/ 2147483646 w 4721"/>
                            <a:gd name="T17" fmla="*/ 2147483646 h 6330"/>
                            <a:gd name="T18" fmla="*/ 2147483646 w 4721"/>
                            <a:gd name="T19" fmla="*/ 2147483646 h 6330"/>
                            <a:gd name="T20" fmla="*/ 2147483646 w 4721"/>
                            <a:gd name="T21" fmla="*/ 2147483646 h 6330"/>
                            <a:gd name="T22" fmla="*/ 2147483646 w 4721"/>
                            <a:gd name="T23" fmla="*/ 2147483646 h 6330"/>
                            <a:gd name="T24" fmla="*/ 2147483646 w 4721"/>
                            <a:gd name="T25" fmla="*/ 2147483646 h 6330"/>
                            <a:gd name="T26" fmla="*/ 2147483646 w 4721"/>
                            <a:gd name="T27" fmla="*/ 2147483646 h 6330"/>
                            <a:gd name="T28" fmla="*/ 2147483646 w 4721"/>
                            <a:gd name="T29" fmla="*/ 2147483646 h 6330"/>
                            <a:gd name="T30" fmla="*/ 2147483646 w 4721"/>
                            <a:gd name="T31" fmla="*/ 2147483646 h 6330"/>
                            <a:gd name="T32" fmla="*/ 135919728 w 4721"/>
                            <a:gd name="T33" fmla="*/ 2147483646 h 6330"/>
                            <a:gd name="T34" fmla="*/ 2147483646 w 4721"/>
                            <a:gd name="T35" fmla="*/ 2147483646 h 6330"/>
                            <a:gd name="T36" fmla="*/ 2147483646 w 4721"/>
                            <a:gd name="T37" fmla="*/ 2147483646 h 6330"/>
                            <a:gd name="T38" fmla="*/ 2147483646 w 4721"/>
                            <a:gd name="T39" fmla="*/ 2147483646 h 6330"/>
                            <a:gd name="T40" fmla="*/ 2147483646 w 4721"/>
                            <a:gd name="T41" fmla="*/ 2147483646 h 6330"/>
                            <a:gd name="T42" fmla="*/ 2147483646 w 4721"/>
                            <a:gd name="T43" fmla="*/ 2147483646 h 6330"/>
                            <a:gd name="T44" fmla="*/ 2147483646 w 4721"/>
                            <a:gd name="T45" fmla="*/ 2147483646 h 6330"/>
                            <a:gd name="T46" fmla="*/ 2147483646 w 4721"/>
                            <a:gd name="T47" fmla="*/ 2147483646 h 6330"/>
                            <a:gd name="T48" fmla="*/ 2147483646 w 4721"/>
                            <a:gd name="T49" fmla="*/ 2147483646 h 6330"/>
                            <a:gd name="T50" fmla="*/ 2147483646 w 4721"/>
                            <a:gd name="T51" fmla="*/ 2147483646 h 6330"/>
                            <a:gd name="T52" fmla="*/ 2147483646 w 4721"/>
                            <a:gd name="T53" fmla="*/ 2147483646 h 6330"/>
                            <a:gd name="T54" fmla="*/ 2147483646 w 4721"/>
                            <a:gd name="T55" fmla="*/ 2147483646 h 6330"/>
                            <a:gd name="T56" fmla="*/ 2147483646 w 4721"/>
                            <a:gd name="T57" fmla="*/ 2147483646 h 6330"/>
                            <a:gd name="T58" fmla="*/ 2147483646 w 4721"/>
                            <a:gd name="T59" fmla="*/ 2147483646 h 6330"/>
                            <a:gd name="T60" fmla="*/ 2147483646 w 4721"/>
                            <a:gd name="T61" fmla="*/ 2147483646 h 6330"/>
                            <a:gd name="T62" fmla="*/ 2147483646 w 4721"/>
                            <a:gd name="T63" fmla="*/ 2147483646 h 6330"/>
                            <a:gd name="T64" fmla="*/ 2147483646 w 4721"/>
                            <a:gd name="T65" fmla="*/ 2147483646 h 6330"/>
                            <a:gd name="T66" fmla="*/ 2147483646 w 4721"/>
                            <a:gd name="T67" fmla="*/ 735968611 h 6330"/>
                            <a:gd name="T68" fmla="*/ 2147483646 w 4721"/>
                            <a:gd name="T69" fmla="*/ 1008492855 h 6330"/>
                            <a:gd name="T70" fmla="*/ 2147483646 w 4721"/>
                            <a:gd name="T71" fmla="*/ 2147483646 h 6330"/>
                            <a:gd name="T72" fmla="*/ 2147483646 w 4721"/>
                            <a:gd name="T73" fmla="*/ 2147483646 h 6330"/>
                            <a:gd name="T74" fmla="*/ 2147483646 w 4721"/>
                            <a:gd name="T75" fmla="*/ 2147483646 h 6330"/>
                            <a:gd name="T76" fmla="*/ 2147483646 w 4721"/>
                            <a:gd name="T77" fmla="*/ 2147483646 h 6330"/>
                            <a:gd name="T78" fmla="*/ 2147483646 w 4721"/>
                            <a:gd name="T79" fmla="*/ 2147483646 h 6330"/>
                            <a:gd name="T80" fmla="*/ 2147483646 w 4721"/>
                            <a:gd name="T81" fmla="*/ 2147483646 h 6330"/>
                            <a:gd name="T82" fmla="*/ 2147483646 w 4721"/>
                            <a:gd name="T83" fmla="*/ 2147483646 h 6330"/>
                            <a:gd name="T84" fmla="*/ 2147483646 w 4721"/>
                            <a:gd name="T85" fmla="*/ 2147483646 h 6330"/>
                            <a:gd name="T86" fmla="*/ 2147483646 w 4721"/>
                            <a:gd name="T87" fmla="*/ 2147483646 h 6330"/>
                            <a:gd name="T88" fmla="*/ 2147483646 w 4721"/>
                            <a:gd name="T89" fmla="*/ 2147483646 h 6330"/>
                            <a:gd name="T90" fmla="*/ 2147483646 w 4721"/>
                            <a:gd name="T91" fmla="*/ 2147483646 h 6330"/>
                            <a:gd name="T92" fmla="*/ 2147483646 w 4721"/>
                            <a:gd name="T93" fmla="*/ 2147483646 h 6330"/>
                            <a:gd name="T94" fmla="*/ 2147483646 w 4721"/>
                            <a:gd name="T95" fmla="*/ 2147483646 h 6330"/>
                            <a:gd name="T96" fmla="*/ 2147483646 w 4721"/>
                            <a:gd name="T97" fmla="*/ 2147483646 h 6330"/>
                            <a:gd name="T98" fmla="*/ 2147483646 w 4721"/>
                            <a:gd name="T99" fmla="*/ 2147483646 h 6330"/>
                            <a:gd name="T100" fmla="*/ 2147483646 w 4721"/>
                            <a:gd name="T101" fmla="*/ 2147483646 h 6330"/>
                            <a:gd name="T102" fmla="*/ 2147483646 w 4721"/>
                            <a:gd name="T103" fmla="*/ 2147483646 h 6330"/>
                            <a:gd name="T104" fmla="*/ 2147483646 w 4721"/>
                            <a:gd name="T105" fmla="*/ 2147483646 h 6330"/>
                            <a:gd name="T106" fmla="*/ 2147483646 w 4721"/>
                            <a:gd name="T107" fmla="*/ 2147483646 h 6330"/>
                            <a:gd name="T108" fmla="*/ 2147483646 w 4721"/>
                            <a:gd name="T109" fmla="*/ 2147483646 h 6330"/>
                            <a:gd name="T110" fmla="*/ 2147483646 w 4721"/>
                            <a:gd name="T111" fmla="*/ 2147483646 h 6330"/>
                            <a:gd name="T112" fmla="*/ 2147483646 w 4721"/>
                            <a:gd name="T113" fmla="*/ 2147483646 h 6330"/>
                            <a:gd name="T114" fmla="*/ 2147483646 w 4721"/>
                            <a:gd name="T115" fmla="*/ 2147483646 h 6330"/>
                            <a:gd name="T116" fmla="*/ 2147483646 w 4721"/>
                            <a:gd name="T117" fmla="*/ 2147483646 h 6330"/>
                            <a:gd name="T118" fmla="*/ 2147483646 w 4721"/>
                            <a:gd name="T119" fmla="*/ 2147483646 h 6330"/>
                            <a:gd name="T120" fmla="*/ 2147483646 w 4721"/>
                            <a:gd name="T121" fmla="*/ 2147483646 h 6330"/>
                            <a:gd name="T122" fmla="*/ 2147483646 w 4721"/>
                            <a:gd name="T123" fmla="*/ 2147483646 h 633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721" h="6330">
                              <a:moveTo>
                                <a:pt x="4402" y="2780"/>
                              </a:moveTo>
                              <a:lnTo>
                                <a:pt x="3634" y="2630"/>
                              </a:lnTo>
                              <a:lnTo>
                                <a:pt x="3604" y="2682"/>
                              </a:lnTo>
                              <a:lnTo>
                                <a:pt x="3573" y="2734"/>
                              </a:lnTo>
                              <a:lnTo>
                                <a:pt x="3539" y="2786"/>
                              </a:lnTo>
                              <a:lnTo>
                                <a:pt x="3504" y="2839"/>
                              </a:lnTo>
                              <a:lnTo>
                                <a:pt x="3430" y="2945"/>
                              </a:lnTo>
                              <a:lnTo>
                                <a:pt x="3353" y="3055"/>
                              </a:lnTo>
                              <a:lnTo>
                                <a:pt x="3313" y="3112"/>
                              </a:lnTo>
                              <a:lnTo>
                                <a:pt x="3274" y="3171"/>
                              </a:lnTo>
                              <a:lnTo>
                                <a:pt x="3233" y="3232"/>
                              </a:lnTo>
                              <a:lnTo>
                                <a:pt x="3195" y="3296"/>
                              </a:lnTo>
                              <a:lnTo>
                                <a:pt x="3155" y="3362"/>
                              </a:lnTo>
                              <a:lnTo>
                                <a:pt x="3117" y="3430"/>
                              </a:lnTo>
                              <a:lnTo>
                                <a:pt x="3079" y="3502"/>
                              </a:lnTo>
                              <a:lnTo>
                                <a:pt x="3062" y="3539"/>
                              </a:lnTo>
                              <a:lnTo>
                                <a:pt x="3043" y="3577"/>
                              </a:lnTo>
                              <a:lnTo>
                                <a:pt x="3027" y="3615"/>
                              </a:lnTo>
                              <a:lnTo>
                                <a:pt x="3012" y="3652"/>
                              </a:lnTo>
                              <a:lnTo>
                                <a:pt x="2998" y="3689"/>
                              </a:lnTo>
                              <a:lnTo>
                                <a:pt x="2985" y="3728"/>
                              </a:lnTo>
                              <a:lnTo>
                                <a:pt x="3018" y="3755"/>
                              </a:lnTo>
                              <a:lnTo>
                                <a:pt x="3048" y="3784"/>
                              </a:lnTo>
                              <a:lnTo>
                                <a:pt x="3079" y="3814"/>
                              </a:lnTo>
                              <a:lnTo>
                                <a:pt x="3109" y="3845"/>
                              </a:lnTo>
                              <a:lnTo>
                                <a:pt x="3137" y="3875"/>
                              </a:lnTo>
                              <a:lnTo>
                                <a:pt x="3166" y="3908"/>
                              </a:lnTo>
                              <a:lnTo>
                                <a:pt x="3194" y="3940"/>
                              </a:lnTo>
                              <a:lnTo>
                                <a:pt x="3220" y="3974"/>
                              </a:lnTo>
                              <a:lnTo>
                                <a:pt x="3245" y="4008"/>
                              </a:lnTo>
                              <a:lnTo>
                                <a:pt x="3271" y="4043"/>
                              </a:lnTo>
                              <a:lnTo>
                                <a:pt x="3294" y="4079"/>
                              </a:lnTo>
                              <a:lnTo>
                                <a:pt x="3317" y="4115"/>
                              </a:lnTo>
                              <a:lnTo>
                                <a:pt x="3339" y="4151"/>
                              </a:lnTo>
                              <a:lnTo>
                                <a:pt x="3360" y="4189"/>
                              </a:lnTo>
                              <a:lnTo>
                                <a:pt x="3379" y="4227"/>
                              </a:lnTo>
                              <a:lnTo>
                                <a:pt x="3399" y="4266"/>
                              </a:lnTo>
                              <a:lnTo>
                                <a:pt x="3417" y="4304"/>
                              </a:lnTo>
                              <a:lnTo>
                                <a:pt x="3433" y="4344"/>
                              </a:lnTo>
                              <a:lnTo>
                                <a:pt x="3450" y="4385"/>
                              </a:lnTo>
                              <a:lnTo>
                                <a:pt x="3464" y="4425"/>
                              </a:lnTo>
                              <a:lnTo>
                                <a:pt x="3479" y="4467"/>
                              </a:lnTo>
                              <a:lnTo>
                                <a:pt x="3491" y="4509"/>
                              </a:lnTo>
                              <a:lnTo>
                                <a:pt x="3503" y="4551"/>
                              </a:lnTo>
                              <a:lnTo>
                                <a:pt x="3513" y="4594"/>
                              </a:lnTo>
                              <a:lnTo>
                                <a:pt x="3523" y="4637"/>
                              </a:lnTo>
                              <a:lnTo>
                                <a:pt x="3530" y="4681"/>
                              </a:lnTo>
                              <a:lnTo>
                                <a:pt x="3537" y="4725"/>
                              </a:lnTo>
                              <a:lnTo>
                                <a:pt x="3542" y="4769"/>
                              </a:lnTo>
                              <a:lnTo>
                                <a:pt x="3547" y="4814"/>
                              </a:lnTo>
                              <a:lnTo>
                                <a:pt x="3550" y="4859"/>
                              </a:lnTo>
                              <a:lnTo>
                                <a:pt x="3552" y="4904"/>
                              </a:lnTo>
                              <a:lnTo>
                                <a:pt x="3553" y="4950"/>
                              </a:lnTo>
                              <a:lnTo>
                                <a:pt x="3552" y="4996"/>
                              </a:lnTo>
                              <a:lnTo>
                                <a:pt x="3550" y="5043"/>
                              </a:lnTo>
                              <a:lnTo>
                                <a:pt x="3547" y="5089"/>
                              </a:lnTo>
                              <a:lnTo>
                                <a:pt x="3541" y="5135"/>
                              </a:lnTo>
                              <a:lnTo>
                                <a:pt x="3536" y="5180"/>
                              </a:lnTo>
                              <a:lnTo>
                                <a:pt x="3528" y="5225"/>
                              </a:lnTo>
                              <a:lnTo>
                                <a:pt x="3519" y="5270"/>
                              </a:lnTo>
                              <a:lnTo>
                                <a:pt x="3509" y="5314"/>
                              </a:lnTo>
                              <a:lnTo>
                                <a:pt x="3907" y="5389"/>
                              </a:lnTo>
                              <a:lnTo>
                                <a:pt x="3952" y="5335"/>
                              </a:lnTo>
                              <a:lnTo>
                                <a:pt x="3996" y="5282"/>
                              </a:lnTo>
                              <a:lnTo>
                                <a:pt x="4039" y="5230"/>
                              </a:lnTo>
                              <a:lnTo>
                                <a:pt x="4080" y="5178"/>
                              </a:lnTo>
                              <a:lnTo>
                                <a:pt x="4120" y="5126"/>
                              </a:lnTo>
                              <a:lnTo>
                                <a:pt x="4157" y="5076"/>
                              </a:lnTo>
                              <a:lnTo>
                                <a:pt x="4194" y="5025"/>
                              </a:lnTo>
                              <a:lnTo>
                                <a:pt x="4229" y="4975"/>
                              </a:lnTo>
                              <a:lnTo>
                                <a:pt x="4262" y="4926"/>
                              </a:lnTo>
                              <a:lnTo>
                                <a:pt x="4294" y="4878"/>
                              </a:lnTo>
                              <a:lnTo>
                                <a:pt x="4323" y="4829"/>
                              </a:lnTo>
                              <a:lnTo>
                                <a:pt x="4352" y="4781"/>
                              </a:lnTo>
                              <a:lnTo>
                                <a:pt x="4380" y="4733"/>
                              </a:lnTo>
                              <a:lnTo>
                                <a:pt x="4405" y="4686"/>
                              </a:lnTo>
                              <a:lnTo>
                                <a:pt x="4429" y="4640"/>
                              </a:lnTo>
                              <a:lnTo>
                                <a:pt x="4451" y="4594"/>
                              </a:lnTo>
                              <a:lnTo>
                                <a:pt x="4472" y="4548"/>
                              </a:lnTo>
                              <a:lnTo>
                                <a:pt x="4492" y="4501"/>
                              </a:lnTo>
                              <a:lnTo>
                                <a:pt x="4509" y="4456"/>
                              </a:lnTo>
                              <a:lnTo>
                                <a:pt x="4526" y="4410"/>
                              </a:lnTo>
                              <a:lnTo>
                                <a:pt x="4540" y="4365"/>
                              </a:lnTo>
                              <a:lnTo>
                                <a:pt x="4553" y="4320"/>
                              </a:lnTo>
                              <a:lnTo>
                                <a:pt x="4566" y="4276"/>
                              </a:lnTo>
                              <a:lnTo>
                                <a:pt x="4575" y="4231"/>
                              </a:lnTo>
                              <a:lnTo>
                                <a:pt x="4584" y="4186"/>
                              </a:lnTo>
                              <a:lnTo>
                                <a:pt x="4592" y="4142"/>
                              </a:lnTo>
                              <a:lnTo>
                                <a:pt x="4597" y="4096"/>
                              </a:lnTo>
                              <a:lnTo>
                                <a:pt x="4602" y="4052"/>
                              </a:lnTo>
                              <a:lnTo>
                                <a:pt x="4604" y="4007"/>
                              </a:lnTo>
                              <a:lnTo>
                                <a:pt x="4605" y="3963"/>
                              </a:lnTo>
                              <a:lnTo>
                                <a:pt x="4605" y="3918"/>
                              </a:lnTo>
                              <a:lnTo>
                                <a:pt x="4603" y="3874"/>
                              </a:lnTo>
                              <a:lnTo>
                                <a:pt x="4601" y="3832"/>
                              </a:lnTo>
                              <a:lnTo>
                                <a:pt x="4597" y="3791"/>
                              </a:lnTo>
                              <a:lnTo>
                                <a:pt x="4589" y="3710"/>
                              </a:lnTo>
                              <a:lnTo>
                                <a:pt x="4579" y="3633"/>
                              </a:lnTo>
                              <a:lnTo>
                                <a:pt x="4567" y="3557"/>
                              </a:lnTo>
                              <a:lnTo>
                                <a:pt x="4553" y="3484"/>
                              </a:lnTo>
                              <a:lnTo>
                                <a:pt x="4539" y="3413"/>
                              </a:lnTo>
                              <a:lnTo>
                                <a:pt x="4524" y="3344"/>
                              </a:lnTo>
                              <a:lnTo>
                                <a:pt x="4507" y="3276"/>
                              </a:lnTo>
                              <a:lnTo>
                                <a:pt x="4476" y="3146"/>
                              </a:lnTo>
                              <a:lnTo>
                                <a:pt x="4447" y="3021"/>
                              </a:lnTo>
                              <a:lnTo>
                                <a:pt x="4432" y="2959"/>
                              </a:lnTo>
                              <a:lnTo>
                                <a:pt x="4420" y="2898"/>
                              </a:lnTo>
                              <a:lnTo>
                                <a:pt x="4410" y="2839"/>
                              </a:lnTo>
                              <a:lnTo>
                                <a:pt x="4402" y="2780"/>
                              </a:lnTo>
                              <a:close/>
                              <a:moveTo>
                                <a:pt x="4349" y="964"/>
                              </a:moveTo>
                              <a:lnTo>
                                <a:pt x="4349" y="964"/>
                              </a:lnTo>
                              <a:lnTo>
                                <a:pt x="4326" y="961"/>
                              </a:lnTo>
                              <a:lnTo>
                                <a:pt x="4303" y="958"/>
                              </a:lnTo>
                              <a:lnTo>
                                <a:pt x="4279" y="957"/>
                              </a:lnTo>
                              <a:lnTo>
                                <a:pt x="4256" y="957"/>
                              </a:lnTo>
                              <a:lnTo>
                                <a:pt x="4234" y="958"/>
                              </a:lnTo>
                              <a:lnTo>
                                <a:pt x="4211" y="960"/>
                              </a:lnTo>
                              <a:lnTo>
                                <a:pt x="4189" y="962"/>
                              </a:lnTo>
                              <a:lnTo>
                                <a:pt x="4167" y="967"/>
                              </a:lnTo>
                              <a:lnTo>
                                <a:pt x="4146" y="972"/>
                              </a:lnTo>
                              <a:lnTo>
                                <a:pt x="4124" y="979"/>
                              </a:lnTo>
                              <a:lnTo>
                                <a:pt x="4103" y="985"/>
                              </a:lnTo>
                              <a:lnTo>
                                <a:pt x="4084" y="994"/>
                              </a:lnTo>
                              <a:lnTo>
                                <a:pt x="4063" y="1003"/>
                              </a:lnTo>
                              <a:lnTo>
                                <a:pt x="4044" y="1013"/>
                              </a:lnTo>
                              <a:lnTo>
                                <a:pt x="4024" y="1024"/>
                              </a:lnTo>
                              <a:lnTo>
                                <a:pt x="4007" y="1036"/>
                              </a:lnTo>
                              <a:lnTo>
                                <a:pt x="3988" y="1049"/>
                              </a:lnTo>
                              <a:lnTo>
                                <a:pt x="3971" y="1062"/>
                              </a:lnTo>
                              <a:lnTo>
                                <a:pt x="3955" y="1077"/>
                              </a:lnTo>
                              <a:lnTo>
                                <a:pt x="3938" y="1092"/>
                              </a:lnTo>
                              <a:lnTo>
                                <a:pt x="3924" y="1109"/>
                              </a:lnTo>
                              <a:lnTo>
                                <a:pt x="3909" y="1125"/>
                              </a:lnTo>
                              <a:lnTo>
                                <a:pt x="3896" y="1143"/>
                              </a:lnTo>
                              <a:lnTo>
                                <a:pt x="3882" y="1160"/>
                              </a:lnTo>
                              <a:lnTo>
                                <a:pt x="3871" y="1179"/>
                              </a:lnTo>
                              <a:lnTo>
                                <a:pt x="3860" y="1199"/>
                              </a:lnTo>
                              <a:lnTo>
                                <a:pt x="3849" y="1219"/>
                              </a:lnTo>
                              <a:lnTo>
                                <a:pt x="3840" y="1239"/>
                              </a:lnTo>
                              <a:lnTo>
                                <a:pt x="3833" y="1261"/>
                              </a:lnTo>
                              <a:lnTo>
                                <a:pt x="3825" y="1283"/>
                              </a:lnTo>
                              <a:lnTo>
                                <a:pt x="3820" y="1305"/>
                              </a:lnTo>
                              <a:lnTo>
                                <a:pt x="3814" y="1329"/>
                              </a:lnTo>
                              <a:lnTo>
                                <a:pt x="3807" y="1366"/>
                              </a:lnTo>
                              <a:lnTo>
                                <a:pt x="3802" y="1402"/>
                              </a:lnTo>
                              <a:lnTo>
                                <a:pt x="3796" y="1439"/>
                              </a:lnTo>
                              <a:lnTo>
                                <a:pt x="3793" y="1475"/>
                              </a:lnTo>
                              <a:lnTo>
                                <a:pt x="3790" y="1512"/>
                              </a:lnTo>
                              <a:lnTo>
                                <a:pt x="3787" y="1549"/>
                              </a:lnTo>
                              <a:lnTo>
                                <a:pt x="3783" y="1624"/>
                              </a:lnTo>
                              <a:lnTo>
                                <a:pt x="3780" y="1704"/>
                              </a:lnTo>
                              <a:lnTo>
                                <a:pt x="3779" y="1787"/>
                              </a:lnTo>
                              <a:lnTo>
                                <a:pt x="3777" y="1975"/>
                              </a:lnTo>
                              <a:lnTo>
                                <a:pt x="4509" y="2117"/>
                              </a:lnTo>
                              <a:lnTo>
                                <a:pt x="4575" y="1941"/>
                              </a:lnTo>
                              <a:lnTo>
                                <a:pt x="4605" y="1862"/>
                              </a:lnTo>
                              <a:lnTo>
                                <a:pt x="4633" y="1787"/>
                              </a:lnTo>
                              <a:lnTo>
                                <a:pt x="4657" y="1716"/>
                              </a:lnTo>
                              <a:lnTo>
                                <a:pt x="4668" y="1679"/>
                              </a:lnTo>
                              <a:lnTo>
                                <a:pt x="4678" y="1644"/>
                              </a:lnTo>
                              <a:lnTo>
                                <a:pt x="4688" y="1609"/>
                              </a:lnTo>
                              <a:lnTo>
                                <a:pt x="4696" y="1573"/>
                              </a:lnTo>
                              <a:lnTo>
                                <a:pt x="4705" y="1536"/>
                              </a:lnTo>
                              <a:lnTo>
                                <a:pt x="4713" y="1499"/>
                              </a:lnTo>
                              <a:lnTo>
                                <a:pt x="4716" y="1476"/>
                              </a:lnTo>
                              <a:lnTo>
                                <a:pt x="4720" y="1453"/>
                              </a:lnTo>
                              <a:lnTo>
                                <a:pt x="4721" y="1430"/>
                              </a:lnTo>
                              <a:lnTo>
                                <a:pt x="4721" y="1407"/>
                              </a:lnTo>
                              <a:lnTo>
                                <a:pt x="4720" y="1385"/>
                              </a:lnTo>
                              <a:lnTo>
                                <a:pt x="4717" y="1362"/>
                              </a:lnTo>
                              <a:lnTo>
                                <a:pt x="4715" y="1340"/>
                              </a:lnTo>
                              <a:lnTo>
                                <a:pt x="4711" y="1318"/>
                              </a:lnTo>
                              <a:lnTo>
                                <a:pt x="4705" y="1297"/>
                              </a:lnTo>
                              <a:lnTo>
                                <a:pt x="4699" y="1275"/>
                              </a:lnTo>
                              <a:lnTo>
                                <a:pt x="4692" y="1254"/>
                              </a:lnTo>
                              <a:lnTo>
                                <a:pt x="4683" y="1234"/>
                              </a:lnTo>
                              <a:lnTo>
                                <a:pt x="4674" y="1214"/>
                              </a:lnTo>
                              <a:lnTo>
                                <a:pt x="4665" y="1194"/>
                              </a:lnTo>
                              <a:lnTo>
                                <a:pt x="4654" y="1176"/>
                              </a:lnTo>
                              <a:lnTo>
                                <a:pt x="4641" y="1157"/>
                              </a:lnTo>
                              <a:lnTo>
                                <a:pt x="4628" y="1139"/>
                              </a:lnTo>
                              <a:lnTo>
                                <a:pt x="4615" y="1122"/>
                              </a:lnTo>
                              <a:lnTo>
                                <a:pt x="4601" y="1105"/>
                              </a:lnTo>
                              <a:lnTo>
                                <a:pt x="4585" y="1090"/>
                              </a:lnTo>
                              <a:lnTo>
                                <a:pt x="4570" y="1074"/>
                              </a:lnTo>
                              <a:lnTo>
                                <a:pt x="4552" y="1060"/>
                              </a:lnTo>
                              <a:lnTo>
                                <a:pt x="4535" y="1046"/>
                              </a:lnTo>
                              <a:lnTo>
                                <a:pt x="4517" y="1034"/>
                              </a:lnTo>
                              <a:lnTo>
                                <a:pt x="4498" y="1022"/>
                              </a:lnTo>
                              <a:lnTo>
                                <a:pt x="4479" y="1011"/>
                              </a:lnTo>
                              <a:lnTo>
                                <a:pt x="4459" y="1001"/>
                              </a:lnTo>
                              <a:lnTo>
                                <a:pt x="4438" y="991"/>
                              </a:lnTo>
                              <a:lnTo>
                                <a:pt x="4417" y="983"/>
                              </a:lnTo>
                              <a:lnTo>
                                <a:pt x="4395" y="975"/>
                              </a:lnTo>
                              <a:lnTo>
                                <a:pt x="4372" y="970"/>
                              </a:lnTo>
                              <a:lnTo>
                                <a:pt x="4349" y="964"/>
                              </a:lnTo>
                              <a:close/>
                              <a:moveTo>
                                <a:pt x="897" y="1554"/>
                              </a:moveTo>
                              <a:lnTo>
                                <a:pt x="897" y="1554"/>
                              </a:lnTo>
                              <a:lnTo>
                                <a:pt x="891" y="1531"/>
                              </a:lnTo>
                              <a:lnTo>
                                <a:pt x="883" y="1509"/>
                              </a:lnTo>
                              <a:lnTo>
                                <a:pt x="874" y="1488"/>
                              </a:lnTo>
                              <a:lnTo>
                                <a:pt x="864" y="1467"/>
                              </a:lnTo>
                              <a:lnTo>
                                <a:pt x="853" y="1447"/>
                              </a:lnTo>
                              <a:lnTo>
                                <a:pt x="842" y="1428"/>
                              </a:lnTo>
                              <a:lnTo>
                                <a:pt x="830" y="1410"/>
                              </a:lnTo>
                              <a:lnTo>
                                <a:pt x="816" y="1391"/>
                              </a:lnTo>
                              <a:lnTo>
                                <a:pt x="803" y="1375"/>
                              </a:lnTo>
                              <a:lnTo>
                                <a:pt x="787" y="1358"/>
                              </a:lnTo>
                              <a:lnTo>
                                <a:pt x="772" y="1343"/>
                              </a:lnTo>
                              <a:lnTo>
                                <a:pt x="755" y="1327"/>
                              </a:lnTo>
                              <a:lnTo>
                                <a:pt x="738" y="1314"/>
                              </a:lnTo>
                              <a:lnTo>
                                <a:pt x="720" y="1301"/>
                              </a:lnTo>
                              <a:lnTo>
                                <a:pt x="703" y="1289"/>
                              </a:lnTo>
                              <a:lnTo>
                                <a:pt x="684" y="1277"/>
                              </a:lnTo>
                              <a:lnTo>
                                <a:pt x="664" y="1267"/>
                              </a:lnTo>
                              <a:lnTo>
                                <a:pt x="644" y="1257"/>
                              </a:lnTo>
                              <a:lnTo>
                                <a:pt x="625" y="1248"/>
                              </a:lnTo>
                              <a:lnTo>
                                <a:pt x="604" y="1241"/>
                              </a:lnTo>
                              <a:lnTo>
                                <a:pt x="583" y="1234"/>
                              </a:lnTo>
                              <a:lnTo>
                                <a:pt x="562" y="1228"/>
                              </a:lnTo>
                              <a:lnTo>
                                <a:pt x="540" y="1224"/>
                              </a:lnTo>
                              <a:lnTo>
                                <a:pt x="518" y="1221"/>
                              </a:lnTo>
                              <a:lnTo>
                                <a:pt x="496" y="1219"/>
                              </a:lnTo>
                              <a:lnTo>
                                <a:pt x="474" y="1216"/>
                              </a:lnTo>
                              <a:lnTo>
                                <a:pt x="451" y="1216"/>
                              </a:lnTo>
                              <a:lnTo>
                                <a:pt x="428" y="1217"/>
                              </a:lnTo>
                              <a:lnTo>
                                <a:pt x="406" y="1220"/>
                              </a:lnTo>
                              <a:lnTo>
                                <a:pt x="382" y="1223"/>
                              </a:lnTo>
                              <a:lnTo>
                                <a:pt x="359" y="1227"/>
                              </a:lnTo>
                              <a:lnTo>
                                <a:pt x="336" y="1233"/>
                              </a:lnTo>
                              <a:lnTo>
                                <a:pt x="314" y="1239"/>
                              </a:lnTo>
                              <a:lnTo>
                                <a:pt x="292" y="1247"/>
                              </a:lnTo>
                              <a:lnTo>
                                <a:pt x="271" y="1256"/>
                              </a:lnTo>
                              <a:lnTo>
                                <a:pt x="250" y="1266"/>
                              </a:lnTo>
                              <a:lnTo>
                                <a:pt x="231" y="1277"/>
                              </a:lnTo>
                              <a:lnTo>
                                <a:pt x="211" y="1288"/>
                              </a:lnTo>
                              <a:lnTo>
                                <a:pt x="192" y="1301"/>
                              </a:lnTo>
                              <a:lnTo>
                                <a:pt x="175" y="1314"/>
                              </a:lnTo>
                              <a:lnTo>
                                <a:pt x="157" y="1329"/>
                              </a:lnTo>
                              <a:lnTo>
                                <a:pt x="140" y="1343"/>
                              </a:lnTo>
                              <a:lnTo>
                                <a:pt x="125" y="1359"/>
                              </a:lnTo>
                              <a:lnTo>
                                <a:pt x="111" y="1375"/>
                              </a:lnTo>
                              <a:lnTo>
                                <a:pt x="96" y="1392"/>
                              </a:lnTo>
                              <a:lnTo>
                                <a:pt x="83" y="1410"/>
                              </a:lnTo>
                              <a:lnTo>
                                <a:pt x="71" y="1428"/>
                              </a:lnTo>
                              <a:lnTo>
                                <a:pt x="60" y="1446"/>
                              </a:lnTo>
                              <a:lnTo>
                                <a:pt x="49" y="1466"/>
                              </a:lnTo>
                              <a:lnTo>
                                <a:pt x="40" y="1486"/>
                              </a:lnTo>
                              <a:lnTo>
                                <a:pt x="31" y="1506"/>
                              </a:lnTo>
                              <a:lnTo>
                                <a:pt x="24" y="1527"/>
                              </a:lnTo>
                              <a:lnTo>
                                <a:pt x="17" y="1547"/>
                              </a:lnTo>
                              <a:lnTo>
                                <a:pt x="12" y="1569"/>
                              </a:lnTo>
                              <a:lnTo>
                                <a:pt x="7" y="1590"/>
                              </a:lnTo>
                              <a:lnTo>
                                <a:pt x="4" y="1612"/>
                              </a:lnTo>
                              <a:lnTo>
                                <a:pt x="1" y="1634"/>
                              </a:lnTo>
                              <a:lnTo>
                                <a:pt x="0" y="1657"/>
                              </a:lnTo>
                              <a:lnTo>
                                <a:pt x="0" y="1679"/>
                              </a:lnTo>
                              <a:lnTo>
                                <a:pt x="1" y="1703"/>
                              </a:lnTo>
                              <a:lnTo>
                                <a:pt x="2" y="1725"/>
                              </a:lnTo>
                              <a:lnTo>
                                <a:pt x="5" y="1748"/>
                              </a:lnTo>
                              <a:lnTo>
                                <a:pt x="9" y="1771"/>
                              </a:lnTo>
                              <a:lnTo>
                                <a:pt x="15" y="1794"/>
                              </a:lnTo>
                              <a:lnTo>
                                <a:pt x="26" y="1830"/>
                              </a:lnTo>
                              <a:lnTo>
                                <a:pt x="37" y="1865"/>
                              </a:lnTo>
                              <a:lnTo>
                                <a:pt x="48" y="1901"/>
                              </a:lnTo>
                              <a:lnTo>
                                <a:pt x="61" y="1935"/>
                              </a:lnTo>
                              <a:lnTo>
                                <a:pt x="73" y="1970"/>
                              </a:lnTo>
                              <a:lnTo>
                                <a:pt x="88" y="2004"/>
                              </a:lnTo>
                              <a:lnTo>
                                <a:pt x="117" y="2074"/>
                              </a:lnTo>
                              <a:lnTo>
                                <a:pt x="149" y="2146"/>
                              </a:lnTo>
                              <a:lnTo>
                                <a:pt x="186" y="2222"/>
                              </a:lnTo>
                              <a:lnTo>
                                <a:pt x="266" y="2391"/>
                              </a:lnTo>
                              <a:lnTo>
                                <a:pt x="985" y="2199"/>
                              </a:lnTo>
                              <a:lnTo>
                                <a:pt x="969" y="2011"/>
                              </a:lnTo>
                              <a:lnTo>
                                <a:pt x="961" y="1927"/>
                              </a:lnTo>
                              <a:lnTo>
                                <a:pt x="952" y="1848"/>
                              </a:lnTo>
                              <a:lnTo>
                                <a:pt x="942" y="1772"/>
                              </a:lnTo>
                              <a:lnTo>
                                <a:pt x="937" y="1736"/>
                              </a:lnTo>
                              <a:lnTo>
                                <a:pt x="930" y="1699"/>
                              </a:lnTo>
                              <a:lnTo>
                                <a:pt x="924" y="1663"/>
                              </a:lnTo>
                              <a:lnTo>
                                <a:pt x="916" y="1627"/>
                              </a:lnTo>
                              <a:lnTo>
                                <a:pt x="907" y="1590"/>
                              </a:lnTo>
                              <a:lnTo>
                                <a:pt x="897" y="1554"/>
                              </a:lnTo>
                              <a:close/>
                              <a:moveTo>
                                <a:pt x="1606" y="3385"/>
                              </a:moveTo>
                              <a:lnTo>
                                <a:pt x="1606" y="3385"/>
                              </a:lnTo>
                              <a:lnTo>
                                <a:pt x="1548" y="3310"/>
                              </a:lnTo>
                              <a:lnTo>
                                <a:pt x="1490" y="3238"/>
                              </a:lnTo>
                              <a:lnTo>
                                <a:pt x="1378" y="3102"/>
                              </a:lnTo>
                              <a:lnTo>
                                <a:pt x="1324" y="3036"/>
                              </a:lnTo>
                              <a:lnTo>
                                <a:pt x="1273" y="2971"/>
                              </a:lnTo>
                              <a:lnTo>
                                <a:pt x="1248" y="2938"/>
                              </a:lnTo>
                              <a:lnTo>
                                <a:pt x="1224" y="2906"/>
                              </a:lnTo>
                              <a:lnTo>
                                <a:pt x="1202" y="2873"/>
                              </a:lnTo>
                              <a:lnTo>
                                <a:pt x="1180" y="2840"/>
                              </a:lnTo>
                              <a:lnTo>
                                <a:pt x="424" y="3043"/>
                              </a:lnTo>
                              <a:lnTo>
                                <a:pt x="421" y="3102"/>
                              </a:lnTo>
                              <a:lnTo>
                                <a:pt x="414" y="3164"/>
                              </a:lnTo>
                              <a:lnTo>
                                <a:pt x="408" y="3224"/>
                              </a:lnTo>
                              <a:lnTo>
                                <a:pt x="399" y="3287"/>
                              </a:lnTo>
                              <a:lnTo>
                                <a:pt x="379" y="3414"/>
                              </a:lnTo>
                              <a:lnTo>
                                <a:pt x="357" y="3547"/>
                              </a:lnTo>
                              <a:lnTo>
                                <a:pt x="347" y="3617"/>
                              </a:lnTo>
                              <a:lnTo>
                                <a:pt x="337" y="3687"/>
                              </a:lnTo>
                              <a:lnTo>
                                <a:pt x="329" y="3759"/>
                              </a:lnTo>
                              <a:lnTo>
                                <a:pt x="321" y="3834"/>
                              </a:lnTo>
                              <a:lnTo>
                                <a:pt x="314" y="3909"/>
                              </a:lnTo>
                              <a:lnTo>
                                <a:pt x="310" y="3989"/>
                              </a:lnTo>
                              <a:lnTo>
                                <a:pt x="308" y="4069"/>
                              </a:lnTo>
                              <a:lnTo>
                                <a:pt x="308" y="4111"/>
                              </a:lnTo>
                              <a:lnTo>
                                <a:pt x="309" y="4153"/>
                              </a:lnTo>
                              <a:lnTo>
                                <a:pt x="311" y="4208"/>
                              </a:lnTo>
                              <a:lnTo>
                                <a:pt x="315" y="4263"/>
                              </a:lnTo>
                              <a:lnTo>
                                <a:pt x="322" y="4316"/>
                              </a:lnTo>
                              <a:lnTo>
                                <a:pt x="331" y="4370"/>
                              </a:lnTo>
                              <a:lnTo>
                                <a:pt x="343" y="4424"/>
                              </a:lnTo>
                              <a:lnTo>
                                <a:pt x="356" y="4478"/>
                              </a:lnTo>
                              <a:lnTo>
                                <a:pt x="371" y="4532"/>
                              </a:lnTo>
                              <a:lnTo>
                                <a:pt x="390" y="4586"/>
                              </a:lnTo>
                              <a:lnTo>
                                <a:pt x="403" y="4530"/>
                              </a:lnTo>
                              <a:lnTo>
                                <a:pt x="420" y="4475"/>
                              </a:lnTo>
                              <a:lnTo>
                                <a:pt x="437" y="4421"/>
                              </a:lnTo>
                              <a:lnTo>
                                <a:pt x="457" y="4367"/>
                              </a:lnTo>
                              <a:lnTo>
                                <a:pt x="479" y="4315"/>
                              </a:lnTo>
                              <a:lnTo>
                                <a:pt x="502" y="4264"/>
                              </a:lnTo>
                              <a:lnTo>
                                <a:pt x="528" y="4213"/>
                              </a:lnTo>
                              <a:lnTo>
                                <a:pt x="554" y="4164"/>
                              </a:lnTo>
                              <a:lnTo>
                                <a:pt x="583" y="4115"/>
                              </a:lnTo>
                              <a:lnTo>
                                <a:pt x="612" y="4068"/>
                              </a:lnTo>
                              <a:lnTo>
                                <a:pt x="644" y="4023"/>
                              </a:lnTo>
                              <a:lnTo>
                                <a:pt x="677" y="3978"/>
                              </a:lnTo>
                              <a:lnTo>
                                <a:pt x="713" y="3934"/>
                              </a:lnTo>
                              <a:lnTo>
                                <a:pt x="749" y="3891"/>
                              </a:lnTo>
                              <a:lnTo>
                                <a:pt x="786" y="3850"/>
                              </a:lnTo>
                              <a:lnTo>
                                <a:pt x="825" y="3810"/>
                              </a:lnTo>
                              <a:lnTo>
                                <a:pt x="865" y="3772"/>
                              </a:lnTo>
                              <a:lnTo>
                                <a:pt x="907" y="3735"/>
                              </a:lnTo>
                              <a:lnTo>
                                <a:pt x="950" y="3699"/>
                              </a:lnTo>
                              <a:lnTo>
                                <a:pt x="994" y="3664"/>
                              </a:lnTo>
                              <a:lnTo>
                                <a:pt x="1039" y="3632"/>
                              </a:lnTo>
                              <a:lnTo>
                                <a:pt x="1086" y="3601"/>
                              </a:lnTo>
                              <a:lnTo>
                                <a:pt x="1134" y="3572"/>
                              </a:lnTo>
                              <a:lnTo>
                                <a:pt x="1182" y="3543"/>
                              </a:lnTo>
                              <a:lnTo>
                                <a:pt x="1232" y="3518"/>
                              </a:lnTo>
                              <a:lnTo>
                                <a:pt x="1282" y="3492"/>
                              </a:lnTo>
                              <a:lnTo>
                                <a:pt x="1334" y="3470"/>
                              </a:lnTo>
                              <a:lnTo>
                                <a:pt x="1387" y="3450"/>
                              </a:lnTo>
                              <a:lnTo>
                                <a:pt x="1441" y="3431"/>
                              </a:lnTo>
                              <a:lnTo>
                                <a:pt x="1495" y="3413"/>
                              </a:lnTo>
                              <a:lnTo>
                                <a:pt x="1550" y="3398"/>
                              </a:lnTo>
                              <a:lnTo>
                                <a:pt x="1606" y="3385"/>
                              </a:lnTo>
                              <a:close/>
                              <a:moveTo>
                                <a:pt x="4434" y="2331"/>
                              </a:moveTo>
                              <a:lnTo>
                                <a:pt x="3769" y="2201"/>
                              </a:lnTo>
                              <a:lnTo>
                                <a:pt x="3766" y="2231"/>
                              </a:lnTo>
                              <a:lnTo>
                                <a:pt x="3762" y="2258"/>
                              </a:lnTo>
                              <a:lnTo>
                                <a:pt x="3758" y="2287"/>
                              </a:lnTo>
                              <a:lnTo>
                                <a:pt x="3754" y="2314"/>
                              </a:lnTo>
                              <a:lnTo>
                                <a:pt x="3747" y="2342"/>
                              </a:lnTo>
                              <a:lnTo>
                                <a:pt x="3741" y="2368"/>
                              </a:lnTo>
                              <a:lnTo>
                                <a:pt x="3734" y="2395"/>
                              </a:lnTo>
                              <a:lnTo>
                                <a:pt x="3726" y="2421"/>
                              </a:lnTo>
                              <a:lnTo>
                                <a:pt x="4393" y="2550"/>
                              </a:lnTo>
                              <a:lnTo>
                                <a:pt x="4395" y="2523"/>
                              </a:lnTo>
                              <a:lnTo>
                                <a:pt x="4398" y="2496"/>
                              </a:lnTo>
                              <a:lnTo>
                                <a:pt x="4402" y="2468"/>
                              </a:lnTo>
                              <a:lnTo>
                                <a:pt x="4407" y="2441"/>
                              </a:lnTo>
                              <a:lnTo>
                                <a:pt x="4413" y="2413"/>
                              </a:lnTo>
                              <a:lnTo>
                                <a:pt x="4418" y="2386"/>
                              </a:lnTo>
                              <a:lnTo>
                                <a:pt x="4426" y="2358"/>
                              </a:lnTo>
                              <a:lnTo>
                                <a:pt x="4434" y="2331"/>
                              </a:lnTo>
                              <a:close/>
                              <a:moveTo>
                                <a:pt x="414" y="2814"/>
                              </a:moveTo>
                              <a:lnTo>
                                <a:pt x="1071" y="2638"/>
                              </a:lnTo>
                              <a:lnTo>
                                <a:pt x="1061" y="2612"/>
                              </a:lnTo>
                              <a:lnTo>
                                <a:pt x="1053" y="2587"/>
                              </a:lnTo>
                              <a:lnTo>
                                <a:pt x="1044" y="2561"/>
                              </a:lnTo>
                              <a:lnTo>
                                <a:pt x="1036" y="2534"/>
                              </a:lnTo>
                              <a:lnTo>
                                <a:pt x="1028" y="2507"/>
                              </a:lnTo>
                              <a:lnTo>
                                <a:pt x="1022" y="2479"/>
                              </a:lnTo>
                              <a:lnTo>
                                <a:pt x="1016" y="2452"/>
                              </a:lnTo>
                              <a:lnTo>
                                <a:pt x="1011" y="2423"/>
                              </a:lnTo>
                              <a:lnTo>
                                <a:pt x="357" y="2598"/>
                              </a:lnTo>
                              <a:lnTo>
                                <a:pt x="367" y="2626"/>
                              </a:lnTo>
                              <a:lnTo>
                                <a:pt x="377" y="2652"/>
                              </a:lnTo>
                              <a:lnTo>
                                <a:pt x="385" y="2679"/>
                              </a:lnTo>
                              <a:lnTo>
                                <a:pt x="392" y="2706"/>
                              </a:lnTo>
                              <a:lnTo>
                                <a:pt x="399" y="2733"/>
                              </a:lnTo>
                              <a:lnTo>
                                <a:pt x="406" y="2760"/>
                              </a:lnTo>
                              <a:lnTo>
                                <a:pt x="410" y="2787"/>
                              </a:lnTo>
                              <a:lnTo>
                                <a:pt x="414" y="2814"/>
                              </a:lnTo>
                              <a:close/>
                              <a:moveTo>
                                <a:pt x="2068" y="3353"/>
                              </a:moveTo>
                              <a:lnTo>
                                <a:pt x="2068" y="3353"/>
                              </a:lnTo>
                              <a:lnTo>
                                <a:pt x="2064" y="3318"/>
                              </a:lnTo>
                              <a:lnTo>
                                <a:pt x="2059" y="3282"/>
                              </a:lnTo>
                              <a:lnTo>
                                <a:pt x="2056" y="3247"/>
                              </a:lnTo>
                              <a:lnTo>
                                <a:pt x="2054" y="3213"/>
                              </a:lnTo>
                              <a:lnTo>
                                <a:pt x="2053" y="3179"/>
                              </a:lnTo>
                              <a:lnTo>
                                <a:pt x="2052" y="3145"/>
                              </a:lnTo>
                              <a:lnTo>
                                <a:pt x="2053" y="3111"/>
                              </a:lnTo>
                              <a:lnTo>
                                <a:pt x="2053" y="3078"/>
                              </a:lnTo>
                              <a:lnTo>
                                <a:pt x="2055" y="3044"/>
                              </a:lnTo>
                              <a:lnTo>
                                <a:pt x="2057" y="3011"/>
                              </a:lnTo>
                              <a:lnTo>
                                <a:pt x="2061" y="2978"/>
                              </a:lnTo>
                              <a:lnTo>
                                <a:pt x="2065" y="2945"/>
                              </a:lnTo>
                              <a:lnTo>
                                <a:pt x="2070" y="2912"/>
                              </a:lnTo>
                              <a:lnTo>
                                <a:pt x="2076" y="2879"/>
                              </a:lnTo>
                              <a:lnTo>
                                <a:pt x="2083" y="2846"/>
                              </a:lnTo>
                              <a:lnTo>
                                <a:pt x="2090" y="2814"/>
                              </a:lnTo>
                              <a:lnTo>
                                <a:pt x="2101" y="2773"/>
                              </a:lnTo>
                              <a:lnTo>
                                <a:pt x="2112" y="2732"/>
                              </a:lnTo>
                              <a:lnTo>
                                <a:pt x="2135" y="2655"/>
                              </a:lnTo>
                              <a:lnTo>
                                <a:pt x="2159" y="2580"/>
                              </a:lnTo>
                              <a:lnTo>
                                <a:pt x="2185" y="2508"/>
                              </a:lnTo>
                              <a:lnTo>
                                <a:pt x="2211" y="2439"/>
                              </a:lnTo>
                              <a:lnTo>
                                <a:pt x="2239" y="2370"/>
                              </a:lnTo>
                              <a:lnTo>
                                <a:pt x="2266" y="2305"/>
                              </a:lnTo>
                              <a:lnTo>
                                <a:pt x="2295" y="2242"/>
                              </a:lnTo>
                              <a:lnTo>
                                <a:pt x="2350" y="2118"/>
                              </a:lnTo>
                              <a:lnTo>
                                <a:pt x="2402" y="2001"/>
                              </a:lnTo>
                              <a:lnTo>
                                <a:pt x="2427" y="1942"/>
                              </a:lnTo>
                              <a:lnTo>
                                <a:pt x="2450" y="1885"/>
                              </a:lnTo>
                              <a:lnTo>
                                <a:pt x="2471" y="1828"/>
                              </a:lnTo>
                              <a:lnTo>
                                <a:pt x="2489" y="1771"/>
                              </a:lnTo>
                              <a:lnTo>
                                <a:pt x="3272" y="1771"/>
                              </a:lnTo>
                              <a:lnTo>
                                <a:pt x="3284" y="1805"/>
                              </a:lnTo>
                              <a:lnTo>
                                <a:pt x="3296" y="1839"/>
                              </a:lnTo>
                              <a:lnTo>
                                <a:pt x="3322" y="1907"/>
                              </a:lnTo>
                              <a:lnTo>
                                <a:pt x="3351" y="1977"/>
                              </a:lnTo>
                              <a:lnTo>
                                <a:pt x="3383" y="2047"/>
                              </a:lnTo>
                              <a:lnTo>
                                <a:pt x="3448" y="2190"/>
                              </a:lnTo>
                              <a:lnTo>
                                <a:pt x="3482" y="2265"/>
                              </a:lnTo>
                              <a:lnTo>
                                <a:pt x="3516" y="2342"/>
                              </a:lnTo>
                              <a:lnTo>
                                <a:pt x="3503" y="2384"/>
                              </a:lnTo>
                              <a:lnTo>
                                <a:pt x="3494" y="2406"/>
                              </a:lnTo>
                              <a:lnTo>
                                <a:pt x="3485" y="2428"/>
                              </a:lnTo>
                              <a:lnTo>
                                <a:pt x="3475" y="2451"/>
                              </a:lnTo>
                              <a:lnTo>
                                <a:pt x="3464" y="2475"/>
                              </a:lnTo>
                              <a:lnTo>
                                <a:pt x="3452" y="2498"/>
                              </a:lnTo>
                              <a:lnTo>
                                <a:pt x="3438" y="2523"/>
                              </a:lnTo>
                              <a:lnTo>
                                <a:pt x="3411" y="2568"/>
                              </a:lnTo>
                              <a:lnTo>
                                <a:pt x="3386" y="2609"/>
                              </a:lnTo>
                              <a:lnTo>
                                <a:pt x="3362" y="2649"/>
                              </a:lnTo>
                              <a:lnTo>
                                <a:pt x="3337" y="2687"/>
                              </a:lnTo>
                              <a:lnTo>
                                <a:pt x="3286" y="2762"/>
                              </a:lnTo>
                              <a:lnTo>
                                <a:pt x="3231" y="2840"/>
                              </a:lnTo>
                              <a:lnTo>
                                <a:pt x="3183" y="2908"/>
                              </a:lnTo>
                              <a:lnTo>
                                <a:pt x="3134" y="2979"/>
                              </a:lnTo>
                              <a:lnTo>
                                <a:pt x="3084" y="3052"/>
                              </a:lnTo>
                              <a:lnTo>
                                <a:pt x="3034" y="3129"/>
                              </a:lnTo>
                              <a:lnTo>
                                <a:pt x="3009" y="3170"/>
                              </a:lnTo>
                              <a:lnTo>
                                <a:pt x="2985" y="3211"/>
                              </a:lnTo>
                              <a:lnTo>
                                <a:pt x="2959" y="3254"/>
                              </a:lnTo>
                              <a:lnTo>
                                <a:pt x="2935" y="3297"/>
                              </a:lnTo>
                              <a:lnTo>
                                <a:pt x="2911" y="3342"/>
                              </a:lnTo>
                              <a:lnTo>
                                <a:pt x="2887" y="3387"/>
                              </a:lnTo>
                              <a:lnTo>
                                <a:pt x="2863" y="3434"/>
                              </a:lnTo>
                              <a:lnTo>
                                <a:pt x="2840" y="3484"/>
                              </a:lnTo>
                              <a:lnTo>
                                <a:pt x="2817" y="3536"/>
                              </a:lnTo>
                              <a:lnTo>
                                <a:pt x="2795" y="3590"/>
                              </a:lnTo>
                              <a:lnTo>
                                <a:pt x="2756" y="3566"/>
                              </a:lnTo>
                              <a:lnTo>
                                <a:pt x="2714" y="3543"/>
                              </a:lnTo>
                              <a:lnTo>
                                <a:pt x="2672" y="3521"/>
                              </a:lnTo>
                              <a:lnTo>
                                <a:pt x="2629" y="3499"/>
                              </a:lnTo>
                              <a:lnTo>
                                <a:pt x="2585" y="3480"/>
                              </a:lnTo>
                              <a:lnTo>
                                <a:pt x="2541" y="3462"/>
                              </a:lnTo>
                              <a:lnTo>
                                <a:pt x="2497" y="3444"/>
                              </a:lnTo>
                              <a:lnTo>
                                <a:pt x="2451" y="3429"/>
                              </a:lnTo>
                              <a:lnTo>
                                <a:pt x="2405" y="3414"/>
                              </a:lnTo>
                              <a:lnTo>
                                <a:pt x="2358" y="3401"/>
                              </a:lnTo>
                              <a:lnTo>
                                <a:pt x="2311" y="3389"/>
                              </a:lnTo>
                              <a:lnTo>
                                <a:pt x="2264" y="3379"/>
                              </a:lnTo>
                              <a:lnTo>
                                <a:pt x="2215" y="3370"/>
                              </a:lnTo>
                              <a:lnTo>
                                <a:pt x="2167" y="3363"/>
                              </a:lnTo>
                              <a:lnTo>
                                <a:pt x="2118" y="3357"/>
                              </a:lnTo>
                              <a:lnTo>
                                <a:pt x="2068" y="3353"/>
                              </a:lnTo>
                              <a:close/>
                              <a:moveTo>
                                <a:pt x="3251" y="1101"/>
                              </a:moveTo>
                              <a:lnTo>
                                <a:pt x="3251" y="1101"/>
                              </a:lnTo>
                              <a:lnTo>
                                <a:pt x="3283" y="915"/>
                              </a:lnTo>
                              <a:lnTo>
                                <a:pt x="3297" y="832"/>
                              </a:lnTo>
                              <a:lnTo>
                                <a:pt x="3309" y="753"/>
                              </a:lnTo>
                              <a:lnTo>
                                <a:pt x="3319" y="678"/>
                              </a:lnTo>
                              <a:lnTo>
                                <a:pt x="3323" y="641"/>
                              </a:lnTo>
                              <a:lnTo>
                                <a:pt x="3327" y="605"/>
                              </a:lnTo>
                              <a:lnTo>
                                <a:pt x="3329" y="567"/>
                              </a:lnTo>
                              <a:lnTo>
                                <a:pt x="3331" y="531"/>
                              </a:lnTo>
                              <a:lnTo>
                                <a:pt x="3332" y="494"/>
                              </a:lnTo>
                              <a:lnTo>
                                <a:pt x="3332" y="455"/>
                              </a:lnTo>
                              <a:lnTo>
                                <a:pt x="3332" y="432"/>
                              </a:lnTo>
                              <a:lnTo>
                                <a:pt x="3330" y="409"/>
                              </a:lnTo>
                              <a:lnTo>
                                <a:pt x="3327" y="386"/>
                              </a:lnTo>
                              <a:lnTo>
                                <a:pt x="3323" y="364"/>
                              </a:lnTo>
                              <a:lnTo>
                                <a:pt x="3318" y="342"/>
                              </a:lnTo>
                              <a:lnTo>
                                <a:pt x="3311" y="320"/>
                              </a:lnTo>
                              <a:lnTo>
                                <a:pt x="3305" y="299"/>
                              </a:lnTo>
                              <a:lnTo>
                                <a:pt x="3296" y="278"/>
                              </a:lnTo>
                              <a:lnTo>
                                <a:pt x="3287" y="257"/>
                              </a:lnTo>
                              <a:lnTo>
                                <a:pt x="3276" y="238"/>
                              </a:lnTo>
                              <a:lnTo>
                                <a:pt x="3265" y="218"/>
                              </a:lnTo>
                              <a:lnTo>
                                <a:pt x="3253" y="200"/>
                              </a:lnTo>
                              <a:lnTo>
                                <a:pt x="3241" y="182"/>
                              </a:lnTo>
                              <a:lnTo>
                                <a:pt x="3227" y="165"/>
                              </a:lnTo>
                              <a:lnTo>
                                <a:pt x="3212" y="148"/>
                              </a:lnTo>
                              <a:lnTo>
                                <a:pt x="3197" y="133"/>
                              </a:lnTo>
                              <a:lnTo>
                                <a:pt x="3181" y="117"/>
                              </a:lnTo>
                              <a:lnTo>
                                <a:pt x="3165" y="103"/>
                              </a:lnTo>
                              <a:lnTo>
                                <a:pt x="3147" y="90"/>
                              </a:lnTo>
                              <a:lnTo>
                                <a:pt x="3130" y="78"/>
                              </a:lnTo>
                              <a:lnTo>
                                <a:pt x="3111" y="66"/>
                              </a:lnTo>
                              <a:lnTo>
                                <a:pt x="3091" y="55"/>
                              </a:lnTo>
                              <a:lnTo>
                                <a:pt x="3071" y="45"/>
                              </a:lnTo>
                              <a:lnTo>
                                <a:pt x="3052" y="35"/>
                              </a:lnTo>
                              <a:lnTo>
                                <a:pt x="3031" y="27"/>
                              </a:lnTo>
                              <a:lnTo>
                                <a:pt x="3010" y="20"/>
                              </a:lnTo>
                              <a:lnTo>
                                <a:pt x="2988" y="14"/>
                              </a:lnTo>
                              <a:lnTo>
                                <a:pt x="2966" y="9"/>
                              </a:lnTo>
                              <a:lnTo>
                                <a:pt x="2943" y="5"/>
                              </a:lnTo>
                              <a:lnTo>
                                <a:pt x="2921" y="2"/>
                              </a:lnTo>
                              <a:lnTo>
                                <a:pt x="2898" y="1"/>
                              </a:lnTo>
                              <a:lnTo>
                                <a:pt x="2873" y="0"/>
                              </a:lnTo>
                              <a:lnTo>
                                <a:pt x="2850" y="1"/>
                              </a:lnTo>
                              <a:lnTo>
                                <a:pt x="2827" y="3"/>
                              </a:lnTo>
                              <a:lnTo>
                                <a:pt x="2804" y="5"/>
                              </a:lnTo>
                              <a:lnTo>
                                <a:pt x="2781" y="9"/>
                              </a:lnTo>
                              <a:lnTo>
                                <a:pt x="2759" y="15"/>
                              </a:lnTo>
                              <a:lnTo>
                                <a:pt x="2738" y="22"/>
                              </a:lnTo>
                              <a:lnTo>
                                <a:pt x="2716" y="28"/>
                              </a:lnTo>
                              <a:lnTo>
                                <a:pt x="2695" y="37"/>
                              </a:lnTo>
                              <a:lnTo>
                                <a:pt x="2675" y="46"/>
                              </a:lnTo>
                              <a:lnTo>
                                <a:pt x="2656" y="56"/>
                              </a:lnTo>
                              <a:lnTo>
                                <a:pt x="2637" y="67"/>
                              </a:lnTo>
                              <a:lnTo>
                                <a:pt x="2618" y="79"/>
                              </a:lnTo>
                              <a:lnTo>
                                <a:pt x="2601" y="92"/>
                              </a:lnTo>
                              <a:lnTo>
                                <a:pt x="2583" y="105"/>
                              </a:lnTo>
                              <a:lnTo>
                                <a:pt x="2566" y="119"/>
                              </a:lnTo>
                              <a:lnTo>
                                <a:pt x="2551" y="135"/>
                              </a:lnTo>
                              <a:lnTo>
                                <a:pt x="2536" y="151"/>
                              </a:lnTo>
                              <a:lnTo>
                                <a:pt x="2521" y="168"/>
                              </a:lnTo>
                              <a:lnTo>
                                <a:pt x="2508" y="185"/>
                              </a:lnTo>
                              <a:lnTo>
                                <a:pt x="2495" y="203"/>
                              </a:lnTo>
                              <a:lnTo>
                                <a:pt x="2484" y="222"/>
                              </a:lnTo>
                              <a:lnTo>
                                <a:pt x="2473" y="240"/>
                              </a:lnTo>
                              <a:lnTo>
                                <a:pt x="2462" y="260"/>
                              </a:lnTo>
                              <a:lnTo>
                                <a:pt x="2453" y="281"/>
                              </a:lnTo>
                              <a:lnTo>
                                <a:pt x="2445" y="302"/>
                              </a:lnTo>
                              <a:lnTo>
                                <a:pt x="2438" y="323"/>
                              </a:lnTo>
                              <a:lnTo>
                                <a:pt x="2432" y="345"/>
                              </a:lnTo>
                              <a:lnTo>
                                <a:pt x="2427" y="367"/>
                              </a:lnTo>
                              <a:lnTo>
                                <a:pt x="2423" y="389"/>
                              </a:lnTo>
                              <a:lnTo>
                                <a:pt x="2420" y="412"/>
                              </a:lnTo>
                              <a:lnTo>
                                <a:pt x="2419" y="435"/>
                              </a:lnTo>
                              <a:lnTo>
                                <a:pt x="2418" y="458"/>
                              </a:lnTo>
                              <a:lnTo>
                                <a:pt x="2419" y="497"/>
                              </a:lnTo>
                              <a:lnTo>
                                <a:pt x="2420" y="534"/>
                              </a:lnTo>
                              <a:lnTo>
                                <a:pt x="2422" y="571"/>
                              </a:lnTo>
                              <a:lnTo>
                                <a:pt x="2426" y="607"/>
                              </a:lnTo>
                              <a:lnTo>
                                <a:pt x="2429" y="644"/>
                              </a:lnTo>
                              <a:lnTo>
                                <a:pt x="2433" y="681"/>
                              </a:lnTo>
                              <a:lnTo>
                                <a:pt x="2443" y="755"/>
                              </a:lnTo>
                              <a:lnTo>
                                <a:pt x="2456" y="833"/>
                              </a:lnTo>
                              <a:lnTo>
                                <a:pt x="2471" y="916"/>
                              </a:lnTo>
                              <a:lnTo>
                                <a:pt x="2505" y="1101"/>
                              </a:lnTo>
                              <a:lnTo>
                                <a:pt x="3251" y="1101"/>
                              </a:lnTo>
                              <a:close/>
                              <a:moveTo>
                                <a:pt x="3220" y="1547"/>
                              </a:moveTo>
                              <a:lnTo>
                                <a:pt x="3220" y="1547"/>
                              </a:lnTo>
                              <a:lnTo>
                                <a:pt x="3217" y="1521"/>
                              </a:lnTo>
                              <a:lnTo>
                                <a:pt x="3214" y="1494"/>
                              </a:lnTo>
                              <a:lnTo>
                                <a:pt x="3212" y="1466"/>
                              </a:lnTo>
                              <a:lnTo>
                                <a:pt x="3212" y="1439"/>
                              </a:lnTo>
                              <a:lnTo>
                                <a:pt x="3212" y="1410"/>
                              </a:lnTo>
                              <a:lnTo>
                                <a:pt x="3213" y="1381"/>
                              </a:lnTo>
                              <a:lnTo>
                                <a:pt x="3214" y="1353"/>
                              </a:lnTo>
                              <a:lnTo>
                                <a:pt x="3218" y="1324"/>
                              </a:lnTo>
                              <a:lnTo>
                                <a:pt x="2540" y="1324"/>
                              </a:lnTo>
                              <a:lnTo>
                                <a:pt x="2542" y="1353"/>
                              </a:lnTo>
                              <a:lnTo>
                                <a:pt x="2544" y="1381"/>
                              </a:lnTo>
                              <a:lnTo>
                                <a:pt x="2546" y="1410"/>
                              </a:lnTo>
                              <a:lnTo>
                                <a:pt x="2547" y="1439"/>
                              </a:lnTo>
                              <a:lnTo>
                                <a:pt x="2546" y="1466"/>
                              </a:lnTo>
                              <a:lnTo>
                                <a:pt x="2544" y="1494"/>
                              </a:lnTo>
                              <a:lnTo>
                                <a:pt x="2542" y="1521"/>
                              </a:lnTo>
                              <a:lnTo>
                                <a:pt x="2540" y="1547"/>
                              </a:lnTo>
                              <a:lnTo>
                                <a:pt x="3220" y="1547"/>
                              </a:lnTo>
                              <a:close/>
                              <a:moveTo>
                                <a:pt x="1949" y="3569"/>
                              </a:moveTo>
                              <a:lnTo>
                                <a:pt x="1949" y="3569"/>
                              </a:lnTo>
                              <a:lnTo>
                                <a:pt x="1917" y="3571"/>
                              </a:lnTo>
                              <a:lnTo>
                                <a:pt x="1884" y="3572"/>
                              </a:lnTo>
                              <a:lnTo>
                                <a:pt x="1852" y="3574"/>
                              </a:lnTo>
                              <a:lnTo>
                                <a:pt x="1820" y="3576"/>
                              </a:lnTo>
                              <a:lnTo>
                                <a:pt x="1789" y="3579"/>
                              </a:lnTo>
                              <a:lnTo>
                                <a:pt x="1757" y="3584"/>
                              </a:lnTo>
                              <a:lnTo>
                                <a:pt x="1725" y="3588"/>
                              </a:lnTo>
                              <a:lnTo>
                                <a:pt x="1694" y="3595"/>
                              </a:lnTo>
                              <a:lnTo>
                                <a:pt x="1663" y="3600"/>
                              </a:lnTo>
                              <a:lnTo>
                                <a:pt x="1632" y="3608"/>
                              </a:lnTo>
                              <a:lnTo>
                                <a:pt x="1602" y="3616"/>
                              </a:lnTo>
                              <a:lnTo>
                                <a:pt x="1572" y="3623"/>
                              </a:lnTo>
                              <a:lnTo>
                                <a:pt x="1541" y="3633"/>
                              </a:lnTo>
                              <a:lnTo>
                                <a:pt x="1511" y="3642"/>
                              </a:lnTo>
                              <a:lnTo>
                                <a:pt x="1483" y="3653"/>
                              </a:lnTo>
                              <a:lnTo>
                                <a:pt x="1453" y="3664"/>
                              </a:lnTo>
                              <a:lnTo>
                                <a:pt x="1462" y="3677"/>
                              </a:lnTo>
                              <a:lnTo>
                                <a:pt x="1469" y="3691"/>
                              </a:lnTo>
                              <a:lnTo>
                                <a:pt x="1476" y="3706"/>
                              </a:lnTo>
                              <a:lnTo>
                                <a:pt x="1483" y="3720"/>
                              </a:lnTo>
                              <a:lnTo>
                                <a:pt x="1487" y="3736"/>
                              </a:lnTo>
                              <a:lnTo>
                                <a:pt x="1490" y="3752"/>
                              </a:lnTo>
                              <a:lnTo>
                                <a:pt x="1493" y="3769"/>
                              </a:lnTo>
                              <a:lnTo>
                                <a:pt x="1493" y="3785"/>
                              </a:lnTo>
                              <a:lnTo>
                                <a:pt x="1491" y="3807"/>
                              </a:lnTo>
                              <a:lnTo>
                                <a:pt x="1488" y="3829"/>
                              </a:lnTo>
                              <a:lnTo>
                                <a:pt x="1483" y="3849"/>
                              </a:lnTo>
                              <a:lnTo>
                                <a:pt x="1476" y="3869"/>
                              </a:lnTo>
                              <a:lnTo>
                                <a:pt x="1467" y="3887"/>
                              </a:lnTo>
                              <a:lnTo>
                                <a:pt x="1456" y="3905"/>
                              </a:lnTo>
                              <a:lnTo>
                                <a:pt x="1444" y="3922"/>
                              </a:lnTo>
                              <a:lnTo>
                                <a:pt x="1430" y="3937"/>
                              </a:lnTo>
                              <a:lnTo>
                                <a:pt x="1414" y="3951"/>
                              </a:lnTo>
                              <a:lnTo>
                                <a:pt x="1398" y="3963"/>
                              </a:lnTo>
                              <a:lnTo>
                                <a:pt x="1380" y="3974"/>
                              </a:lnTo>
                              <a:lnTo>
                                <a:pt x="1362" y="3983"/>
                              </a:lnTo>
                              <a:lnTo>
                                <a:pt x="1342" y="3990"/>
                              </a:lnTo>
                              <a:lnTo>
                                <a:pt x="1322" y="3995"/>
                              </a:lnTo>
                              <a:lnTo>
                                <a:pt x="1300" y="3999"/>
                              </a:lnTo>
                              <a:lnTo>
                                <a:pt x="1279" y="4000"/>
                              </a:lnTo>
                              <a:lnTo>
                                <a:pt x="1263" y="4000"/>
                              </a:lnTo>
                              <a:lnTo>
                                <a:pt x="1247" y="3997"/>
                              </a:lnTo>
                              <a:lnTo>
                                <a:pt x="1232" y="3994"/>
                              </a:lnTo>
                              <a:lnTo>
                                <a:pt x="1216" y="3991"/>
                              </a:lnTo>
                              <a:lnTo>
                                <a:pt x="1202" y="3985"/>
                              </a:lnTo>
                              <a:lnTo>
                                <a:pt x="1189" y="3980"/>
                              </a:lnTo>
                              <a:lnTo>
                                <a:pt x="1176" y="3973"/>
                              </a:lnTo>
                              <a:lnTo>
                                <a:pt x="1163" y="3966"/>
                              </a:lnTo>
                              <a:lnTo>
                                <a:pt x="1150" y="3957"/>
                              </a:lnTo>
                              <a:lnTo>
                                <a:pt x="1138" y="3947"/>
                              </a:lnTo>
                              <a:lnTo>
                                <a:pt x="1127" y="3937"/>
                              </a:lnTo>
                              <a:lnTo>
                                <a:pt x="1117" y="3926"/>
                              </a:lnTo>
                              <a:lnTo>
                                <a:pt x="1108" y="3915"/>
                              </a:lnTo>
                              <a:lnTo>
                                <a:pt x="1100" y="3902"/>
                              </a:lnTo>
                              <a:lnTo>
                                <a:pt x="1092" y="3890"/>
                              </a:lnTo>
                              <a:lnTo>
                                <a:pt x="1084" y="3876"/>
                              </a:lnTo>
                              <a:lnTo>
                                <a:pt x="1050" y="3905"/>
                              </a:lnTo>
                              <a:lnTo>
                                <a:pt x="1017" y="3935"/>
                              </a:lnTo>
                              <a:lnTo>
                                <a:pt x="985" y="3964"/>
                              </a:lnTo>
                              <a:lnTo>
                                <a:pt x="955" y="3996"/>
                              </a:lnTo>
                              <a:lnTo>
                                <a:pt x="924" y="4029"/>
                              </a:lnTo>
                              <a:lnTo>
                                <a:pt x="895" y="4063"/>
                              </a:lnTo>
                              <a:lnTo>
                                <a:pt x="867" y="4098"/>
                              </a:lnTo>
                              <a:lnTo>
                                <a:pt x="840" y="4133"/>
                              </a:lnTo>
                              <a:lnTo>
                                <a:pt x="852" y="4140"/>
                              </a:lnTo>
                              <a:lnTo>
                                <a:pt x="864" y="4148"/>
                              </a:lnTo>
                              <a:lnTo>
                                <a:pt x="875" y="4157"/>
                              </a:lnTo>
                              <a:lnTo>
                                <a:pt x="886" y="4166"/>
                              </a:lnTo>
                              <a:lnTo>
                                <a:pt x="896" y="4177"/>
                              </a:lnTo>
                              <a:lnTo>
                                <a:pt x="906" y="4187"/>
                              </a:lnTo>
                              <a:lnTo>
                                <a:pt x="915" y="4199"/>
                              </a:lnTo>
                              <a:lnTo>
                                <a:pt x="923" y="4210"/>
                              </a:lnTo>
                              <a:lnTo>
                                <a:pt x="930" y="4223"/>
                              </a:lnTo>
                              <a:lnTo>
                                <a:pt x="936" y="4235"/>
                              </a:lnTo>
                              <a:lnTo>
                                <a:pt x="941" y="4249"/>
                              </a:lnTo>
                              <a:lnTo>
                                <a:pt x="946" y="4263"/>
                              </a:lnTo>
                              <a:lnTo>
                                <a:pt x="950" y="4277"/>
                              </a:lnTo>
                              <a:lnTo>
                                <a:pt x="952" y="4291"/>
                              </a:lnTo>
                              <a:lnTo>
                                <a:pt x="955" y="4307"/>
                              </a:lnTo>
                              <a:lnTo>
                                <a:pt x="955" y="4322"/>
                              </a:lnTo>
                              <a:lnTo>
                                <a:pt x="953" y="4344"/>
                              </a:lnTo>
                              <a:lnTo>
                                <a:pt x="950" y="4365"/>
                              </a:lnTo>
                              <a:lnTo>
                                <a:pt x="945" y="4386"/>
                              </a:lnTo>
                              <a:lnTo>
                                <a:pt x="938" y="4406"/>
                              </a:lnTo>
                              <a:lnTo>
                                <a:pt x="929" y="4424"/>
                              </a:lnTo>
                              <a:lnTo>
                                <a:pt x="918" y="4442"/>
                              </a:lnTo>
                              <a:lnTo>
                                <a:pt x="906" y="4458"/>
                              </a:lnTo>
                              <a:lnTo>
                                <a:pt x="892" y="4474"/>
                              </a:lnTo>
                              <a:lnTo>
                                <a:pt x="876" y="4487"/>
                              </a:lnTo>
                              <a:lnTo>
                                <a:pt x="860" y="4500"/>
                              </a:lnTo>
                              <a:lnTo>
                                <a:pt x="842" y="4510"/>
                              </a:lnTo>
                              <a:lnTo>
                                <a:pt x="824" y="4520"/>
                              </a:lnTo>
                              <a:lnTo>
                                <a:pt x="804" y="4527"/>
                              </a:lnTo>
                              <a:lnTo>
                                <a:pt x="784" y="4532"/>
                              </a:lnTo>
                              <a:lnTo>
                                <a:pt x="762" y="4535"/>
                              </a:lnTo>
                              <a:lnTo>
                                <a:pt x="740" y="4537"/>
                              </a:lnTo>
                              <a:lnTo>
                                <a:pt x="727" y="4535"/>
                              </a:lnTo>
                              <a:lnTo>
                                <a:pt x="715" y="4534"/>
                              </a:lnTo>
                              <a:lnTo>
                                <a:pt x="702" y="4533"/>
                              </a:lnTo>
                              <a:lnTo>
                                <a:pt x="689" y="4530"/>
                              </a:lnTo>
                              <a:lnTo>
                                <a:pt x="677" y="4527"/>
                              </a:lnTo>
                              <a:lnTo>
                                <a:pt x="665" y="4522"/>
                              </a:lnTo>
                              <a:lnTo>
                                <a:pt x="653" y="4518"/>
                              </a:lnTo>
                              <a:lnTo>
                                <a:pt x="642" y="4512"/>
                              </a:lnTo>
                              <a:lnTo>
                                <a:pt x="626" y="4564"/>
                              </a:lnTo>
                              <a:lnTo>
                                <a:pt x="611" y="4617"/>
                              </a:lnTo>
                              <a:lnTo>
                                <a:pt x="599" y="4671"/>
                              </a:lnTo>
                              <a:lnTo>
                                <a:pt x="588" y="4726"/>
                              </a:lnTo>
                              <a:lnTo>
                                <a:pt x="581" y="4781"/>
                              </a:lnTo>
                              <a:lnTo>
                                <a:pt x="575" y="4836"/>
                              </a:lnTo>
                              <a:lnTo>
                                <a:pt x="571" y="4893"/>
                              </a:lnTo>
                              <a:lnTo>
                                <a:pt x="570" y="4950"/>
                              </a:lnTo>
                              <a:lnTo>
                                <a:pt x="571" y="4985"/>
                              </a:lnTo>
                              <a:lnTo>
                                <a:pt x="572" y="5021"/>
                              </a:lnTo>
                              <a:lnTo>
                                <a:pt x="574" y="5056"/>
                              </a:lnTo>
                              <a:lnTo>
                                <a:pt x="577" y="5091"/>
                              </a:lnTo>
                              <a:lnTo>
                                <a:pt x="581" y="5125"/>
                              </a:lnTo>
                              <a:lnTo>
                                <a:pt x="586" y="5159"/>
                              </a:lnTo>
                              <a:lnTo>
                                <a:pt x="592" y="5193"/>
                              </a:lnTo>
                              <a:lnTo>
                                <a:pt x="598" y="5227"/>
                              </a:lnTo>
                              <a:lnTo>
                                <a:pt x="605" y="5260"/>
                              </a:lnTo>
                              <a:lnTo>
                                <a:pt x="614" y="5295"/>
                              </a:lnTo>
                              <a:lnTo>
                                <a:pt x="622" y="5328"/>
                              </a:lnTo>
                              <a:lnTo>
                                <a:pt x="632" y="5359"/>
                              </a:lnTo>
                              <a:lnTo>
                                <a:pt x="642" y="5391"/>
                              </a:lnTo>
                              <a:lnTo>
                                <a:pt x="654" y="5423"/>
                              </a:lnTo>
                              <a:lnTo>
                                <a:pt x="665" y="5455"/>
                              </a:lnTo>
                              <a:lnTo>
                                <a:pt x="678" y="5486"/>
                              </a:lnTo>
                              <a:lnTo>
                                <a:pt x="692" y="5517"/>
                              </a:lnTo>
                              <a:lnTo>
                                <a:pt x="706" y="5548"/>
                              </a:lnTo>
                              <a:lnTo>
                                <a:pt x="721" y="5577"/>
                              </a:lnTo>
                              <a:lnTo>
                                <a:pt x="737" y="5607"/>
                              </a:lnTo>
                              <a:lnTo>
                                <a:pt x="753" y="5636"/>
                              </a:lnTo>
                              <a:lnTo>
                                <a:pt x="770" y="5664"/>
                              </a:lnTo>
                              <a:lnTo>
                                <a:pt x="787" y="5693"/>
                              </a:lnTo>
                              <a:lnTo>
                                <a:pt x="806" y="5720"/>
                              </a:lnTo>
                              <a:lnTo>
                                <a:pt x="825" y="5748"/>
                              </a:lnTo>
                              <a:lnTo>
                                <a:pt x="845" y="5775"/>
                              </a:lnTo>
                              <a:lnTo>
                                <a:pt x="864" y="5801"/>
                              </a:lnTo>
                              <a:lnTo>
                                <a:pt x="885" y="5827"/>
                              </a:lnTo>
                              <a:lnTo>
                                <a:pt x="906" y="5852"/>
                              </a:lnTo>
                              <a:lnTo>
                                <a:pt x="928" y="5876"/>
                              </a:lnTo>
                              <a:lnTo>
                                <a:pt x="951" y="5901"/>
                              </a:lnTo>
                              <a:lnTo>
                                <a:pt x="974" y="5925"/>
                              </a:lnTo>
                              <a:lnTo>
                                <a:pt x="999" y="5948"/>
                              </a:lnTo>
                              <a:lnTo>
                                <a:pt x="1023" y="5971"/>
                              </a:lnTo>
                              <a:lnTo>
                                <a:pt x="1047" y="5993"/>
                              </a:lnTo>
                              <a:lnTo>
                                <a:pt x="1072" y="6014"/>
                              </a:lnTo>
                              <a:lnTo>
                                <a:pt x="1099" y="6035"/>
                              </a:lnTo>
                              <a:lnTo>
                                <a:pt x="1125" y="6055"/>
                              </a:lnTo>
                              <a:lnTo>
                                <a:pt x="1152" y="6075"/>
                              </a:lnTo>
                              <a:lnTo>
                                <a:pt x="1179" y="6093"/>
                              </a:lnTo>
                              <a:lnTo>
                                <a:pt x="1207" y="6112"/>
                              </a:lnTo>
                              <a:lnTo>
                                <a:pt x="1235" y="6130"/>
                              </a:lnTo>
                              <a:lnTo>
                                <a:pt x="1264" y="6146"/>
                              </a:lnTo>
                              <a:lnTo>
                                <a:pt x="1292" y="6163"/>
                              </a:lnTo>
                              <a:lnTo>
                                <a:pt x="1322" y="6178"/>
                              </a:lnTo>
                              <a:lnTo>
                                <a:pt x="1352" y="6193"/>
                              </a:lnTo>
                              <a:lnTo>
                                <a:pt x="1383" y="6208"/>
                              </a:lnTo>
                              <a:lnTo>
                                <a:pt x="1413" y="6221"/>
                              </a:lnTo>
                              <a:lnTo>
                                <a:pt x="1444" y="6234"/>
                              </a:lnTo>
                              <a:lnTo>
                                <a:pt x="1476" y="6246"/>
                              </a:lnTo>
                              <a:lnTo>
                                <a:pt x="1508" y="6257"/>
                              </a:lnTo>
                              <a:lnTo>
                                <a:pt x="1540" y="6267"/>
                              </a:lnTo>
                              <a:lnTo>
                                <a:pt x="1573" y="6277"/>
                              </a:lnTo>
                              <a:lnTo>
                                <a:pt x="1605" y="6286"/>
                              </a:lnTo>
                              <a:lnTo>
                                <a:pt x="1639" y="6295"/>
                              </a:lnTo>
                              <a:lnTo>
                                <a:pt x="1672" y="6301"/>
                              </a:lnTo>
                              <a:lnTo>
                                <a:pt x="1706" y="6308"/>
                              </a:lnTo>
                              <a:lnTo>
                                <a:pt x="1740" y="6313"/>
                              </a:lnTo>
                              <a:lnTo>
                                <a:pt x="1774" y="6319"/>
                              </a:lnTo>
                              <a:lnTo>
                                <a:pt x="1808" y="6322"/>
                              </a:lnTo>
                              <a:lnTo>
                                <a:pt x="1844" y="6325"/>
                              </a:lnTo>
                              <a:lnTo>
                                <a:pt x="1879" y="6328"/>
                              </a:lnTo>
                              <a:lnTo>
                                <a:pt x="1914" y="6329"/>
                              </a:lnTo>
                              <a:lnTo>
                                <a:pt x="1949" y="6330"/>
                              </a:lnTo>
                              <a:lnTo>
                                <a:pt x="1986" y="6329"/>
                              </a:lnTo>
                              <a:lnTo>
                                <a:pt x="2021" y="6328"/>
                              </a:lnTo>
                              <a:lnTo>
                                <a:pt x="2056" y="6325"/>
                              </a:lnTo>
                              <a:lnTo>
                                <a:pt x="2090" y="6322"/>
                              </a:lnTo>
                              <a:lnTo>
                                <a:pt x="2125" y="6319"/>
                              </a:lnTo>
                              <a:lnTo>
                                <a:pt x="2159" y="6313"/>
                              </a:lnTo>
                              <a:lnTo>
                                <a:pt x="2193" y="6308"/>
                              </a:lnTo>
                              <a:lnTo>
                                <a:pt x="2228" y="6301"/>
                              </a:lnTo>
                              <a:lnTo>
                                <a:pt x="2261" y="6295"/>
                              </a:lnTo>
                              <a:lnTo>
                                <a:pt x="2294" y="6286"/>
                              </a:lnTo>
                              <a:lnTo>
                                <a:pt x="2327" y="6277"/>
                              </a:lnTo>
                              <a:lnTo>
                                <a:pt x="2360" y="6267"/>
                              </a:lnTo>
                              <a:lnTo>
                                <a:pt x="2391" y="6257"/>
                              </a:lnTo>
                              <a:lnTo>
                                <a:pt x="2423" y="6246"/>
                              </a:lnTo>
                              <a:lnTo>
                                <a:pt x="2455" y="6234"/>
                              </a:lnTo>
                              <a:lnTo>
                                <a:pt x="2486" y="6221"/>
                              </a:lnTo>
                              <a:lnTo>
                                <a:pt x="2517" y="6208"/>
                              </a:lnTo>
                              <a:lnTo>
                                <a:pt x="2548" y="6193"/>
                              </a:lnTo>
                              <a:lnTo>
                                <a:pt x="2577" y="6178"/>
                              </a:lnTo>
                              <a:lnTo>
                                <a:pt x="2607" y="6163"/>
                              </a:lnTo>
                              <a:lnTo>
                                <a:pt x="2636" y="6146"/>
                              </a:lnTo>
                              <a:lnTo>
                                <a:pt x="2664" y="6130"/>
                              </a:lnTo>
                              <a:lnTo>
                                <a:pt x="2693" y="6112"/>
                              </a:lnTo>
                              <a:lnTo>
                                <a:pt x="2720" y="6093"/>
                              </a:lnTo>
                              <a:lnTo>
                                <a:pt x="2748" y="6075"/>
                              </a:lnTo>
                              <a:lnTo>
                                <a:pt x="2774" y="6055"/>
                              </a:lnTo>
                              <a:lnTo>
                                <a:pt x="2801" y="6035"/>
                              </a:lnTo>
                              <a:lnTo>
                                <a:pt x="2827" y="6014"/>
                              </a:lnTo>
                              <a:lnTo>
                                <a:pt x="2852" y="5993"/>
                              </a:lnTo>
                              <a:lnTo>
                                <a:pt x="2877" y="5971"/>
                              </a:lnTo>
                              <a:lnTo>
                                <a:pt x="2901" y="5948"/>
                              </a:lnTo>
                              <a:lnTo>
                                <a:pt x="2925" y="5925"/>
                              </a:lnTo>
                              <a:lnTo>
                                <a:pt x="2948" y="5901"/>
                              </a:lnTo>
                              <a:lnTo>
                                <a:pt x="2970" y="5876"/>
                              </a:lnTo>
                              <a:lnTo>
                                <a:pt x="2992" y="5852"/>
                              </a:lnTo>
                              <a:lnTo>
                                <a:pt x="3014" y="5827"/>
                              </a:lnTo>
                              <a:lnTo>
                                <a:pt x="3035" y="5801"/>
                              </a:lnTo>
                              <a:lnTo>
                                <a:pt x="3055" y="5775"/>
                              </a:lnTo>
                              <a:lnTo>
                                <a:pt x="3075" y="5748"/>
                              </a:lnTo>
                              <a:lnTo>
                                <a:pt x="3093" y="5720"/>
                              </a:lnTo>
                              <a:lnTo>
                                <a:pt x="3112" y="5693"/>
                              </a:lnTo>
                              <a:lnTo>
                                <a:pt x="3130" y="5664"/>
                              </a:lnTo>
                              <a:lnTo>
                                <a:pt x="3146" y="5636"/>
                              </a:lnTo>
                              <a:lnTo>
                                <a:pt x="3163" y="5607"/>
                              </a:lnTo>
                              <a:lnTo>
                                <a:pt x="3178" y="5577"/>
                              </a:lnTo>
                              <a:lnTo>
                                <a:pt x="3194" y="5548"/>
                              </a:lnTo>
                              <a:lnTo>
                                <a:pt x="3208" y="5517"/>
                              </a:lnTo>
                              <a:lnTo>
                                <a:pt x="3221" y="5486"/>
                              </a:lnTo>
                              <a:lnTo>
                                <a:pt x="3233" y="5455"/>
                              </a:lnTo>
                              <a:lnTo>
                                <a:pt x="3245" y="5423"/>
                              </a:lnTo>
                              <a:lnTo>
                                <a:pt x="3257" y="5391"/>
                              </a:lnTo>
                              <a:lnTo>
                                <a:pt x="3267" y="5359"/>
                              </a:lnTo>
                              <a:lnTo>
                                <a:pt x="3277" y="5328"/>
                              </a:lnTo>
                              <a:lnTo>
                                <a:pt x="3286" y="5295"/>
                              </a:lnTo>
                              <a:lnTo>
                                <a:pt x="3294" y="5260"/>
                              </a:lnTo>
                              <a:lnTo>
                                <a:pt x="3301" y="5227"/>
                              </a:lnTo>
                              <a:lnTo>
                                <a:pt x="3308" y="5193"/>
                              </a:lnTo>
                              <a:lnTo>
                                <a:pt x="3313" y="5159"/>
                              </a:lnTo>
                              <a:lnTo>
                                <a:pt x="3318" y="5125"/>
                              </a:lnTo>
                              <a:lnTo>
                                <a:pt x="3322" y="5091"/>
                              </a:lnTo>
                              <a:lnTo>
                                <a:pt x="3326" y="5056"/>
                              </a:lnTo>
                              <a:lnTo>
                                <a:pt x="3328" y="5021"/>
                              </a:lnTo>
                              <a:lnTo>
                                <a:pt x="3329" y="4985"/>
                              </a:lnTo>
                              <a:lnTo>
                                <a:pt x="3330" y="4950"/>
                              </a:lnTo>
                              <a:lnTo>
                                <a:pt x="3329" y="4914"/>
                              </a:lnTo>
                              <a:lnTo>
                                <a:pt x="3328" y="4879"/>
                              </a:lnTo>
                              <a:lnTo>
                                <a:pt x="3326" y="4843"/>
                              </a:lnTo>
                              <a:lnTo>
                                <a:pt x="3322" y="4808"/>
                              </a:lnTo>
                              <a:lnTo>
                                <a:pt x="3318" y="4774"/>
                              </a:lnTo>
                              <a:lnTo>
                                <a:pt x="3313" y="4740"/>
                              </a:lnTo>
                              <a:lnTo>
                                <a:pt x="3308" y="4706"/>
                              </a:lnTo>
                              <a:lnTo>
                                <a:pt x="3301" y="4672"/>
                              </a:lnTo>
                              <a:lnTo>
                                <a:pt x="3294" y="4639"/>
                              </a:lnTo>
                              <a:lnTo>
                                <a:pt x="3286" y="4605"/>
                              </a:lnTo>
                              <a:lnTo>
                                <a:pt x="3277" y="4573"/>
                              </a:lnTo>
                              <a:lnTo>
                                <a:pt x="3267" y="4540"/>
                              </a:lnTo>
                              <a:lnTo>
                                <a:pt x="3257" y="4508"/>
                              </a:lnTo>
                              <a:lnTo>
                                <a:pt x="3245" y="4476"/>
                              </a:lnTo>
                              <a:lnTo>
                                <a:pt x="3233" y="4444"/>
                              </a:lnTo>
                              <a:lnTo>
                                <a:pt x="3221" y="4413"/>
                              </a:lnTo>
                              <a:lnTo>
                                <a:pt x="3208" y="4382"/>
                              </a:lnTo>
                              <a:lnTo>
                                <a:pt x="3194" y="4352"/>
                              </a:lnTo>
                              <a:lnTo>
                                <a:pt x="3178" y="4322"/>
                              </a:lnTo>
                              <a:lnTo>
                                <a:pt x="3163" y="4292"/>
                              </a:lnTo>
                              <a:lnTo>
                                <a:pt x="3146" y="4264"/>
                              </a:lnTo>
                              <a:lnTo>
                                <a:pt x="3130" y="4235"/>
                              </a:lnTo>
                              <a:lnTo>
                                <a:pt x="3112" y="4206"/>
                              </a:lnTo>
                              <a:lnTo>
                                <a:pt x="3093" y="4179"/>
                              </a:lnTo>
                              <a:lnTo>
                                <a:pt x="3075" y="4151"/>
                              </a:lnTo>
                              <a:lnTo>
                                <a:pt x="3055" y="4125"/>
                              </a:lnTo>
                              <a:lnTo>
                                <a:pt x="3035" y="4099"/>
                              </a:lnTo>
                              <a:lnTo>
                                <a:pt x="3014" y="4072"/>
                              </a:lnTo>
                              <a:lnTo>
                                <a:pt x="2992" y="4047"/>
                              </a:lnTo>
                              <a:lnTo>
                                <a:pt x="2970" y="4023"/>
                              </a:lnTo>
                              <a:lnTo>
                                <a:pt x="2948" y="3999"/>
                              </a:lnTo>
                              <a:lnTo>
                                <a:pt x="2925" y="3974"/>
                              </a:lnTo>
                              <a:lnTo>
                                <a:pt x="2901" y="3951"/>
                              </a:lnTo>
                              <a:lnTo>
                                <a:pt x="2877" y="3929"/>
                              </a:lnTo>
                              <a:lnTo>
                                <a:pt x="2852" y="3907"/>
                              </a:lnTo>
                              <a:lnTo>
                                <a:pt x="2827" y="3885"/>
                              </a:lnTo>
                              <a:lnTo>
                                <a:pt x="2801" y="3864"/>
                              </a:lnTo>
                              <a:lnTo>
                                <a:pt x="2774" y="3845"/>
                              </a:lnTo>
                              <a:lnTo>
                                <a:pt x="2748" y="3825"/>
                              </a:lnTo>
                              <a:lnTo>
                                <a:pt x="2720" y="3806"/>
                              </a:lnTo>
                              <a:lnTo>
                                <a:pt x="2693" y="3787"/>
                              </a:lnTo>
                              <a:lnTo>
                                <a:pt x="2664" y="3770"/>
                              </a:lnTo>
                              <a:lnTo>
                                <a:pt x="2636" y="3753"/>
                              </a:lnTo>
                              <a:lnTo>
                                <a:pt x="2607" y="3737"/>
                              </a:lnTo>
                              <a:lnTo>
                                <a:pt x="2577" y="3721"/>
                              </a:lnTo>
                              <a:lnTo>
                                <a:pt x="2548" y="3706"/>
                              </a:lnTo>
                              <a:lnTo>
                                <a:pt x="2517" y="3692"/>
                              </a:lnTo>
                              <a:lnTo>
                                <a:pt x="2486" y="3678"/>
                              </a:lnTo>
                              <a:lnTo>
                                <a:pt x="2455" y="3665"/>
                              </a:lnTo>
                              <a:lnTo>
                                <a:pt x="2423" y="3654"/>
                              </a:lnTo>
                              <a:lnTo>
                                <a:pt x="2391" y="3642"/>
                              </a:lnTo>
                              <a:lnTo>
                                <a:pt x="2360" y="3632"/>
                              </a:lnTo>
                              <a:lnTo>
                                <a:pt x="2327" y="3622"/>
                              </a:lnTo>
                              <a:lnTo>
                                <a:pt x="2294" y="3614"/>
                              </a:lnTo>
                              <a:lnTo>
                                <a:pt x="2261" y="3605"/>
                              </a:lnTo>
                              <a:lnTo>
                                <a:pt x="2228" y="3598"/>
                              </a:lnTo>
                              <a:lnTo>
                                <a:pt x="2193" y="3592"/>
                              </a:lnTo>
                              <a:lnTo>
                                <a:pt x="2159" y="3586"/>
                              </a:lnTo>
                              <a:lnTo>
                                <a:pt x="2125" y="3581"/>
                              </a:lnTo>
                              <a:lnTo>
                                <a:pt x="2090" y="3577"/>
                              </a:lnTo>
                              <a:lnTo>
                                <a:pt x="2056" y="3574"/>
                              </a:lnTo>
                              <a:lnTo>
                                <a:pt x="2021" y="3572"/>
                              </a:lnTo>
                              <a:lnTo>
                                <a:pt x="1986" y="3571"/>
                              </a:lnTo>
                              <a:lnTo>
                                <a:pt x="1949" y="3569"/>
                              </a:lnTo>
                              <a:close/>
                              <a:moveTo>
                                <a:pt x="1379" y="4655"/>
                              </a:moveTo>
                              <a:lnTo>
                                <a:pt x="1379" y="4655"/>
                              </a:lnTo>
                              <a:lnTo>
                                <a:pt x="1355" y="4654"/>
                              </a:lnTo>
                              <a:lnTo>
                                <a:pt x="1332" y="4651"/>
                              </a:lnTo>
                              <a:lnTo>
                                <a:pt x="1310" y="4644"/>
                              </a:lnTo>
                              <a:lnTo>
                                <a:pt x="1288" y="4637"/>
                              </a:lnTo>
                              <a:lnTo>
                                <a:pt x="1268" y="4627"/>
                              </a:lnTo>
                              <a:lnTo>
                                <a:pt x="1248" y="4616"/>
                              </a:lnTo>
                              <a:lnTo>
                                <a:pt x="1231" y="4601"/>
                              </a:lnTo>
                              <a:lnTo>
                                <a:pt x="1214" y="4587"/>
                              </a:lnTo>
                              <a:lnTo>
                                <a:pt x="1199" y="4571"/>
                              </a:lnTo>
                              <a:lnTo>
                                <a:pt x="1186" y="4552"/>
                              </a:lnTo>
                              <a:lnTo>
                                <a:pt x="1174" y="4533"/>
                              </a:lnTo>
                              <a:lnTo>
                                <a:pt x="1164" y="4512"/>
                              </a:lnTo>
                              <a:lnTo>
                                <a:pt x="1156" y="4491"/>
                              </a:lnTo>
                              <a:lnTo>
                                <a:pt x="1150" y="4468"/>
                              </a:lnTo>
                              <a:lnTo>
                                <a:pt x="1147" y="4445"/>
                              </a:lnTo>
                              <a:lnTo>
                                <a:pt x="1146" y="4422"/>
                              </a:lnTo>
                              <a:lnTo>
                                <a:pt x="1147" y="4398"/>
                              </a:lnTo>
                              <a:lnTo>
                                <a:pt x="1150" y="4375"/>
                              </a:lnTo>
                              <a:lnTo>
                                <a:pt x="1156" y="4353"/>
                              </a:lnTo>
                              <a:lnTo>
                                <a:pt x="1164" y="4331"/>
                              </a:lnTo>
                              <a:lnTo>
                                <a:pt x="1174" y="4311"/>
                              </a:lnTo>
                              <a:lnTo>
                                <a:pt x="1186" y="4291"/>
                              </a:lnTo>
                              <a:lnTo>
                                <a:pt x="1199" y="4274"/>
                              </a:lnTo>
                              <a:lnTo>
                                <a:pt x="1214" y="4257"/>
                              </a:lnTo>
                              <a:lnTo>
                                <a:pt x="1231" y="4242"/>
                              </a:lnTo>
                              <a:lnTo>
                                <a:pt x="1248" y="4228"/>
                              </a:lnTo>
                              <a:lnTo>
                                <a:pt x="1268" y="4216"/>
                              </a:lnTo>
                              <a:lnTo>
                                <a:pt x="1288" y="4206"/>
                              </a:lnTo>
                              <a:lnTo>
                                <a:pt x="1310" y="4199"/>
                              </a:lnTo>
                              <a:lnTo>
                                <a:pt x="1332" y="4193"/>
                              </a:lnTo>
                              <a:lnTo>
                                <a:pt x="1355" y="4189"/>
                              </a:lnTo>
                              <a:lnTo>
                                <a:pt x="1379" y="4188"/>
                              </a:lnTo>
                              <a:lnTo>
                                <a:pt x="1403" y="4189"/>
                              </a:lnTo>
                              <a:lnTo>
                                <a:pt x="1427" y="4193"/>
                              </a:lnTo>
                              <a:lnTo>
                                <a:pt x="1449" y="4199"/>
                              </a:lnTo>
                              <a:lnTo>
                                <a:pt x="1471" y="4206"/>
                              </a:lnTo>
                              <a:lnTo>
                                <a:pt x="1490" y="4216"/>
                              </a:lnTo>
                              <a:lnTo>
                                <a:pt x="1510" y="4228"/>
                              </a:lnTo>
                              <a:lnTo>
                                <a:pt x="1528" y="4242"/>
                              </a:lnTo>
                              <a:lnTo>
                                <a:pt x="1544" y="4257"/>
                              </a:lnTo>
                              <a:lnTo>
                                <a:pt x="1560" y="4274"/>
                              </a:lnTo>
                              <a:lnTo>
                                <a:pt x="1573" y="4291"/>
                              </a:lnTo>
                              <a:lnTo>
                                <a:pt x="1585" y="4311"/>
                              </a:lnTo>
                              <a:lnTo>
                                <a:pt x="1595" y="4331"/>
                              </a:lnTo>
                              <a:lnTo>
                                <a:pt x="1603" y="4353"/>
                              </a:lnTo>
                              <a:lnTo>
                                <a:pt x="1608" y="4375"/>
                              </a:lnTo>
                              <a:lnTo>
                                <a:pt x="1611" y="4398"/>
                              </a:lnTo>
                              <a:lnTo>
                                <a:pt x="1613" y="4422"/>
                              </a:lnTo>
                              <a:lnTo>
                                <a:pt x="1611" y="4445"/>
                              </a:lnTo>
                              <a:lnTo>
                                <a:pt x="1608" y="4468"/>
                              </a:lnTo>
                              <a:lnTo>
                                <a:pt x="1603" y="4491"/>
                              </a:lnTo>
                              <a:lnTo>
                                <a:pt x="1595" y="4512"/>
                              </a:lnTo>
                              <a:lnTo>
                                <a:pt x="1585" y="4533"/>
                              </a:lnTo>
                              <a:lnTo>
                                <a:pt x="1573" y="4552"/>
                              </a:lnTo>
                              <a:lnTo>
                                <a:pt x="1560" y="4571"/>
                              </a:lnTo>
                              <a:lnTo>
                                <a:pt x="1544" y="4587"/>
                              </a:lnTo>
                              <a:lnTo>
                                <a:pt x="1528" y="4601"/>
                              </a:lnTo>
                              <a:lnTo>
                                <a:pt x="1510" y="4616"/>
                              </a:lnTo>
                              <a:lnTo>
                                <a:pt x="1490" y="4627"/>
                              </a:lnTo>
                              <a:lnTo>
                                <a:pt x="1471" y="4637"/>
                              </a:lnTo>
                              <a:lnTo>
                                <a:pt x="1449" y="4644"/>
                              </a:lnTo>
                              <a:lnTo>
                                <a:pt x="1427" y="4651"/>
                              </a:lnTo>
                              <a:lnTo>
                                <a:pt x="1403" y="4654"/>
                              </a:lnTo>
                              <a:lnTo>
                                <a:pt x="1379" y="465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92.25pt;margin-top:124.75pt;height:39.2pt;width:29.2pt;z-index:251666432;v-text-anchor:middle;mso-width-relative:page;mso-height-relative:page;" fillcolor="#2A3D52 [3204]" filled="t" stroked="f" coordsize="4721,6330" o:gfxdata="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" path="m4402,2780l3634,2630,3604,2682,3573,2734,3539,2786,3504,2839,3430,2945,3353,3055,3313,3112,3274,3171,3233,3232,3195,3296,3155,3362,3117,3430,3079,3502,3062,3539,3043,3577,3027,3615,3012,3652,2998,3689,2985,3728,3018,3755,3048,3784,3079,3814,3109,3845,3137,3875,3166,3908,3194,3940,3220,3974,3245,4008,3271,4043,3294,4079,3317,4115,3339,4151,3360,4189,3379,4227,3399,4266,3417,4304,3433,4344,3450,4385,3464,4425,3479,4467,3491,4509,3503,4551,3513,4594,3523,4637,3530,4681,3537,4725,3542,4769,3547,4814,3550,4859,3552,4904,3553,4950,3552,4996,3550,5043,3547,5089,3541,5135,3536,5180,3528,5225,3519,5270,3509,5314,3907,5389,3952,5335,3996,5282,4039,5230,4080,5178,4120,5126,4157,5076,4194,5025,4229,4975,4262,4926,4294,4878,4323,4829,4352,4781,4380,4733,4405,4686,4429,4640,4451,4594,4472,4548,4492,4501,4509,4456,4526,4410,4540,4365,4553,4320,4566,4276,4575,4231,4584,4186,4592,4142,4597,4096,4602,4052,4604,4007,4605,3963,4605,3918,4603,3874,4601,3832,4597,3791,4589,3710,4579,3633,4567,3557,4553,3484,4539,3413,4524,3344,4507,3276,4476,3146,4447,3021,4432,2959,4420,2898,4410,2839,4402,2780xm4349,964l4349,964,4326,961,4303,958,4279,957,4256,957,4234,958,4211,960,4189,962,4167,967,4146,972,4124,979,4103,985,4084,994,4063,1003,4044,1013,4024,1024,4007,1036,3988,1049,3971,1062,3955,1077,3938,1092,3924,1109,3909,1125,3896,1143,3882,1160,3871,1179,3860,1199,3849,1219,3840,1239,3833,1261,3825,1283,3820,1305,3814,1329,3807,1366,3802,1402,3796,1439,3793,1475,3790,1512,3787,1549,3783,1624,3780,1704,3779,1787,3777,1975,4509,2117,4575,1941,4605,1862,4633,1787,4657,1716,4668,1679,4678,1644,4688,1609,4696,1573,4705,1536,4713,1499,4716,1476,4720,1453,4721,1430,4721,1407,4720,1385,4717,1362,4715,1340,4711,1318,4705,1297,4699,1275,4692,1254,4683,1234,4674,1214,4665,1194,4654,1176,4641,1157,4628,1139,4615,1122,4601,1105,4585,1090,4570,1074,4552,1060,4535,1046,4517,1034,4498,1022,4479,1011,4459,1001,4438,991,4417,983,4395,975,4372,970,4349,964xm897,1554l897,1554,891,1531,883,1509,874,1488,864,1467,853,1447,842,1428,830,1410,816,1391,803,1375,787,1358,772,1343,755,1327,738,1314,720,1301,703,1289,684,1277,664,1267,644,1257,625,1248,604,1241,583,1234,562,1228,540,1224,518,1221,496,1219,474,1216,451,1216,428,1217,406,1220,382,1223,359,1227,336,1233,314,1239,292,1247,271,1256,250,1266,231,1277,211,1288,192,1301,175,1314,157,1329,140,1343,125,1359,111,1375,96,1392,83,1410,71,1428,60,1446,49,1466,40,1486,31,1506,24,1527,17,1547,12,1569,7,1590,4,1612,1,1634,0,1657,0,1679,1,1703,2,1725,5,1748,9,1771,15,1794,26,1830,37,1865,48,1901,61,1935,73,1970,88,2004,117,2074,149,2146,186,2222,266,2391,985,2199,969,2011,961,1927,952,1848,942,1772,937,1736,930,1699,924,1663,916,1627,907,1590,897,1554xm1606,3385l1606,3385,1548,3310,1490,3238,1378,3102,1324,3036,1273,2971,1248,2938,1224,2906,1202,2873,1180,2840,424,3043,421,3102,414,3164,408,3224,399,3287,379,3414,357,3547,347,3617,337,3687,329,3759,321,3834,314,3909,310,3989,308,4069,308,4111,309,4153,311,4208,315,4263,322,4316,331,4370,343,4424,356,4478,371,4532,390,4586,403,4530,420,4475,437,4421,457,4367,479,4315,502,4264,528,4213,554,4164,583,4115,612,4068,644,4023,677,3978,713,3934,749,3891,786,3850,825,3810,865,3772,907,3735,950,3699,994,3664,1039,3632,1086,3601,1134,3572,1182,3543,1232,3518,1282,3492,1334,3470,1387,3450,1441,3431,1495,3413,1550,3398,1606,3385xm4434,2331l3769,2201,3766,2231,3762,2258,3758,2287,3754,2314,3747,2342,3741,2368,3734,2395,3726,2421,4393,2550,4395,2523,4398,2496,4402,2468,4407,2441,4413,2413,4418,2386,4426,2358,4434,2331xm414,2814l1071,2638,1061,2612,1053,2587,1044,2561,1036,2534,1028,2507,1022,2479,1016,2452,1011,2423,357,2598,367,2626,377,2652,385,2679,392,2706,399,2733,406,2760,410,2787,414,2814xm2068,3353l2068,3353,2064,3318,2059,3282,2056,3247,2054,3213,2053,3179,2052,3145,2053,3111,2053,3078,2055,3044,2057,3011,2061,2978,2065,2945,2070,2912,2076,2879,2083,2846,2090,2814,2101,2773,2112,2732,2135,2655,2159,2580,2185,2508,2211,2439,2239,2370,2266,2305,2295,2242,2350,2118,2402,2001,2427,1942,2450,1885,2471,1828,2489,1771,3272,1771,3284,1805,3296,1839,3322,1907,3351,1977,3383,2047,3448,2190,3482,2265,3516,2342,3503,2384,3494,2406,3485,2428,3475,2451,3464,2475,3452,2498,3438,2523,3411,2568,3386,2609,3362,2649,3337,2687,3286,2762,3231,2840,3183,2908,3134,2979,3084,3052,3034,3129,3009,3170,2985,3211,2959,3254,2935,3297,2911,3342,2887,3387,2863,3434,2840,3484,2817,3536,2795,3590,2756,3566,2714,3543,2672,3521,2629,3499,2585,3480,2541,3462,2497,3444,2451,3429,2405,3414,2358,3401,2311,3389,2264,3379,2215,3370,2167,3363,2118,3357,2068,3353xm3251,1101l3251,1101,3283,915,3297,832,3309,753,3319,678,3323,641,3327,605,3329,567,3331,531,3332,494,3332,455,3332,432,3330,409,3327,386,3323,364,3318,342,3311,320,3305,299,3296,278,3287,257,3276,238,3265,218,3253,200,3241,182,3227,165,3212,148,3197,133,3181,117,3165,103,3147,90,3130,78,3111,66,3091,55,3071,45,3052,35,3031,27,3010,20,2988,14,2966,9,2943,5,2921,2,2898,1,2873,0,2850,1,2827,3,2804,5,2781,9,2759,15,2738,22,2716,28,2695,37,2675,46,2656,56,2637,67,2618,79,2601,92,2583,105,2566,119,2551,135,2536,151,2521,168,2508,185,2495,203,2484,222,2473,240,2462,260,2453,281,2445,302,2438,323,2432,345,2427,367,2423,389,2420,412,2419,435,2418,458,2419,497,2420,534,2422,571,2426,607,2429,644,2433,681,2443,755,2456,833,2471,916,2505,1101,3251,1101xm3220,1547l3220,1547,3217,1521,3214,1494,3212,1466,3212,1439,3212,1410,3213,1381,3214,1353,3218,1324,2540,1324,2542,1353,2544,1381,2546,1410,2547,1439,2546,1466,2544,1494,2542,1521,2540,1547,3220,1547xm1949,3569l1949,3569,1917,3571,1884,3572,1852,3574,1820,3576,1789,3579,1757,3584,1725,3588,1694,3595,1663,3600,1632,3608,1602,3616,1572,3623,1541,3633,1511,3642,1483,3653,1453,3664,1462,3677,1469,3691,1476,3706,1483,3720,1487,3736,1490,3752,1493,3769,1493,3785,1491,3807,1488,3829,1483,3849,1476,3869,1467,3887,1456,3905,1444,3922,1430,3937,1414,3951,1398,3963,1380,3974,1362,3983,1342,3990,1322,3995,1300,3999,1279,4000,1263,4000,1247,3997,1232,3994,1216,3991,1202,3985,1189,3980,1176,3973,1163,3966,1150,3957,1138,3947,1127,3937,1117,3926,1108,3915,1100,3902,1092,3890,1084,3876,1050,3905,1017,3935,985,3964,955,3996,924,4029,895,4063,867,4098,840,4133,852,4140,864,4148,875,4157,886,4166,896,4177,906,4187,915,4199,923,4210,930,4223,936,4235,941,4249,946,4263,950,4277,952,4291,955,4307,955,4322,953,4344,950,4365,945,4386,938,4406,929,4424,918,4442,906,4458,892,4474,876,4487,860,4500,842,4510,824,4520,804,4527,784,4532,762,4535,740,4537,727,4535,715,4534,702,4533,689,4530,677,4527,665,4522,653,4518,642,4512,626,4564,611,4617,599,4671,588,4726,581,4781,575,4836,571,4893,570,4950,571,4985,572,5021,574,5056,577,5091,581,5125,586,5159,592,5193,598,5227,605,5260,614,5295,622,5328,632,5359,642,5391,654,5423,665,5455,678,5486,692,5517,706,5548,721,5577,737,5607,753,5636,770,5664,787,5693,806,5720,825,5748,845,5775,864,5801,885,5827,906,5852,928,5876,951,5901,974,5925,999,5948,1023,5971,1047,5993,1072,6014,1099,6035,1125,6055,1152,6075,1179,6093,1207,6112,1235,6130,1264,6146,1292,6163,1322,6178,1352,6193,1383,6208,1413,6221,1444,6234,1476,6246,1508,6257,1540,6267,1573,6277,1605,6286,1639,6295,1672,6301,1706,6308,1740,6313,1774,6319,1808,6322,1844,6325,1879,6328,1914,6329,1949,6330,1986,6329,2021,6328,2056,6325,2090,6322,2125,6319,2159,6313,2193,6308,2228,6301,2261,6295,2294,6286,2327,6277,2360,6267,2391,6257,2423,6246,2455,6234,2486,6221,2517,6208,2548,6193,2577,6178,2607,6163,2636,6146,2664,6130,2693,6112,2720,6093,2748,6075,2774,6055,2801,6035,2827,6014,2852,5993,2877,5971,2901,5948,2925,5925,2948,5901,2970,5876,2992,5852,3014,5827,3035,5801,3055,5775,3075,5748,3093,5720,3112,5693,3130,5664,3146,5636,3163,5607,3178,5577,3194,5548,3208,5517,3221,5486,3233,5455,3245,5423,3257,5391,3267,5359,3277,5328,3286,5295,3294,5260,3301,5227,3308,5193,3313,5159,3318,5125,3322,5091,3326,5056,3328,5021,3329,4985,3330,4950,3329,4914,3328,4879,3326,4843,3322,4808,3318,4774,3313,4740,3308,4706,3301,4672,3294,4639,3286,4605,3277,4573,3267,4540,3257,4508,3245,4476,3233,4444,3221,4413,3208,4382,3194,4352,3178,4322,3163,4292,3146,4264,3130,4235,3112,4206,3093,4179,3075,4151,3055,4125,3035,4099,3014,4072,2992,4047,2970,4023,2948,3999,2925,3974,2901,3951,2877,3929,2852,3907,2827,3885,2801,3864,2774,3845,2748,3825,2720,3806,2693,3787,2664,3770,2636,3753,2607,3737,2577,3721,2548,3706,2517,3692,2486,3678,2455,3665,2423,3654,2391,3642,2360,3632,2327,3622,2294,3614,2261,3605,2228,3598,2193,3592,2159,3586,2125,3581,2090,3577,2056,3574,2021,3572,1986,3571,1949,3569xm1379,4655l1379,4655,1355,4654,1332,4651,1310,4644,1288,4637,1268,4627,1248,4616,1231,4601,1214,4587,1199,4571,1186,4552,1174,4533,1164,4512,1156,4491,1150,4468,1147,4445,1146,4422,1147,4398,1150,4375,1156,4353,1164,4331,1174,4311,1186,4291,1199,4274,1214,4257,1231,4242,1248,4228,1268,4216,1288,4206,1310,4199,1332,4193,1355,4189,1379,4188,1403,4189,1427,4193,1449,4199,1471,4206,1490,4216,1510,4228,1528,4242,1544,4257,1560,4274,1573,4291,1585,4311,1595,4331,1603,4353,1608,4375,1611,4398,1613,4422,1611,4445,1608,4468,1603,4491,1595,4512,1585,4533,1573,4552,1560,4571,1544,4587,1528,4601,1510,4616,1490,4627,1471,4637,1449,4644,1427,4651,1403,4654,1379,4655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810260</wp:posOffset>
                </wp:positionV>
                <wp:extent cx="663575" cy="302895"/>
                <wp:effectExtent l="0" t="0" r="3175" b="1905"/>
                <wp:wrapNone/>
                <wp:docPr id="11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63881" cy="303181"/>
                        </a:xfrm>
                        <a:custGeom>
                          <a:avLst/>
                          <a:gdLst>
                            <a:gd name="T0" fmla="*/ 1101055 w 2465388"/>
                            <a:gd name="T1" fmla="*/ 1090168 h 1123951"/>
                            <a:gd name="T2" fmla="*/ 603582 w 2465388"/>
                            <a:gd name="T3" fmla="*/ 1086737 h 1123951"/>
                            <a:gd name="T4" fmla="*/ 156122 w 2465388"/>
                            <a:gd name="T5" fmla="*/ 1032103 h 1123951"/>
                            <a:gd name="T6" fmla="*/ 119341 w 2465388"/>
                            <a:gd name="T7" fmla="*/ 947908 h 1123951"/>
                            <a:gd name="T8" fmla="*/ 514408 w 2465388"/>
                            <a:gd name="T9" fmla="*/ 993569 h 1123951"/>
                            <a:gd name="T10" fmla="*/ 1135983 w 2465388"/>
                            <a:gd name="T11" fmla="*/ 981692 h 1123951"/>
                            <a:gd name="T12" fmla="*/ 2465388 w 2465388"/>
                            <a:gd name="T13" fmla="*/ 478025 h 1123951"/>
                            <a:gd name="T14" fmla="*/ 2436319 w 2465388"/>
                            <a:gd name="T15" fmla="*/ 696082 h 1123951"/>
                            <a:gd name="T16" fmla="*/ 1595438 w 2465388"/>
                            <a:gd name="T17" fmla="*/ 917576 h 1123951"/>
                            <a:gd name="T18" fmla="*/ 1745010 w 2465388"/>
                            <a:gd name="T19" fmla="*/ 788856 h 1123951"/>
                            <a:gd name="T20" fmla="*/ 2078244 w 2465388"/>
                            <a:gd name="T21" fmla="*/ 645599 h 1123951"/>
                            <a:gd name="T22" fmla="*/ 2301810 w 2465388"/>
                            <a:gd name="T23" fmla="*/ 525072 h 1123951"/>
                            <a:gd name="T24" fmla="*/ 2439185 w 2465388"/>
                            <a:gd name="T25" fmla="*/ 288925 h 1123951"/>
                            <a:gd name="T26" fmla="*/ 2353147 w 2465388"/>
                            <a:gd name="T27" fmla="*/ 441855 h 1123951"/>
                            <a:gd name="T28" fmla="*/ 2004494 w 2465388"/>
                            <a:gd name="T29" fmla="*/ 617009 h 1123951"/>
                            <a:gd name="T30" fmla="*/ 1614807 w 2465388"/>
                            <a:gd name="T31" fmla="*/ 737923 h 1123951"/>
                            <a:gd name="T32" fmla="*/ 1384225 w 2465388"/>
                            <a:gd name="T33" fmla="*/ 851430 h 1123951"/>
                            <a:gd name="T34" fmla="*/ 1056486 w 2465388"/>
                            <a:gd name="T35" fmla="*/ 943769 h 1123951"/>
                            <a:gd name="T36" fmla="*/ 1186470 w 2465388"/>
                            <a:gd name="T37" fmla="*/ 814653 h 1123951"/>
                            <a:gd name="T38" fmla="*/ 1423141 w 2465388"/>
                            <a:gd name="T39" fmla="*/ 696648 h 1123951"/>
                            <a:gd name="T40" fmla="*/ 1959224 w 2465388"/>
                            <a:gd name="T41" fmla="*/ 537898 h 1123951"/>
                            <a:gd name="T42" fmla="*/ 2288023 w 2465388"/>
                            <a:gd name="T43" fmla="*/ 391319 h 1123951"/>
                            <a:gd name="T44" fmla="*/ 1547419 w 2465388"/>
                            <a:gd name="T45" fmla="*/ 33870 h 1123951"/>
                            <a:gd name="T46" fmla="*/ 1684641 w 2465388"/>
                            <a:gd name="T47" fmla="*/ 163693 h 1123951"/>
                            <a:gd name="T48" fmla="*/ 1525474 w 2465388"/>
                            <a:gd name="T49" fmla="*/ 171906 h 1123951"/>
                            <a:gd name="T50" fmla="*/ 1387194 w 2465388"/>
                            <a:gd name="T51" fmla="*/ 127660 h 1123951"/>
                            <a:gd name="T52" fmla="*/ 1486343 w 2465388"/>
                            <a:gd name="T53" fmla="*/ 41553 h 1123951"/>
                            <a:gd name="T54" fmla="*/ 2220383 w 2465388"/>
                            <a:gd name="T55" fmla="*/ 4765 h 1123951"/>
                            <a:gd name="T56" fmla="*/ 2353469 w 2465388"/>
                            <a:gd name="T57" fmla="*/ 136071 h 1123951"/>
                            <a:gd name="T58" fmla="*/ 2327011 w 2465388"/>
                            <a:gd name="T59" fmla="*/ 299938 h 1123951"/>
                            <a:gd name="T60" fmla="*/ 1987815 w 2465388"/>
                            <a:gd name="T61" fmla="*/ 457716 h 1123951"/>
                            <a:gd name="T62" fmla="*/ 1435629 w 2465388"/>
                            <a:gd name="T63" fmla="*/ 598287 h 1123951"/>
                            <a:gd name="T64" fmla="*/ 1145117 w 2465388"/>
                            <a:gd name="T65" fmla="*/ 681147 h 1123951"/>
                            <a:gd name="T66" fmla="*/ 944827 w 2465388"/>
                            <a:gd name="T67" fmla="*/ 793656 h 1123951"/>
                            <a:gd name="T68" fmla="*/ 773906 w 2465388"/>
                            <a:gd name="T69" fmla="*/ 964671 h 1123951"/>
                            <a:gd name="T70" fmla="*/ 328613 w 2465388"/>
                            <a:gd name="T71" fmla="*/ 946934 h 1123951"/>
                            <a:gd name="T72" fmla="*/ 1058 w 2465388"/>
                            <a:gd name="T73" fmla="*/ 799745 h 1123951"/>
                            <a:gd name="T74" fmla="*/ 25929 w 2465388"/>
                            <a:gd name="T75" fmla="*/ 728798 h 1123951"/>
                            <a:gd name="T76" fmla="*/ 160602 w 2465388"/>
                            <a:gd name="T77" fmla="*/ 649644 h 1123951"/>
                            <a:gd name="T78" fmla="*/ 603250 w 2465388"/>
                            <a:gd name="T79" fmla="*/ 531840 h 1123951"/>
                            <a:gd name="T80" fmla="*/ 685535 w 2465388"/>
                            <a:gd name="T81" fmla="*/ 663145 h 1123951"/>
                            <a:gd name="T82" fmla="*/ 712258 w 2465388"/>
                            <a:gd name="T83" fmla="*/ 628201 h 1123951"/>
                            <a:gd name="T84" fmla="*/ 828940 w 2465388"/>
                            <a:gd name="T85" fmla="*/ 606228 h 1123951"/>
                            <a:gd name="T86" fmla="*/ 871008 w 2465388"/>
                            <a:gd name="T87" fmla="*/ 593257 h 1123951"/>
                            <a:gd name="T88" fmla="*/ 968375 w 2465388"/>
                            <a:gd name="T89" fmla="*/ 535811 h 1123951"/>
                            <a:gd name="T90" fmla="*/ 1010444 w 2465388"/>
                            <a:gd name="T91" fmla="*/ 548253 h 1123951"/>
                            <a:gd name="T92" fmla="*/ 1027642 w 2465388"/>
                            <a:gd name="T93" fmla="*/ 507749 h 1123951"/>
                            <a:gd name="T94" fmla="*/ 1144058 w 2465388"/>
                            <a:gd name="T95" fmla="*/ 481806 h 1123951"/>
                            <a:gd name="T96" fmla="*/ 1183217 w 2465388"/>
                            <a:gd name="T97" fmla="*/ 461951 h 1123951"/>
                            <a:gd name="T98" fmla="*/ 1188773 w 2465388"/>
                            <a:gd name="T99" fmla="*/ 275583 h 1123951"/>
                            <a:gd name="T100" fmla="*/ 1313392 w 2465388"/>
                            <a:gd name="T101" fmla="*/ 391004 h 1123951"/>
                            <a:gd name="T102" fmla="*/ 1328737 w 2465388"/>
                            <a:gd name="T103" fmla="*/ 349971 h 1123951"/>
                            <a:gd name="T104" fmla="*/ 1339321 w 2465388"/>
                            <a:gd name="T105" fmla="*/ 165985 h 1123951"/>
                            <a:gd name="T106" fmla="*/ 1432190 w 2465388"/>
                            <a:gd name="T107" fmla="*/ 167044 h 1123951"/>
                            <a:gd name="T108" fmla="*/ 1560513 w 2465388"/>
                            <a:gd name="T109" fmla="*/ 222637 h 1123951"/>
                            <a:gd name="T110" fmla="*/ 1762390 w 2465388"/>
                            <a:gd name="T111" fmla="*/ 259434 h 1123951"/>
                            <a:gd name="T112" fmla="*/ 1950244 w 2465388"/>
                            <a:gd name="T113" fmla="*/ 220519 h 1123951"/>
                            <a:gd name="T114" fmla="*/ 2063485 w 2465388"/>
                            <a:gd name="T115" fmla="*/ 144013 h 1123951"/>
                            <a:gd name="T116" fmla="*/ 2136775 w 2465388"/>
                            <a:gd name="T117" fmla="*/ 34944 h 11239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465388" h="1123951">
                              <a:moveTo>
                                <a:pt x="2374901" y="909638"/>
                              </a:moveTo>
                              <a:lnTo>
                                <a:pt x="2374901" y="1047939"/>
                              </a:lnTo>
                              <a:lnTo>
                                <a:pt x="2152626" y="1054009"/>
                              </a:lnTo>
                              <a:lnTo>
                                <a:pt x="1954696" y="1059288"/>
                              </a:lnTo>
                              <a:lnTo>
                                <a:pt x="1769202" y="1064303"/>
                              </a:lnTo>
                              <a:lnTo>
                                <a:pt x="1731098" y="1065358"/>
                              </a:lnTo>
                              <a:lnTo>
                                <a:pt x="1691671" y="1066414"/>
                              </a:lnTo>
                              <a:lnTo>
                                <a:pt x="1609376" y="1069845"/>
                              </a:lnTo>
                              <a:lnTo>
                                <a:pt x="1523112" y="1073540"/>
                              </a:lnTo>
                              <a:lnTo>
                                <a:pt x="1433673" y="1077499"/>
                              </a:lnTo>
                              <a:lnTo>
                                <a:pt x="1341323" y="1081722"/>
                              </a:lnTo>
                              <a:lnTo>
                                <a:pt x="1246856" y="1085417"/>
                              </a:lnTo>
                              <a:lnTo>
                                <a:pt x="1198432" y="1087265"/>
                              </a:lnTo>
                              <a:lnTo>
                                <a:pt x="1150008" y="1088584"/>
                              </a:lnTo>
                              <a:lnTo>
                                <a:pt x="1101055" y="1090168"/>
                              </a:lnTo>
                              <a:lnTo>
                                <a:pt x="1051837" y="1091224"/>
                              </a:lnTo>
                              <a:lnTo>
                                <a:pt x="1051837" y="1123951"/>
                              </a:lnTo>
                              <a:lnTo>
                                <a:pt x="1009763" y="1123951"/>
                              </a:lnTo>
                              <a:lnTo>
                                <a:pt x="1009763" y="1092279"/>
                              </a:lnTo>
                              <a:lnTo>
                                <a:pt x="967160" y="1092807"/>
                              </a:lnTo>
                              <a:lnTo>
                                <a:pt x="924293" y="1093071"/>
                              </a:lnTo>
                              <a:lnTo>
                                <a:pt x="881690" y="1093335"/>
                              </a:lnTo>
                              <a:lnTo>
                                <a:pt x="839088" y="1093071"/>
                              </a:lnTo>
                              <a:lnTo>
                                <a:pt x="839088" y="1123951"/>
                              </a:lnTo>
                              <a:lnTo>
                                <a:pt x="797014" y="1123951"/>
                              </a:lnTo>
                              <a:lnTo>
                                <a:pt x="797014" y="1092807"/>
                              </a:lnTo>
                              <a:lnTo>
                                <a:pt x="748326" y="1092015"/>
                              </a:lnTo>
                              <a:lnTo>
                                <a:pt x="699901" y="1090432"/>
                              </a:lnTo>
                              <a:lnTo>
                                <a:pt x="651477" y="1088584"/>
                              </a:lnTo>
                              <a:lnTo>
                                <a:pt x="603582" y="1086737"/>
                              </a:lnTo>
                              <a:lnTo>
                                <a:pt x="555952" y="1083834"/>
                              </a:lnTo>
                              <a:lnTo>
                                <a:pt x="508586" y="1080402"/>
                              </a:lnTo>
                              <a:lnTo>
                                <a:pt x="461750" y="1076707"/>
                              </a:lnTo>
                              <a:lnTo>
                                <a:pt x="415443" y="1072484"/>
                              </a:lnTo>
                              <a:lnTo>
                                <a:pt x="415443" y="1123951"/>
                              </a:lnTo>
                              <a:lnTo>
                                <a:pt x="373369" y="1123951"/>
                              </a:lnTo>
                              <a:lnTo>
                                <a:pt x="373369" y="1067470"/>
                              </a:lnTo>
                              <a:lnTo>
                                <a:pt x="345320" y="1064303"/>
                              </a:lnTo>
                              <a:lnTo>
                                <a:pt x="317536" y="1060344"/>
                              </a:lnTo>
                              <a:lnTo>
                                <a:pt x="289751" y="1056385"/>
                              </a:lnTo>
                              <a:lnTo>
                                <a:pt x="262496" y="1051898"/>
                              </a:lnTo>
                              <a:lnTo>
                                <a:pt x="235506" y="1047675"/>
                              </a:lnTo>
                              <a:lnTo>
                                <a:pt x="208780" y="1042660"/>
                              </a:lnTo>
                              <a:lnTo>
                                <a:pt x="182319" y="1037381"/>
                              </a:lnTo>
                              <a:lnTo>
                                <a:pt x="156122" y="1032103"/>
                              </a:lnTo>
                              <a:lnTo>
                                <a:pt x="156122" y="1074860"/>
                              </a:lnTo>
                              <a:lnTo>
                                <a:pt x="114048" y="1074860"/>
                              </a:lnTo>
                              <a:lnTo>
                                <a:pt x="114048" y="1022337"/>
                              </a:lnTo>
                              <a:lnTo>
                                <a:pt x="85206" y="1015211"/>
                              </a:lnTo>
                              <a:lnTo>
                                <a:pt x="56892" y="1007293"/>
                              </a:lnTo>
                              <a:lnTo>
                                <a:pt x="29108" y="999111"/>
                              </a:lnTo>
                              <a:lnTo>
                                <a:pt x="1588" y="990665"/>
                              </a:lnTo>
                              <a:lnTo>
                                <a:pt x="1588" y="918084"/>
                              </a:lnTo>
                              <a:lnTo>
                                <a:pt x="13760" y="922307"/>
                              </a:lnTo>
                              <a:lnTo>
                                <a:pt x="27785" y="926266"/>
                              </a:lnTo>
                              <a:lnTo>
                                <a:pt x="43661" y="930753"/>
                              </a:lnTo>
                              <a:lnTo>
                                <a:pt x="60597" y="934976"/>
                              </a:lnTo>
                              <a:lnTo>
                                <a:pt x="78855" y="939199"/>
                              </a:lnTo>
                              <a:lnTo>
                                <a:pt x="98966" y="943422"/>
                              </a:lnTo>
                              <a:lnTo>
                                <a:pt x="119341" y="947908"/>
                              </a:lnTo>
                              <a:lnTo>
                                <a:pt x="141039" y="951867"/>
                              </a:lnTo>
                              <a:lnTo>
                                <a:pt x="163266" y="956090"/>
                              </a:lnTo>
                              <a:lnTo>
                                <a:pt x="186023" y="959785"/>
                              </a:lnTo>
                              <a:lnTo>
                                <a:pt x="209045" y="963744"/>
                              </a:lnTo>
                              <a:lnTo>
                                <a:pt x="232330" y="967439"/>
                              </a:lnTo>
                              <a:lnTo>
                                <a:pt x="256146" y="970607"/>
                              </a:lnTo>
                              <a:lnTo>
                                <a:pt x="279432" y="973774"/>
                              </a:lnTo>
                              <a:lnTo>
                                <a:pt x="302717" y="976677"/>
                              </a:lnTo>
                              <a:lnTo>
                                <a:pt x="325739" y="979316"/>
                              </a:lnTo>
                              <a:lnTo>
                                <a:pt x="357228" y="982220"/>
                              </a:lnTo>
                              <a:lnTo>
                                <a:pt x="388717" y="985123"/>
                              </a:lnTo>
                              <a:lnTo>
                                <a:pt x="419941" y="987762"/>
                              </a:lnTo>
                              <a:lnTo>
                                <a:pt x="451695" y="989874"/>
                              </a:lnTo>
                              <a:lnTo>
                                <a:pt x="482919" y="991985"/>
                              </a:lnTo>
                              <a:lnTo>
                                <a:pt x="514408" y="993569"/>
                              </a:lnTo>
                              <a:lnTo>
                                <a:pt x="545632" y="994888"/>
                              </a:lnTo>
                              <a:lnTo>
                                <a:pt x="577121" y="995944"/>
                              </a:lnTo>
                              <a:lnTo>
                                <a:pt x="608610" y="996736"/>
                              </a:lnTo>
                              <a:lnTo>
                                <a:pt x="639834" y="997264"/>
                              </a:lnTo>
                              <a:lnTo>
                                <a:pt x="671059" y="997792"/>
                              </a:lnTo>
                              <a:lnTo>
                                <a:pt x="702283" y="997792"/>
                              </a:lnTo>
                              <a:lnTo>
                                <a:pt x="733507" y="997792"/>
                              </a:lnTo>
                              <a:lnTo>
                                <a:pt x="764732" y="997528"/>
                              </a:lnTo>
                              <a:lnTo>
                                <a:pt x="795956" y="996736"/>
                              </a:lnTo>
                              <a:lnTo>
                                <a:pt x="827180" y="995944"/>
                              </a:lnTo>
                              <a:lnTo>
                                <a:pt x="889100" y="994361"/>
                              </a:lnTo>
                              <a:lnTo>
                                <a:pt x="951019" y="991985"/>
                              </a:lnTo>
                              <a:lnTo>
                                <a:pt x="1012938" y="988818"/>
                              </a:lnTo>
                              <a:lnTo>
                                <a:pt x="1074329" y="985387"/>
                              </a:lnTo>
                              <a:lnTo>
                                <a:pt x="1135983" y="981692"/>
                              </a:lnTo>
                              <a:lnTo>
                                <a:pt x="1197109" y="977733"/>
                              </a:lnTo>
                              <a:lnTo>
                                <a:pt x="1318566" y="969551"/>
                              </a:lnTo>
                              <a:lnTo>
                                <a:pt x="1507500" y="956882"/>
                              </a:lnTo>
                              <a:lnTo>
                                <a:pt x="1669972" y="947117"/>
                              </a:lnTo>
                              <a:lnTo>
                                <a:pt x="1821595" y="938143"/>
                              </a:lnTo>
                              <a:lnTo>
                                <a:pt x="1959988" y="930753"/>
                              </a:lnTo>
                              <a:lnTo>
                                <a:pt x="2083562" y="923891"/>
                              </a:lnTo>
                              <a:lnTo>
                                <a:pt x="2188613" y="918612"/>
                              </a:lnTo>
                              <a:lnTo>
                                <a:pt x="2274083" y="914389"/>
                              </a:lnTo>
                              <a:lnTo>
                                <a:pt x="2374901" y="909638"/>
                              </a:lnTo>
                              <a:close/>
                              <a:moveTo>
                                <a:pt x="2461688" y="401638"/>
                              </a:moveTo>
                              <a:lnTo>
                                <a:pt x="2463010" y="419347"/>
                              </a:lnTo>
                              <a:lnTo>
                                <a:pt x="2464595" y="438378"/>
                              </a:lnTo>
                              <a:lnTo>
                                <a:pt x="2465124" y="457672"/>
                              </a:lnTo>
                              <a:lnTo>
                                <a:pt x="2465388" y="478025"/>
                              </a:lnTo>
                              <a:lnTo>
                                <a:pt x="2465388" y="490976"/>
                              </a:lnTo>
                              <a:lnTo>
                                <a:pt x="2465124" y="503927"/>
                              </a:lnTo>
                              <a:lnTo>
                                <a:pt x="2464595" y="517407"/>
                              </a:lnTo>
                              <a:lnTo>
                                <a:pt x="2464067" y="531151"/>
                              </a:lnTo>
                              <a:lnTo>
                                <a:pt x="2463010" y="545160"/>
                              </a:lnTo>
                              <a:lnTo>
                                <a:pt x="2461688" y="559168"/>
                              </a:lnTo>
                              <a:lnTo>
                                <a:pt x="2460103" y="573441"/>
                              </a:lnTo>
                              <a:lnTo>
                                <a:pt x="2458517" y="587450"/>
                              </a:lnTo>
                              <a:lnTo>
                                <a:pt x="2456403" y="601458"/>
                              </a:lnTo>
                              <a:lnTo>
                                <a:pt x="2454025" y="615467"/>
                              </a:lnTo>
                              <a:lnTo>
                                <a:pt x="2451382" y="629211"/>
                              </a:lnTo>
                              <a:lnTo>
                                <a:pt x="2448739" y="642956"/>
                              </a:lnTo>
                              <a:lnTo>
                                <a:pt x="2445833" y="656700"/>
                              </a:lnTo>
                              <a:lnTo>
                                <a:pt x="2442661" y="670180"/>
                              </a:lnTo>
                              <a:lnTo>
                                <a:pt x="2436319" y="696082"/>
                              </a:lnTo>
                              <a:lnTo>
                                <a:pt x="2429184" y="721456"/>
                              </a:lnTo>
                              <a:lnTo>
                                <a:pt x="2422049" y="745509"/>
                              </a:lnTo>
                              <a:lnTo>
                                <a:pt x="2414650" y="768240"/>
                              </a:lnTo>
                              <a:lnTo>
                                <a:pt x="2407515" y="789649"/>
                              </a:lnTo>
                              <a:lnTo>
                                <a:pt x="2400380" y="809208"/>
                              </a:lnTo>
                              <a:lnTo>
                                <a:pt x="2393773" y="826917"/>
                              </a:lnTo>
                              <a:lnTo>
                                <a:pt x="2387431" y="842776"/>
                              </a:lnTo>
                              <a:lnTo>
                                <a:pt x="2381881" y="855991"/>
                              </a:lnTo>
                              <a:lnTo>
                                <a:pt x="2373953" y="876079"/>
                              </a:lnTo>
                              <a:lnTo>
                                <a:pt x="2285426" y="880044"/>
                              </a:lnTo>
                              <a:lnTo>
                                <a:pt x="2116034" y="888502"/>
                              </a:lnTo>
                              <a:lnTo>
                                <a:pt x="2005837" y="894317"/>
                              </a:lnTo>
                              <a:lnTo>
                                <a:pt x="1880841" y="901189"/>
                              </a:lnTo>
                              <a:lnTo>
                                <a:pt x="1743425" y="908854"/>
                              </a:lnTo>
                              <a:lnTo>
                                <a:pt x="1595438" y="917576"/>
                              </a:lnTo>
                              <a:lnTo>
                                <a:pt x="1601780" y="907797"/>
                              </a:lnTo>
                              <a:lnTo>
                                <a:pt x="1608915" y="898017"/>
                              </a:lnTo>
                              <a:lnTo>
                                <a:pt x="1616579" y="888766"/>
                              </a:lnTo>
                              <a:lnTo>
                                <a:pt x="1624243" y="879515"/>
                              </a:lnTo>
                              <a:lnTo>
                                <a:pt x="1633227" y="870529"/>
                              </a:lnTo>
                              <a:lnTo>
                                <a:pt x="1642212" y="861542"/>
                              </a:lnTo>
                              <a:lnTo>
                                <a:pt x="1651462" y="852820"/>
                              </a:lnTo>
                              <a:lnTo>
                                <a:pt x="1661768" y="844362"/>
                              </a:lnTo>
                              <a:lnTo>
                                <a:pt x="1672338" y="836168"/>
                              </a:lnTo>
                              <a:lnTo>
                                <a:pt x="1682909" y="827974"/>
                              </a:lnTo>
                              <a:lnTo>
                                <a:pt x="1694272" y="819781"/>
                              </a:lnTo>
                              <a:lnTo>
                                <a:pt x="1706428" y="812116"/>
                              </a:lnTo>
                              <a:lnTo>
                                <a:pt x="1718848" y="804450"/>
                              </a:lnTo>
                              <a:lnTo>
                                <a:pt x="1731533" y="796521"/>
                              </a:lnTo>
                              <a:lnTo>
                                <a:pt x="1745010" y="788856"/>
                              </a:lnTo>
                              <a:lnTo>
                                <a:pt x="1758488" y="781720"/>
                              </a:lnTo>
                              <a:lnTo>
                                <a:pt x="1772493" y="774055"/>
                              </a:lnTo>
                              <a:lnTo>
                                <a:pt x="1787292" y="766654"/>
                              </a:lnTo>
                              <a:lnTo>
                                <a:pt x="1802091" y="759517"/>
                              </a:lnTo>
                              <a:lnTo>
                                <a:pt x="1817154" y="752117"/>
                              </a:lnTo>
                              <a:lnTo>
                                <a:pt x="1833009" y="744980"/>
                              </a:lnTo>
                              <a:lnTo>
                                <a:pt x="1849129" y="737844"/>
                              </a:lnTo>
                              <a:lnTo>
                                <a:pt x="1882691" y="723571"/>
                              </a:lnTo>
                              <a:lnTo>
                                <a:pt x="1917573" y="709034"/>
                              </a:lnTo>
                              <a:lnTo>
                                <a:pt x="1953777" y="694761"/>
                              </a:lnTo>
                              <a:lnTo>
                                <a:pt x="1991831" y="679695"/>
                              </a:lnTo>
                              <a:lnTo>
                                <a:pt x="2030942" y="664893"/>
                              </a:lnTo>
                              <a:lnTo>
                                <a:pt x="2046533" y="658814"/>
                              </a:lnTo>
                              <a:lnTo>
                                <a:pt x="2062389" y="652471"/>
                              </a:lnTo>
                              <a:lnTo>
                                <a:pt x="2078244" y="645599"/>
                              </a:lnTo>
                              <a:lnTo>
                                <a:pt x="2093572" y="638991"/>
                              </a:lnTo>
                              <a:lnTo>
                                <a:pt x="2109427" y="631590"/>
                              </a:lnTo>
                              <a:lnTo>
                                <a:pt x="2125283" y="624454"/>
                              </a:lnTo>
                              <a:lnTo>
                                <a:pt x="2140610" y="617053"/>
                              </a:lnTo>
                              <a:lnTo>
                                <a:pt x="2155937" y="609124"/>
                              </a:lnTo>
                              <a:lnTo>
                                <a:pt x="2171265" y="601458"/>
                              </a:lnTo>
                              <a:lnTo>
                                <a:pt x="2186592" y="593265"/>
                              </a:lnTo>
                              <a:lnTo>
                                <a:pt x="2201390" y="585335"/>
                              </a:lnTo>
                              <a:lnTo>
                                <a:pt x="2216189" y="577142"/>
                              </a:lnTo>
                              <a:lnTo>
                                <a:pt x="2230988" y="568684"/>
                              </a:lnTo>
                              <a:lnTo>
                                <a:pt x="2245786" y="560226"/>
                              </a:lnTo>
                              <a:lnTo>
                                <a:pt x="2260057" y="551239"/>
                              </a:lnTo>
                              <a:lnTo>
                                <a:pt x="2274327" y="542781"/>
                              </a:lnTo>
                              <a:lnTo>
                                <a:pt x="2288068" y="534059"/>
                              </a:lnTo>
                              <a:lnTo>
                                <a:pt x="2301810" y="525072"/>
                              </a:lnTo>
                              <a:lnTo>
                                <a:pt x="2315552" y="516350"/>
                              </a:lnTo>
                              <a:lnTo>
                                <a:pt x="2328500" y="507363"/>
                              </a:lnTo>
                              <a:lnTo>
                                <a:pt x="2341449" y="498641"/>
                              </a:lnTo>
                              <a:lnTo>
                                <a:pt x="2353869" y="489390"/>
                              </a:lnTo>
                              <a:lnTo>
                                <a:pt x="2366554" y="480403"/>
                              </a:lnTo>
                              <a:lnTo>
                                <a:pt x="2378446" y="471417"/>
                              </a:lnTo>
                              <a:lnTo>
                                <a:pt x="2390073" y="462694"/>
                              </a:lnTo>
                              <a:lnTo>
                                <a:pt x="2401437" y="453443"/>
                              </a:lnTo>
                              <a:lnTo>
                                <a:pt x="2412536" y="444721"/>
                              </a:lnTo>
                              <a:lnTo>
                                <a:pt x="2423106" y="435999"/>
                              </a:lnTo>
                              <a:lnTo>
                                <a:pt x="2433412" y="427277"/>
                              </a:lnTo>
                              <a:lnTo>
                                <a:pt x="2443190" y="418554"/>
                              </a:lnTo>
                              <a:lnTo>
                                <a:pt x="2452703" y="410096"/>
                              </a:lnTo>
                              <a:lnTo>
                                <a:pt x="2461688" y="401638"/>
                              </a:lnTo>
                              <a:close/>
                              <a:moveTo>
                                <a:pt x="2439185" y="288925"/>
                              </a:moveTo>
                              <a:lnTo>
                                <a:pt x="2443685" y="304536"/>
                              </a:lnTo>
                              <a:lnTo>
                                <a:pt x="2448186" y="320940"/>
                              </a:lnTo>
                              <a:lnTo>
                                <a:pt x="2452157" y="337873"/>
                              </a:lnTo>
                              <a:lnTo>
                                <a:pt x="2455863" y="355600"/>
                              </a:lnTo>
                              <a:lnTo>
                                <a:pt x="2447921" y="363802"/>
                              </a:lnTo>
                              <a:lnTo>
                                <a:pt x="2439714" y="372004"/>
                              </a:lnTo>
                              <a:lnTo>
                                <a:pt x="2431243" y="379942"/>
                              </a:lnTo>
                              <a:lnTo>
                                <a:pt x="2422507" y="388144"/>
                              </a:lnTo>
                              <a:lnTo>
                                <a:pt x="2413241" y="396082"/>
                              </a:lnTo>
                              <a:lnTo>
                                <a:pt x="2403975" y="403490"/>
                              </a:lnTo>
                              <a:lnTo>
                                <a:pt x="2394445" y="411427"/>
                              </a:lnTo>
                              <a:lnTo>
                                <a:pt x="2384385" y="419100"/>
                              </a:lnTo>
                              <a:lnTo>
                                <a:pt x="2374061" y="427038"/>
                              </a:lnTo>
                              <a:lnTo>
                                <a:pt x="2363736" y="434446"/>
                              </a:lnTo>
                              <a:lnTo>
                                <a:pt x="2353147" y="441855"/>
                              </a:lnTo>
                              <a:lnTo>
                                <a:pt x="2342293" y="449527"/>
                              </a:lnTo>
                              <a:lnTo>
                                <a:pt x="2331174" y="456671"/>
                              </a:lnTo>
                              <a:lnTo>
                                <a:pt x="2319790" y="464080"/>
                              </a:lnTo>
                              <a:lnTo>
                                <a:pt x="2296759" y="478367"/>
                              </a:lnTo>
                              <a:lnTo>
                                <a:pt x="2272668" y="492655"/>
                              </a:lnTo>
                              <a:lnTo>
                                <a:pt x="2247783" y="506413"/>
                              </a:lnTo>
                              <a:lnTo>
                                <a:pt x="2222369" y="519907"/>
                              </a:lnTo>
                              <a:lnTo>
                                <a:pt x="2196690" y="533136"/>
                              </a:lnTo>
                              <a:lnTo>
                                <a:pt x="2170481" y="546100"/>
                              </a:lnTo>
                              <a:lnTo>
                                <a:pt x="2143478" y="558800"/>
                              </a:lnTo>
                              <a:lnTo>
                                <a:pt x="2116211" y="570971"/>
                              </a:lnTo>
                              <a:lnTo>
                                <a:pt x="2088414" y="582878"/>
                              </a:lnTo>
                              <a:lnTo>
                                <a:pt x="2060882" y="594784"/>
                              </a:lnTo>
                              <a:lnTo>
                                <a:pt x="2033085" y="605896"/>
                              </a:lnTo>
                              <a:lnTo>
                                <a:pt x="2004494" y="617009"/>
                              </a:lnTo>
                              <a:lnTo>
                                <a:pt x="1976432" y="627328"/>
                              </a:lnTo>
                              <a:lnTo>
                                <a:pt x="1948370" y="637646"/>
                              </a:lnTo>
                              <a:lnTo>
                                <a:pt x="1920309" y="647701"/>
                              </a:lnTo>
                              <a:lnTo>
                                <a:pt x="1892247" y="657226"/>
                              </a:lnTo>
                              <a:lnTo>
                                <a:pt x="1864450" y="666486"/>
                              </a:lnTo>
                              <a:lnTo>
                                <a:pt x="1837183" y="675217"/>
                              </a:lnTo>
                              <a:lnTo>
                                <a:pt x="1809915" y="683948"/>
                              </a:lnTo>
                              <a:lnTo>
                                <a:pt x="1782912" y="691621"/>
                              </a:lnTo>
                              <a:lnTo>
                                <a:pt x="1756704" y="699559"/>
                              </a:lnTo>
                              <a:lnTo>
                                <a:pt x="1731025" y="706967"/>
                              </a:lnTo>
                              <a:lnTo>
                                <a:pt x="1705610" y="713582"/>
                              </a:lnTo>
                              <a:lnTo>
                                <a:pt x="1680990" y="720461"/>
                              </a:lnTo>
                              <a:lnTo>
                                <a:pt x="1656900" y="726282"/>
                              </a:lnTo>
                              <a:lnTo>
                                <a:pt x="1635721" y="732103"/>
                              </a:lnTo>
                              <a:lnTo>
                                <a:pt x="1614807" y="737923"/>
                              </a:lnTo>
                              <a:lnTo>
                                <a:pt x="1594687" y="744273"/>
                              </a:lnTo>
                              <a:lnTo>
                                <a:pt x="1575362" y="751153"/>
                              </a:lnTo>
                              <a:lnTo>
                                <a:pt x="1557095" y="757767"/>
                              </a:lnTo>
                              <a:lnTo>
                                <a:pt x="1538829" y="765176"/>
                              </a:lnTo>
                              <a:lnTo>
                                <a:pt x="1521621" y="772319"/>
                              </a:lnTo>
                              <a:lnTo>
                                <a:pt x="1504943" y="779992"/>
                              </a:lnTo>
                              <a:lnTo>
                                <a:pt x="1489059" y="787930"/>
                              </a:lnTo>
                              <a:lnTo>
                                <a:pt x="1473705" y="795867"/>
                              </a:lnTo>
                              <a:lnTo>
                                <a:pt x="1459144" y="803540"/>
                              </a:lnTo>
                              <a:lnTo>
                                <a:pt x="1445113" y="811478"/>
                              </a:lnTo>
                              <a:lnTo>
                                <a:pt x="1431612" y="819680"/>
                              </a:lnTo>
                              <a:lnTo>
                                <a:pt x="1418640" y="827617"/>
                              </a:lnTo>
                              <a:lnTo>
                                <a:pt x="1406727" y="835819"/>
                              </a:lnTo>
                              <a:lnTo>
                                <a:pt x="1395079" y="843757"/>
                              </a:lnTo>
                              <a:lnTo>
                                <a:pt x="1384225" y="851430"/>
                              </a:lnTo>
                              <a:lnTo>
                                <a:pt x="1373900" y="859367"/>
                              </a:lnTo>
                              <a:lnTo>
                                <a:pt x="1364370" y="867040"/>
                              </a:lnTo>
                              <a:lnTo>
                                <a:pt x="1355369" y="874449"/>
                              </a:lnTo>
                              <a:lnTo>
                                <a:pt x="1346368" y="881592"/>
                              </a:lnTo>
                              <a:lnTo>
                                <a:pt x="1338691" y="888736"/>
                              </a:lnTo>
                              <a:lnTo>
                                <a:pt x="1331278" y="895351"/>
                              </a:lnTo>
                              <a:lnTo>
                                <a:pt x="1324660" y="901701"/>
                              </a:lnTo>
                              <a:lnTo>
                                <a:pt x="1312482" y="913607"/>
                              </a:lnTo>
                              <a:lnTo>
                                <a:pt x="1303217" y="923661"/>
                              </a:lnTo>
                              <a:lnTo>
                                <a:pt x="1295539" y="932128"/>
                              </a:lnTo>
                              <a:lnTo>
                                <a:pt x="1290245" y="938742"/>
                              </a:lnTo>
                              <a:lnTo>
                                <a:pt x="1170321" y="946944"/>
                              </a:lnTo>
                              <a:lnTo>
                                <a:pt x="1109962" y="950649"/>
                              </a:lnTo>
                              <a:lnTo>
                                <a:pt x="1049338" y="954088"/>
                              </a:lnTo>
                              <a:lnTo>
                                <a:pt x="1056486" y="943769"/>
                              </a:lnTo>
                              <a:lnTo>
                                <a:pt x="1063369" y="933980"/>
                              </a:lnTo>
                              <a:lnTo>
                                <a:pt x="1071046" y="923926"/>
                              </a:lnTo>
                              <a:lnTo>
                                <a:pt x="1078723" y="914401"/>
                              </a:lnTo>
                              <a:lnTo>
                                <a:pt x="1086665" y="905140"/>
                              </a:lnTo>
                              <a:lnTo>
                                <a:pt x="1094872" y="895880"/>
                              </a:lnTo>
                              <a:lnTo>
                                <a:pt x="1102814" y="886884"/>
                              </a:lnTo>
                              <a:lnTo>
                                <a:pt x="1111550" y="878153"/>
                              </a:lnTo>
                              <a:lnTo>
                                <a:pt x="1120286" y="869686"/>
                              </a:lnTo>
                              <a:lnTo>
                                <a:pt x="1129287" y="861219"/>
                              </a:lnTo>
                              <a:lnTo>
                                <a:pt x="1138288" y="853017"/>
                              </a:lnTo>
                              <a:lnTo>
                                <a:pt x="1147289" y="845080"/>
                              </a:lnTo>
                              <a:lnTo>
                                <a:pt x="1157084" y="837142"/>
                              </a:lnTo>
                              <a:lnTo>
                                <a:pt x="1166615" y="829734"/>
                              </a:lnTo>
                              <a:lnTo>
                                <a:pt x="1176674" y="822061"/>
                              </a:lnTo>
                              <a:lnTo>
                                <a:pt x="1186470" y="814653"/>
                              </a:lnTo>
                              <a:lnTo>
                                <a:pt x="1196794" y="807774"/>
                              </a:lnTo>
                              <a:lnTo>
                                <a:pt x="1207383" y="800630"/>
                              </a:lnTo>
                              <a:lnTo>
                                <a:pt x="1217973" y="794015"/>
                              </a:lnTo>
                              <a:lnTo>
                                <a:pt x="1228562" y="787136"/>
                              </a:lnTo>
                              <a:lnTo>
                                <a:pt x="1239416" y="780521"/>
                              </a:lnTo>
                              <a:lnTo>
                                <a:pt x="1250535" y="774171"/>
                              </a:lnTo>
                              <a:lnTo>
                                <a:pt x="1261918" y="768086"/>
                              </a:lnTo>
                              <a:lnTo>
                                <a:pt x="1273302" y="761736"/>
                              </a:lnTo>
                              <a:lnTo>
                                <a:pt x="1285215" y="755651"/>
                              </a:lnTo>
                              <a:lnTo>
                                <a:pt x="1296863" y="749830"/>
                              </a:lnTo>
                              <a:lnTo>
                                <a:pt x="1320689" y="738453"/>
                              </a:lnTo>
                              <a:lnTo>
                                <a:pt x="1345574" y="727340"/>
                              </a:lnTo>
                              <a:lnTo>
                                <a:pt x="1370724" y="716757"/>
                              </a:lnTo>
                              <a:lnTo>
                                <a:pt x="1396667" y="706703"/>
                              </a:lnTo>
                              <a:lnTo>
                                <a:pt x="1423141" y="696648"/>
                              </a:lnTo>
                              <a:lnTo>
                                <a:pt x="1449879" y="687123"/>
                              </a:lnTo>
                              <a:lnTo>
                                <a:pt x="1477411" y="677598"/>
                              </a:lnTo>
                              <a:lnTo>
                                <a:pt x="1505473" y="668603"/>
                              </a:lnTo>
                              <a:lnTo>
                                <a:pt x="1534064" y="659607"/>
                              </a:lnTo>
                              <a:lnTo>
                                <a:pt x="1563184" y="650876"/>
                              </a:lnTo>
                              <a:lnTo>
                                <a:pt x="1592570" y="642409"/>
                              </a:lnTo>
                              <a:lnTo>
                                <a:pt x="1622484" y="633942"/>
                              </a:lnTo>
                              <a:lnTo>
                                <a:pt x="1652929" y="625475"/>
                              </a:lnTo>
                              <a:lnTo>
                                <a:pt x="1714611" y="608542"/>
                              </a:lnTo>
                              <a:lnTo>
                                <a:pt x="1778147" y="591080"/>
                              </a:lnTo>
                              <a:lnTo>
                                <a:pt x="1842742" y="573617"/>
                              </a:lnTo>
                              <a:lnTo>
                                <a:pt x="1872921" y="564886"/>
                              </a:lnTo>
                              <a:lnTo>
                                <a:pt x="1902572" y="556155"/>
                              </a:lnTo>
                              <a:lnTo>
                                <a:pt x="1931427" y="547159"/>
                              </a:lnTo>
                              <a:lnTo>
                                <a:pt x="1959224" y="537898"/>
                              </a:lnTo>
                              <a:lnTo>
                                <a:pt x="1986757" y="528638"/>
                              </a:lnTo>
                              <a:lnTo>
                                <a:pt x="2012965" y="519113"/>
                              </a:lnTo>
                              <a:lnTo>
                                <a:pt x="2038909" y="509323"/>
                              </a:lnTo>
                              <a:lnTo>
                                <a:pt x="2063794" y="499534"/>
                              </a:lnTo>
                              <a:lnTo>
                                <a:pt x="2087885" y="489744"/>
                              </a:lnTo>
                              <a:lnTo>
                                <a:pt x="2111446" y="479955"/>
                              </a:lnTo>
                              <a:lnTo>
                                <a:pt x="2133948" y="469900"/>
                              </a:lnTo>
                              <a:lnTo>
                                <a:pt x="2155656" y="460111"/>
                              </a:lnTo>
                              <a:lnTo>
                                <a:pt x="2176835" y="450057"/>
                              </a:lnTo>
                              <a:lnTo>
                                <a:pt x="2197219" y="439738"/>
                              </a:lnTo>
                              <a:lnTo>
                                <a:pt x="2216809" y="430213"/>
                              </a:lnTo>
                              <a:lnTo>
                                <a:pt x="2235870" y="420159"/>
                              </a:lnTo>
                              <a:lnTo>
                                <a:pt x="2254137" y="410634"/>
                              </a:lnTo>
                              <a:lnTo>
                                <a:pt x="2271344" y="400844"/>
                              </a:lnTo>
                              <a:lnTo>
                                <a:pt x="2288023" y="391319"/>
                              </a:lnTo>
                              <a:lnTo>
                                <a:pt x="2303642" y="382059"/>
                              </a:lnTo>
                              <a:lnTo>
                                <a:pt x="2318996" y="372798"/>
                              </a:lnTo>
                              <a:lnTo>
                                <a:pt x="2333557" y="363802"/>
                              </a:lnTo>
                              <a:lnTo>
                                <a:pt x="2347323" y="355071"/>
                              </a:lnTo>
                              <a:lnTo>
                                <a:pt x="2360030" y="346340"/>
                              </a:lnTo>
                              <a:lnTo>
                                <a:pt x="2372472" y="338138"/>
                              </a:lnTo>
                              <a:lnTo>
                                <a:pt x="2384120" y="330200"/>
                              </a:lnTo>
                              <a:lnTo>
                                <a:pt x="2405034" y="315119"/>
                              </a:lnTo>
                              <a:lnTo>
                                <a:pt x="2423566" y="301361"/>
                              </a:lnTo>
                              <a:lnTo>
                                <a:pt x="2439185" y="288925"/>
                              </a:lnTo>
                              <a:close/>
                              <a:moveTo>
                                <a:pt x="1526531" y="31750"/>
                              </a:moveTo>
                              <a:lnTo>
                                <a:pt x="1531819" y="31750"/>
                              </a:lnTo>
                              <a:lnTo>
                                <a:pt x="1537107" y="32015"/>
                              </a:lnTo>
                              <a:lnTo>
                                <a:pt x="1542395" y="32810"/>
                              </a:lnTo>
                              <a:lnTo>
                                <a:pt x="1547419" y="33870"/>
                              </a:lnTo>
                              <a:lnTo>
                                <a:pt x="1552442" y="35195"/>
                              </a:lnTo>
                              <a:lnTo>
                                <a:pt x="1557201" y="37049"/>
                              </a:lnTo>
                              <a:lnTo>
                                <a:pt x="1562225" y="39169"/>
                              </a:lnTo>
                              <a:lnTo>
                                <a:pt x="1567248" y="41288"/>
                              </a:lnTo>
                              <a:lnTo>
                                <a:pt x="1572272" y="44203"/>
                              </a:lnTo>
                              <a:lnTo>
                                <a:pt x="1577295" y="47117"/>
                              </a:lnTo>
                              <a:lnTo>
                                <a:pt x="1582055" y="50826"/>
                              </a:lnTo>
                              <a:lnTo>
                                <a:pt x="1586814" y="54536"/>
                              </a:lnTo>
                              <a:lnTo>
                                <a:pt x="1591837" y="58775"/>
                              </a:lnTo>
                              <a:lnTo>
                                <a:pt x="1596861" y="63279"/>
                              </a:lnTo>
                              <a:lnTo>
                                <a:pt x="1601356" y="68048"/>
                              </a:lnTo>
                              <a:lnTo>
                                <a:pt x="1606379" y="73347"/>
                              </a:lnTo>
                              <a:lnTo>
                                <a:pt x="1611403" y="78646"/>
                              </a:lnTo>
                              <a:lnTo>
                                <a:pt x="1644981" y="117857"/>
                              </a:lnTo>
                              <a:lnTo>
                                <a:pt x="1684641" y="163693"/>
                              </a:lnTo>
                              <a:lnTo>
                                <a:pt x="1738313" y="225425"/>
                              </a:lnTo>
                              <a:lnTo>
                                <a:pt x="1720598" y="224630"/>
                              </a:lnTo>
                              <a:lnTo>
                                <a:pt x="1703148" y="223041"/>
                              </a:lnTo>
                              <a:lnTo>
                                <a:pt x="1685698" y="221186"/>
                              </a:lnTo>
                              <a:lnTo>
                                <a:pt x="1669041" y="218537"/>
                              </a:lnTo>
                              <a:lnTo>
                                <a:pt x="1652913" y="215092"/>
                              </a:lnTo>
                              <a:lnTo>
                                <a:pt x="1636785" y="211648"/>
                              </a:lnTo>
                              <a:lnTo>
                                <a:pt x="1621185" y="207939"/>
                              </a:lnTo>
                              <a:lnTo>
                                <a:pt x="1606115" y="203435"/>
                              </a:lnTo>
                              <a:lnTo>
                                <a:pt x="1591573" y="198931"/>
                              </a:lnTo>
                              <a:lnTo>
                                <a:pt x="1577560" y="194162"/>
                              </a:lnTo>
                              <a:lnTo>
                                <a:pt x="1563811" y="188863"/>
                              </a:lnTo>
                              <a:lnTo>
                                <a:pt x="1550591" y="183299"/>
                              </a:lnTo>
                              <a:lnTo>
                                <a:pt x="1537636" y="177735"/>
                              </a:lnTo>
                              <a:lnTo>
                                <a:pt x="1525474" y="171906"/>
                              </a:lnTo>
                              <a:lnTo>
                                <a:pt x="1513840" y="166077"/>
                              </a:lnTo>
                              <a:lnTo>
                                <a:pt x="1502736" y="160249"/>
                              </a:lnTo>
                              <a:lnTo>
                                <a:pt x="1492953" y="155215"/>
                              </a:lnTo>
                              <a:lnTo>
                                <a:pt x="1483435" y="150446"/>
                              </a:lnTo>
                              <a:lnTo>
                                <a:pt x="1473916" y="146472"/>
                              </a:lnTo>
                              <a:lnTo>
                                <a:pt x="1464663" y="142762"/>
                              </a:lnTo>
                              <a:lnTo>
                                <a:pt x="1455409" y="139318"/>
                              </a:lnTo>
                              <a:lnTo>
                                <a:pt x="1446419" y="136404"/>
                              </a:lnTo>
                              <a:lnTo>
                                <a:pt x="1437694" y="134019"/>
                              </a:lnTo>
                              <a:lnTo>
                                <a:pt x="1428705" y="132165"/>
                              </a:lnTo>
                              <a:lnTo>
                                <a:pt x="1420244" y="130575"/>
                              </a:lnTo>
                              <a:lnTo>
                                <a:pt x="1411783" y="129250"/>
                              </a:lnTo>
                              <a:lnTo>
                                <a:pt x="1403322" y="128190"/>
                              </a:lnTo>
                              <a:lnTo>
                                <a:pt x="1395126" y="127925"/>
                              </a:lnTo>
                              <a:lnTo>
                                <a:pt x="1387194" y="127660"/>
                              </a:lnTo>
                              <a:lnTo>
                                <a:pt x="1379262" y="127925"/>
                              </a:lnTo>
                              <a:lnTo>
                                <a:pt x="1371595" y="128720"/>
                              </a:lnTo>
                              <a:lnTo>
                                <a:pt x="1363663" y="129515"/>
                              </a:lnTo>
                              <a:lnTo>
                                <a:pt x="1383757" y="113088"/>
                              </a:lnTo>
                              <a:lnTo>
                                <a:pt x="1402001" y="98516"/>
                              </a:lnTo>
                              <a:lnTo>
                                <a:pt x="1418129" y="85799"/>
                              </a:lnTo>
                              <a:lnTo>
                                <a:pt x="1432406" y="74936"/>
                              </a:lnTo>
                              <a:lnTo>
                                <a:pt x="1439545" y="69372"/>
                              </a:lnTo>
                              <a:lnTo>
                                <a:pt x="1446948" y="64603"/>
                              </a:lnTo>
                              <a:lnTo>
                                <a:pt x="1453822" y="59834"/>
                              </a:lnTo>
                              <a:lnTo>
                                <a:pt x="1460697" y="55330"/>
                              </a:lnTo>
                              <a:lnTo>
                                <a:pt x="1467306" y="51621"/>
                              </a:lnTo>
                              <a:lnTo>
                                <a:pt x="1473916" y="47912"/>
                              </a:lnTo>
                              <a:lnTo>
                                <a:pt x="1480262" y="44733"/>
                              </a:lnTo>
                              <a:lnTo>
                                <a:pt x="1486343" y="41553"/>
                              </a:lnTo>
                              <a:lnTo>
                                <a:pt x="1492424" y="39434"/>
                              </a:lnTo>
                              <a:lnTo>
                                <a:pt x="1498505" y="37049"/>
                              </a:lnTo>
                              <a:lnTo>
                                <a:pt x="1504586" y="35195"/>
                              </a:lnTo>
                              <a:lnTo>
                                <a:pt x="1510139" y="33870"/>
                              </a:lnTo>
                              <a:lnTo>
                                <a:pt x="1515427" y="32810"/>
                              </a:lnTo>
                              <a:lnTo>
                                <a:pt x="1520979" y="32015"/>
                              </a:lnTo>
                              <a:lnTo>
                                <a:pt x="1526531" y="31750"/>
                              </a:lnTo>
                              <a:close/>
                              <a:moveTo>
                                <a:pt x="2194719" y="0"/>
                              </a:moveTo>
                              <a:lnTo>
                                <a:pt x="2198423" y="0"/>
                              </a:lnTo>
                              <a:lnTo>
                                <a:pt x="2202127" y="265"/>
                              </a:lnTo>
                              <a:lnTo>
                                <a:pt x="2205567" y="1059"/>
                              </a:lnTo>
                              <a:lnTo>
                                <a:pt x="2209535" y="1589"/>
                              </a:lnTo>
                              <a:lnTo>
                                <a:pt x="2212975" y="2383"/>
                              </a:lnTo>
                              <a:lnTo>
                                <a:pt x="2216415" y="3706"/>
                              </a:lnTo>
                              <a:lnTo>
                                <a:pt x="2220383" y="4765"/>
                              </a:lnTo>
                              <a:lnTo>
                                <a:pt x="2224087" y="6618"/>
                              </a:lnTo>
                              <a:lnTo>
                                <a:pt x="2227527" y="8207"/>
                              </a:lnTo>
                              <a:lnTo>
                                <a:pt x="2231761" y="10325"/>
                              </a:lnTo>
                              <a:lnTo>
                                <a:pt x="2235465" y="12707"/>
                              </a:lnTo>
                              <a:lnTo>
                                <a:pt x="2239698" y="15355"/>
                              </a:lnTo>
                              <a:lnTo>
                                <a:pt x="2247900" y="21443"/>
                              </a:lnTo>
                              <a:lnTo>
                                <a:pt x="2256896" y="28856"/>
                              </a:lnTo>
                              <a:lnTo>
                                <a:pt x="2266156" y="37856"/>
                              </a:lnTo>
                              <a:lnTo>
                                <a:pt x="2276739" y="47916"/>
                              </a:lnTo>
                              <a:lnTo>
                                <a:pt x="2287852" y="59829"/>
                              </a:lnTo>
                              <a:lnTo>
                                <a:pt x="2300023" y="73065"/>
                              </a:lnTo>
                              <a:lnTo>
                                <a:pt x="2313517" y="88420"/>
                              </a:lnTo>
                              <a:lnTo>
                                <a:pt x="2328069" y="105362"/>
                              </a:lnTo>
                              <a:lnTo>
                                <a:pt x="2343944" y="124423"/>
                              </a:lnTo>
                              <a:lnTo>
                                <a:pt x="2353469" y="136071"/>
                              </a:lnTo>
                              <a:lnTo>
                                <a:pt x="2362994" y="148248"/>
                              </a:lnTo>
                              <a:lnTo>
                                <a:pt x="2371989" y="160690"/>
                              </a:lnTo>
                              <a:lnTo>
                                <a:pt x="2380985" y="173662"/>
                              </a:lnTo>
                              <a:lnTo>
                                <a:pt x="2389981" y="187693"/>
                              </a:lnTo>
                              <a:lnTo>
                                <a:pt x="2398977" y="202518"/>
                              </a:lnTo>
                              <a:lnTo>
                                <a:pt x="2407708" y="218137"/>
                              </a:lnTo>
                              <a:lnTo>
                                <a:pt x="2416175" y="235079"/>
                              </a:lnTo>
                              <a:lnTo>
                                <a:pt x="2405592" y="243550"/>
                              </a:lnTo>
                              <a:lnTo>
                                <a:pt x="2395008" y="251757"/>
                              </a:lnTo>
                              <a:lnTo>
                                <a:pt x="2384161" y="260228"/>
                              </a:lnTo>
                              <a:lnTo>
                                <a:pt x="2373048" y="268435"/>
                              </a:lnTo>
                              <a:lnTo>
                                <a:pt x="2361671" y="276377"/>
                              </a:lnTo>
                              <a:lnTo>
                                <a:pt x="2350294" y="284319"/>
                              </a:lnTo>
                              <a:lnTo>
                                <a:pt x="2338652" y="292260"/>
                              </a:lnTo>
                              <a:lnTo>
                                <a:pt x="2327011" y="299938"/>
                              </a:lnTo>
                              <a:lnTo>
                                <a:pt x="2314575" y="307615"/>
                              </a:lnTo>
                              <a:lnTo>
                                <a:pt x="2302669" y="315292"/>
                              </a:lnTo>
                              <a:lnTo>
                                <a:pt x="2290233" y="322704"/>
                              </a:lnTo>
                              <a:lnTo>
                                <a:pt x="2277533" y="329852"/>
                              </a:lnTo>
                              <a:lnTo>
                                <a:pt x="2264833" y="337264"/>
                              </a:lnTo>
                              <a:lnTo>
                                <a:pt x="2251869" y="344147"/>
                              </a:lnTo>
                              <a:lnTo>
                                <a:pt x="2225146" y="358178"/>
                              </a:lnTo>
                              <a:lnTo>
                                <a:pt x="2198158" y="371944"/>
                              </a:lnTo>
                              <a:lnTo>
                                <a:pt x="2170113" y="385180"/>
                              </a:lnTo>
                              <a:lnTo>
                                <a:pt x="2141537" y="397887"/>
                              </a:lnTo>
                              <a:lnTo>
                                <a:pt x="2111904" y="410594"/>
                              </a:lnTo>
                              <a:lnTo>
                                <a:pt x="2082006" y="422772"/>
                              </a:lnTo>
                              <a:lnTo>
                                <a:pt x="2051315" y="434684"/>
                              </a:lnTo>
                              <a:lnTo>
                                <a:pt x="2019829" y="446332"/>
                              </a:lnTo>
                              <a:lnTo>
                                <a:pt x="1987815" y="457716"/>
                              </a:lnTo>
                              <a:lnTo>
                                <a:pt x="1955271" y="468570"/>
                              </a:lnTo>
                              <a:lnTo>
                                <a:pt x="1921933" y="479423"/>
                              </a:lnTo>
                              <a:lnTo>
                                <a:pt x="1887802" y="489748"/>
                              </a:lnTo>
                              <a:lnTo>
                                <a:pt x="1853406" y="500072"/>
                              </a:lnTo>
                              <a:lnTo>
                                <a:pt x="1818217" y="509867"/>
                              </a:lnTo>
                              <a:lnTo>
                                <a:pt x="1782233" y="519662"/>
                              </a:lnTo>
                              <a:lnTo>
                                <a:pt x="1745985" y="528928"/>
                              </a:lnTo>
                              <a:lnTo>
                                <a:pt x="1709208" y="538458"/>
                              </a:lnTo>
                              <a:lnTo>
                                <a:pt x="1671902" y="547459"/>
                              </a:lnTo>
                              <a:lnTo>
                                <a:pt x="1633802" y="556459"/>
                              </a:lnTo>
                              <a:lnTo>
                                <a:pt x="1595173" y="564931"/>
                              </a:lnTo>
                              <a:lnTo>
                                <a:pt x="1556015" y="573402"/>
                              </a:lnTo>
                              <a:lnTo>
                                <a:pt x="1516592" y="581873"/>
                              </a:lnTo>
                              <a:lnTo>
                                <a:pt x="1476375" y="590080"/>
                              </a:lnTo>
                              <a:lnTo>
                                <a:pt x="1435629" y="598287"/>
                              </a:lnTo>
                              <a:lnTo>
                                <a:pt x="1394883" y="606228"/>
                              </a:lnTo>
                              <a:lnTo>
                                <a:pt x="1374246" y="610199"/>
                              </a:lnTo>
                              <a:lnTo>
                                <a:pt x="1354402" y="614435"/>
                              </a:lnTo>
                              <a:lnTo>
                                <a:pt x="1334823" y="618935"/>
                              </a:lnTo>
                              <a:lnTo>
                                <a:pt x="1316037" y="623700"/>
                              </a:lnTo>
                              <a:lnTo>
                                <a:pt x="1297252" y="628730"/>
                              </a:lnTo>
                              <a:lnTo>
                                <a:pt x="1278731" y="633760"/>
                              </a:lnTo>
                              <a:lnTo>
                                <a:pt x="1260740" y="639055"/>
                              </a:lnTo>
                              <a:lnTo>
                                <a:pt x="1243277" y="644614"/>
                              </a:lnTo>
                              <a:lnTo>
                                <a:pt x="1225815" y="650438"/>
                              </a:lnTo>
                              <a:lnTo>
                                <a:pt x="1208881" y="656262"/>
                              </a:lnTo>
                              <a:lnTo>
                                <a:pt x="1192213" y="662086"/>
                              </a:lnTo>
                              <a:lnTo>
                                <a:pt x="1176337" y="668175"/>
                              </a:lnTo>
                              <a:lnTo>
                                <a:pt x="1160463" y="674528"/>
                              </a:lnTo>
                              <a:lnTo>
                                <a:pt x="1145117" y="681147"/>
                              </a:lnTo>
                              <a:lnTo>
                                <a:pt x="1130035" y="687500"/>
                              </a:lnTo>
                              <a:lnTo>
                                <a:pt x="1115219" y="694118"/>
                              </a:lnTo>
                              <a:lnTo>
                                <a:pt x="1100931" y="701001"/>
                              </a:lnTo>
                              <a:lnTo>
                                <a:pt x="1086908" y="707619"/>
                              </a:lnTo>
                              <a:lnTo>
                                <a:pt x="1073150" y="714767"/>
                              </a:lnTo>
                              <a:lnTo>
                                <a:pt x="1059921" y="721650"/>
                              </a:lnTo>
                              <a:lnTo>
                                <a:pt x="1046692" y="728798"/>
                              </a:lnTo>
                              <a:lnTo>
                                <a:pt x="1034256" y="735681"/>
                              </a:lnTo>
                              <a:lnTo>
                                <a:pt x="1022085" y="743093"/>
                              </a:lnTo>
                              <a:lnTo>
                                <a:pt x="1009915" y="750241"/>
                              </a:lnTo>
                              <a:lnTo>
                                <a:pt x="998273" y="757388"/>
                              </a:lnTo>
                              <a:lnTo>
                                <a:pt x="986896" y="764536"/>
                              </a:lnTo>
                              <a:lnTo>
                                <a:pt x="975783" y="771948"/>
                              </a:lnTo>
                              <a:lnTo>
                                <a:pt x="965200" y="779361"/>
                              </a:lnTo>
                              <a:lnTo>
                                <a:pt x="944827" y="793656"/>
                              </a:lnTo>
                              <a:lnTo>
                                <a:pt x="925777" y="808216"/>
                              </a:lnTo>
                              <a:lnTo>
                                <a:pt x="907785" y="822247"/>
                              </a:lnTo>
                              <a:lnTo>
                                <a:pt x="891117" y="836277"/>
                              </a:lnTo>
                              <a:lnTo>
                                <a:pt x="875506" y="850043"/>
                              </a:lnTo>
                              <a:lnTo>
                                <a:pt x="861219" y="863280"/>
                              </a:lnTo>
                              <a:lnTo>
                                <a:pt x="847990" y="875987"/>
                              </a:lnTo>
                              <a:lnTo>
                                <a:pt x="836083" y="888429"/>
                              </a:lnTo>
                              <a:lnTo>
                                <a:pt x="825235" y="899812"/>
                              </a:lnTo>
                              <a:lnTo>
                                <a:pt x="815710" y="910931"/>
                              </a:lnTo>
                              <a:lnTo>
                                <a:pt x="806979" y="920726"/>
                              </a:lnTo>
                              <a:lnTo>
                                <a:pt x="799042" y="930256"/>
                              </a:lnTo>
                              <a:lnTo>
                                <a:pt x="792692" y="938727"/>
                              </a:lnTo>
                              <a:lnTo>
                                <a:pt x="786871" y="946140"/>
                              </a:lnTo>
                              <a:lnTo>
                                <a:pt x="778669" y="957523"/>
                              </a:lnTo>
                              <a:lnTo>
                                <a:pt x="773906" y="964671"/>
                              </a:lnTo>
                              <a:lnTo>
                                <a:pt x="718608" y="965200"/>
                              </a:lnTo>
                              <a:lnTo>
                                <a:pt x="690827" y="965200"/>
                              </a:lnTo>
                              <a:lnTo>
                                <a:pt x="663046" y="964935"/>
                              </a:lnTo>
                              <a:lnTo>
                                <a:pt x="635000" y="964671"/>
                              </a:lnTo>
                              <a:lnTo>
                                <a:pt x="607219" y="964141"/>
                              </a:lnTo>
                              <a:lnTo>
                                <a:pt x="579702" y="963082"/>
                              </a:lnTo>
                              <a:lnTo>
                                <a:pt x="551921" y="962288"/>
                              </a:lnTo>
                              <a:lnTo>
                                <a:pt x="524140" y="961229"/>
                              </a:lnTo>
                              <a:lnTo>
                                <a:pt x="496094" y="959641"/>
                              </a:lnTo>
                              <a:lnTo>
                                <a:pt x="468313" y="958317"/>
                              </a:lnTo>
                              <a:lnTo>
                                <a:pt x="440267" y="956199"/>
                              </a:lnTo>
                              <a:lnTo>
                                <a:pt x="412485" y="954346"/>
                              </a:lnTo>
                              <a:lnTo>
                                <a:pt x="384440" y="951964"/>
                              </a:lnTo>
                              <a:lnTo>
                                <a:pt x="356658" y="949846"/>
                              </a:lnTo>
                              <a:lnTo>
                                <a:pt x="328613" y="946934"/>
                              </a:lnTo>
                              <a:lnTo>
                                <a:pt x="298185" y="943492"/>
                              </a:lnTo>
                              <a:lnTo>
                                <a:pt x="268023" y="939522"/>
                              </a:lnTo>
                              <a:lnTo>
                                <a:pt x="238390" y="935021"/>
                              </a:lnTo>
                              <a:lnTo>
                                <a:pt x="209021" y="930256"/>
                              </a:lnTo>
                              <a:lnTo>
                                <a:pt x="180710" y="925226"/>
                              </a:lnTo>
                              <a:lnTo>
                                <a:pt x="153458" y="919932"/>
                              </a:lnTo>
                              <a:lnTo>
                                <a:pt x="127794" y="914637"/>
                              </a:lnTo>
                              <a:lnTo>
                                <a:pt x="103452" y="909607"/>
                              </a:lnTo>
                              <a:lnTo>
                                <a:pt x="81492" y="904577"/>
                              </a:lnTo>
                              <a:lnTo>
                                <a:pt x="61119" y="900077"/>
                              </a:lnTo>
                              <a:lnTo>
                                <a:pt x="28575" y="891870"/>
                              </a:lnTo>
                              <a:lnTo>
                                <a:pt x="7408" y="886576"/>
                              </a:lnTo>
                              <a:lnTo>
                                <a:pt x="0" y="884458"/>
                              </a:lnTo>
                              <a:lnTo>
                                <a:pt x="794" y="805304"/>
                              </a:lnTo>
                              <a:lnTo>
                                <a:pt x="1058" y="799745"/>
                              </a:lnTo>
                              <a:lnTo>
                                <a:pt x="1323" y="794186"/>
                              </a:lnTo>
                              <a:lnTo>
                                <a:pt x="1852" y="788626"/>
                              </a:lnTo>
                              <a:lnTo>
                                <a:pt x="2381" y="783332"/>
                              </a:lnTo>
                              <a:lnTo>
                                <a:pt x="3440" y="778302"/>
                              </a:lnTo>
                              <a:lnTo>
                                <a:pt x="4498" y="773007"/>
                              </a:lnTo>
                              <a:lnTo>
                                <a:pt x="5556" y="768507"/>
                              </a:lnTo>
                              <a:lnTo>
                                <a:pt x="7144" y="763477"/>
                              </a:lnTo>
                              <a:lnTo>
                                <a:pt x="8996" y="758712"/>
                              </a:lnTo>
                              <a:lnTo>
                                <a:pt x="10583" y="754212"/>
                              </a:lnTo>
                              <a:lnTo>
                                <a:pt x="12700" y="749711"/>
                              </a:lnTo>
                              <a:lnTo>
                                <a:pt x="15081" y="745476"/>
                              </a:lnTo>
                              <a:lnTo>
                                <a:pt x="17463" y="740975"/>
                              </a:lnTo>
                              <a:lnTo>
                                <a:pt x="20108" y="737004"/>
                              </a:lnTo>
                              <a:lnTo>
                                <a:pt x="23019" y="732769"/>
                              </a:lnTo>
                              <a:lnTo>
                                <a:pt x="25929" y="728798"/>
                              </a:lnTo>
                              <a:lnTo>
                                <a:pt x="29104" y="724827"/>
                              </a:lnTo>
                              <a:lnTo>
                                <a:pt x="32279" y="721121"/>
                              </a:lnTo>
                              <a:lnTo>
                                <a:pt x="35719" y="717414"/>
                              </a:lnTo>
                              <a:lnTo>
                                <a:pt x="39158" y="713708"/>
                              </a:lnTo>
                              <a:lnTo>
                                <a:pt x="47096" y="706825"/>
                              </a:lnTo>
                              <a:lnTo>
                                <a:pt x="55563" y="699678"/>
                              </a:lnTo>
                              <a:lnTo>
                                <a:pt x="65087" y="693324"/>
                              </a:lnTo>
                              <a:lnTo>
                                <a:pt x="74613" y="687235"/>
                              </a:lnTo>
                              <a:lnTo>
                                <a:pt x="85196" y="681411"/>
                              </a:lnTo>
                              <a:lnTo>
                                <a:pt x="96308" y="675587"/>
                              </a:lnTo>
                              <a:lnTo>
                                <a:pt x="107950" y="670293"/>
                              </a:lnTo>
                              <a:lnTo>
                                <a:pt x="120121" y="664733"/>
                              </a:lnTo>
                              <a:lnTo>
                                <a:pt x="133085" y="659704"/>
                              </a:lnTo>
                              <a:lnTo>
                                <a:pt x="146579" y="654674"/>
                              </a:lnTo>
                              <a:lnTo>
                                <a:pt x="160602" y="649644"/>
                              </a:lnTo>
                              <a:lnTo>
                                <a:pt x="175154" y="645143"/>
                              </a:lnTo>
                              <a:lnTo>
                                <a:pt x="190235" y="640378"/>
                              </a:lnTo>
                              <a:lnTo>
                                <a:pt x="205846" y="635878"/>
                              </a:lnTo>
                              <a:lnTo>
                                <a:pt x="238654" y="626877"/>
                              </a:lnTo>
                              <a:lnTo>
                                <a:pt x="273315" y="617876"/>
                              </a:lnTo>
                              <a:lnTo>
                                <a:pt x="309827" y="609140"/>
                              </a:lnTo>
                              <a:lnTo>
                                <a:pt x="348192" y="599875"/>
                              </a:lnTo>
                              <a:lnTo>
                                <a:pt x="375708" y="592992"/>
                              </a:lnTo>
                              <a:lnTo>
                                <a:pt x="411163" y="584521"/>
                              </a:lnTo>
                              <a:lnTo>
                                <a:pt x="434446" y="578961"/>
                              </a:lnTo>
                              <a:lnTo>
                                <a:pt x="460640" y="572343"/>
                              </a:lnTo>
                              <a:lnTo>
                                <a:pt x="491067" y="564401"/>
                              </a:lnTo>
                              <a:lnTo>
                                <a:pt x="524669" y="555136"/>
                              </a:lnTo>
                              <a:lnTo>
                                <a:pt x="561975" y="544282"/>
                              </a:lnTo>
                              <a:lnTo>
                                <a:pt x="603250" y="531840"/>
                              </a:lnTo>
                              <a:lnTo>
                                <a:pt x="649287" y="643555"/>
                              </a:lnTo>
                              <a:lnTo>
                                <a:pt x="650875" y="646467"/>
                              </a:lnTo>
                              <a:lnTo>
                                <a:pt x="652727" y="649379"/>
                              </a:lnTo>
                              <a:lnTo>
                                <a:pt x="654315" y="652026"/>
                              </a:lnTo>
                              <a:lnTo>
                                <a:pt x="656696" y="654409"/>
                              </a:lnTo>
                              <a:lnTo>
                                <a:pt x="659077" y="656527"/>
                              </a:lnTo>
                              <a:lnTo>
                                <a:pt x="661458" y="658115"/>
                              </a:lnTo>
                              <a:lnTo>
                                <a:pt x="664369" y="659968"/>
                              </a:lnTo>
                              <a:lnTo>
                                <a:pt x="667015" y="661557"/>
                              </a:lnTo>
                              <a:lnTo>
                                <a:pt x="669925" y="662351"/>
                              </a:lnTo>
                              <a:lnTo>
                                <a:pt x="673100" y="663145"/>
                              </a:lnTo>
                              <a:lnTo>
                                <a:pt x="676010" y="663674"/>
                              </a:lnTo>
                              <a:lnTo>
                                <a:pt x="679185" y="663674"/>
                              </a:lnTo>
                              <a:lnTo>
                                <a:pt x="682360" y="663674"/>
                              </a:lnTo>
                              <a:lnTo>
                                <a:pt x="685535" y="663145"/>
                              </a:lnTo>
                              <a:lnTo>
                                <a:pt x="688975" y="662616"/>
                              </a:lnTo>
                              <a:lnTo>
                                <a:pt x="692150" y="661557"/>
                              </a:lnTo>
                              <a:lnTo>
                                <a:pt x="695060" y="659968"/>
                              </a:lnTo>
                              <a:lnTo>
                                <a:pt x="697971" y="658115"/>
                              </a:lnTo>
                              <a:lnTo>
                                <a:pt x="700617" y="656527"/>
                              </a:lnTo>
                              <a:lnTo>
                                <a:pt x="702998" y="654144"/>
                              </a:lnTo>
                              <a:lnTo>
                                <a:pt x="704850" y="651762"/>
                              </a:lnTo>
                              <a:lnTo>
                                <a:pt x="706967" y="649114"/>
                              </a:lnTo>
                              <a:lnTo>
                                <a:pt x="708554" y="646467"/>
                              </a:lnTo>
                              <a:lnTo>
                                <a:pt x="709877" y="643555"/>
                              </a:lnTo>
                              <a:lnTo>
                                <a:pt x="710671" y="640643"/>
                              </a:lnTo>
                              <a:lnTo>
                                <a:pt x="711729" y="637731"/>
                              </a:lnTo>
                              <a:lnTo>
                                <a:pt x="712258" y="634554"/>
                              </a:lnTo>
                              <a:lnTo>
                                <a:pt x="712258" y="631378"/>
                              </a:lnTo>
                              <a:lnTo>
                                <a:pt x="712258" y="628201"/>
                              </a:lnTo>
                              <a:lnTo>
                                <a:pt x="711729" y="625024"/>
                              </a:lnTo>
                              <a:lnTo>
                                <a:pt x="710935" y="621847"/>
                              </a:lnTo>
                              <a:lnTo>
                                <a:pt x="709877" y="618671"/>
                              </a:lnTo>
                              <a:lnTo>
                                <a:pt x="665956" y="511720"/>
                              </a:lnTo>
                              <a:lnTo>
                                <a:pt x="687652" y="504308"/>
                              </a:lnTo>
                              <a:lnTo>
                                <a:pt x="713052" y="495572"/>
                              </a:lnTo>
                              <a:lnTo>
                                <a:pt x="760677" y="478629"/>
                              </a:lnTo>
                              <a:lnTo>
                                <a:pt x="813065" y="590345"/>
                              </a:lnTo>
                              <a:lnTo>
                                <a:pt x="814917" y="593257"/>
                              </a:lnTo>
                              <a:lnTo>
                                <a:pt x="816504" y="596169"/>
                              </a:lnTo>
                              <a:lnTo>
                                <a:pt x="818621" y="598551"/>
                              </a:lnTo>
                              <a:lnTo>
                                <a:pt x="821002" y="600934"/>
                              </a:lnTo>
                              <a:lnTo>
                                <a:pt x="823383" y="603052"/>
                              </a:lnTo>
                              <a:lnTo>
                                <a:pt x="826029" y="604640"/>
                              </a:lnTo>
                              <a:lnTo>
                                <a:pt x="828940" y="606228"/>
                              </a:lnTo>
                              <a:lnTo>
                                <a:pt x="831850" y="607287"/>
                              </a:lnTo>
                              <a:lnTo>
                                <a:pt x="834760" y="608346"/>
                              </a:lnTo>
                              <a:lnTo>
                                <a:pt x="837671" y="608876"/>
                              </a:lnTo>
                              <a:lnTo>
                                <a:pt x="840846" y="609405"/>
                              </a:lnTo>
                              <a:lnTo>
                                <a:pt x="844021" y="609405"/>
                              </a:lnTo>
                              <a:lnTo>
                                <a:pt x="847196" y="609140"/>
                              </a:lnTo>
                              <a:lnTo>
                                <a:pt x="850371" y="608611"/>
                              </a:lnTo>
                              <a:lnTo>
                                <a:pt x="853546" y="607552"/>
                              </a:lnTo>
                              <a:lnTo>
                                <a:pt x="856456" y="606228"/>
                              </a:lnTo>
                              <a:lnTo>
                                <a:pt x="859896" y="604640"/>
                              </a:lnTo>
                              <a:lnTo>
                                <a:pt x="862542" y="603052"/>
                              </a:lnTo>
                              <a:lnTo>
                                <a:pt x="864658" y="600934"/>
                              </a:lnTo>
                              <a:lnTo>
                                <a:pt x="867040" y="598551"/>
                              </a:lnTo>
                              <a:lnTo>
                                <a:pt x="869156" y="595904"/>
                              </a:lnTo>
                              <a:lnTo>
                                <a:pt x="871008" y="593257"/>
                              </a:lnTo>
                              <a:lnTo>
                                <a:pt x="872331" y="590609"/>
                              </a:lnTo>
                              <a:lnTo>
                                <a:pt x="873654" y="587697"/>
                              </a:lnTo>
                              <a:lnTo>
                                <a:pt x="874448" y="584785"/>
                              </a:lnTo>
                              <a:lnTo>
                                <a:pt x="875242" y="581609"/>
                              </a:lnTo>
                              <a:lnTo>
                                <a:pt x="875506" y="578432"/>
                              </a:lnTo>
                              <a:lnTo>
                                <a:pt x="875506" y="575520"/>
                              </a:lnTo>
                              <a:lnTo>
                                <a:pt x="875242" y="572343"/>
                              </a:lnTo>
                              <a:lnTo>
                                <a:pt x="874713" y="569166"/>
                              </a:lnTo>
                              <a:lnTo>
                                <a:pt x="873919" y="565725"/>
                              </a:lnTo>
                              <a:lnTo>
                                <a:pt x="872331" y="562548"/>
                              </a:lnTo>
                              <a:lnTo>
                                <a:pt x="822590" y="455863"/>
                              </a:lnTo>
                              <a:lnTo>
                                <a:pt x="864129" y="440244"/>
                              </a:lnTo>
                              <a:lnTo>
                                <a:pt x="885560" y="431508"/>
                              </a:lnTo>
                              <a:lnTo>
                                <a:pt x="905669" y="423566"/>
                              </a:lnTo>
                              <a:lnTo>
                                <a:pt x="968375" y="535811"/>
                              </a:lnTo>
                              <a:lnTo>
                                <a:pt x="970492" y="538723"/>
                              </a:lnTo>
                              <a:lnTo>
                                <a:pt x="972608" y="541370"/>
                              </a:lnTo>
                              <a:lnTo>
                                <a:pt x="974990" y="543223"/>
                              </a:lnTo>
                              <a:lnTo>
                                <a:pt x="977635" y="545341"/>
                              </a:lnTo>
                              <a:lnTo>
                                <a:pt x="980281" y="547194"/>
                              </a:lnTo>
                              <a:lnTo>
                                <a:pt x="982927" y="548518"/>
                              </a:lnTo>
                              <a:lnTo>
                                <a:pt x="985837" y="549841"/>
                              </a:lnTo>
                              <a:lnTo>
                                <a:pt x="989013" y="550635"/>
                              </a:lnTo>
                              <a:lnTo>
                                <a:pt x="991923" y="551165"/>
                              </a:lnTo>
                              <a:lnTo>
                                <a:pt x="995098" y="551430"/>
                              </a:lnTo>
                              <a:lnTo>
                                <a:pt x="998273" y="551430"/>
                              </a:lnTo>
                              <a:lnTo>
                                <a:pt x="1001448" y="551165"/>
                              </a:lnTo>
                              <a:lnTo>
                                <a:pt x="1004358" y="550635"/>
                              </a:lnTo>
                              <a:lnTo>
                                <a:pt x="1007533" y="549841"/>
                              </a:lnTo>
                              <a:lnTo>
                                <a:pt x="1010444" y="548253"/>
                              </a:lnTo>
                              <a:lnTo>
                                <a:pt x="1013619" y="546929"/>
                              </a:lnTo>
                              <a:lnTo>
                                <a:pt x="1016529" y="544811"/>
                              </a:lnTo>
                              <a:lnTo>
                                <a:pt x="1018646" y="542694"/>
                              </a:lnTo>
                              <a:lnTo>
                                <a:pt x="1021027" y="540311"/>
                              </a:lnTo>
                              <a:lnTo>
                                <a:pt x="1023144" y="537664"/>
                              </a:lnTo>
                              <a:lnTo>
                                <a:pt x="1024996" y="535016"/>
                              </a:lnTo>
                              <a:lnTo>
                                <a:pt x="1026319" y="532634"/>
                              </a:lnTo>
                              <a:lnTo>
                                <a:pt x="1027642" y="529457"/>
                              </a:lnTo>
                              <a:lnTo>
                                <a:pt x="1028435" y="526280"/>
                              </a:lnTo>
                              <a:lnTo>
                                <a:pt x="1028965" y="523368"/>
                              </a:lnTo>
                              <a:lnTo>
                                <a:pt x="1029229" y="520192"/>
                              </a:lnTo>
                              <a:lnTo>
                                <a:pt x="1029229" y="517015"/>
                              </a:lnTo>
                              <a:lnTo>
                                <a:pt x="1028965" y="514103"/>
                              </a:lnTo>
                              <a:lnTo>
                                <a:pt x="1028435" y="510926"/>
                              </a:lnTo>
                              <a:lnTo>
                                <a:pt x="1027642" y="507749"/>
                              </a:lnTo>
                              <a:lnTo>
                                <a:pt x="1026054" y="504837"/>
                              </a:lnTo>
                              <a:lnTo>
                                <a:pt x="1024731" y="501925"/>
                              </a:lnTo>
                              <a:lnTo>
                                <a:pt x="966523" y="397358"/>
                              </a:lnTo>
                              <a:lnTo>
                                <a:pt x="988748" y="387298"/>
                              </a:lnTo>
                              <a:lnTo>
                                <a:pt x="1009650" y="377238"/>
                              </a:lnTo>
                              <a:lnTo>
                                <a:pt x="1030552" y="366914"/>
                              </a:lnTo>
                              <a:lnTo>
                                <a:pt x="1051719" y="356325"/>
                              </a:lnTo>
                              <a:lnTo>
                                <a:pt x="1126067" y="469364"/>
                              </a:lnTo>
                              <a:lnTo>
                                <a:pt x="1127919" y="472011"/>
                              </a:lnTo>
                              <a:lnTo>
                                <a:pt x="1130300" y="474394"/>
                              </a:lnTo>
                              <a:lnTo>
                                <a:pt x="1132681" y="476247"/>
                              </a:lnTo>
                              <a:lnTo>
                                <a:pt x="1135327" y="478365"/>
                              </a:lnTo>
                              <a:lnTo>
                                <a:pt x="1138237" y="479953"/>
                              </a:lnTo>
                              <a:lnTo>
                                <a:pt x="1141148" y="481012"/>
                              </a:lnTo>
                              <a:lnTo>
                                <a:pt x="1144058" y="481806"/>
                              </a:lnTo>
                              <a:lnTo>
                                <a:pt x="1146969" y="482865"/>
                              </a:lnTo>
                              <a:lnTo>
                                <a:pt x="1150144" y="483130"/>
                              </a:lnTo>
                              <a:lnTo>
                                <a:pt x="1153583" y="483130"/>
                              </a:lnTo>
                              <a:lnTo>
                                <a:pt x="1156758" y="483130"/>
                              </a:lnTo>
                              <a:lnTo>
                                <a:pt x="1159669" y="482600"/>
                              </a:lnTo>
                              <a:lnTo>
                                <a:pt x="1162844" y="481541"/>
                              </a:lnTo>
                              <a:lnTo>
                                <a:pt x="1165754" y="480482"/>
                              </a:lnTo>
                              <a:lnTo>
                                <a:pt x="1168665" y="478894"/>
                              </a:lnTo>
                              <a:lnTo>
                                <a:pt x="1171575" y="477306"/>
                              </a:lnTo>
                              <a:lnTo>
                                <a:pt x="1174221" y="475188"/>
                              </a:lnTo>
                              <a:lnTo>
                                <a:pt x="1176602" y="472805"/>
                              </a:lnTo>
                              <a:lnTo>
                                <a:pt x="1178719" y="470158"/>
                              </a:lnTo>
                              <a:lnTo>
                                <a:pt x="1180306" y="467511"/>
                              </a:lnTo>
                              <a:lnTo>
                                <a:pt x="1182158" y="464863"/>
                              </a:lnTo>
                              <a:lnTo>
                                <a:pt x="1183217" y="461951"/>
                              </a:lnTo>
                              <a:lnTo>
                                <a:pt x="1184275" y="459039"/>
                              </a:lnTo>
                              <a:lnTo>
                                <a:pt x="1185069" y="455863"/>
                              </a:lnTo>
                              <a:lnTo>
                                <a:pt x="1185333" y="452686"/>
                              </a:lnTo>
                              <a:lnTo>
                                <a:pt x="1185333" y="449774"/>
                              </a:lnTo>
                              <a:lnTo>
                                <a:pt x="1185069" y="446597"/>
                              </a:lnTo>
                              <a:lnTo>
                                <a:pt x="1184540" y="443420"/>
                              </a:lnTo>
                              <a:lnTo>
                                <a:pt x="1183746" y="440508"/>
                              </a:lnTo>
                              <a:lnTo>
                                <a:pt x="1182687" y="437067"/>
                              </a:lnTo>
                              <a:lnTo>
                                <a:pt x="1181100" y="434155"/>
                              </a:lnTo>
                              <a:lnTo>
                                <a:pt x="1179248" y="431508"/>
                              </a:lnTo>
                              <a:lnTo>
                                <a:pt x="1109927" y="324822"/>
                              </a:lnTo>
                              <a:lnTo>
                                <a:pt x="1130565" y="312645"/>
                              </a:lnTo>
                              <a:lnTo>
                                <a:pt x="1150673" y="300732"/>
                              </a:lnTo>
                              <a:lnTo>
                                <a:pt x="1170252" y="288025"/>
                              </a:lnTo>
                              <a:lnTo>
                                <a:pt x="1188773" y="275583"/>
                              </a:lnTo>
                              <a:lnTo>
                                <a:pt x="1272646" y="382268"/>
                              </a:lnTo>
                              <a:lnTo>
                                <a:pt x="1275027" y="384915"/>
                              </a:lnTo>
                              <a:lnTo>
                                <a:pt x="1277408" y="387298"/>
                              </a:lnTo>
                              <a:lnTo>
                                <a:pt x="1280054" y="388886"/>
                              </a:lnTo>
                              <a:lnTo>
                                <a:pt x="1282700" y="390739"/>
                              </a:lnTo>
                              <a:lnTo>
                                <a:pt x="1285610" y="392063"/>
                              </a:lnTo>
                              <a:lnTo>
                                <a:pt x="1288521" y="393122"/>
                              </a:lnTo>
                              <a:lnTo>
                                <a:pt x="1291696" y="393916"/>
                              </a:lnTo>
                              <a:lnTo>
                                <a:pt x="1294606" y="394446"/>
                              </a:lnTo>
                              <a:lnTo>
                                <a:pt x="1297781" y="394446"/>
                              </a:lnTo>
                              <a:lnTo>
                                <a:pt x="1300956" y="394446"/>
                              </a:lnTo>
                              <a:lnTo>
                                <a:pt x="1304131" y="394181"/>
                              </a:lnTo>
                              <a:lnTo>
                                <a:pt x="1307042" y="393387"/>
                              </a:lnTo>
                              <a:lnTo>
                                <a:pt x="1310217" y="392328"/>
                              </a:lnTo>
                              <a:lnTo>
                                <a:pt x="1313392" y="391004"/>
                              </a:lnTo>
                              <a:lnTo>
                                <a:pt x="1316037" y="389416"/>
                              </a:lnTo>
                              <a:lnTo>
                                <a:pt x="1318948" y="387563"/>
                              </a:lnTo>
                              <a:lnTo>
                                <a:pt x="1321065" y="385180"/>
                              </a:lnTo>
                              <a:lnTo>
                                <a:pt x="1323446" y="382798"/>
                              </a:lnTo>
                              <a:lnTo>
                                <a:pt x="1325298" y="380150"/>
                              </a:lnTo>
                              <a:lnTo>
                                <a:pt x="1327150" y="377503"/>
                              </a:lnTo>
                              <a:lnTo>
                                <a:pt x="1328473" y="374591"/>
                              </a:lnTo>
                              <a:lnTo>
                                <a:pt x="1329796" y="371679"/>
                              </a:lnTo>
                              <a:lnTo>
                                <a:pt x="1330325" y="368502"/>
                              </a:lnTo>
                              <a:lnTo>
                                <a:pt x="1330854" y="365590"/>
                              </a:lnTo>
                              <a:lnTo>
                                <a:pt x="1331119" y="362414"/>
                              </a:lnTo>
                              <a:lnTo>
                                <a:pt x="1330854" y="359237"/>
                              </a:lnTo>
                              <a:lnTo>
                                <a:pt x="1330590" y="356325"/>
                              </a:lnTo>
                              <a:lnTo>
                                <a:pt x="1329796" y="352883"/>
                              </a:lnTo>
                              <a:lnTo>
                                <a:pt x="1328737" y="349971"/>
                              </a:lnTo>
                              <a:lnTo>
                                <a:pt x="1327415" y="347059"/>
                              </a:lnTo>
                              <a:lnTo>
                                <a:pt x="1325827" y="344147"/>
                              </a:lnTo>
                              <a:lnTo>
                                <a:pt x="1323710" y="341500"/>
                              </a:lnTo>
                              <a:lnTo>
                                <a:pt x="1240896" y="235873"/>
                              </a:lnTo>
                              <a:lnTo>
                                <a:pt x="1249363" y="228461"/>
                              </a:lnTo>
                              <a:lnTo>
                                <a:pt x="1257565" y="221313"/>
                              </a:lnTo>
                              <a:lnTo>
                                <a:pt x="1277408" y="203312"/>
                              </a:lnTo>
                              <a:lnTo>
                                <a:pt x="1296987" y="186369"/>
                              </a:lnTo>
                              <a:lnTo>
                                <a:pt x="1303867" y="181339"/>
                              </a:lnTo>
                              <a:lnTo>
                                <a:pt x="1311540" y="177104"/>
                              </a:lnTo>
                              <a:lnTo>
                                <a:pt x="1320006" y="172603"/>
                              </a:lnTo>
                              <a:lnTo>
                                <a:pt x="1324769" y="170750"/>
                              </a:lnTo>
                              <a:lnTo>
                                <a:pt x="1329267" y="169162"/>
                              </a:lnTo>
                              <a:lnTo>
                                <a:pt x="1334294" y="167309"/>
                              </a:lnTo>
                              <a:lnTo>
                                <a:pt x="1339321" y="165985"/>
                              </a:lnTo>
                              <a:lnTo>
                                <a:pt x="1344613" y="164397"/>
                              </a:lnTo>
                              <a:lnTo>
                                <a:pt x="1349904" y="163338"/>
                              </a:lnTo>
                              <a:lnTo>
                                <a:pt x="1355460" y="162014"/>
                              </a:lnTo>
                              <a:lnTo>
                                <a:pt x="1361017" y="161220"/>
                              </a:lnTo>
                              <a:lnTo>
                                <a:pt x="1366837" y="160690"/>
                              </a:lnTo>
                              <a:lnTo>
                                <a:pt x="1372923" y="160426"/>
                              </a:lnTo>
                              <a:lnTo>
                                <a:pt x="1379008" y="159896"/>
                              </a:lnTo>
                              <a:lnTo>
                                <a:pt x="1385094" y="159896"/>
                              </a:lnTo>
                              <a:lnTo>
                                <a:pt x="1391708" y="159896"/>
                              </a:lnTo>
                              <a:lnTo>
                                <a:pt x="1398058" y="160690"/>
                              </a:lnTo>
                              <a:lnTo>
                                <a:pt x="1404408" y="161220"/>
                              </a:lnTo>
                              <a:lnTo>
                                <a:pt x="1411552" y="162279"/>
                              </a:lnTo>
                              <a:lnTo>
                                <a:pt x="1418167" y="163602"/>
                              </a:lnTo>
                              <a:lnTo>
                                <a:pt x="1425310" y="164926"/>
                              </a:lnTo>
                              <a:lnTo>
                                <a:pt x="1432190" y="167044"/>
                              </a:lnTo>
                              <a:lnTo>
                                <a:pt x="1439598" y="169162"/>
                              </a:lnTo>
                              <a:lnTo>
                                <a:pt x="1446742" y="171544"/>
                              </a:lnTo>
                              <a:lnTo>
                                <a:pt x="1454150" y="174456"/>
                              </a:lnTo>
                              <a:lnTo>
                                <a:pt x="1461558" y="177633"/>
                              </a:lnTo>
                              <a:lnTo>
                                <a:pt x="1468967" y="181075"/>
                              </a:lnTo>
                              <a:lnTo>
                                <a:pt x="1476640" y="184781"/>
                              </a:lnTo>
                              <a:lnTo>
                                <a:pt x="1484577" y="189016"/>
                              </a:lnTo>
                              <a:lnTo>
                                <a:pt x="1492250" y="192987"/>
                              </a:lnTo>
                              <a:lnTo>
                                <a:pt x="1500717" y="197488"/>
                              </a:lnTo>
                              <a:lnTo>
                                <a:pt x="1509448" y="201723"/>
                              </a:lnTo>
                              <a:lnTo>
                                <a:pt x="1518708" y="205959"/>
                              </a:lnTo>
                              <a:lnTo>
                                <a:pt x="1528233" y="210195"/>
                              </a:lnTo>
                              <a:lnTo>
                                <a:pt x="1538552" y="214430"/>
                              </a:lnTo>
                              <a:lnTo>
                                <a:pt x="1549400" y="218401"/>
                              </a:lnTo>
                              <a:lnTo>
                                <a:pt x="1560513" y="222637"/>
                              </a:lnTo>
                              <a:lnTo>
                                <a:pt x="1572154" y="226343"/>
                              </a:lnTo>
                              <a:lnTo>
                                <a:pt x="1583796" y="230314"/>
                              </a:lnTo>
                              <a:lnTo>
                                <a:pt x="1596231" y="234020"/>
                              </a:lnTo>
                              <a:lnTo>
                                <a:pt x="1608667" y="237462"/>
                              </a:lnTo>
                              <a:lnTo>
                                <a:pt x="1621631" y="240638"/>
                              </a:lnTo>
                              <a:lnTo>
                                <a:pt x="1635125" y="243815"/>
                              </a:lnTo>
                              <a:lnTo>
                                <a:pt x="1648090" y="246727"/>
                              </a:lnTo>
                              <a:lnTo>
                                <a:pt x="1661848" y="249374"/>
                              </a:lnTo>
                              <a:lnTo>
                                <a:pt x="1675871" y="251757"/>
                              </a:lnTo>
                              <a:lnTo>
                                <a:pt x="1689894" y="253875"/>
                              </a:lnTo>
                              <a:lnTo>
                                <a:pt x="1704181" y="255728"/>
                              </a:lnTo>
                              <a:lnTo>
                                <a:pt x="1718469" y="257052"/>
                              </a:lnTo>
                              <a:lnTo>
                                <a:pt x="1733021" y="258375"/>
                              </a:lnTo>
                              <a:lnTo>
                                <a:pt x="1747573" y="258905"/>
                              </a:lnTo>
                              <a:lnTo>
                                <a:pt x="1762390" y="259434"/>
                              </a:lnTo>
                              <a:lnTo>
                                <a:pt x="1776942" y="259169"/>
                              </a:lnTo>
                              <a:lnTo>
                                <a:pt x="1791758" y="258905"/>
                              </a:lnTo>
                              <a:lnTo>
                                <a:pt x="1806575" y="257846"/>
                              </a:lnTo>
                              <a:lnTo>
                                <a:pt x="1821127" y="256522"/>
                              </a:lnTo>
                              <a:lnTo>
                                <a:pt x="1835944" y="254404"/>
                              </a:lnTo>
                              <a:lnTo>
                                <a:pt x="1850760" y="252022"/>
                              </a:lnTo>
                              <a:lnTo>
                                <a:pt x="1865313" y="249110"/>
                              </a:lnTo>
                              <a:lnTo>
                                <a:pt x="1879600" y="245668"/>
                              </a:lnTo>
                              <a:lnTo>
                                <a:pt x="1893887" y="241962"/>
                              </a:lnTo>
                              <a:lnTo>
                                <a:pt x="1903677" y="238785"/>
                              </a:lnTo>
                              <a:lnTo>
                                <a:pt x="1913202" y="235344"/>
                              </a:lnTo>
                              <a:lnTo>
                                <a:pt x="1922727" y="231902"/>
                              </a:lnTo>
                              <a:lnTo>
                                <a:pt x="1932252" y="228196"/>
                              </a:lnTo>
                              <a:lnTo>
                                <a:pt x="1941248" y="224225"/>
                              </a:lnTo>
                              <a:lnTo>
                                <a:pt x="1950244" y="220519"/>
                              </a:lnTo>
                              <a:lnTo>
                                <a:pt x="1958975" y="216548"/>
                              </a:lnTo>
                              <a:lnTo>
                                <a:pt x="1967442" y="212312"/>
                              </a:lnTo>
                              <a:lnTo>
                                <a:pt x="1975908" y="208077"/>
                              </a:lnTo>
                              <a:lnTo>
                                <a:pt x="1984375" y="203312"/>
                              </a:lnTo>
                              <a:lnTo>
                                <a:pt x="1992313" y="198547"/>
                              </a:lnTo>
                              <a:lnTo>
                                <a:pt x="2000515" y="194046"/>
                              </a:lnTo>
                              <a:lnTo>
                                <a:pt x="2008187" y="189016"/>
                              </a:lnTo>
                              <a:lnTo>
                                <a:pt x="2015860" y="183722"/>
                              </a:lnTo>
                              <a:lnTo>
                                <a:pt x="2023004" y="178427"/>
                              </a:lnTo>
                              <a:lnTo>
                                <a:pt x="2030413" y="173133"/>
                              </a:lnTo>
                              <a:lnTo>
                                <a:pt x="2037292" y="167573"/>
                              </a:lnTo>
                              <a:lnTo>
                                <a:pt x="2044171" y="161749"/>
                              </a:lnTo>
                              <a:lnTo>
                                <a:pt x="2050785" y="155925"/>
                              </a:lnTo>
                              <a:lnTo>
                                <a:pt x="2057135" y="150101"/>
                              </a:lnTo>
                              <a:lnTo>
                                <a:pt x="2063485" y="144013"/>
                              </a:lnTo>
                              <a:lnTo>
                                <a:pt x="2069571" y="137924"/>
                              </a:lnTo>
                              <a:lnTo>
                                <a:pt x="2075392" y="131306"/>
                              </a:lnTo>
                              <a:lnTo>
                                <a:pt x="2080948" y="124952"/>
                              </a:lnTo>
                              <a:lnTo>
                                <a:pt x="2086240" y="118334"/>
                              </a:lnTo>
                              <a:lnTo>
                                <a:pt x="2091531" y="111451"/>
                              </a:lnTo>
                              <a:lnTo>
                                <a:pt x="2096294" y="104833"/>
                              </a:lnTo>
                              <a:lnTo>
                                <a:pt x="2101056" y="97685"/>
                              </a:lnTo>
                              <a:lnTo>
                                <a:pt x="2105819" y="90802"/>
                              </a:lnTo>
                              <a:lnTo>
                                <a:pt x="2110052" y="83390"/>
                              </a:lnTo>
                              <a:lnTo>
                                <a:pt x="2114285" y="75977"/>
                              </a:lnTo>
                              <a:lnTo>
                                <a:pt x="2117989" y="68565"/>
                              </a:lnTo>
                              <a:lnTo>
                                <a:pt x="2125663" y="54005"/>
                              </a:lnTo>
                              <a:lnTo>
                                <a:pt x="2129367" y="47122"/>
                              </a:lnTo>
                              <a:lnTo>
                                <a:pt x="2133071" y="40768"/>
                              </a:lnTo>
                              <a:lnTo>
                                <a:pt x="2136775" y="34944"/>
                              </a:lnTo>
                              <a:lnTo>
                                <a:pt x="2140479" y="29385"/>
                              </a:lnTo>
                              <a:lnTo>
                                <a:pt x="2144448" y="24355"/>
                              </a:lnTo>
                              <a:lnTo>
                                <a:pt x="2148152" y="19590"/>
                              </a:lnTo>
                              <a:lnTo>
                                <a:pt x="2152121" y="15619"/>
                              </a:lnTo>
                              <a:lnTo>
                                <a:pt x="2156619" y="11913"/>
                              </a:lnTo>
                              <a:lnTo>
                                <a:pt x="2161117" y="8472"/>
                              </a:lnTo>
                              <a:lnTo>
                                <a:pt x="2165615" y="5824"/>
                              </a:lnTo>
                              <a:lnTo>
                                <a:pt x="2170642" y="3971"/>
                              </a:lnTo>
                              <a:lnTo>
                                <a:pt x="2175669" y="2118"/>
                              </a:lnTo>
                              <a:lnTo>
                                <a:pt x="2181225" y="1059"/>
                              </a:lnTo>
                              <a:lnTo>
                                <a:pt x="2187046" y="265"/>
                              </a:lnTo>
                              <a:lnTo>
                                <a:pt x="219471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5.75pt;margin-top:63.8pt;height:23.85pt;width:52.25pt;z-index:251667456;v-text-anchor:middle;mso-width-relative:page;mso-height-relative:page;" fillcolor="#2A3D52 [3204]" filled="t" stroked="f" coordsize="2465388,1123951" o:gfxdata="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" path="m2374901,909638l2374901,1047939,2152626,1054009,1954696,1059288,1769202,1064303,1731098,1065358,1691671,1066414,1609376,1069845,1523112,1073540,1433673,1077499,1341323,1081722,1246856,1085417,1198432,1087265,1150008,1088584,1101055,1090168,1051837,1091224,1051837,1123951,1009763,1123951,1009763,1092279,967160,1092807,924293,1093071,881690,1093335,839088,1093071,839088,1123951,797014,1123951,797014,1092807,748326,1092015,699901,1090432,651477,1088584,603582,1086737,555952,1083834,508586,1080402,461750,1076707,415443,1072484,415443,1123951,373369,1123951,373369,1067470,345320,1064303,317536,1060344,289751,1056385,262496,1051898,235506,1047675,208780,1042660,182319,1037381,156122,1032103,156122,1074860,114048,1074860,114048,1022337,85206,1015211,56892,1007293,29108,999111,1588,990665,1588,918084,13760,922307,27785,926266,43661,930753,60597,934976,78855,939199,98966,943422,119341,947908,141039,951867,163266,956090,186023,959785,209045,963744,232330,967439,256146,970607,279432,973774,302717,976677,325739,979316,357228,982220,388717,985123,419941,987762,451695,989874,482919,991985,514408,993569,545632,994888,577121,995944,608610,996736,639834,997264,671059,997792,702283,997792,733507,997792,764732,997528,795956,996736,827180,995944,889100,994361,951019,991985,1012938,988818,1074329,985387,1135983,981692,1197109,977733,1318566,969551,1507500,956882,1669972,947117,1821595,938143,1959988,930753,2083562,923891,2188613,918612,2274083,914389,2374901,909638xm2461688,401638l2463010,419347,2464595,438378,2465124,457672,2465388,478025,2465388,490976,2465124,503927,2464595,517407,2464067,531151,2463010,545160,2461688,559168,2460103,573441,2458517,587450,2456403,601458,2454025,615467,2451382,629211,2448739,642956,2445833,656700,2442661,670180,2436319,696082,2429184,721456,2422049,745509,2414650,768240,2407515,789649,2400380,809208,2393773,826917,2387431,842776,2381881,855991,2373953,876079,2285426,880044,2116034,888502,2005837,894317,1880841,901189,1743425,908854,1595438,917576,1601780,907797,1608915,898017,1616579,888766,1624243,879515,1633227,870529,1642212,861542,1651462,852820,1661768,844362,1672338,836168,1682909,827974,1694272,819781,1706428,812116,1718848,804450,1731533,796521,1745010,788856,1758488,781720,1772493,774055,1787292,766654,1802091,759517,1817154,752117,1833009,744980,1849129,737844,1882691,723571,1917573,709034,1953777,694761,1991831,679695,2030942,664893,2046533,658814,2062389,652471,2078244,645599,2093572,638991,2109427,631590,2125283,624454,2140610,617053,2155937,609124,2171265,601458,2186592,593265,2201390,585335,2216189,577142,2230988,568684,2245786,560226,2260057,551239,2274327,542781,2288068,534059,2301810,525072,2315552,516350,2328500,507363,2341449,498641,2353869,489390,2366554,480403,2378446,471417,2390073,462694,2401437,453443,2412536,444721,2423106,435999,2433412,427277,2443190,418554,2452703,410096,2461688,401638xm2439185,288925l2443685,304536,2448186,320940,2452157,337873,2455863,355600,2447921,363802,2439714,372004,2431243,379942,2422507,388144,2413241,396082,2403975,403490,2394445,411427,2384385,419100,2374061,427038,2363736,434446,2353147,441855,2342293,449527,2331174,456671,2319790,464080,2296759,478367,2272668,492655,2247783,506413,2222369,519907,2196690,533136,2170481,546100,2143478,558800,2116211,570971,2088414,582878,2060882,594784,2033085,605896,2004494,617009,1976432,627328,1948370,637646,1920309,647701,1892247,657226,1864450,666486,1837183,675217,1809915,683948,1782912,691621,1756704,699559,1731025,706967,1705610,713582,1680990,720461,1656900,726282,1635721,732103,1614807,737923,1594687,744273,1575362,751153,1557095,757767,1538829,765176,1521621,772319,1504943,779992,1489059,787930,1473705,795867,1459144,803540,1445113,811478,1431612,819680,1418640,827617,1406727,835819,1395079,843757,1384225,851430,1373900,859367,1364370,867040,1355369,874449,1346368,881592,1338691,888736,1331278,895351,1324660,901701,1312482,913607,1303217,923661,1295539,932128,1290245,938742,1170321,946944,1109962,950649,1049338,954088,1056486,943769,1063369,933980,1071046,923926,1078723,914401,1086665,905140,1094872,895880,1102814,886884,1111550,878153,1120286,869686,1129287,861219,1138288,853017,1147289,845080,1157084,837142,1166615,829734,1176674,822061,1186470,814653,1196794,807774,1207383,800630,1217973,794015,1228562,787136,1239416,780521,1250535,774171,1261918,768086,1273302,761736,1285215,755651,1296863,749830,1320689,738453,1345574,727340,1370724,716757,1396667,706703,1423141,696648,1449879,687123,1477411,677598,1505473,668603,1534064,659607,1563184,650876,1592570,642409,1622484,633942,1652929,625475,1714611,608542,1778147,591080,1842742,573617,1872921,564886,1902572,556155,1931427,547159,1959224,537898,1986757,528638,2012965,519113,2038909,509323,2063794,499534,2087885,489744,2111446,479955,2133948,469900,2155656,460111,2176835,450057,2197219,439738,2216809,430213,2235870,420159,2254137,410634,2271344,400844,2288023,391319,2303642,382059,2318996,372798,2333557,363802,2347323,355071,2360030,346340,2372472,338138,2384120,330200,2405034,315119,2423566,301361,2439185,288925xm1526531,31750l1531819,31750,1537107,32015,1542395,32810,1547419,33870,1552442,35195,1557201,37049,1562225,39169,1567248,41288,1572272,44203,1577295,47117,1582055,50826,1586814,54536,1591837,58775,1596861,63279,1601356,68048,1606379,73347,1611403,78646,1644981,117857,1684641,163693,1738313,225425,1720598,224630,1703148,223041,1685698,221186,1669041,218537,1652913,215092,1636785,211648,1621185,207939,1606115,203435,1591573,198931,1577560,194162,1563811,188863,1550591,183299,1537636,177735,1525474,171906,1513840,166077,1502736,160249,1492953,155215,1483435,150446,1473916,146472,1464663,142762,1455409,139318,1446419,136404,1437694,134019,1428705,132165,1420244,130575,1411783,129250,1403322,128190,1395126,127925,1387194,127660,1379262,127925,1371595,128720,1363663,129515,1383757,113088,1402001,98516,1418129,85799,1432406,74936,1439545,69372,1446948,64603,1453822,59834,1460697,55330,1467306,51621,1473916,47912,1480262,44733,1486343,41553,1492424,39434,1498505,37049,1504586,35195,1510139,33870,1515427,32810,1520979,32015,1526531,31750xm2194719,0l2198423,0,2202127,265,2205567,1059,2209535,1589,2212975,2383,2216415,3706,2220383,4765,2224087,6618,2227527,8207,2231761,10325,2235465,12707,2239698,15355,2247900,21443,2256896,28856,2266156,37856,2276739,47916,2287852,59829,2300023,73065,2313517,88420,2328069,105362,2343944,124423,2353469,136071,2362994,148248,2371989,160690,2380985,173662,2389981,187693,2398977,202518,2407708,218137,2416175,235079,2405592,243550,2395008,251757,2384161,260228,2373048,268435,2361671,276377,2350294,284319,2338652,292260,2327011,299938,2314575,307615,2302669,315292,2290233,322704,2277533,329852,2264833,337264,2251869,344147,2225146,358178,2198158,371944,2170113,385180,2141537,397887,2111904,410594,2082006,422772,2051315,434684,2019829,446332,1987815,457716,1955271,468570,1921933,479423,1887802,489748,1853406,500072,1818217,509867,1782233,519662,1745985,528928,1709208,538458,1671902,547459,1633802,556459,1595173,564931,1556015,573402,1516592,581873,1476375,590080,1435629,598287,1394883,606228,1374246,610199,1354402,614435,1334823,618935,1316037,623700,1297252,628730,1278731,633760,1260740,639055,1243277,644614,1225815,650438,1208881,656262,1192213,662086,1176337,668175,1160463,674528,1145117,681147,1130035,687500,1115219,694118,1100931,701001,1086908,707619,1073150,714767,1059921,721650,1046692,728798,1034256,735681,1022085,743093,1009915,750241,998273,757388,986896,764536,975783,771948,965200,779361,944827,793656,925777,808216,907785,822247,891117,836277,875506,850043,861219,863280,847990,875987,836083,888429,825235,899812,815710,910931,806979,920726,799042,930256,792692,938727,786871,946140,778669,957523,773906,964671,718608,965200,690827,965200,663046,964935,635000,964671,607219,964141,579702,963082,551921,962288,524140,961229,496094,959641,468313,958317,440267,956199,412485,954346,384440,951964,356658,949846,328613,946934,298185,943492,268023,939522,238390,935021,209021,930256,180710,925226,153458,919932,127794,914637,103452,909607,81492,904577,61119,900077,28575,891870,7408,886576,0,884458,794,805304,1058,799745,1323,794186,1852,788626,2381,783332,3440,778302,4498,773007,5556,768507,7144,763477,8996,758712,10583,754212,12700,749711,15081,745476,17463,740975,20108,737004,23019,732769,25929,728798,29104,724827,32279,721121,35719,717414,39158,713708,47096,706825,55563,699678,65087,693324,74613,687235,85196,681411,96308,675587,107950,670293,120121,664733,133085,659704,146579,654674,160602,649644,175154,645143,190235,640378,205846,635878,238654,626877,273315,617876,309827,609140,348192,599875,375708,592992,411163,584521,434446,578961,460640,572343,491067,564401,524669,555136,561975,544282,603250,531840,649287,643555,650875,646467,652727,649379,654315,652026,656696,654409,659077,656527,661458,658115,664369,659968,667015,661557,669925,662351,673100,663145,676010,663674,679185,663674,682360,663674,685535,663145,688975,662616,692150,661557,695060,659968,697971,658115,700617,656527,702998,654144,704850,651762,706967,649114,708554,646467,709877,643555,710671,640643,711729,637731,712258,634554,712258,631378,712258,628201,711729,625024,710935,621847,709877,618671,665956,511720,687652,504308,713052,495572,760677,478629,813065,590345,814917,593257,816504,596169,818621,598551,821002,600934,823383,603052,826029,604640,828940,606228,831850,607287,834760,608346,837671,608876,840846,609405,844021,609405,847196,609140,850371,608611,853546,607552,856456,606228,859896,604640,862542,603052,864658,600934,867040,598551,869156,595904,871008,593257,872331,590609,873654,587697,874448,584785,875242,581609,875506,578432,875506,575520,875242,572343,874713,569166,873919,565725,872331,562548,822590,455863,864129,440244,885560,431508,905669,423566,968375,535811,970492,538723,972608,541370,974990,543223,977635,545341,980281,547194,982927,548518,985837,549841,989013,550635,991923,551165,995098,551430,998273,551430,1001448,551165,1004358,550635,1007533,549841,1010444,548253,1013619,546929,1016529,544811,1018646,542694,1021027,540311,1023144,537664,1024996,535016,1026319,532634,1027642,529457,1028435,526280,1028965,523368,1029229,520192,1029229,517015,1028965,514103,1028435,510926,1027642,507749,1026054,504837,1024731,501925,966523,397358,988748,387298,1009650,377238,1030552,366914,1051719,356325,1126067,469364,1127919,472011,1130300,474394,1132681,476247,1135327,478365,1138237,479953,1141148,481012,1144058,481806,1146969,482865,1150144,483130,1153583,483130,1156758,483130,1159669,482600,1162844,481541,1165754,480482,1168665,478894,1171575,477306,1174221,475188,1176602,472805,1178719,470158,1180306,467511,1182158,464863,1183217,461951,1184275,459039,1185069,455863,1185333,452686,1185333,449774,1185069,446597,1184540,443420,1183746,440508,1182687,437067,1181100,434155,1179248,431508,1109927,324822,1130565,312645,1150673,300732,1170252,288025,1188773,275583,1272646,382268,1275027,384915,1277408,387298,1280054,388886,1282700,390739,1285610,392063,1288521,393122,1291696,393916,1294606,394446,1297781,394446,1300956,394446,1304131,394181,1307042,393387,1310217,392328,1313392,391004,1316037,389416,1318948,387563,1321065,385180,1323446,382798,1325298,380150,1327150,377503,1328473,374591,1329796,371679,1330325,368502,1330854,365590,1331119,362414,1330854,359237,1330590,356325,1329796,352883,1328737,349971,1327415,347059,1325827,344147,1323710,341500,1240896,235873,1249363,228461,1257565,221313,1277408,203312,1296987,186369,1303867,181339,1311540,177104,1320006,172603,1324769,170750,1329267,169162,1334294,167309,1339321,165985,1344613,164397,1349904,163338,1355460,162014,1361017,161220,1366837,160690,1372923,160426,1379008,159896,1385094,159896,1391708,159896,1398058,160690,1404408,161220,1411552,162279,1418167,163602,1425310,164926,1432190,167044,1439598,169162,1446742,171544,1454150,174456,1461558,177633,1468967,181075,1476640,184781,1484577,189016,1492250,192987,1500717,197488,1509448,201723,1518708,205959,1528233,210195,1538552,214430,1549400,218401,1560513,222637,1572154,226343,1583796,230314,1596231,234020,1608667,237462,1621631,240638,1635125,243815,1648090,246727,1661848,249374,1675871,251757,1689894,253875,1704181,255728,1718469,257052,1733021,258375,1747573,258905,1762390,259434,1776942,259169,1791758,258905,1806575,257846,1821127,256522,1835944,254404,1850760,252022,1865313,249110,1879600,245668,1893887,241962,1903677,238785,1913202,235344,1922727,231902,1932252,228196,1941248,224225,1950244,220519,1958975,216548,1967442,212312,1975908,208077,1984375,203312,1992313,198547,2000515,194046,2008187,189016,2015860,183722,2023004,178427,2030413,173133,2037292,167573,2044171,161749,2050785,155925,2057135,150101,2063485,144013,2069571,137924,2075392,131306,2080948,124952,2086240,118334,2091531,111451,2096294,104833,2101056,97685,2105819,90802,2110052,83390,2114285,75977,2117989,68565,2125663,54005,2129367,47122,2133071,40768,2136775,34944,2140479,29385,2144448,24355,2148152,19590,2152121,15619,2156619,11913,2161117,8472,2165615,5824,2170642,3971,2175669,2118,2181225,1059,2187046,265,2194719,0xe">
                <v:path o:connectlocs="296492,294068;162532,293142;42040,278405;32136,255694;138520,268011;305898,264807;663881,128945;656053,187765;429620,247512;469897,212790;559630,174147;619832,141635;656825,77936;633656,119188;539771,166435;434836,199051;372744,229669;284491,254577;319493,219749;383224,187917;527580,145095;616120,105556;416689,9136;453641,44155;410780,46370;373544,34435;400243,11208;597905,1285;633743,36704;626618,80906;535279,123466;386586,161385;308357,183736;254423,214085;208397,260215;88489,255431;284,215727;6982,196590;43246,175238;162443,143461;184601,178880;191797,169454;223217,163527;234545,160028;260764,144532;272092,147888;276723,136963;308072,129965;318617,124609;320113,74337;353670,105471;357803,94403;360653,44773;385660,45059;420215,60055;474577,69981;525162,59484;555656,38846;575391,942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625475</wp:posOffset>
                </wp:positionV>
                <wp:extent cx="414655" cy="673100"/>
                <wp:effectExtent l="0" t="0" r="4445" b="0"/>
                <wp:wrapNone/>
                <wp:docPr id="12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14925" cy="672873"/>
                        </a:xfrm>
                        <a:custGeom>
                          <a:avLst/>
                          <a:gdLst>
                            <a:gd name="T0" fmla="*/ 1136520 w 957263"/>
                            <a:gd name="T1" fmla="*/ 1705853 h 1554163"/>
                            <a:gd name="T2" fmla="*/ 1166003 w 957263"/>
                            <a:gd name="T3" fmla="*/ 1734976 h 1554163"/>
                            <a:gd name="T4" fmla="*/ 1174426 w 957263"/>
                            <a:gd name="T5" fmla="*/ 1777044 h 1554163"/>
                            <a:gd name="T6" fmla="*/ 1157903 w 957263"/>
                            <a:gd name="T7" fmla="*/ 1816198 h 1554163"/>
                            <a:gd name="T8" fmla="*/ 1123237 w 957263"/>
                            <a:gd name="T9" fmla="*/ 1839496 h 1554163"/>
                            <a:gd name="T10" fmla="*/ 1079825 w 957263"/>
                            <a:gd name="T11" fmla="*/ 1839496 h 1554163"/>
                            <a:gd name="T12" fmla="*/ 1045159 w 957263"/>
                            <a:gd name="T13" fmla="*/ 1816198 h 1554163"/>
                            <a:gd name="T14" fmla="*/ 1028960 w 957263"/>
                            <a:gd name="T15" fmla="*/ 1777044 h 1554163"/>
                            <a:gd name="T16" fmla="*/ 1037384 w 957263"/>
                            <a:gd name="T17" fmla="*/ 1734976 h 1554163"/>
                            <a:gd name="T18" fmla="*/ 1066866 w 957263"/>
                            <a:gd name="T19" fmla="*/ 1705853 h 1554163"/>
                            <a:gd name="T20" fmla="*/ 305351 w 957263"/>
                            <a:gd name="T21" fmla="*/ 319121 h 1554163"/>
                            <a:gd name="T22" fmla="*/ 348033 w 957263"/>
                            <a:gd name="T23" fmla="*/ 323343 h 1554163"/>
                            <a:gd name="T24" fmla="*/ 385828 w 957263"/>
                            <a:gd name="T25" fmla="*/ 339252 h 1554163"/>
                            <a:gd name="T26" fmla="*/ 417107 w 957263"/>
                            <a:gd name="T27" fmla="*/ 364903 h 1554163"/>
                            <a:gd name="T28" fmla="*/ 439914 w 957263"/>
                            <a:gd name="T29" fmla="*/ 397696 h 1554163"/>
                            <a:gd name="T30" fmla="*/ 452296 w 957263"/>
                            <a:gd name="T31" fmla="*/ 436984 h 1554163"/>
                            <a:gd name="T32" fmla="*/ 452296 w 957263"/>
                            <a:gd name="T33" fmla="*/ 479518 h 1554163"/>
                            <a:gd name="T34" fmla="*/ 439914 w 957263"/>
                            <a:gd name="T35" fmla="*/ 518806 h 1554163"/>
                            <a:gd name="T36" fmla="*/ 417107 w 957263"/>
                            <a:gd name="T37" fmla="*/ 551924 h 1554163"/>
                            <a:gd name="T38" fmla="*/ 385828 w 957263"/>
                            <a:gd name="T39" fmla="*/ 577250 h 1554163"/>
                            <a:gd name="T40" fmla="*/ 348033 w 957263"/>
                            <a:gd name="T41" fmla="*/ 592834 h 1554163"/>
                            <a:gd name="T42" fmla="*/ 305351 w 957263"/>
                            <a:gd name="T43" fmla="*/ 597056 h 1554163"/>
                            <a:gd name="T44" fmla="*/ 264298 w 957263"/>
                            <a:gd name="T45" fmla="*/ 588939 h 1554163"/>
                            <a:gd name="T46" fmla="*/ 228457 w 957263"/>
                            <a:gd name="T47" fmla="*/ 569782 h 1554163"/>
                            <a:gd name="T48" fmla="*/ 199460 w 957263"/>
                            <a:gd name="T49" fmla="*/ 541533 h 1554163"/>
                            <a:gd name="T50" fmla="*/ 180236 w 957263"/>
                            <a:gd name="T51" fmla="*/ 506142 h 1554163"/>
                            <a:gd name="T52" fmla="*/ 171765 w 957263"/>
                            <a:gd name="T53" fmla="*/ 464907 h 1554163"/>
                            <a:gd name="T54" fmla="*/ 176001 w 957263"/>
                            <a:gd name="T55" fmla="*/ 423346 h 1554163"/>
                            <a:gd name="T56" fmla="*/ 191640 w 957263"/>
                            <a:gd name="T57" fmla="*/ 385683 h 1554163"/>
                            <a:gd name="T58" fmla="*/ 217706 w 957263"/>
                            <a:gd name="T59" fmla="*/ 355487 h 1554163"/>
                            <a:gd name="T60" fmla="*/ 251591 w 957263"/>
                            <a:gd name="T61" fmla="*/ 333083 h 1554163"/>
                            <a:gd name="T62" fmla="*/ 291341 w 957263"/>
                            <a:gd name="T63" fmla="*/ 320744 h 1554163"/>
                            <a:gd name="T64" fmla="*/ 1005258 w 957263"/>
                            <a:gd name="T65" fmla="*/ 552625 h 1554163"/>
                            <a:gd name="T66" fmla="*/ 1022467 w 957263"/>
                            <a:gd name="T67" fmla="*/ 577597 h 1554163"/>
                            <a:gd name="T68" fmla="*/ 1027662 w 957263"/>
                            <a:gd name="T69" fmla="*/ 614244 h 1554163"/>
                            <a:gd name="T70" fmla="*/ 1011427 w 957263"/>
                            <a:gd name="T71" fmla="*/ 651540 h 1554163"/>
                            <a:gd name="T72" fmla="*/ 977009 w 957263"/>
                            <a:gd name="T73" fmla="*/ 673917 h 1554163"/>
                            <a:gd name="T74" fmla="*/ 751021 w 957263"/>
                            <a:gd name="T75" fmla="*/ 1306323 h 1554163"/>
                            <a:gd name="T76" fmla="*/ 689005 w 957263"/>
                            <a:gd name="T77" fmla="*/ 1835597 h 1554163"/>
                            <a:gd name="T78" fmla="*/ 676990 w 957263"/>
                            <a:gd name="T79" fmla="*/ 1866408 h 1554163"/>
                            <a:gd name="T80" fmla="*/ 640949 w 957263"/>
                            <a:gd name="T81" fmla="*/ 1897217 h 1554163"/>
                            <a:gd name="T82" fmla="*/ 600687 w 957263"/>
                            <a:gd name="T83" fmla="*/ 1904676 h 1554163"/>
                            <a:gd name="T84" fmla="*/ 575685 w 957263"/>
                            <a:gd name="T85" fmla="*/ 1899487 h 1554163"/>
                            <a:gd name="T86" fmla="*/ 537371 w 957263"/>
                            <a:gd name="T87" fmla="*/ 1869974 h 1554163"/>
                            <a:gd name="T88" fmla="*/ 521786 w 957263"/>
                            <a:gd name="T89" fmla="*/ 1825220 h 1554163"/>
                            <a:gd name="T90" fmla="*/ 562698 w 957263"/>
                            <a:gd name="T91" fmla="*/ 1239190 h 1554163"/>
                            <a:gd name="T92" fmla="*/ 152282 w 957263"/>
                            <a:gd name="T93" fmla="*/ 1857651 h 1554163"/>
                            <a:gd name="T94" fmla="*/ 113318 w 957263"/>
                            <a:gd name="T95" fmla="*/ 1886839 h 1554163"/>
                            <a:gd name="T96" fmla="*/ 65913 w 957263"/>
                            <a:gd name="T97" fmla="*/ 1890406 h 1554163"/>
                            <a:gd name="T98" fmla="*/ 37989 w 957263"/>
                            <a:gd name="T99" fmla="*/ 1879056 h 1554163"/>
                            <a:gd name="T100" fmla="*/ 12338 w 957263"/>
                            <a:gd name="T101" fmla="*/ 1852786 h 1554163"/>
                            <a:gd name="T102" fmla="*/ 0 w 957263"/>
                            <a:gd name="T103" fmla="*/ 1807383 h 1554163"/>
                            <a:gd name="T104" fmla="*/ 7144 w 957263"/>
                            <a:gd name="T105" fmla="*/ 1775600 h 1554163"/>
                            <a:gd name="T106" fmla="*/ 276965 w 957263"/>
                            <a:gd name="T107" fmla="*/ 710240 h 1554163"/>
                            <a:gd name="T108" fmla="*/ 289953 w 957263"/>
                            <a:gd name="T109" fmla="*/ 670674 h 1554163"/>
                            <a:gd name="T110" fmla="*/ 323072 w 957263"/>
                            <a:gd name="T111" fmla="*/ 644730 h 1554163"/>
                            <a:gd name="T112" fmla="*/ 162997 w 957263"/>
                            <a:gd name="T113" fmla="*/ 162156 h 1554163"/>
                            <a:gd name="T114" fmla="*/ 142541 w 957263"/>
                            <a:gd name="T115" fmla="*/ 179668 h 1554163"/>
                            <a:gd name="T116" fmla="*/ 118189 w 957263"/>
                            <a:gd name="T117" fmla="*/ 181938 h 1554163"/>
                            <a:gd name="T118" fmla="*/ 94487 w 957263"/>
                            <a:gd name="T119" fmla="*/ 167019 h 1554163"/>
                            <a:gd name="T120" fmla="*/ 84096 w 957263"/>
                            <a:gd name="T121" fmla="*/ 142047 h 1554163"/>
                            <a:gd name="T122" fmla="*/ 89291 w 957263"/>
                            <a:gd name="T123" fmla="*/ 115130 h 1554163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957263" h="1554163">
                              <a:moveTo>
                                <a:pt x="897599" y="1384300"/>
                              </a:moveTo>
                              <a:lnTo>
                                <a:pt x="903671" y="1384564"/>
                              </a:lnTo>
                              <a:lnTo>
                                <a:pt x="909479" y="1385620"/>
                              </a:lnTo>
                              <a:lnTo>
                                <a:pt x="915287" y="1386940"/>
                              </a:lnTo>
                              <a:lnTo>
                                <a:pt x="920831" y="1389052"/>
                              </a:lnTo>
                              <a:lnTo>
                                <a:pt x="926111" y="1391692"/>
                              </a:lnTo>
                              <a:lnTo>
                                <a:pt x="930863" y="1394332"/>
                              </a:lnTo>
                              <a:lnTo>
                                <a:pt x="935615" y="1397764"/>
                              </a:lnTo>
                              <a:lnTo>
                                <a:pt x="939839" y="1401460"/>
                              </a:lnTo>
                              <a:lnTo>
                                <a:pt x="943535" y="1405948"/>
                              </a:lnTo>
                              <a:lnTo>
                                <a:pt x="946967" y="1410436"/>
                              </a:lnTo>
                              <a:lnTo>
                                <a:pt x="950135" y="1415452"/>
                              </a:lnTo>
                              <a:lnTo>
                                <a:pt x="952511" y="1420732"/>
                              </a:lnTo>
                              <a:lnTo>
                                <a:pt x="954623" y="1426012"/>
                              </a:lnTo>
                              <a:lnTo>
                                <a:pt x="955943" y="1431820"/>
                              </a:lnTo>
                              <a:lnTo>
                                <a:pt x="956999" y="1437628"/>
                              </a:lnTo>
                              <a:lnTo>
                                <a:pt x="957263" y="1443700"/>
                              </a:lnTo>
                              <a:lnTo>
                                <a:pt x="956999" y="1449772"/>
                              </a:lnTo>
                              <a:lnTo>
                                <a:pt x="955943" y="1455580"/>
                              </a:lnTo>
                              <a:lnTo>
                                <a:pt x="954623" y="1461387"/>
                              </a:lnTo>
                              <a:lnTo>
                                <a:pt x="952511" y="1466931"/>
                              </a:lnTo>
                              <a:lnTo>
                                <a:pt x="950135" y="1472211"/>
                              </a:lnTo>
                              <a:lnTo>
                                <a:pt x="946967" y="1476963"/>
                              </a:lnTo>
                              <a:lnTo>
                                <a:pt x="943535" y="1481715"/>
                              </a:lnTo>
                              <a:lnTo>
                                <a:pt x="939839" y="1485939"/>
                              </a:lnTo>
                              <a:lnTo>
                                <a:pt x="935615" y="1489635"/>
                              </a:lnTo>
                              <a:lnTo>
                                <a:pt x="930863" y="1493067"/>
                              </a:lnTo>
                              <a:lnTo>
                                <a:pt x="926111" y="1496235"/>
                              </a:lnTo>
                              <a:lnTo>
                                <a:pt x="920831" y="1498611"/>
                              </a:lnTo>
                              <a:lnTo>
                                <a:pt x="915287" y="1500723"/>
                              </a:lnTo>
                              <a:lnTo>
                                <a:pt x="909479" y="1502043"/>
                              </a:lnTo>
                              <a:lnTo>
                                <a:pt x="903671" y="1503099"/>
                              </a:lnTo>
                              <a:lnTo>
                                <a:pt x="897599" y="1503363"/>
                              </a:lnTo>
                              <a:lnTo>
                                <a:pt x="891528" y="1503099"/>
                              </a:lnTo>
                              <a:lnTo>
                                <a:pt x="885720" y="1502043"/>
                              </a:lnTo>
                              <a:lnTo>
                                <a:pt x="879912" y="1500723"/>
                              </a:lnTo>
                              <a:lnTo>
                                <a:pt x="874632" y="1498611"/>
                              </a:lnTo>
                              <a:lnTo>
                                <a:pt x="869352" y="1496235"/>
                              </a:lnTo>
                              <a:lnTo>
                                <a:pt x="864336" y="1493067"/>
                              </a:lnTo>
                              <a:lnTo>
                                <a:pt x="859848" y="1489635"/>
                              </a:lnTo>
                              <a:lnTo>
                                <a:pt x="855360" y="1485939"/>
                              </a:lnTo>
                              <a:lnTo>
                                <a:pt x="851664" y="1481715"/>
                              </a:lnTo>
                              <a:lnTo>
                                <a:pt x="848232" y="1476963"/>
                              </a:lnTo>
                              <a:lnTo>
                                <a:pt x="845328" y="1472211"/>
                              </a:lnTo>
                              <a:lnTo>
                                <a:pt x="842952" y="1466931"/>
                              </a:lnTo>
                              <a:lnTo>
                                <a:pt x="840840" y="1461387"/>
                              </a:lnTo>
                              <a:lnTo>
                                <a:pt x="839256" y="1455580"/>
                              </a:lnTo>
                              <a:lnTo>
                                <a:pt x="838464" y="1449772"/>
                              </a:lnTo>
                              <a:lnTo>
                                <a:pt x="838200" y="1443700"/>
                              </a:lnTo>
                              <a:lnTo>
                                <a:pt x="838464" y="1437628"/>
                              </a:lnTo>
                              <a:lnTo>
                                <a:pt x="839256" y="1431820"/>
                              </a:lnTo>
                              <a:lnTo>
                                <a:pt x="840840" y="1426012"/>
                              </a:lnTo>
                              <a:lnTo>
                                <a:pt x="842952" y="1420732"/>
                              </a:lnTo>
                              <a:lnTo>
                                <a:pt x="845328" y="1415452"/>
                              </a:lnTo>
                              <a:lnTo>
                                <a:pt x="848232" y="1410436"/>
                              </a:lnTo>
                              <a:lnTo>
                                <a:pt x="851664" y="1405948"/>
                              </a:lnTo>
                              <a:lnTo>
                                <a:pt x="855360" y="1401460"/>
                              </a:lnTo>
                              <a:lnTo>
                                <a:pt x="859848" y="1397764"/>
                              </a:lnTo>
                              <a:lnTo>
                                <a:pt x="864336" y="1394332"/>
                              </a:lnTo>
                              <a:lnTo>
                                <a:pt x="869352" y="1391692"/>
                              </a:lnTo>
                              <a:lnTo>
                                <a:pt x="874632" y="1389052"/>
                              </a:lnTo>
                              <a:lnTo>
                                <a:pt x="879912" y="1386940"/>
                              </a:lnTo>
                              <a:lnTo>
                                <a:pt x="885720" y="1385620"/>
                              </a:lnTo>
                              <a:lnTo>
                                <a:pt x="891528" y="1384564"/>
                              </a:lnTo>
                              <a:lnTo>
                                <a:pt x="897599" y="1384300"/>
                              </a:lnTo>
                              <a:close/>
                              <a:moveTo>
                                <a:pt x="248820" y="260350"/>
                              </a:moveTo>
                              <a:lnTo>
                                <a:pt x="254927" y="260350"/>
                              </a:lnTo>
                              <a:lnTo>
                                <a:pt x="260767" y="260350"/>
                              </a:lnTo>
                              <a:lnTo>
                                <a:pt x="266608" y="261145"/>
                              </a:lnTo>
                              <a:lnTo>
                                <a:pt x="272184" y="261674"/>
                              </a:lnTo>
                              <a:lnTo>
                                <a:pt x="278025" y="262734"/>
                              </a:lnTo>
                              <a:lnTo>
                                <a:pt x="283600" y="263794"/>
                              </a:lnTo>
                              <a:lnTo>
                                <a:pt x="288910" y="265648"/>
                              </a:lnTo>
                              <a:lnTo>
                                <a:pt x="294486" y="267237"/>
                              </a:lnTo>
                              <a:lnTo>
                                <a:pt x="299530" y="269356"/>
                              </a:lnTo>
                              <a:lnTo>
                                <a:pt x="304575" y="271740"/>
                              </a:lnTo>
                              <a:lnTo>
                                <a:pt x="309885" y="274124"/>
                              </a:lnTo>
                              <a:lnTo>
                                <a:pt x="314398" y="276773"/>
                              </a:lnTo>
                              <a:lnTo>
                                <a:pt x="319177" y="279687"/>
                              </a:lnTo>
                              <a:lnTo>
                                <a:pt x="323691" y="283131"/>
                              </a:lnTo>
                              <a:lnTo>
                                <a:pt x="328204" y="286309"/>
                              </a:lnTo>
                              <a:lnTo>
                                <a:pt x="332187" y="290018"/>
                              </a:lnTo>
                              <a:lnTo>
                                <a:pt x="336169" y="293726"/>
                              </a:lnTo>
                              <a:lnTo>
                                <a:pt x="339886" y="297700"/>
                              </a:lnTo>
                              <a:lnTo>
                                <a:pt x="343603" y="301673"/>
                              </a:lnTo>
                              <a:lnTo>
                                <a:pt x="347055" y="305911"/>
                              </a:lnTo>
                              <a:lnTo>
                                <a:pt x="350241" y="310150"/>
                              </a:lnTo>
                              <a:lnTo>
                                <a:pt x="353427" y="315183"/>
                              </a:lnTo>
                              <a:lnTo>
                                <a:pt x="356082" y="319686"/>
                              </a:lnTo>
                              <a:lnTo>
                                <a:pt x="358471" y="324454"/>
                              </a:lnTo>
                              <a:lnTo>
                                <a:pt x="360861" y="329752"/>
                              </a:lnTo>
                              <a:lnTo>
                                <a:pt x="363250" y="334785"/>
                              </a:lnTo>
                              <a:lnTo>
                                <a:pt x="364843" y="339818"/>
                              </a:lnTo>
                              <a:lnTo>
                                <a:pt x="366171" y="345380"/>
                              </a:lnTo>
                              <a:lnTo>
                                <a:pt x="367764" y="350678"/>
                              </a:lnTo>
                              <a:lnTo>
                                <a:pt x="368560" y="356506"/>
                              </a:lnTo>
                              <a:lnTo>
                                <a:pt x="369357" y="362069"/>
                              </a:lnTo>
                              <a:lnTo>
                                <a:pt x="369622" y="367631"/>
                              </a:lnTo>
                              <a:lnTo>
                                <a:pt x="369888" y="373724"/>
                              </a:lnTo>
                              <a:lnTo>
                                <a:pt x="369622" y="379287"/>
                              </a:lnTo>
                              <a:lnTo>
                                <a:pt x="369357" y="385379"/>
                              </a:lnTo>
                              <a:lnTo>
                                <a:pt x="368560" y="391207"/>
                              </a:lnTo>
                              <a:lnTo>
                                <a:pt x="367764" y="396505"/>
                              </a:lnTo>
                              <a:lnTo>
                                <a:pt x="366171" y="402067"/>
                              </a:lnTo>
                              <a:lnTo>
                                <a:pt x="364843" y="407365"/>
                              </a:lnTo>
                              <a:lnTo>
                                <a:pt x="362719" y="412928"/>
                              </a:lnTo>
                              <a:lnTo>
                                <a:pt x="360861" y="417961"/>
                              </a:lnTo>
                              <a:lnTo>
                                <a:pt x="358471" y="423259"/>
                              </a:lnTo>
                              <a:lnTo>
                                <a:pt x="356082" y="428027"/>
                              </a:lnTo>
                              <a:lnTo>
                                <a:pt x="353427" y="432530"/>
                              </a:lnTo>
                              <a:lnTo>
                                <a:pt x="350241" y="437033"/>
                              </a:lnTo>
                              <a:lnTo>
                                <a:pt x="347055" y="441801"/>
                              </a:lnTo>
                              <a:lnTo>
                                <a:pt x="343603" y="446040"/>
                              </a:lnTo>
                              <a:lnTo>
                                <a:pt x="339886" y="450278"/>
                              </a:lnTo>
                              <a:lnTo>
                                <a:pt x="336169" y="453986"/>
                              </a:lnTo>
                              <a:lnTo>
                                <a:pt x="332187" y="457960"/>
                              </a:lnTo>
                              <a:lnTo>
                                <a:pt x="327939" y="461403"/>
                              </a:lnTo>
                              <a:lnTo>
                                <a:pt x="323691" y="464847"/>
                              </a:lnTo>
                              <a:lnTo>
                                <a:pt x="319177" y="468026"/>
                              </a:lnTo>
                              <a:lnTo>
                                <a:pt x="314398" y="470940"/>
                              </a:lnTo>
                              <a:lnTo>
                                <a:pt x="309619" y="473853"/>
                              </a:lnTo>
                              <a:lnTo>
                                <a:pt x="304575" y="476237"/>
                              </a:lnTo>
                              <a:lnTo>
                                <a:pt x="299530" y="478621"/>
                              </a:lnTo>
                              <a:lnTo>
                                <a:pt x="294486" y="480476"/>
                              </a:lnTo>
                              <a:lnTo>
                                <a:pt x="288910" y="482330"/>
                              </a:lnTo>
                              <a:lnTo>
                                <a:pt x="283600" y="483654"/>
                              </a:lnTo>
                              <a:lnTo>
                                <a:pt x="278025" y="485244"/>
                              </a:lnTo>
                              <a:lnTo>
                                <a:pt x="272184" y="486038"/>
                              </a:lnTo>
                              <a:lnTo>
                                <a:pt x="266608" y="486833"/>
                              </a:lnTo>
                              <a:lnTo>
                                <a:pt x="260767" y="487098"/>
                              </a:lnTo>
                              <a:lnTo>
                                <a:pt x="254927" y="487363"/>
                              </a:lnTo>
                              <a:lnTo>
                                <a:pt x="248820" y="487098"/>
                              </a:lnTo>
                              <a:lnTo>
                                <a:pt x="242979" y="486833"/>
                              </a:lnTo>
                              <a:lnTo>
                                <a:pt x="237404" y="486038"/>
                              </a:lnTo>
                              <a:lnTo>
                                <a:pt x="231563" y="485244"/>
                              </a:lnTo>
                              <a:lnTo>
                                <a:pt x="226253" y="483654"/>
                              </a:lnTo>
                              <a:lnTo>
                                <a:pt x="220412" y="482330"/>
                              </a:lnTo>
                              <a:lnTo>
                                <a:pt x="215367" y="480476"/>
                              </a:lnTo>
                              <a:lnTo>
                                <a:pt x="210057" y="478621"/>
                              </a:lnTo>
                              <a:lnTo>
                                <a:pt x="205013" y="476237"/>
                              </a:lnTo>
                              <a:lnTo>
                                <a:pt x="199703" y="473853"/>
                              </a:lnTo>
                              <a:lnTo>
                                <a:pt x="195189" y="470940"/>
                              </a:lnTo>
                              <a:lnTo>
                                <a:pt x="190410" y="468026"/>
                              </a:lnTo>
                              <a:lnTo>
                                <a:pt x="186162" y="464847"/>
                              </a:lnTo>
                              <a:lnTo>
                                <a:pt x="181383" y="461403"/>
                              </a:lnTo>
                              <a:lnTo>
                                <a:pt x="177401" y="457960"/>
                              </a:lnTo>
                              <a:lnTo>
                                <a:pt x="173418" y="453986"/>
                              </a:lnTo>
                              <a:lnTo>
                                <a:pt x="169701" y="450278"/>
                              </a:lnTo>
                              <a:lnTo>
                                <a:pt x="165984" y="446040"/>
                              </a:lnTo>
                              <a:lnTo>
                                <a:pt x="162533" y="441801"/>
                              </a:lnTo>
                              <a:lnTo>
                                <a:pt x="159347" y="437033"/>
                              </a:lnTo>
                              <a:lnTo>
                                <a:pt x="156161" y="432530"/>
                              </a:lnTo>
                              <a:lnTo>
                                <a:pt x="153771" y="428027"/>
                              </a:lnTo>
                              <a:lnTo>
                                <a:pt x="151116" y="423259"/>
                              </a:lnTo>
                              <a:lnTo>
                                <a:pt x="148727" y="417961"/>
                              </a:lnTo>
                              <a:lnTo>
                                <a:pt x="146868" y="412928"/>
                              </a:lnTo>
                              <a:lnTo>
                                <a:pt x="144744" y="407365"/>
                              </a:lnTo>
                              <a:lnTo>
                                <a:pt x="143417" y="402067"/>
                              </a:lnTo>
                              <a:lnTo>
                                <a:pt x="141824" y="396505"/>
                              </a:lnTo>
                              <a:lnTo>
                                <a:pt x="141027" y="391207"/>
                              </a:lnTo>
                              <a:lnTo>
                                <a:pt x="140231" y="385379"/>
                              </a:lnTo>
                              <a:lnTo>
                                <a:pt x="139965" y="379287"/>
                              </a:lnTo>
                              <a:lnTo>
                                <a:pt x="139700" y="373724"/>
                              </a:lnTo>
                              <a:lnTo>
                                <a:pt x="139965" y="367631"/>
                              </a:lnTo>
                              <a:lnTo>
                                <a:pt x="140231" y="362069"/>
                              </a:lnTo>
                              <a:lnTo>
                                <a:pt x="141027" y="356506"/>
                              </a:lnTo>
                              <a:lnTo>
                                <a:pt x="141824" y="350678"/>
                              </a:lnTo>
                              <a:lnTo>
                                <a:pt x="143417" y="345380"/>
                              </a:lnTo>
                              <a:lnTo>
                                <a:pt x="144744" y="339818"/>
                              </a:lnTo>
                              <a:lnTo>
                                <a:pt x="146868" y="334785"/>
                              </a:lnTo>
                              <a:lnTo>
                                <a:pt x="148727" y="329752"/>
                              </a:lnTo>
                              <a:lnTo>
                                <a:pt x="151116" y="324454"/>
                              </a:lnTo>
                              <a:lnTo>
                                <a:pt x="153771" y="319686"/>
                              </a:lnTo>
                              <a:lnTo>
                                <a:pt x="156161" y="314653"/>
                              </a:lnTo>
                              <a:lnTo>
                                <a:pt x="159347" y="310150"/>
                              </a:lnTo>
                              <a:lnTo>
                                <a:pt x="162533" y="305911"/>
                              </a:lnTo>
                              <a:lnTo>
                                <a:pt x="165984" y="301673"/>
                              </a:lnTo>
                              <a:lnTo>
                                <a:pt x="169436" y="297700"/>
                              </a:lnTo>
                              <a:lnTo>
                                <a:pt x="173418" y="293726"/>
                              </a:lnTo>
                              <a:lnTo>
                                <a:pt x="177401" y="290018"/>
                              </a:lnTo>
                              <a:lnTo>
                                <a:pt x="181383" y="286309"/>
                              </a:lnTo>
                              <a:lnTo>
                                <a:pt x="185631" y="282866"/>
                              </a:lnTo>
                              <a:lnTo>
                                <a:pt x="190410" y="279687"/>
                              </a:lnTo>
                              <a:lnTo>
                                <a:pt x="195189" y="276773"/>
                              </a:lnTo>
                              <a:lnTo>
                                <a:pt x="199703" y="274124"/>
                              </a:lnTo>
                              <a:lnTo>
                                <a:pt x="205013" y="271740"/>
                              </a:lnTo>
                              <a:lnTo>
                                <a:pt x="209792" y="269356"/>
                              </a:lnTo>
                              <a:lnTo>
                                <a:pt x="215367" y="267237"/>
                              </a:lnTo>
                              <a:lnTo>
                                <a:pt x="220412" y="265648"/>
                              </a:lnTo>
                              <a:lnTo>
                                <a:pt x="225987" y="263794"/>
                              </a:lnTo>
                              <a:lnTo>
                                <a:pt x="231563" y="262734"/>
                              </a:lnTo>
                              <a:lnTo>
                                <a:pt x="237404" y="261674"/>
                              </a:lnTo>
                              <a:lnTo>
                                <a:pt x="242979" y="261145"/>
                              </a:lnTo>
                              <a:lnTo>
                                <a:pt x="248820" y="260350"/>
                              </a:lnTo>
                              <a:close/>
                              <a:moveTo>
                                <a:pt x="137319" y="0"/>
                              </a:moveTo>
                              <a:lnTo>
                                <a:pt x="811742" y="444500"/>
                              </a:lnTo>
                              <a:lnTo>
                                <a:pt x="815446" y="447940"/>
                              </a:lnTo>
                              <a:lnTo>
                                <a:pt x="819150" y="450850"/>
                              </a:lnTo>
                              <a:lnTo>
                                <a:pt x="823119" y="455613"/>
                              </a:lnTo>
                              <a:lnTo>
                                <a:pt x="825500" y="457994"/>
                              </a:lnTo>
                              <a:lnTo>
                                <a:pt x="827617" y="460904"/>
                              </a:lnTo>
                              <a:lnTo>
                                <a:pt x="829469" y="464079"/>
                              </a:lnTo>
                              <a:lnTo>
                                <a:pt x="831585" y="467519"/>
                              </a:lnTo>
                              <a:lnTo>
                                <a:pt x="833173" y="471223"/>
                              </a:lnTo>
                              <a:lnTo>
                                <a:pt x="835025" y="475192"/>
                              </a:lnTo>
                              <a:lnTo>
                                <a:pt x="836348" y="479160"/>
                              </a:lnTo>
                              <a:lnTo>
                                <a:pt x="837142" y="483923"/>
                              </a:lnTo>
                              <a:lnTo>
                                <a:pt x="838200" y="489744"/>
                              </a:lnTo>
                              <a:lnTo>
                                <a:pt x="838200" y="495565"/>
                              </a:lnTo>
                              <a:lnTo>
                                <a:pt x="837406" y="501121"/>
                              </a:lnTo>
                              <a:lnTo>
                                <a:pt x="836613" y="506942"/>
                              </a:lnTo>
                              <a:lnTo>
                                <a:pt x="835025" y="512498"/>
                              </a:lnTo>
                              <a:lnTo>
                                <a:pt x="832908" y="517525"/>
                              </a:lnTo>
                              <a:lnTo>
                                <a:pt x="830527" y="522288"/>
                              </a:lnTo>
                              <a:lnTo>
                                <a:pt x="827617" y="527315"/>
                              </a:lnTo>
                              <a:lnTo>
                                <a:pt x="824177" y="531548"/>
                              </a:lnTo>
                              <a:lnTo>
                                <a:pt x="820473" y="535781"/>
                              </a:lnTo>
                              <a:lnTo>
                                <a:pt x="815975" y="539221"/>
                              </a:lnTo>
                              <a:lnTo>
                                <a:pt x="811477" y="542660"/>
                              </a:lnTo>
                              <a:lnTo>
                                <a:pt x="806715" y="545571"/>
                              </a:lnTo>
                              <a:lnTo>
                                <a:pt x="801423" y="547688"/>
                              </a:lnTo>
                              <a:lnTo>
                                <a:pt x="796131" y="549804"/>
                              </a:lnTo>
                              <a:lnTo>
                                <a:pt x="790046" y="550863"/>
                              </a:lnTo>
                              <a:lnTo>
                                <a:pt x="497417" y="603779"/>
                              </a:lnTo>
                              <a:lnTo>
                                <a:pt x="609600" y="1051454"/>
                              </a:lnTo>
                              <a:lnTo>
                                <a:pt x="610394" y="1055423"/>
                              </a:lnTo>
                              <a:lnTo>
                                <a:pt x="611452" y="1060450"/>
                              </a:lnTo>
                              <a:lnTo>
                                <a:pt x="611981" y="1065742"/>
                              </a:lnTo>
                              <a:lnTo>
                                <a:pt x="612510" y="1071563"/>
                              </a:lnTo>
                              <a:lnTo>
                                <a:pt x="612775" y="1077119"/>
                              </a:lnTo>
                              <a:lnTo>
                                <a:pt x="613040" y="1082940"/>
                              </a:lnTo>
                              <a:lnTo>
                                <a:pt x="612775" y="1087702"/>
                              </a:lnTo>
                              <a:lnTo>
                                <a:pt x="612510" y="1092200"/>
                              </a:lnTo>
                              <a:lnTo>
                                <a:pt x="561446" y="1497542"/>
                              </a:lnTo>
                              <a:lnTo>
                                <a:pt x="560917" y="1500982"/>
                              </a:lnTo>
                              <a:lnTo>
                                <a:pt x="559858" y="1504422"/>
                              </a:lnTo>
                              <a:lnTo>
                                <a:pt x="558800" y="1507597"/>
                              </a:lnTo>
                              <a:lnTo>
                                <a:pt x="557742" y="1510772"/>
                              </a:lnTo>
                              <a:lnTo>
                                <a:pt x="555096" y="1516857"/>
                              </a:lnTo>
                              <a:lnTo>
                                <a:pt x="551656" y="1522678"/>
                              </a:lnTo>
                              <a:lnTo>
                                <a:pt x="547952" y="1527969"/>
                              </a:lnTo>
                              <a:lnTo>
                                <a:pt x="543454" y="1532997"/>
                              </a:lnTo>
                              <a:lnTo>
                                <a:pt x="538692" y="1537230"/>
                              </a:lnTo>
                              <a:lnTo>
                                <a:pt x="533665" y="1541463"/>
                              </a:lnTo>
                              <a:lnTo>
                                <a:pt x="527844" y="1544903"/>
                              </a:lnTo>
                              <a:lnTo>
                                <a:pt x="522287" y="1547813"/>
                              </a:lnTo>
                              <a:lnTo>
                                <a:pt x="515937" y="1550459"/>
                              </a:lnTo>
                              <a:lnTo>
                                <a:pt x="509587" y="1552047"/>
                              </a:lnTo>
                              <a:lnTo>
                                <a:pt x="502973" y="1553369"/>
                              </a:lnTo>
                              <a:lnTo>
                                <a:pt x="496358" y="1553899"/>
                              </a:lnTo>
                              <a:lnTo>
                                <a:pt x="492919" y="1554163"/>
                              </a:lnTo>
                              <a:lnTo>
                                <a:pt x="489479" y="1553899"/>
                              </a:lnTo>
                              <a:lnTo>
                                <a:pt x="486040" y="1553634"/>
                              </a:lnTo>
                              <a:lnTo>
                                <a:pt x="482600" y="1553105"/>
                              </a:lnTo>
                              <a:lnTo>
                                <a:pt x="479160" y="1552311"/>
                              </a:lnTo>
                              <a:lnTo>
                                <a:pt x="475721" y="1551517"/>
                              </a:lnTo>
                              <a:lnTo>
                                <a:pt x="472281" y="1550459"/>
                              </a:lnTo>
                              <a:lnTo>
                                <a:pt x="469106" y="1549665"/>
                              </a:lnTo>
                              <a:lnTo>
                                <a:pt x="462756" y="1546755"/>
                              </a:lnTo>
                              <a:lnTo>
                                <a:pt x="457200" y="1543580"/>
                              </a:lnTo>
                              <a:lnTo>
                                <a:pt x="451644" y="1539611"/>
                              </a:lnTo>
                              <a:lnTo>
                                <a:pt x="446617" y="1535378"/>
                              </a:lnTo>
                              <a:lnTo>
                                <a:pt x="442119" y="1530615"/>
                              </a:lnTo>
                              <a:lnTo>
                                <a:pt x="437885" y="1525588"/>
                              </a:lnTo>
                              <a:lnTo>
                                <a:pt x="434181" y="1520032"/>
                              </a:lnTo>
                              <a:lnTo>
                                <a:pt x="431535" y="1514476"/>
                              </a:lnTo>
                              <a:lnTo>
                                <a:pt x="428890" y="1508390"/>
                              </a:lnTo>
                              <a:lnTo>
                                <a:pt x="426773" y="1502040"/>
                              </a:lnTo>
                              <a:lnTo>
                                <a:pt x="425715" y="1495690"/>
                              </a:lnTo>
                              <a:lnTo>
                                <a:pt x="425185" y="1489076"/>
                              </a:lnTo>
                              <a:lnTo>
                                <a:pt x="425185" y="1485636"/>
                              </a:lnTo>
                              <a:lnTo>
                                <a:pt x="425185" y="1482196"/>
                              </a:lnTo>
                              <a:lnTo>
                                <a:pt x="425450" y="1478757"/>
                              </a:lnTo>
                              <a:lnTo>
                                <a:pt x="425979" y="1475317"/>
                              </a:lnTo>
                              <a:lnTo>
                                <a:pt x="475721" y="1080029"/>
                              </a:lnTo>
                              <a:lnTo>
                                <a:pt x="458523" y="1010973"/>
                              </a:lnTo>
                              <a:lnTo>
                                <a:pt x="443971" y="1033463"/>
                              </a:lnTo>
                              <a:lnTo>
                                <a:pt x="406400" y="1090348"/>
                              </a:lnTo>
                              <a:lnTo>
                                <a:pt x="292629" y="1261798"/>
                              </a:lnTo>
                              <a:lnTo>
                                <a:pt x="127794" y="1509713"/>
                              </a:lnTo>
                              <a:lnTo>
                                <a:pt x="126206" y="1512624"/>
                              </a:lnTo>
                              <a:lnTo>
                                <a:pt x="124089" y="1515534"/>
                              </a:lnTo>
                              <a:lnTo>
                                <a:pt x="119856" y="1520826"/>
                              </a:lnTo>
                              <a:lnTo>
                                <a:pt x="115094" y="1525588"/>
                              </a:lnTo>
                              <a:lnTo>
                                <a:pt x="109802" y="1529822"/>
                              </a:lnTo>
                              <a:lnTo>
                                <a:pt x="104510" y="1533526"/>
                              </a:lnTo>
                              <a:lnTo>
                                <a:pt x="98689" y="1536701"/>
                              </a:lnTo>
                              <a:lnTo>
                                <a:pt x="92339" y="1539347"/>
                              </a:lnTo>
                              <a:lnTo>
                                <a:pt x="86519" y="1541199"/>
                              </a:lnTo>
                              <a:lnTo>
                                <a:pt x="79904" y="1542786"/>
                              </a:lnTo>
                              <a:lnTo>
                                <a:pt x="73289" y="1543580"/>
                              </a:lnTo>
                              <a:lnTo>
                                <a:pt x="66675" y="1543580"/>
                              </a:lnTo>
                              <a:lnTo>
                                <a:pt x="60325" y="1543315"/>
                              </a:lnTo>
                              <a:lnTo>
                                <a:pt x="53710" y="1542257"/>
                              </a:lnTo>
                              <a:lnTo>
                                <a:pt x="47096" y="1540405"/>
                              </a:lnTo>
                              <a:lnTo>
                                <a:pt x="43656" y="1539347"/>
                              </a:lnTo>
                              <a:lnTo>
                                <a:pt x="40481" y="1537759"/>
                              </a:lnTo>
                              <a:lnTo>
                                <a:pt x="37306" y="1536436"/>
                              </a:lnTo>
                              <a:lnTo>
                                <a:pt x="34131" y="1534849"/>
                              </a:lnTo>
                              <a:lnTo>
                                <a:pt x="30956" y="1532997"/>
                              </a:lnTo>
                              <a:lnTo>
                                <a:pt x="28310" y="1530880"/>
                              </a:lnTo>
                              <a:lnTo>
                                <a:pt x="25664" y="1529028"/>
                              </a:lnTo>
                              <a:lnTo>
                                <a:pt x="23019" y="1526647"/>
                              </a:lnTo>
                              <a:lnTo>
                                <a:pt x="18256" y="1522149"/>
                              </a:lnTo>
                              <a:lnTo>
                                <a:pt x="14023" y="1517122"/>
                              </a:lnTo>
                              <a:lnTo>
                                <a:pt x="10054" y="1511565"/>
                              </a:lnTo>
                              <a:lnTo>
                                <a:pt x="6879" y="1506009"/>
                              </a:lnTo>
                              <a:lnTo>
                                <a:pt x="4233" y="1499924"/>
                              </a:lnTo>
                              <a:lnTo>
                                <a:pt x="2116" y="1493574"/>
                              </a:lnTo>
                              <a:lnTo>
                                <a:pt x="794" y="1487224"/>
                              </a:lnTo>
                              <a:lnTo>
                                <a:pt x="0" y="1481138"/>
                              </a:lnTo>
                              <a:lnTo>
                                <a:pt x="0" y="1474524"/>
                              </a:lnTo>
                              <a:lnTo>
                                <a:pt x="264" y="1467909"/>
                              </a:lnTo>
                              <a:lnTo>
                                <a:pt x="1587" y="1461294"/>
                              </a:lnTo>
                              <a:lnTo>
                                <a:pt x="2116" y="1457855"/>
                              </a:lnTo>
                              <a:lnTo>
                                <a:pt x="3439" y="1454680"/>
                              </a:lnTo>
                              <a:lnTo>
                                <a:pt x="4498" y="1451505"/>
                              </a:lnTo>
                              <a:lnTo>
                                <a:pt x="5821" y="1448594"/>
                              </a:lnTo>
                              <a:lnTo>
                                <a:pt x="7408" y="1445419"/>
                              </a:lnTo>
                              <a:lnTo>
                                <a:pt x="8996" y="1442244"/>
                              </a:lnTo>
                              <a:lnTo>
                                <a:pt x="324644" y="968640"/>
                              </a:lnTo>
                              <a:lnTo>
                                <a:pt x="227277" y="590815"/>
                              </a:lnTo>
                              <a:lnTo>
                                <a:pt x="226219" y="585258"/>
                              </a:lnTo>
                              <a:lnTo>
                                <a:pt x="225689" y="579438"/>
                              </a:lnTo>
                              <a:lnTo>
                                <a:pt x="226219" y="573881"/>
                              </a:lnTo>
                              <a:lnTo>
                                <a:pt x="227012" y="568060"/>
                              </a:lnTo>
                              <a:lnTo>
                                <a:pt x="228600" y="562504"/>
                              </a:lnTo>
                              <a:lnTo>
                                <a:pt x="230716" y="557213"/>
                              </a:lnTo>
                              <a:lnTo>
                                <a:pt x="233362" y="552185"/>
                              </a:lnTo>
                              <a:lnTo>
                                <a:pt x="236273" y="547158"/>
                              </a:lnTo>
                              <a:lnTo>
                                <a:pt x="239712" y="542660"/>
                              </a:lnTo>
                              <a:lnTo>
                                <a:pt x="243681" y="538692"/>
                              </a:lnTo>
                              <a:lnTo>
                                <a:pt x="248179" y="534723"/>
                              </a:lnTo>
                              <a:lnTo>
                                <a:pt x="252941" y="531548"/>
                              </a:lnTo>
                              <a:lnTo>
                                <a:pt x="257969" y="528373"/>
                              </a:lnTo>
                              <a:lnTo>
                                <a:pt x="263260" y="525992"/>
                              </a:lnTo>
                              <a:lnTo>
                                <a:pt x="268816" y="524140"/>
                              </a:lnTo>
                              <a:lnTo>
                                <a:pt x="274902" y="522817"/>
                              </a:lnTo>
                              <a:lnTo>
                                <a:pt x="723635" y="442119"/>
                              </a:lnTo>
                              <a:lnTo>
                                <a:pt x="159279" y="68792"/>
                              </a:lnTo>
                              <a:lnTo>
                                <a:pt x="134937" y="128852"/>
                              </a:lnTo>
                              <a:lnTo>
                                <a:pt x="132821" y="132292"/>
                              </a:lnTo>
                              <a:lnTo>
                                <a:pt x="130439" y="135202"/>
                              </a:lnTo>
                              <a:lnTo>
                                <a:pt x="127794" y="138112"/>
                              </a:lnTo>
                              <a:lnTo>
                                <a:pt x="125148" y="140494"/>
                              </a:lnTo>
                              <a:lnTo>
                                <a:pt x="122237" y="142875"/>
                              </a:lnTo>
                              <a:lnTo>
                                <a:pt x="119327" y="144727"/>
                              </a:lnTo>
                              <a:lnTo>
                                <a:pt x="116152" y="146579"/>
                              </a:lnTo>
                              <a:lnTo>
                                <a:pt x="112977" y="147637"/>
                              </a:lnTo>
                              <a:lnTo>
                                <a:pt x="109537" y="148431"/>
                              </a:lnTo>
                              <a:lnTo>
                                <a:pt x="106098" y="149225"/>
                              </a:lnTo>
                              <a:lnTo>
                                <a:pt x="102923" y="149490"/>
                              </a:lnTo>
                              <a:lnTo>
                                <a:pt x="99483" y="149225"/>
                              </a:lnTo>
                              <a:lnTo>
                                <a:pt x="96308" y="148431"/>
                              </a:lnTo>
                              <a:lnTo>
                                <a:pt x="92869" y="147637"/>
                              </a:lnTo>
                              <a:lnTo>
                                <a:pt x="89429" y="146050"/>
                              </a:lnTo>
                              <a:lnTo>
                                <a:pt x="85989" y="143933"/>
                              </a:lnTo>
                              <a:lnTo>
                                <a:pt x="82814" y="141817"/>
                              </a:lnTo>
                              <a:lnTo>
                                <a:pt x="79639" y="139171"/>
                              </a:lnTo>
                              <a:lnTo>
                                <a:pt x="76994" y="136260"/>
                              </a:lnTo>
                              <a:lnTo>
                                <a:pt x="74877" y="133350"/>
                              </a:lnTo>
                              <a:lnTo>
                                <a:pt x="73025" y="129910"/>
                              </a:lnTo>
                              <a:lnTo>
                                <a:pt x="71437" y="126735"/>
                              </a:lnTo>
                              <a:lnTo>
                                <a:pt x="70114" y="123296"/>
                              </a:lnTo>
                              <a:lnTo>
                                <a:pt x="69056" y="119592"/>
                              </a:lnTo>
                              <a:lnTo>
                                <a:pt x="68527" y="115887"/>
                              </a:lnTo>
                              <a:lnTo>
                                <a:pt x="68262" y="112448"/>
                              </a:lnTo>
                              <a:lnTo>
                                <a:pt x="68527" y="108744"/>
                              </a:lnTo>
                              <a:lnTo>
                                <a:pt x="69056" y="105040"/>
                              </a:lnTo>
                              <a:lnTo>
                                <a:pt x="69850" y="101335"/>
                              </a:lnTo>
                              <a:lnTo>
                                <a:pt x="71173" y="97631"/>
                              </a:lnTo>
                              <a:lnTo>
                                <a:pt x="72760" y="93927"/>
                              </a:lnTo>
                              <a:lnTo>
                                <a:pt x="74877" y="90487"/>
                              </a:lnTo>
                              <a:lnTo>
                                <a:pt x="13731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91.7pt;margin-top:49.25pt;height:53pt;width:32.65pt;z-index:251668480;v-text-anchor:middle;mso-width-relative:page;mso-height-relative:page;" fillcolor="#2A3D52 [3204]" filled="t" stroked="f" coordsize="957263,1554163" o:gfxdata="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" path="m897599,1384300l903671,1384564,909479,1385620,915287,1386940,920831,1389052,926111,1391692,930863,1394332,935615,1397764,939839,1401460,943535,1405948,946967,1410436,950135,1415452,952511,1420732,954623,1426012,955943,1431820,956999,1437628,957263,1443700,956999,1449772,955943,1455580,954623,1461387,952511,1466931,950135,1472211,946967,1476963,943535,1481715,939839,1485939,935615,1489635,930863,1493067,926111,1496235,920831,1498611,915287,1500723,909479,1502043,903671,1503099,897599,1503363,891528,1503099,885720,1502043,879912,1500723,874632,1498611,869352,1496235,864336,1493067,859848,1489635,855360,1485939,851664,1481715,848232,1476963,845328,1472211,842952,1466931,840840,1461387,839256,1455580,838464,1449772,838200,1443700,838464,1437628,839256,1431820,840840,1426012,842952,1420732,845328,1415452,848232,1410436,851664,1405948,855360,1401460,859848,1397764,864336,1394332,869352,1391692,874632,1389052,879912,1386940,885720,1385620,891528,1384564,897599,1384300xm248820,260350l254927,260350,260767,260350,266608,261145,272184,261674,278025,262734,283600,263794,288910,265648,294486,267237,299530,269356,304575,271740,309885,274124,314398,276773,319177,279687,323691,283131,328204,286309,332187,290018,336169,293726,339886,297700,343603,301673,347055,305911,350241,310150,353427,315183,356082,319686,358471,324454,360861,329752,363250,334785,364843,339818,366171,345380,367764,350678,368560,356506,369357,362069,369622,367631,369888,373724,369622,379287,369357,385379,368560,391207,367764,396505,366171,402067,364843,407365,362719,412928,360861,417961,358471,423259,356082,428027,353427,432530,350241,437033,347055,441801,343603,446040,339886,450278,336169,453986,332187,457960,327939,461403,323691,464847,319177,468026,314398,470940,309619,473853,304575,476237,299530,478621,294486,480476,288910,482330,283600,483654,278025,485244,272184,486038,266608,486833,260767,487098,254927,487363,248820,487098,242979,486833,237404,486038,231563,485244,226253,483654,220412,482330,215367,480476,210057,478621,205013,476237,199703,473853,195189,470940,190410,468026,186162,464847,181383,461403,177401,457960,173418,453986,169701,450278,165984,446040,162533,441801,159347,437033,156161,432530,153771,428027,151116,423259,148727,417961,146868,412928,144744,407365,143417,402067,141824,396505,141027,391207,140231,385379,139965,379287,139700,373724,139965,367631,140231,362069,141027,356506,141824,350678,143417,345380,144744,339818,146868,334785,148727,329752,151116,324454,153771,319686,156161,314653,159347,310150,162533,305911,165984,301673,169436,297700,173418,293726,177401,290018,181383,286309,185631,282866,190410,279687,195189,276773,199703,274124,205013,271740,209792,269356,215367,267237,220412,265648,225987,263794,231563,262734,237404,261674,242979,261145,248820,260350xm137319,0l811742,444500,815446,447940,819150,450850,823119,455613,825500,457994,827617,460904,829469,464079,831585,467519,833173,471223,835025,475192,836348,479160,837142,483923,838200,489744,838200,495565,837406,501121,836613,506942,835025,512498,832908,517525,830527,522288,827617,527315,824177,531548,820473,535781,815975,539221,811477,542660,806715,545571,801423,547688,796131,549804,790046,550863,497417,603779,609600,1051454,610394,1055423,611452,1060450,611981,1065742,612510,1071563,612775,1077119,613040,1082940,612775,1087702,612510,1092200,561446,1497542,560917,1500982,559858,1504422,558800,1507597,557742,1510772,555096,1516857,551656,1522678,547952,1527969,543454,1532997,538692,1537230,533665,1541463,527844,1544903,522287,1547813,515937,1550459,509587,1552047,502973,1553369,496358,1553899,492919,1554163,489479,1553899,486040,1553634,482600,1553105,479160,1552311,475721,1551517,472281,1550459,469106,1549665,462756,1546755,457200,1543580,451644,1539611,446617,1535378,442119,1530615,437885,1525588,434181,1520032,431535,1514476,428890,1508390,426773,1502040,425715,1495690,425185,1489076,425185,1485636,425185,1482196,425450,1478757,425979,1475317,475721,1080029,458523,1010973,443971,1033463,406400,1090348,292629,1261798,127794,1509713,126206,1512624,124089,1515534,119856,1520826,115094,1525588,109802,1529822,104510,1533526,98689,1536701,92339,1539347,86519,1541199,79904,1542786,73289,1543580,66675,1543580,60325,1543315,53710,1542257,47096,1540405,43656,1539347,40481,1537759,37306,1536436,34131,1534849,30956,1532997,28310,1530880,25664,1529028,23019,1526647,18256,1522149,14023,1517122,10054,1511565,6879,1506009,4233,1499924,2116,1493574,794,1487224,0,1481138,0,1474524,264,1467909,1587,1461294,2116,1457855,3439,1454680,4498,1451505,5821,1448594,7408,1445419,8996,1442244,324644,968640,227277,590815,226219,585258,225689,579438,226219,573881,227012,568060,228600,562504,230716,557213,233362,552185,236273,547158,239712,542660,243681,538692,248179,534723,252941,531548,257969,528373,263260,525992,268816,524140,274902,522817,723635,442119,159279,68792,134937,128852,132821,132292,130439,135202,127794,138112,125148,140494,122237,142875,119327,144727,116152,146579,112977,147637,109537,148431,106098,149225,102923,149490,99483,149225,96308,148431,92869,147637,89429,146050,85989,143933,82814,141817,79639,139171,76994,136260,74877,133350,73025,129910,71437,126735,70114,123296,69056,119592,68527,115887,68262,112448,68527,108744,69056,105040,69850,101335,71173,97631,72760,93927,74877,90487,137319,0xe">
                <v:path o:connectlocs="492623,738547;505403,751155;509054,769369;501892,786320;486866,796407;468049,796407;453023,786320;446002,769369;449653,751155;462432,738547;132354,138163;150854,139990;167236,146878;180794,157984;190680,172182;196047,189191;196047,207606;190680,224616;180794,238954;167236,249919;150854,256666;132354,258494;114559,254980;99024,246686;86455,234456;78123,219133;74451,201280;76287,183287;83066,166980;94364,153907;109051,144207;126281,138865;435728,239258;443187,250069;445439,265936;438402,282083;423483,291771;325529,565570;298648,794719;293440,808059;277818,821397;260367,824627;249530,822380;232923,809602;226167,790226;243901,536505;66006,804267;49117,816904;28569,818449;16466,813535;5347,802161;0,782504;3096,768743;120050,307497;125679,290367;140035,279135;70650,70205;61784,77787;51228,78769;40955,72310;36451,61499;38703,49845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1122045</wp:posOffset>
                </wp:positionH>
                <wp:positionV relativeFrom="paragraph">
                  <wp:posOffset>712470</wp:posOffset>
                </wp:positionV>
                <wp:extent cx="470535" cy="497840"/>
                <wp:effectExtent l="0" t="0" r="6350" b="0"/>
                <wp:wrapNone/>
                <wp:docPr id="13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70526" cy="497926"/>
                        </a:xfrm>
                        <a:custGeom>
                          <a:avLst/>
                          <a:gdLst>
                            <a:gd name="T0" fmla="*/ 1602329 w 1268413"/>
                            <a:gd name="T1" fmla="*/ 1764979 h 1341437"/>
                            <a:gd name="T2" fmla="*/ 1629366 w 1268413"/>
                            <a:gd name="T3" fmla="*/ 1804443 h 1341437"/>
                            <a:gd name="T4" fmla="*/ 1624860 w 1268413"/>
                            <a:gd name="T5" fmla="*/ 1852635 h 1341437"/>
                            <a:gd name="T6" fmla="*/ 1587683 w 1268413"/>
                            <a:gd name="T7" fmla="*/ 1892858 h 1341437"/>
                            <a:gd name="T8" fmla="*/ 1052197 w 1268413"/>
                            <a:gd name="T9" fmla="*/ 1837835 h 1341437"/>
                            <a:gd name="T10" fmla="*/ 1549756 w 1268413"/>
                            <a:gd name="T11" fmla="*/ 1828728 h 1341437"/>
                            <a:gd name="T12" fmla="*/ 1562149 w 1268413"/>
                            <a:gd name="T13" fmla="*/ 1805203 h 1341437"/>
                            <a:gd name="T14" fmla="*/ 1548254 w 1268413"/>
                            <a:gd name="T15" fmla="*/ 1752077 h 1341437"/>
                            <a:gd name="T16" fmla="*/ 395043 w 1268413"/>
                            <a:gd name="T17" fmla="*/ 1814306 h 1341437"/>
                            <a:gd name="T18" fmla="*/ 425836 w 1268413"/>
                            <a:gd name="T19" fmla="*/ 1814306 h 1341437"/>
                            <a:gd name="T20" fmla="*/ 452498 w 1268413"/>
                            <a:gd name="T21" fmla="*/ 1758973 h 1341437"/>
                            <a:gd name="T22" fmla="*/ 483290 w 1268413"/>
                            <a:gd name="T23" fmla="*/ 1796991 h 1341437"/>
                            <a:gd name="T24" fmla="*/ 483666 w 1268413"/>
                            <a:gd name="T25" fmla="*/ 1848559 h 1341437"/>
                            <a:gd name="T26" fmla="*/ 451746 w 1268413"/>
                            <a:gd name="T27" fmla="*/ 1883190 h 1341437"/>
                            <a:gd name="T28" fmla="*/ 400300 w 1268413"/>
                            <a:gd name="T29" fmla="*/ 1892976 h 1341437"/>
                            <a:gd name="T30" fmla="*/ 339468 w 1268413"/>
                            <a:gd name="T31" fmla="*/ 1859475 h 1341437"/>
                            <a:gd name="T32" fmla="*/ 1412462 w 1268413"/>
                            <a:gd name="T33" fmla="*/ 300213 h 1341437"/>
                            <a:gd name="T34" fmla="*/ 1484103 w 1268413"/>
                            <a:gd name="T35" fmla="*/ 336642 h 1341437"/>
                            <a:gd name="T36" fmla="*/ 1529863 w 1268413"/>
                            <a:gd name="T37" fmla="*/ 404992 h 1341437"/>
                            <a:gd name="T38" fmla="*/ 1538491 w 1268413"/>
                            <a:gd name="T39" fmla="*/ 483859 h 1341437"/>
                            <a:gd name="T40" fmla="*/ 1519362 w 1268413"/>
                            <a:gd name="T41" fmla="*/ 552210 h 1341437"/>
                            <a:gd name="T42" fmla="*/ 1425215 w 1268413"/>
                            <a:gd name="T43" fmla="*/ 1200418 h 1341437"/>
                            <a:gd name="T44" fmla="*/ 1445845 w 1268413"/>
                            <a:gd name="T45" fmla="*/ 1244358 h 1341437"/>
                            <a:gd name="T46" fmla="*/ 1445469 w 1268413"/>
                            <a:gd name="T47" fmla="*/ 1728073 h 1341437"/>
                            <a:gd name="T48" fmla="*/ 1398209 w 1268413"/>
                            <a:gd name="T49" fmla="*/ 1796425 h 1341437"/>
                            <a:gd name="T50" fmla="*/ 1350199 w 1268413"/>
                            <a:gd name="T51" fmla="*/ 1818582 h 1341437"/>
                            <a:gd name="T52" fmla="*/ 1302562 w 1268413"/>
                            <a:gd name="T53" fmla="*/ 1812198 h 1341437"/>
                            <a:gd name="T54" fmla="*/ 1263179 w 1268413"/>
                            <a:gd name="T55" fmla="*/ 1787035 h 1341437"/>
                            <a:gd name="T56" fmla="*/ 1238048 w 1268413"/>
                            <a:gd name="T57" fmla="*/ 1747977 h 1341437"/>
                            <a:gd name="T58" fmla="*/ 960110 w 1268413"/>
                            <a:gd name="T59" fmla="*/ 1118547 h 1341437"/>
                            <a:gd name="T60" fmla="*/ 364477 w 1268413"/>
                            <a:gd name="T61" fmla="*/ 1692770 h 1341437"/>
                            <a:gd name="T62" fmla="*/ 318342 w 1268413"/>
                            <a:gd name="T63" fmla="*/ 1692770 h 1341437"/>
                            <a:gd name="T64" fmla="*/ 276333 w 1268413"/>
                            <a:gd name="T65" fmla="*/ 1673617 h 1341437"/>
                            <a:gd name="T66" fmla="*/ 245950 w 1268413"/>
                            <a:gd name="T67" fmla="*/ 1637188 h 1341437"/>
                            <a:gd name="T68" fmla="*/ 239199 w 1268413"/>
                            <a:gd name="T69" fmla="*/ 1556820 h 1341437"/>
                            <a:gd name="T70" fmla="*/ 814203 w 1268413"/>
                            <a:gd name="T71" fmla="*/ 964194 h 1341437"/>
                            <a:gd name="T72" fmla="*/ 787197 w 1268413"/>
                            <a:gd name="T73" fmla="*/ 902227 h 1341437"/>
                            <a:gd name="T74" fmla="*/ 784946 w 1268413"/>
                            <a:gd name="T75" fmla="*/ 829746 h 1341437"/>
                            <a:gd name="T76" fmla="*/ 814203 w 1268413"/>
                            <a:gd name="T77" fmla="*/ 753132 h 1341437"/>
                            <a:gd name="T78" fmla="*/ 457873 w 1268413"/>
                            <a:gd name="T79" fmla="*/ 461326 h 1341437"/>
                            <a:gd name="T80" fmla="*/ 403860 w 1268413"/>
                            <a:gd name="T81" fmla="*/ 412503 h 1341437"/>
                            <a:gd name="T82" fmla="*/ 407611 w 1268413"/>
                            <a:gd name="T83" fmla="*/ 338145 h 1341437"/>
                            <a:gd name="T84" fmla="*/ 465749 w 1268413"/>
                            <a:gd name="T85" fmla="*/ 294954 h 1341437"/>
                            <a:gd name="T86" fmla="*/ 1676327 w 1268413"/>
                            <a:gd name="T87" fmla="*/ 7873 h 1341437"/>
                            <a:gd name="T88" fmla="*/ 1742207 w 1268413"/>
                            <a:gd name="T89" fmla="*/ 45742 h 1341437"/>
                            <a:gd name="T90" fmla="*/ 1786376 w 1268413"/>
                            <a:gd name="T91" fmla="*/ 107232 h 1341437"/>
                            <a:gd name="T92" fmla="*/ 1799850 w 1268413"/>
                            <a:gd name="T93" fmla="*/ 184844 h 1341437"/>
                            <a:gd name="T94" fmla="*/ 1778889 w 1268413"/>
                            <a:gd name="T95" fmla="*/ 259832 h 1341437"/>
                            <a:gd name="T96" fmla="*/ 1729480 w 1268413"/>
                            <a:gd name="T97" fmla="*/ 316823 h 1341437"/>
                            <a:gd name="T98" fmla="*/ 1659481 w 1268413"/>
                            <a:gd name="T99" fmla="*/ 347943 h 1341437"/>
                            <a:gd name="T100" fmla="*/ 1580127 w 1268413"/>
                            <a:gd name="T101" fmla="*/ 346069 h 1341437"/>
                            <a:gd name="T102" fmla="*/ 1512375 w 1268413"/>
                            <a:gd name="T103" fmla="*/ 311574 h 1341437"/>
                            <a:gd name="T104" fmla="*/ 1465961 w 1268413"/>
                            <a:gd name="T105" fmla="*/ 251959 h 1341437"/>
                            <a:gd name="T106" fmla="*/ 1448742 w 1268413"/>
                            <a:gd name="T107" fmla="*/ 175846 h 1341437"/>
                            <a:gd name="T108" fmla="*/ 1465961 w 1268413"/>
                            <a:gd name="T109" fmla="*/ 99359 h 1341437"/>
                            <a:gd name="T110" fmla="*/ 1512375 w 1268413"/>
                            <a:gd name="T111" fmla="*/ 40118 h 1341437"/>
                            <a:gd name="T112" fmla="*/ 1580127 w 1268413"/>
                            <a:gd name="T113" fmla="*/ 5624 h 134143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1268413" h="1341437">
                              <a:moveTo>
                                <a:pt x="1096699" y="1233487"/>
                              </a:moveTo>
                              <a:lnTo>
                                <a:pt x="1100138" y="1233754"/>
                              </a:lnTo>
                              <a:lnTo>
                                <a:pt x="1103843" y="1234022"/>
                              </a:lnTo>
                              <a:lnTo>
                                <a:pt x="1107547" y="1234556"/>
                              </a:lnTo>
                              <a:lnTo>
                                <a:pt x="1111780" y="1235358"/>
                              </a:lnTo>
                              <a:lnTo>
                                <a:pt x="1116013" y="1236694"/>
                              </a:lnTo>
                              <a:lnTo>
                                <a:pt x="1120511" y="1238297"/>
                              </a:lnTo>
                              <a:lnTo>
                                <a:pt x="1124745" y="1240435"/>
                              </a:lnTo>
                              <a:lnTo>
                                <a:pt x="1128978" y="1242839"/>
                              </a:lnTo>
                              <a:lnTo>
                                <a:pt x="1133211" y="1245779"/>
                              </a:lnTo>
                              <a:lnTo>
                                <a:pt x="1137445" y="1249519"/>
                              </a:lnTo>
                              <a:lnTo>
                                <a:pt x="1139561" y="1251924"/>
                              </a:lnTo>
                              <a:lnTo>
                                <a:pt x="1141413" y="1254863"/>
                              </a:lnTo>
                              <a:lnTo>
                                <a:pt x="1143266" y="1257536"/>
                              </a:lnTo>
                              <a:lnTo>
                                <a:pt x="1144853" y="1260475"/>
                              </a:lnTo>
                              <a:lnTo>
                                <a:pt x="1146176" y="1263681"/>
                              </a:lnTo>
                              <a:lnTo>
                                <a:pt x="1147234" y="1267155"/>
                              </a:lnTo>
                              <a:lnTo>
                                <a:pt x="1148028" y="1270628"/>
                              </a:lnTo>
                              <a:lnTo>
                                <a:pt x="1148557" y="1274369"/>
                              </a:lnTo>
                              <a:lnTo>
                                <a:pt x="1149351" y="1277843"/>
                              </a:lnTo>
                              <a:lnTo>
                                <a:pt x="1149351" y="1281584"/>
                              </a:lnTo>
                              <a:lnTo>
                                <a:pt x="1149351" y="1285592"/>
                              </a:lnTo>
                              <a:lnTo>
                                <a:pt x="1149086" y="1289333"/>
                              </a:lnTo>
                              <a:lnTo>
                                <a:pt x="1148293" y="1293074"/>
                              </a:lnTo>
                              <a:lnTo>
                                <a:pt x="1147499" y="1297082"/>
                              </a:lnTo>
                              <a:lnTo>
                                <a:pt x="1146441" y="1300822"/>
                              </a:lnTo>
                              <a:lnTo>
                                <a:pt x="1144853" y="1304563"/>
                              </a:lnTo>
                              <a:lnTo>
                                <a:pt x="1143266" y="1308304"/>
                              </a:lnTo>
                              <a:lnTo>
                                <a:pt x="1141149" y="1311778"/>
                              </a:lnTo>
                              <a:lnTo>
                                <a:pt x="1139032" y="1315519"/>
                              </a:lnTo>
                              <a:lnTo>
                                <a:pt x="1136386" y="1318725"/>
                              </a:lnTo>
                              <a:lnTo>
                                <a:pt x="1133476" y="1321931"/>
                              </a:lnTo>
                              <a:lnTo>
                                <a:pt x="1130036" y="1325138"/>
                              </a:lnTo>
                              <a:lnTo>
                                <a:pt x="1126597" y="1328077"/>
                              </a:lnTo>
                              <a:lnTo>
                                <a:pt x="1122893" y="1330482"/>
                              </a:lnTo>
                              <a:lnTo>
                                <a:pt x="1118659" y="1332887"/>
                              </a:lnTo>
                              <a:lnTo>
                                <a:pt x="1114161" y="1335292"/>
                              </a:lnTo>
                              <a:lnTo>
                                <a:pt x="1109134" y="1336895"/>
                              </a:lnTo>
                              <a:lnTo>
                                <a:pt x="1104107" y="1338765"/>
                              </a:lnTo>
                              <a:lnTo>
                                <a:pt x="1098286" y="1339834"/>
                              </a:lnTo>
                              <a:lnTo>
                                <a:pt x="1092730" y="1340636"/>
                              </a:lnTo>
                              <a:lnTo>
                                <a:pt x="1086380" y="1341170"/>
                              </a:lnTo>
                              <a:lnTo>
                                <a:pt x="1079501" y="1341437"/>
                              </a:lnTo>
                              <a:lnTo>
                                <a:pt x="741363" y="1341437"/>
                              </a:lnTo>
                              <a:lnTo>
                                <a:pt x="741363" y="1294142"/>
                              </a:lnTo>
                              <a:lnTo>
                                <a:pt x="1061774" y="1294142"/>
                              </a:lnTo>
                              <a:lnTo>
                                <a:pt x="1063626" y="1294142"/>
                              </a:lnTo>
                              <a:lnTo>
                                <a:pt x="1068124" y="1294142"/>
                              </a:lnTo>
                              <a:lnTo>
                                <a:pt x="1074209" y="1293608"/>
                              </a:lnTo>
                              <a:lnTo>
                                <a:pt x="1077913" y="1293074"/>
                              </a:lnTo>
                              <a:lnTo>
                                <a:pt x="1081353" y="1292272"/>
                              </a:lnTo>
                              <a:lnTo>
                                <a:pt x="1085057" y="1291203"/>
                              </a:lnTo>
                              <a:lnTo>
                                <a:pt x="1088497" y="1289600"/>
                              </a:lnTo>
                              <a:lnTo>
                                <a:pt x="1091936" y="1287729"/>
                              </a:lnTo>
                              <a:lnTo>
                                <a:pt x="1094582" y="1285325"/>
                              </a:lnTo>
                              <a:lnTo>
                                <a:pt x="1095905" y="1284256"/>
                              </a:lnTo>
                              <a:lnTo>
                                <a:pt x="1096963" y="1282653"/>
                              </a:lnTo>
                              <a:lnTo>
                                <a:pt x="1098022" y="1281049"/>
                              </a:lnTo>
                              <a:lnTo>
                                <a:pt x="1099080" y="1279179"/>
                              </a:lnTo>
                              <a:lnTo>
                                <a:pt x="1099874" y="1277576"/>
                              </a:lnTo>
                              <a:lnTo>
                                <a:pt x="1100138" y="1275438"/>
                              </a:lnTo>
                              <a:lnTo>
                                <a:pt x="1100668" y="1273568"/>
                              </a:lnTo>
                              <a:lnTo>
                                <a:pt x="1100668" y="1271163"/>
                              </a:lnTo>
                              <a:lnTo>
                                <a:pt x="1100403" y="1269292"/>
                              </a:lnTo>
                              <a:lnTo>
                                <a:pt x="1100138" y="1266888"/>
                              </a:lnTo>
                              <a:lnTo>
                                <a:pt x="1098286" y="1261276"/>
                              </a:lnTo>
                              <a:lnTo>
                                <a:pt x="1096170" y="1255131"/>
                              </a:lnTo>
                              <a:lnTo>
                                <a:pt x="1093259" y="1248985"/>
                              </a:lnTo>
                              <a:lnTo>
                                <a:pt x="1088497" y="1238564"/>
                              </a:lnTo>
                              <a:lnTo>
                                <a:pt x="1086115" y="1234289"/>
                              </a:lnTo>
                              <a:lnTo>
                                <a:pt x="1087174" y="1234289"/>
                              </a:lnTo>
                              <a:lnTo>
                                <a:pt x="1090878" y="1233754"/>
                              </a:lnTo>
                              <a:lnTo>
                                <a:pt x="1096699" y="1233487"/>
                              </a:lnTo>
                              <a:close/>
                              <a:moveTo>
                                <a:pt x="33073" y="1036637"/>
                              </a:moveTo>
                              <a:lnTo>
                                <a:pt x="259821" y="1263525"/>
                              </a:lnTo>
                              <a:lnTo>
                                <a:pt x="261144" y="1264586"/>
                              </a:lnTo>
                              <a:lnTo>
                                <a:pt x="264319" y="1267766"/>
                              </a:lnTo>
                              <a:lnTo>
                                <a:pt x="269082" y="1271742"/>
                              </a:lnTo>
                              <a:lnTo>
                                <a:pt x="271992" y="1273863"/>
                              </a:lnTo>
                              <a:lnTo>
                                <a:pt x="275167" y="1275718"/>
                              </a:lnTo>
                              <a:lnTo>
                                <a:pt x="278342" y="1277573"/>
                              </a:lnTo>
                              <a:lnTo>
                                <a:pt x="282046" y="1278899"/>
                              </a:lnTo>
                              <a:lnTo>
                                <a:pt x="285221" y="1279959"/>
                              </a:lnTo>
                              <a:lnTo>
                                <a:pt x="289190" y="1280489"/>
                              </a:lnTo>
                              <a:lnTo>
                                <a:pt x="291042" y="1280489"/>
                              </a:lnTo>
                              <a:lnTo>
                                <a:pt x="292894" y="1280489"/>
                              </a:lnTo>
                              <a:lnTo>
                                <a:pt x="294746" y="1279694"/>
                              </a:lnTo>
                              <a:lnTo>
                                <a:pt x="296599" y="1279164"/>
                              </a:lnTo>
                              <a:lnTo>
                                <a:pt x="298186" y="1278634"/>
                              </a:lnTo>
                              <a:lnTo>
                                <a:pt x="300038" y="1277573"/>
                              </a:lnTo>
                              <a:lnTo>
                                <a:pt x="301626" y="1276248"/>
                              </a:lnTo>
                              <a:lnTo>
                                <a:pt x="303213" y="1274658"/>
                              </a:lnTo>
                              <a:lnTo>
                                <a:pt x="304801" y="1273332"/>
                              </a:lnTo>
                              <a:lnTo>
                                <a:pt x="305859" y="1271212"/>
                              </a:lnTo>
                              <a:lnTo>
                                <a:pt x="308769" y="1266176"/>
                              </a:lnTo>
                              <a:lnTo>
                                <a:pt x="311415" y="1260345"/>
                              </a:lnTo>
                              <a:lnTo>
                                <a:pt x="313532" y="1253983"/>
                              </a:lnTo>
                              <a:lnTo>
                                <a:pt x="317236" y="1243116"/>
                              </a:lnTo>
                              <a:lnTo>
                                <a:pt x="318824" y="1238610"/>
                              </a:lnTo>
                              <a:lnTo>
                                <a:pt x="319882" y="1239405"/>
                              </a:lnTo>
                              <a:lnTo>
                                <a:pt x="322792" y="1241791"/>
                              </a:lnTo>
                              <a:lnTo>
                                <a:pt x="326761" y="1245502"/>
                              </a:lnTo>
                              <a:lnTo>
                                <a:pt x="329142" y="1248152"/>
                              </a:lnTo>
                              <a:lnTo>
                                <a:pt x="331524" y="1250803"/>
                              </a:lnTo>
                              <a:lnTo>
                                <a:pt x="333905" y="1253983"/>
                              </a:lnTo>
                              <a:lnTo>
                                <a:pt x="336286" y="1257429"/>
                              </a:lnTo>
                              <a:lnTo>
                                <a:pt x="338403" y="1261405"/>
                              </a:lnTo>
                              <a:lnTo>
                                <a:pt x="340519" y="1265381"/>
                              </a:lnTo>
                              <a:lnTo>
                                <a:pt x="341842" y="1270152"/>
                              </a:lnTo>
                              <a:lnTo>
                                <a:pt x="343430" y="1274923"/>
                              </a:lnTo>
                              <a:lnTo>
                                <a:pt x="344224" y="1279959"/>
                              </a:lnTo>
                              <a:lnTo>
                                <a:pt x="344488" y="1285525"/>
                              </a:lnTo>
                              <a:lnTo>
                                <a:pt x="344224" y="1288971"/>
                              </a:lnTo>
                              <a:lnTo>
                                <a:pt x="343959" y="1292151"/>
                              </a:lnTo>
                              <a:lnTo>
                                <a:pt x="343165" y="1295332"/>
                              </a:lnTo>
                              <a:lnTo>
                                <a:pt x="341842" y="1298778"/>
                              </a:lnTo>
                              <a:lnTo>
                                <a:pt x="340784" y="1301693"/>
                              </a:lnTo>
                              <a:lnTo>
                                <a:pt x="338932" y="1304874"/>
                              </a:lnTo>
                              <a:lnTo>
                                <a:pt x="337344" y="1307790"/>
                              </a:lnTo>
                              <a:lnTo>
                                <a:pt x="335228" y="1310970"/>
                              </a:lnTo>
                              <a:lnTo>
                                <a:pt x="332847" y="1313886"/>
                              </a:lnTo>
                              <a:lnTo>
                                <a:pt x="330465" y="1316802"/>
                              </a:lnTo>
                              <a:lnTo>
                                <a:pt x="327555" y="1319187"/>
                              </a:lnTo>
                              <a:lnTo>
                                <a:pt x="324644" y="1321573"/>
                              </a:lnTo>
                              <a:lnTo>
                                <a:pt x="321734" y="1323958"/>
                              </a:lnTo>
                              <a:lnTo>
                                <a:pt x="318294" y="1326079"/>
                              </a:lnTo>
                              <a:lnTo>
                                <a:pt x="314855" y="1327934"/>
                              </a:lnTo>
                              <a:lnTo>
                                <a:pt x="311151" y="1329524"/>
                              </a:lnTo>
                              <a:lnTo>
                                <a:pt x="307447" y="1331115"/>
                              </a:lnTo>
                              <a:lnTo>
                                <a:pt x="303213" y="1332175"/>
                              </a:lnTo>
                              <a:lnTo>
                                <a:pt x="299244" y="1332970"/>
                              </a:lnTo>
                              <a:lnTo>
                                <a:pt x="295011" y="1333500"/>
                              </a:lnTo>
                              <a:lnTo>
                                <a:pt x="290778" y="1333500"/>
                              </a:lnTo>
                              <a:lnTo>
                                <a:pt x="286544" y="1333500"/>
                              </a:lnTo>
                              <a:lnTo>
                                <a:pt x="282046" y="1332970"/>
                              </a:lnTo>
                              <a:lnTo>
                                <a:pt x="277284" y="1332175"/>
                              </a:lnTo>
                              <a:lnTo>
                                <a:pt x="272786" y="1330850"/>
                              </a:lnTo>
                              <a:lnTo>
                                <a:pt x="268024" y="1329259"/>
                              </a:lnTo>
                              <a:lnTo>
                                <a:pt x="263261" y="1326874"/>
                              </a:lnTo>
                              <a:lnTo>
                                <a:pt x="258499" y="1324488"/>
                              </a:lnTo>
                              <a:lnTo>
                                <a:pt x="253736" y="1321308"/>
                              </a:lnTo>
                              <a:lnTo>
                                <a:pt x="248709" y="1317862"/>
                              </a:lnTo>
                              <a:lnTo>
                                <a:pt x="243946" y="1313886"/>
                              </a:lnTo>
                              <a:lnTo>
                                <a:pt x="239184" y="1309380"/>
                              </a:lnTo>
                              <a:lnTo>
                                <a:pt x="0" y="1069769"/>
                              </a:lnTo>
                              <a:lnTo>
                                <a:pt x="33073" y="1036637"/>
                              </a:lnTo>
                              <a:close/>
                              <a:moveTo>
                                <a:pt x="340582" y="206375"/>
                              </a:moveTo>
                              <a:lnTo>
                                <a:pt x="966659" y="206640"/>
                              </a:lnTo>
                              <a:lnTo>
                                <a:pt x="970359" y="206904"/>
                              </a:lnTo>
                              <a:lnTo>
                                <a:pt x="974851" y="207433"/>
                              </a:lnTo>
                              <a:lnTo>
                                <a:pt x="980666" y="208226"/>
                              </a:lnTo>
                              <a:lnTo>
                                <a:pt x="987537" y="209549"/>
                              </a:lnTo>
                              <a:lnTo>
                                <a:pt x="995201" y="211400"/>
                              </a:lnTo>
                              <a:lnTo>
                                <a:pt x="1003658" y="214044"/>
                              </a:lnTo>
                              <a:lnTo>
                                <a:pt x="1012908" y="217482"/>
                              </a:lnTo>
                              <a:lnTo>
                                <a:pt x="1017665" y="219598"/>
                              </a:lnTo>
                              <a:lnTo>
                                <a:pt x="1022157" y="221713"/>
                              </a:lnTo>
                              <a:lnTo>
                                <a:pt x="1027179" y="224093"/>
                              </a:lnTo>
                              <a:lnTo>
                                <a:pt x="1031671" y="227002"/>
                              </a:lnTo>
                              <a:lnTo>
                                <a:pt x="1036428" y="230176"/>
                              </a:lnTo>
                              <a:lnTo>
                                <a:pt x="1041185" y="233085"/>
                              </a:lnTo>
                              <a:lnTo>
                                <a:pt x="1045678" y="237052"/>
                              </a:lnTo>
                              <a:lnTo>
                                <a:pt x="1049907" y="241019"/>
                              </a:lnTo>
                              <a:lnTo>
                                <a:pt x="1054135" y="245250"/>
                              </a:lnTo>
                              <a:lnTo>
                                <a:pt x="1058364" y="249745"/>
                              </a:lnTo>
                              <a:lnTo>
                                <a:pt x="1062064" y="254506"/>
                              </a:lnTo>
                              <a:lnTo>
                                <a:pt x="1066028" y="260059"/>
                              </a:lnTo>
                              <a:lnTo>
                                <a:pt x="1069199" y="265877"/>
                              </a:lnTo>
                              <a:lnTo>
                                <a:pt x="1072370" y="271695"/>
                              </a:lnTo>
                              <a:lnTo>
                                <a:pt x="1075277" y="278306"/>
                              </a:lnTo>
                              <a:lnTo>
                                <a:pt x="1077920" y="285182"/>
                              </a:lnTo>
                              <a:lnTo>
                                <a:pt x="1078977" y="288356"/>
                              </a:lnTo>
                              <a:lnTo>
                                <a:pt x="1079770" y="291794"/>
                              </a:lnTo>
                              <a:lnTo>
                                <a:pt x="1081092" y="296554"/>
                              </a:lnTo>
                              <a:lnTo>
                                <a:pt x="1082149" y="302901"/>
                              </a:lnTo>
                              <a:lnTo>
                                <a:pt x="1083206" y="309776"/>
                              </a:lnTo>
                              <a:lnTo>
                                <a:pt x="1083999" y="317710"/>
                              </a:lnTo>
                              <a:lnTo>
                                <a:pt x="1084263" y="326437"/>
                              </a:lnTo>
                              <a:lnTo>
                                <a:pt x="1084263" y="335957"/>
                              </a:lnTo>
                              <a:lnTo>
                                <a:pt x="1083999" y="340717"/>
                              </a:lnTo>
                              <a:lnTo>
                                <a:pt x="1083206" y="345742"/>
                              </a:lnTo>
                              <a:lnTo>
                                <a:pt x="1082413" y="351031"/>
                              </a:lnTo>
                              <a:lnTo>
                                <a:pt x="1081620" y="356320"/>
                              </a:lnTo>
                              <a:lnTo>
                                <a:pt x="1080563" y="361609"/>
                              </a:lnTo>
                              <a:lnTo>
                                <a:pt x="1078977" y="366898"/>
                              </a:lnTo>
                              <a:lnTo>
                                <a:pt x="1077392" y="372187"/>
                              </a:lnTo>
                              <a:lnTo>
                                <a:pt x="1075277" y="378005"/>
                              </a:lnTo>
                              <a:lnTo>
                                <a:pt x="1073163" y="383294"/>
                              </a:lnTo>
                              <a:lnTo>
                                <a:pt x="1070521" y="388848"/>
                              </a:lnTo>
                              <a:lnTo>
                                <a:pt x="1067613" y="394137"/>
                              </a:lnTo>
                              <a:lnTo>
                                <a:pt x="1064178" y="399955"/>
                              </a:lnTo>
                              <a:lnTo>
                                <a:pt x="1060478" y="405244"/>
                              </a:lnTo>
                              <a:lnTo>
                                <a:pt x="1056514" y="410533"/>
                              </a:lnTo>
                              <a:lnTo>
                                <a:pt x="813377" y="653566"/>
                              </a:lnTo>
                              <a:lnTo>
                                <a:pt x="996522" y="836567"/>
                              </a:lnTo>
                              <a:lnTo>
                                <a:pt x="999429" y="839476"/>
                              </a:lnTo>
                              <a:lnTo>
                                <a:pt x="1002072" y="842121"/>
                              </a:lnTo>
                              <a:lnTo>
                                <a:pt x="1004186" y="845294"/>
                              </a:lnTo>
                              <a:lnTo>
                                <a:pt x="1006565" y="848203"/>
                              </a:lnTo>
                              <a:lnTo>
                                <a:pt x="1008679" y="851377"/>
                              </a:lnTo>
                              <a:lnTo>
                                <a:pt x="1010529" y="854550"/>
                              </a:lnTo>
                              <a:lnTo>
                                <a:pt x="1012379" y="857988"/>
                              </a:lnTo>
                              <a:lnTo>
                                <a:pt x="1013965" y="861426"/>
                              </a:lnTo>
                              <a:lnTo>
                                <a:pt x="1015286" y="865128"/>
                              </a:lnTo>
                              <a:lnTo>
                                <a:pt x="1016872" y="868566"/>
                              </a:lnTo>
                              <a:lnTo>
                                <a:pt x="1017665" y="872533"/>
                              </a:lnTo>
                              <a:lnTo>
                                <a:pt x="1018722" y="876235"/>
                              </a:lnTo>
                              <a:lnTo>
                                <a:pt x="1019515" y="879938"/>
                              </a:lnTo>
                              <a:lnTo>
                                <a:pt x="1020043" y="883904"/>
                              </a:lnTo>
                              <a:lnTo>
                                <a:pt x="1020307" y="887871"/>
                              </a:lnTo>
                              <a:lnTo>
                                <a:pt x="1020307" y="892367"/>
                              </a:lnTo>
                              <a:lnTo>
                                <a:pt x="1020307" y="1204422"/>
                              </a:lnTo>
                              <a:lnTo>
                                <a:pt x="1020307" y="1207331"/>
                              </a:lnTo>
                              <a:lnTo>
                                <a:pt x="1020043" y="1210504"/>
                              </a:lnTo>
                              <a:lnTo>
                                <a:pt x="1019515" y="1213678"/>
                              </a:lnTo>
                              <a:lnTo>
                                <a:pt x="1018457" y="1216851"/>
                              </a:lnTo>
                              <a:lnTo>
                                <a:pt x="1017665" y="1220289"/>
                              </a:lnTo>
                              <a:lnTo>
                                <a:pt x="1016607" y="1223462"/>
                              </a:lnTo>
                              <a:lnTo>
                                <a:pt x="1013965" y="1230074"/>
                              </a:lnTo>
                              <a:lnTo>
                                <a:pt x="1010529" y="1236156"/>
                              </a:lnTo>
                              <a:lnTo>
                                <a:pt x="1006301" y="1242503"/>
                              </a:lnTo>
                              <a:lnTo>
                                <a:pt x="1001808" y="1248850"/>
                              </a:lnTo>
                              <a:lnTo>
                                <a:pt x="996522" y="1254403"/>
                              </a:lnTo>
                              <a:lnTo>
                                <a:pt x="991237" y="1260221"/>
                              </a:lnTo>
                              <a:lnTo>
                                <a:pt x="985158" y="1264982"/>
                              </a:lnTo>
                              <a:lnTo>
                                <a:pt x="978816" y="1269742"/>
                              </a:lnTo>
                              <a:lnTo>
                                <a:pt x="975380" y="1271593"/>
                              </a:lnTo>
                              <a:lnTo>
                                <a:pt x="972473" y="1273444"/>
                              </a:lnTo>
                              <a:lnTo>
                                <a:pt x="969037" y="1275031"/>
                              </a:lnTo>
                              <a:lnTo>
                                <a:pt x="965602" y="1276353"/>
                              </a:lnTo>
                              <a:lnTo>
                                <a:pt x="962166" y="1277940"/>
                              </a:lnTo>
                              <a:lnTo>
                                <a:pt x="958466" y="1278998"/>
                              </a:lnTo>
                              <a:lnTo>
                                <a:pt x="955031" y="1279791"/>
                              </a:lnTo>
                              <a:lnTo>
                                <a:pt x="951331" y="1280584"/>
                              </a:lnTo>
                              <a:lnTo>
                                <a:pt x="947895" y="1280849"/>
                              </a:lnTo>
                              <a:lnTo>
                                <a:pt x="944195" y="1281113"/>
                              </a:lnTo>
                              <a:lnTo>
                                <a:pt x="940231" y="1280849"/>
                              </a:lnTo>
                              <a:lnTo>
                                <a:pt x="936531" y="1280584"/>
                              </a:lnTo>
                              <a:lnTo>
                                <a:pt x="932303" y="1280055"/>
                              </a:lnTo>
                              <a:lnTo>
                                <a:pt x="928603" y="1279262"/>
                              </a:lnTo>
                              <a:lnTo>
                                <a:pt x="924903" y="1278469"/>
                              </a:lnTo>
                              <a:lnTo>
                                <a:pt x="921203" y="1277675"/>
                              </a:lnTo>
                              <a:lnTo>
                                <a:pt x="917767" y="1276089"/>
                              </a:lnTo>
                              <a:lnTo>
                                <a:pt x="914067" y="1275031"/>
                              </a:lnTo>
                              <a:lnTo>
                                <a:pt x="910896" y="1273444"/>
                              </a:lnTo>
                              <a:lnTo>
                                <a:pt x="907725" y="1271593"/>
                              </a:lnTo>
                              <a:lnTo>
                                <a:pt x="904553" y="1270006"/>
                              </a:lnTo>
                              <a:lnTo>
                                <a:pt x="901382" y="1267891"/>
                              </a:lnTo>
                              <a:lnTo>
                                <a:pt x="898211" y="1265510"/>
                              </a:lnTo>
                              <a:lnTo>
                                <a:pt x="895304" y="1263395"/>
                              </a:lnTo>
                              <a:lnTo>
                                <a:pt x="892397" y="1261015"/>
                              </a:lnTo>
                              <a:lnTo>
                                <a:pt x="890018" y="1258370"/>
                              </a:lnTo>
                              <a:lnTo>
                                <a:pt x="887375" y="1255990"/>
                              </a:lnTo>
                              <a:lnTo>
                                <a:pt x="884997" y="1253081"/>
                              </a:lnTo>
                              <a:lnTo>
                                <a:pt x="882882" y="1250172"/>
                              </a:lnTo>
                              <a:lnTo>
                                <a:pt x="880504" y="1247263"/>
                              </a:lnTo>
                              <a:lnTo>
                                <a:pt x="878390" y="1244090"/>
                              </a:lnTo>
                              <a:lnTo>
                                <a:pt x="876804" y="1240916"/>
                              </a:lnTo>
                              <a:lnTo>
                                <a:pt x="874954" y="1237743"/>
                              </a:lnTo>
                              <a:lnTo>
                                <a:pt x="873633" y="1234305"/>
                              </a:lnTo>
                              <a:lnTo>
                                <a:pt x="872311" y="1230867"/>
                              </a:lnTo>
                              <a:lnTo>
                                <a:pt x="870990" y="1227165"/>
                              </a:lnTo>
                              <a:lnTo>
                                <a:pt x="869933" y="1223727"/>
                              </a:lnTo>
                              <a:lnTo>
                                <a:pt x="869140" y="1220025"/>
                              </a:lnTo>
                              <a:lnTo>
                                <a:pt x="868611" y="1216322"/>
                              </a:lnTo>
                              <a:lnTo>
                                <a:pt x="867819" y="1212355"/>
                              </a:lnTo>
                              <a:lnTo>
                                <a:pt x="867554" y="1208653"/>
                              </a:lnTo>
                              <a:lnTo>
                                <a:pt x="867554" y="1204422"/>
                              </a:lnTo>
                              <a:lnTo>
                                <a:pt x="867026" y="979901"/>
                              </a:lnTo>
                              <a:lnTo>
                                <a:pt x="676480" y="787643"/>
                              </a:lnTo>
                              <a:lnTo>
                                <a:pt x="288519" y="1176390"/>
                              </a:lnTo>
                              <a:lnTo>
                                <a:pt x="281912" y="1181150"/>
                              </a:lnTo>
                              <a:lnTo>
                                <a:pt x="278476" y="1183530"/>
                              </a:lnTo>
                              <a:lnTo>
                                <a:pt x="274776" y="1185646"/>
                              </a:lnTo>
                              <a:lnTo>
                                <a:pt x="271340" y="1187232"/>
                              </a:lnTo>
                              <a:lnTo>
                                <a:pt x="267641" y="1188819"/>
                              </a:lnTo>
                              <a:lnTo>
                                <a:pt x="264205" y="1189877"/>
                              </a:lnTo>
                              <a:lnTo>
                                <a:pt x="260505" y="1191199"/>
                              </a:lnTo>
                              <a:lnTo>
                                <a:pt x="256805" y="1191992"/>
                              </a:lnTo>
                              <a:lnTo>
                                <a:pt x="253369" y="1192786"/>
                              </a:lnTo>
                              <a:lnTo>
                                <a:pt x="249670" y="1193315"/>
                              </a:lnTo>
                              <a:lnTo>
                                <a:pt x="245970" y="1193579"/>
                              </a:lnTo>
                              <a:lnTo>
                                <a:pt x="242270" y="1194108"/>
                              </a:lnTo>
                              <a:lnTo>
                                <a:pt x="238306" y="1194108"/>
                              </a:lnTo>
                              <a:lnTo>
                                <a:pt x="235134" y="1193579"/>
                              </a:lnTo>
                              <a:lnTo>
                                <a:pt x="231434" y="1193315"/>
                              </a:lnTo>
                              <a:lnTo>
                                <a:pt x="227470" y="1192786"/>
                              </a:lnTo>
                              <a:lnTo>
                                <a:pt x="224299" y="1191992"/>
                              </a:lnTo>
                              <a:lnTo>
                                <a:pt x="220863" y="1191199"/>
                              </a:lnTo>
                              <a:lnTo>
                                <a:pt x="217428" y="1190141"/>
                              </a:lnTo>
                              <a:lnTo>
                                <a:pt x="213992" y="1189083"/>
                              </a:lnTo>
                              <a:lnTo>
                                <a:pt x="210556" y="1187761"/>
                              </a:lnTo>
                              <a:lnTo>
                                <a:pt x="207121" y="1186175"/>
                              </a:lnTo>
                              <a:lnTo>
                                <a:pt x="203949" y="1184588"/>
                              </a:lnTo>
                              <a:lnTo>
                                <a:pt x="200778" y="1182472"/>
                              </a:lnTo>
                              <a:lnTo>
                                <a:pt x="197607" y="1180621"/>
                              </a:lnTo>
                              <a:lnTo>
                                <a:pt x="194700" y="1178505"/>
                              </a:lnTo>
                              <a:lnTo>
                                <a:pt x="192057" y="1176390"/>
                              </a:lnTo>
                              <a:lnTo>
                                <a:pt x="189150" y="1173745"/>
                              </a:lnTo>
                              <a:lnTo>
                                <a:pt x="186507" y="1171101"/>
                              </a:lnTo>
                              <a:lnTo>
                                <a:pt x="183864" y="1168456"/>
                              </a:lnTo>
                              <a:lnTo>
                                <a:pt x="181750" y="1165812"/>
                              </a:lnTo>
                              <a:lnTo>
                                <a:pt x="179371" y="1162638"/>
                              </a:lnTo>
                              <a:lnTo>
                                <a:pt x="176993" y="1159465"/>
                              </a:lnTo>
                              <a:lnTo>
                                <a:pt x="175143" y="1156291"/>
                              </a:lnTo>
                              <a:lnTo>
                                <a:pt x="173293" y="1152853"/>
                              </a:lnTo>
                              <a:lnTo>
                                <a:pt x="170650" y="1146771"/>
                              </a:lnTo>
                              <a:lnTo>
                                <a:pt x="168272" y="1140689"/>
                              </a:lnTo>
                              <a:lnTo>
                                <a:pt x="166950" y="1134342"/>
                              </a:lnTo>
                              <a:lnTo>
                                <a:pt x="165629" y="1127730"/>
                              </a:lnTo>
                              <a:lnTo>
                                <a:pt x="165100" y="1121383"/>
                              </a:lnTo>
                              <a:lnTo>
                                <a:pt x="165100" y="1115301"/>
                              </a:lnTo>
                              <a:lnTo>
                                <a:pt x="165629" y="1108690"/>
                              </a:lnTo>
                              <a:lnTo>
                                <a:pt x="166950" y="1102607"/>
                              </a:lnTo>
                              <a:lnTo>
                                <a:pt x="168536" y="1096260"/>
                              </a:lnTo>
                              <a:lnTo>
                                <a:pt x="170650" y="1090442"/>
                              </a:lnTo>
                              <a:lnTo>
                                <a:pt x="173029" y="1084624"/>
                              </a:lnTo>
                              <a:lnTo>
                                <a:pt x="176200" y="1079335"/>
                              </a:lnTo>
                              <a:lnTo>
                                <a:pt x="179636" y="1073782"/>
                              </a:lnTo>
                              <a:lnTo>
                                <a:pt x="183600" y="1069022"/>
                              </a:lnTo>
                              <a:lnTo>
                                <a:pt x="188357" y="1063997"/>
                              </a:lnTo>
                              <a:lnTo>
                                <a:pt x="193114" y="1059766"/>
                              </a:lnTo>
                              <a:lnTo>
                                <a:pt x="573412" y="678953"/>
                              </a:lnTo>
                              <a:lnTo>
                                <a:pt x="573676" y="678953"/>
                              </a:lnTo>
                              <a:lnTo>
                                <a:pt x="568390" y="671020"/>
                              </a:lnTo>
                              <a:lnTo>
                                <a:pt x="566540" y="666788"/>
                              </a:lnTo>
                              <a:lnTo>
                                <a:pt x="564162" y="662557"/>
                              </a:lnTo>
                              <a:lnTo>
                                <a:pt x="562048" y="658326"/>
                              </a:lnTo>
                              <a:lnTo>
                                <a:pt x="560462" y="653566"/>
                              </a:lnTo>
                              <a:lnTo>
                                <a:pt x="558876" y="649334"/>
                              </a:lnTo>
                              <a:lnTo>
                                <a:pt x="557291" y="644574"/>
                              </a:lnTo>
                              <a:lnTo>
                                <a:pt x="555969" y="640079"/>
                              </a:lnTo>
                              <a:lnTo>
                                <a:pt x="554648" y="635318"/>
                              </a:lnTo>
                              <a:lnTo>
                                <a:pt x="553855" y="630558"/>
                              </a:lnTo>
                              <a:lnTo>
                                <a:pt x="553062" y="625798"/>
                              </a:lnTo>
                              <a:lnTo>
                                <a:pt x="552534" y="620773"/>
                              </a:lnTo>
                              <a:lnTo>
                                <a:pt x="552005" y="615749"/>
                              </a:lnTo>
                              <a:lnTo>
                                <a:pt x="551741" y="610460"/>
                              </a:lnTo>
                              <a:lnTo>
                                <a:pt x="551741" y="605700"/>
                              </a:lnTo>
                              <a:lnTo>
                                <a:pt x="551741" y="598295"/>
                              </a:lnTo>
                              <a:lnTo>
                                <a:pt x="552269" y="591155"/>
                              </a:lnTo>
                              <a:lnTo>
                                <a:pt x="553062" y="584279"/>
                              </a:lnTo>
                              <a:lnTo>
                                <a:pt x="553855" y="577668"/>
                              </a:lnTo>
                              <a:lnTo>
                                <a:pt x="555441" y="571056"/>
                              </a:lnTo>
                              <a:lnTo>
                                <a:pt x="557026" y="564974"/>
                              </a:lnTo>
                              <a:lnTo>
                                <a:pt x="559140" y="558891"/>
                              </a:lnTo>
                              <a:lnTo>
                                <a:pt x="561255" y="552809"/>
                              </a:lnTo>
                              <a:lnTo>
                                <a:pt x="563898" y="547255"/>
                              </a:lnTo>
                              <a:lnTo>
                                <a:pt x="567069" y="541437"/>
                              </a:lnTo>
                              <a:lnTo>
                                <a:pt x="570240" y="535884"/>
                              </a:lnTo>
                              <a:lnTo>
                                <a:pt x="573676" y="530330"/>
                              </a:lnTo>
                              <a:lnTo>
                                <a:pt x="577640" y="525041"/>
                              </a:lnTo>
                              <a:lnTo>
                                <a:pt x="581604" y="519752"/>
                              </a:lnTo>
                              <a:lnTo>
                                <a:pt x="586097" y="514728"/>
                              </a:lnTo>
                              <a:lnTo>
                                <a:pt x="590590" y="509439"/>
                              </a:lnTo>
                              <a:lnTo>
                                <a:pt x="772942" y="328288"/>
                              </a:lnTo>
                              <a:lnTo>
                                <a:pt x="340582" y="327759"/>
                              </a:lnTo>
                              <a:lnTo>
                                <a:pt x="334239" y="327495"/>
                              </a:lnTo>
                              <a:lnTo>
                                <a:pt x="328160" y="326172"/>
                              </a:lnTo>
                              <a:lnTo>
                                <a:pt x="322611" y="324850"/>
                              </a:lnTo>
                              <a:lnTo>
                                <a:pt x="316796" y="322735"/>
                              </a:lnTo>
                              <a:lnTo>
                                <a:pt x="311775" y="320354"/>
                              </a:lnTo>
                              <a:lnTo>
                                <a:pt x="306490" y="317445"/>
                              </a:lnTo>
                              <a:lnTo>
                                <a:pt x="301997" y="313743"/>
                              </a:lnTo>
                              <a:lnTo>
                                <a:pt x="297768" y="310041"/>
                              </a:lnTo>
                              <a:lnTo>
                                <a:pt x="293804" y="305810"/>
                              </a:lnTo>
                              <a:lnTo>
                                <a:pt x="290369" y="300785"/>
                              </a:lnTo>
                              <a:lnTo>
                                <a:pt x="287197" y="296025"/>
                              </a:lnTo>
                              <a:lnTo>
                                <a:pt x="284554" y="290471"/>
                              </a:lnTo>
                              <a:lnTo>
                                <a:pt x="282704" y="285182"/>
                              </a:lnTo>
                              <a:lnTo>
                                <a:pt x="281119" y="279100"/>
                              </a:lnTo>
                              <a:lnTo>
                                <a:pt x="280062" y="273282"/>
                              </a:lnTo>
                              <a:lnTo>
                                <a:pt x="279797" y="266935"/>
                              </a:lnTo>
                              <a:lnTo>
                                <a:pt x="280062" y="260852"/>
                              </a:lnTo>
                              <a:lnTo>
                                <a:pt x="281119" y="255035"/>
                              </a:lnTo>
                              <a:lnTo>
                                <a:pt x="282704" y="248952"/>
                              </a:lnTo>
                              <a:lnTo>
                                <a:pt x="284554" y="243399"/>
                              </a:lnTo>
                              <a:lnTo>
                                <a:pt x="287197" y="238110"/>
                              </a:lnTo>
                              <a:lnTo>
                                <a:pt x="290369" y="233085"/>
                              </a:lnTo>
                              <a:lnTo>
                                <a:pt x="293804" y="228325"/>
                              </a:lnTo>
                              <a:lnTo>
                                <a:pt x="297768" y="224093"/>
                              </a:lnTo>
                              <a:lnTo>
                                <a:pt x="301997" y="220391"/>
                              </a:lnTo>
                              <a:lnTo>
                                <a:pt x="306490" y="216953"/>
                              </a:lnTo>
                              <a:lnTo>
                                <a:pt x="311775" y="213780"/>
                              </a:lnTo>
                              <a:lnTo>
                                <a:pt x="316796" y="211135"/>
                              </a:lnTo>
                              <a:lnTo>
                                <a:pt x="322611" y="209284"/>
                              </a:lnTo>
                              <a:lnTo>
                                <a:pt x="328160" y="207697"/>
                              </a:lnTo>
                              <a:lnTo>
                                <a:pt x="334239" y="206640"/>
                              </a:lnTo>
                              <a:lnTo>
                                <a:pt x="340582" y="206375"/>
                              </a:lnTo>
                              <a:close/>
                              <a:moveTo>
                                <a:pt x="1144192" y="0"/>
                              </a:moveTo>
                              <a:lnTo>
                                <a:pt x="1150522" y="264"/>
                              </a:lnTo>
                              <a:lnTo>
                                <a:pt x="1157116" y="528"/>
                              </a:lnTo>
                              <a:lnTo>
                                <a:pt x="1162918" y="1320"/>
                              </a:lnTo>
                              <a:lnTo>
                                <a:pt x="1169247" y="2640"/>
                              </a:lnTo>
                              <a:lnTo>
                                <a:pt x="1175313" y="3960"/>
                              </a:lnTo>
                              <a:lnTo>
                                <a:pt x="1181116" y="5544"/>
                              </a:lnTo>
                              <a:lnTo>
                                <a:pt x="1186918" y="7392"/>
                              </a:lnTo>
                              <a:lnTo>
                                <a:pt x="1192720" y="9769"/>
                              </a:lnTo>
                              <a:lnTo>
                                <a:pt x="1197995" y="12145"/>
                              </a:lnTo>
                              <a:lnTo>
                                <a:pt x="1203533" y="15049"/>
                              </a:lnTo>
                              <a:lnTo>
                                <a:pt x="1208544" y="17953"/>
                              </a:lnTo>
                              <a:lnTo>
                                <a:pt x="1213819" y="21121"/>
                              </a:lnTo>
                              <a:lnTo>
                                <a:pt x="1218567" y="24554"/>
                              </a:lnTo>
                              <a:lnTo>
                                <a:pt x="1223050" y="28250"/>
                              </a:lnTo>
                              <a:lnTo>
                                <a:pt x="1227534" y="32210"/>
                              </a:lnTo>
                              <a:lnTo>
                                <a:pt x="1232017" y="36171"/>
                              </a:lnTo>
                              <a:lnTo>
                                <a:pt x="1236237" y="40395"/>
                              </a:lnTo>
                              <a:lnTo>
                                <a:pt x="1239929" y="44883"/>
                              </a:lnTo>
                              <a:lnTo>
                                <a:pt x="1243622" y="49899"/>
                              </a:lnTo>
                              <a:lnTo>
                                <a:pt x="1247050" y="54652"/>
                              </a:lnTo>
                              <a:lnTo>
                                <a:pt x="1250479" y="59404"/>
                              </a:lnTo>
                              <a:lnTo>
                                <a:pt x="1253380" y="64685"/>
                              </a:lnTo>
                              <a:lnTo>
                                <a:pt x="1256017" y="69965"/>
                              </a:lnTo>
                              <a:lnTo>
                                <a:pt x="1258655" y="75509"/>
                              </a:lnTo>
                              <a:lnTo>
                                <a:pt x="1260765" y="81054"/>
                              </a:lnTo>
                              <a:lnTo>
                                <a:pt x="1262611" y="86862"/>
                              </a:lnTo>
                              <a:lnTo>
                                <a:pt x="1264457" y="92935"/>
                              </a:lnTo>
                              <a:lnTo>
                                <a:pt x="1265776" y="98743"/>
                              </a:lnTo>
                              <a:lnTo>
                                <a:pt x="1266831" y="104815"/>
                              </a:lnTo>
                              <a:lnTo>
                                <a:pt x="1267886" y="111152"/>
                              </a:lnTo>
                              <a:lnTo>
                                <a:pt x="1268149" y="117488"/>
                              </a:lnTo>
                              <a:lnTo>
                                <a:pt x="1268413" y="123825"/>
                              </a:lnTo>
                              <a:lnTo>
                                <a:pt x="1268149" y="130161"/>
                              </a:lnTo>
                              <a:lnTo>
                                <a:pt x="1267886" y="136498"/>
                              </a:lnTo>
                              <a:lnTo>
                                <a:pt x="1266831" y="142834"/>
                              </a:lnTo>
                              <a:lnTo>
                                <a:pt x="1265776" y="148643"/>
                              </a:lnTo>
                              <a:lnTo>
                                <a:pt x="1264457" y="154715"/>
                              </a:lnTo>
                              <a:lnTo>
                                <a:pt x="1262611" y="160788"/>
                              </a:lnTo>
                              <a:lnTo>
                                <a:pt x="1260765" y="166332"/>
                              </a:lnTo>
                              <a:lnTo>
                                <a:pt x="1258655" y="172140"/>
                              </a:lnTo>
                              <a:lnTo>
                                <a:pt x="1256017" y="177421"/>
                              </a:lnTo>
                              <a:lnTo>
                                <a:pt x="1253380" y="182965"/>
                              </a:lnTo>
                              <a:lnTo>
                                <a:pt x="1250479" y="187982"/>
                              </a:lnTo>
                              <a:lnTo>
                                <a:pt x="1247050" y="192998"/>
                              </a:lnTo>
                              <a:lnTo>
                                <a:pt x="1243622" y="197750"/>
                              </a:lnTo>
                              <a:lnTo>
                                <a:pt x="1239929" y="202503"/>
                              </a:lnTo>
                              <a:lnTo>
                                <a:pt x="1236237" y="207255"/>
                              </a:lnTo>
                              <a:lnTo>
                                <a:pt x="1232017" y="211480"/>
                              </a:lnTo>
                              <a:lnTo>
                                <a:pt x="1227534" y="215440"/>
                              </a:lnTo>
                              <a:lnTo>
                                <a:pt x="1223050" y="219400"/>
                              </a:lnTo>
                              <a:lnTo>
                                <a:pt x="1218567" y="223096"/>
                              </a:lnTo>
                              <a:lnTo>
                                <a:pt x="1213819" y="226529"/>
                              </a:lnTo>
                              <a:lnTo>
                                <a:pt x="1208544" y="229697"/>
                              </a:lnTo>
                              <a:lnTo>
                                <a:pt x="1203533" y="232865"/>
                              </a:lnTo>
                              <a:lnTo>
                                <a:pt x="1197995" y="235241"/>
                              </a:lnTo>
                              <a:lnTo>
                                <a:pt x="1192720" y="237881"/>
                              </a:lnTo>
                              <a:lnTo>
                                <a:pt x="1186918" y="240258"/>
                              </a:lnTo>
                              <a:lnTo>
                                <a:pt x="1181116" y="242106"/>
                              </a:lnTo>
                              <a:lnTo>
                                <a:pt x="1175313" y="243690"/>
                              </a:lnTo>
                              <a:lnTo>
                                <a:pt x="1169247" y="245010"/>
                              </a:lnTo>
                              <a:lnTo>
                                <a:pt x="1162918" y="246066"/>
                              </a:lnTo>
                              <a:lnTo>
                                <a:pt x="1157116" y="247122"/>
                              </a:lnTo>
                              <a:lnTo>
                                <a:pt x="1150522" y="247650"/>
                              </a:lnTo>
                              <a:lnTo>
                                <a:pt x="1144192" y="247650"/>
                              </a:lnTo>
                              <a:lnTo>
                                <a:pt x="1137863" y="247650"/>
                              </a:lnTo>
                              <a:lnTo>
                                <a:pt x="1131797" y="247122"/>
                              </a:lnTo>
                              <a:lnTo>
                                <a:pt x="1125467" y="246066"/>
                              </a:lnTo>
                              <a:lnTo>
                                <a:pt x="1119137" y="245010"/>
                              </a:lnTo>
                              <a:lnTo>
                                <a:pt x="1113335" y="243690"/>
                              </a:lnTo>
                              <a:lnTo>
                                <a:pt x="1107533" y="242106"/>
                              </a:lnTo>
                              <a:lnTo>
                                <a:pt x="1101731" y="240258"/>
                              </a:lnTo>
                              <a:lnTo>
                                <a:pt x="1096192" y="237881"/>
                              </a:lnTo>
                              <a:lnTo>
                                <a:pt x="1090654" y="235241"/>
                              </a:lnTo>
                              <a:lnTo>
                                <a:pt x="1085379" y="232865"/>
                              </a:lnTo>
                              <a:lnTo>
                                <a:pt x="1080104" y="229697"/>
                              </a:lnTo>
                              <a:lnTo>
                                <a:pt x="1075093" y="226529"/>
                              </a:lnTo>
                              <a:lnTo>
                                <a:pt x="1070346" y="223096"/>
                              </a:lnTo>
                              <a:lnTo>
                                <a:pt x="1065598" y="219400"/>
                              </a:lnTo>
                              <a:lnTo>
                                <a:pt x="1061115" y="215440"/>
                              </a:lnTo>
                              <a:lnTo>
                                <a:pt x="1056895" y="211480"/>
                              </a:lnTo>
                              <a:lnTo>
                                <a:pt x="1052939" y="207255"/>
                              </a:lnTo>
                              <a:lnTo>
                                <a:pt x="1048983" y="202503"/>
                              </a:lnTo>
                              <a:lnTo>
                                <a:pt x="1045291" y="197750"/>
                              </a:lnTo>
                              <a:lnTo>
                                <a:pt x="1041862" y="192998"/>
                              </a:lnTo>
                              <a:lnTo>
                                <a:pt x="1038697" y="187982"/>
                              </a:lnTo>
                              <a:lnTo>
                                <a:pt x="1035532" y="182965"/>
                              </a:lnTo>
                              <a:lnTo>
                                <a:pt x="1032895" y="177421"/>
                              </a:lnTo>
                              <a:lnTo>
                                <a:pt x="1030258" y="172140"/>
                              </a:lnTo>
                              <a:lnTo>
                                <a:pt x="1028148" y="166332"/>
                              </a:lnTo>
                              <a:lnTo>
                                <a:pt x="1026038" y="160788"/>
                              </a:lnTo>
                              <a:lnTo>
                                <a:pt x="1024719" y="154715"/>
                              </a:lnTo>
                              <a:lnTo>
                                <a:pt x="1023137" y="148643"/>
                              </a:lnTo>
                              <a:lnTo>
                                <a:pt x="1022082" y="142834"/>
                              </a:lnTo>
                              <a:lnTo>
                                <a:pt x="1021290" y="136498"/>
                              </a:lnTo>
                              <a:lnTo>
                                <a:pt x="1020763" y="130161"/>
                              </a:lnTo>
                              <a:lnTo>
                                <a:pt x="1020763" y="123825"/>
                              </a:lnTo>
                              <a:lnTo>
                                <a:pt x="1020763" y="117488"/>
                              </a:lnTo>
                              <a:lnTo>
                                <a:pt x="1021290" y="111152"/>
                              </a:lnTo>
                              <a:lnTo>
                                <a:pt x="1022082" y="104815"/>
                              </a:lnTo>
                              <a:lnTo>
                                <a:pt x="1023137" y="98743"/>
                              </a:lnTo>
                              <a:lnTo>
                                <a:pt x="1024719" y="92935"/>
                              </a:lnTo>
                              <a:lnTo>
                                <a:pt x="1026038" y="86862"/>
                              </a:lnTo>
                              <a:lnTo>
                                <a:pt x="1028148" y="81054"/>
                              </a:lnTo>
                              <a:lnTo>
                                <a:pt x="1030258" y="75509"/>
                              </a:lnTo>
                              <a:lnTo>
                                <a:pt x="1032895" y="69965"/>
                              </a:lnTo>
                              <a:lnTo>
                                <a:pt x="1035532" y="64685"/>
                              </a:lnTo>
                              <a:lnTo>
                                <a:pt x="1038697" y="59404"/>
                              </a:lnTo>
                              <a:lnTo>
                                <a:pt x="1041862" y="54652"/>
                              </a:lnTo>
                              <a:lnTo>
                                <a:pt x="1045291" y="49899"/>
                              </a:lnTo>
                              <a:lnTo>
                                <a:pt x="1048983" y="44883"/>
                              </a:lnTo>
                              <a:lnTo>
                                <a:pt x="1052939" y="40395"/>
                              </a:lnTo>
                              <a:lnTo>
                                <a:pt x="1056895" y="36171"/>
                              </a:lnTo>
                              <a:lnTo>
                                <a:pt x="1061115" y="32210"/>
                              </a:lnTo>
                              <a:lnTo>
                                <a:pt x="1065598" y="28250"/>
                              </a:lnTo>
                              <a:lnTo>
                                <a:pt x="1070346" y="24554"/>
                              </a:lnTo>
                              <a:lnTo>
                                <a:pt x="1075093" y="21121"/>
                              </a:lnTo>
                              <a:lnTo>
                                <a:pt x="1080104" y="17953"/>
                              </a:lnTo>
                              <a:lnTo>
                                <a:pt x="1085379" y="15049"/>
                              </a:lnTo>
                              <a:lnTo>
                                <a:pt x="1090654" y="12145"/>
                              </a:lnTo>
                              <a:lnTo>
                                <a:pt x="1096192" y="9769"/>
                              </a:lnTo>
                              <a:lnTo>
                                <a:pt x="1101731" y="7392"/>
                              </a:lnTo>
                              <a:lnTo>
                                <a:pt x="1107533" y="5544"/>
                              </a:lnTo>
                              <a:lnTo>
                                <a:pt x="1113335" y="3960"/>
                              </a:lnTo>
                              <a:lnTo>
                                <a:pt x="1119137" y="2640"/>
                              </a:lnTo>
                              <a:lnTo>
                                <a:pt x="1125467" y="1320"/>
                              </a:lnTo>
                              <a:lnTo>
                                <a:pt x="1131797" y="528"/>
                              </a:lnTo>
                              <a:lnTo>
                                <a:pt x="1137863" y="264"/>
                              </a:lnTo>
                              <a:lnTo>
                                <a:pt x="114419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88.35pt;margin-top:56.1pt;height:39.2pt;width:37.05pt;z-index:251669504;v-text-anchor:middle;mso-width-relative:page;mso-height-relative:page;" fillcolor="#2A3D52 [3204]" filled="t" stroked="f" coordsize="1268413,1341437" o:gfxdata="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" path="m1096699,1233487l1100138,1233754,1103843,1234022,1107547,1234556,1111780,1235358,1116013,1236694,1120511,1238297,1124745,1240435,1128978,1242839,1133211,1245779,1137445,1249519,1139561,1251924,1141413,1254863,1143266,1257536,1144853,1260475,1146176,1263681,1147234,1267155,1148028,1270628,1148557,1274369,1149351,1277843,1149351,1281584,1149351,1285592,1149086,1289333,1148293,1293074,1147499,1297082,1146441,1300822,1144853,1304563,1143266,1308304,1141149,1311778,1139032,1315519,1136386,1318725,1133476,1321931,1130036,1325138,1126597,1328077,1122893,1330482,1118659,1332887,1114161,1335292,1109134,1336895,1104107,1338765,1098286,1339834,1092730,1340636,1086380,1341170,1079501,1341437,741363,1341437,741363,1294142,1061774,1294142,1063626,1294142,1068124,1294142,1074209,1293608,1077913,1293074,1081353,1292272,1085057,1291203,1088497,1289600,1091936,1287729,1094582,1285325,1095905,1284256,1096963,1282653,1098022,1281049,1099080,1279179,1099874,1277576,1100138,1275438,1100668,1273568,1100668,1271163,1100403,1269292,1100138,1266888,1098286,1261276,1096170,1255131,1093259,1248985,1088497,1238564,1086115,1234289,1087174,1234289,1090878,1233754,1096699,1233487xm33073,1036637l259821,1263525,261144,1264586,264319,1267766,269082,1271742,271992,1273863,275167,1275718,278342,1277573,282046,1278899,285221,1279959,289190,1280489,291042,1280489,292894,1280489,294746,1279694,296599,1279164,298186,1278634,300038,1277573,301626,1276248,303213,1274658,304801,1273332,305859,1271212,308769,1266176,311415,1260345,313532,1253983,317236,1243116,318824,1238610,319882,1239405,322792,1241791,326761,1245502,329142,1248152,331524,1250803,333905,1253983,336286,1257429,338403,1261405,340519,1265381,341842,1270152,343430,1274923,344224,1279959,344488,1285525,344224,1288971,343959,1292151,343165,1295332,341842,1298778,340784,1301693,338932,1304874,337344,1307790,335228,1310970,332847,1313886,330465,1316802,327555,1319187,324644,1321573,321734,1323958,318294,1326079,314855,1327934,311151,1329524,307447,1331115,303213,1332175,299244,1332970,295011,1333500,290778,1333500,286544,1333500,282046,1332970,277284,1332175,272786,1330850,268024,1329259,263261,1326874,258499,1324488,253736,1321308,248709,1317862,243946,1313886,239184,1309380,0,1069769,33073,1036637xm340582,206375l966659,206640,970359,206904,974851,207433,980666,208226,987537,209549,995201,211400,1003658,214044,1012908,217482,1017665,219598,1022157,221713,1027179,224093,1031671,227002,1036428,230176,1041185,233085,1045678,237052,1049907,241019,1054135,245250,1058364,249745,1062064,254506,1066028,260059,1069199,265877,1072370,271695,1075277,278306,1077920,285182,1078977,288356,1079770,291794,1081092,296554,1082149,302901,1083206,309776,1083999,317710,1084263,326437,1084263,335957,1083999,340717,1083206,345742,1082413,351031,1081620,356320,1080563,361609,1078977,366898,1077392,372187,1075277,378005,1073163,383294,1070521,388848,1067613,394137,1064178,399955,1060478,405244,1056514,410533,813377,653566,996522,836567,999429,839476,1002072,842121,1004186,845294,1006565,848203,1008679,851377,1010529,854550,1012379,857988,1013965,861426,1015286,865128,1016872,868566,1017665,872533,1018722,876235,1019515,879938,1020043,883904,1020307,887871,1020307,892367,1020307,1204422,1020307,1207331,1020043,1210504,1019515,1213678,1018457,1216851,1017665,1220289,1016607,1223462,1013965,1230074,1010529,1236156,1006301,1242503,1001808,1248850,996522,1254403,991237,1260221,985158,1264982,978816,1269742,975380,1271593,972473,1273444,969037,1275031,965602,1276353,962166,1277940,958466,1278998,955031,1279791,951331,1280584,947895,1280849,944195,1281113,940231,1280849,936531,1280584,932303,1280055,928603,1279262,924903,1278469,921203,1277675,917767,1276089,914067,1275031,910896,1273444,907725,1271593,904553,1270006,901382,1267891,898211,1265510,895304,1263395,892397,1261015,890018,1258370,887375,1255990,884997,1253081,882882,1250172,880504,1247263,878390,1244090,876804,1240916,874954,1237743,873633,1234305,872311,1230867,870990,1227165,869933,1223727,869140,1220025,868611,1216322,867819,1212355,867554,1208653,867554,1204422,867026,979901,676480,787643,288519,1176390,281912,1181150,278476,1183530,274776,1185646,271340,1187232,267641,1188819,264205,1189877,260505,1191199,256805,1191992,253369,1192786,249670,1193315,245970,1193579,242270,1194108,238306,1194108,235134,1193579,231434,1193315,227470,1192786,224299,1191992,220863,1191199,217428,1190141,213992,1189083,210556,1187761,207121,1186175,203949,1184588,200778,1182472,197607,1180621,194700,1178505,192057,1176390,189150,1173745,186507,1171101,183864,1168456,181750,1165812,179371,1162638,176993,1159465,175143,1156291,173293,1152853,170650,1146771,168272,1140689,166950,1134342,165629,1127730,165100,1121383,165100,1115301,165629,1108690,166950,1102607,168536,1096260,170650,1090442,173029,1084624,176200,1079335,179636,1073782,183600,1069022,188357,1063997,193114,1059766,573412,678953,573676,678953,568390,671020,566540,666788,564162,662557,562048,658326,560462,653566,558876,649334,557291,644574,555969,640079,554648,635318,553855,630558,553062,625798,552534,620773,552005,615749,551741,610460,551741,605700,551741,598295,552269,591155,553062,584279,553855,577668,555441,571056,557026,564974,559140,558891,561255,552809,563898,547255,567069,541437,570240,535884,573676,530330,577640,525041,581604,519752,586097,514728,590590,509439,772942,328288,340582,327759,334239,327495,328160,326172,322611,324850,316796,322735,311775,320354,306490,317445,301997,313743,297768,310041,293804,305810,290369,300785,287197,296025,284554,290471,282704,285182,281119,279100,280062,273282,279797,266935,280062,260852,281119,255035,282704,248952,284554,243399,287197,238110,290369,233085,293804,228325,297768,224093,301997,220391,306490,216953,311775,213780,316796,211135,322611,209284,328160,207697,334239,206640,340582,206375xm1144192,0l1150522,264,1157116,528,1162918,1320,1169247,2640,1175313,3960,1181116,5544,1186918,7392,1192720,9769,1197995,12145,1203533,15049,1208544,17953,1213819,21121,1218567,24554,1223050,28250,1227534,32210,1232017,36171,1236237,40395,1239929,44883,1243622,49899,1247050,54652,1250479,59404,1253380,64685,1256017,69965,1258655,75509,1260765,81054,1262611,86862,1264457,92935,1265776,98743,1266831,104815,1267886,111152,1268149,117488,1268413,123825,1268149,130161,1267886,136498,1266831,142834,1265776,148643,1264457,154715,1262611,160788,1260765,166332,1258655,172140,1256017,177421,1253380,182965,1250479,187982,1247050,192998,1243622,197750,1239929,202503,1236237,207255,1232017,211480,1227534,215440,1223050,219400,1218567,223096,1213819,226529,1208544,229697,1203533,232865,1197995,235241,1192720,237881,1186918,240258,1181116,242106,1175313,243690,1169247,245010,1162918,246066,1157116,247122,1150522,247650,1144192,247650,1137863,247650,1131797,247122,1125467,246066,1119137,245010,1113335,243690,1107533,242106,1101731,240258,1096192,237881,1090654,235241,1085379,232865,1080104,229697,1075093,226529,1070346,223096,1065598,219400,1061115,215440,1056895,211480,1052939,207255,1048983,202503,1045291,197750,1041862,192998,1038697,187982,1035532,182965,1032895,177421,1030258,172140,1028148,166332,1026038,160788,1024719,154715,1023137,148643,1022082,142834,1021290,136498,1020763,130161,1020763,123825,1020763,117488,1021290,111152,1022082,104815,1023137,98743,1024719,92935,1026038,86862,1028148,81054,1030258,75509,1032895,69965,1035532,64685,1038697,59404,1041862,54652,1045291,49899,1048983,44883,1052939,40395,1056895,36171,1061115,32210,1065598,28250,1070346,24554,1075093,21121,1080104,17953,1085379,15049,1090654,12145,1096192,9769,1101731,7392,1107533,5544,1113335,3960,1119137,2640,1125467,1320,1131797,528,1137863,264,1144192,0xe">
                <v:path o:connectlocs="594394,655139;604423,669788;602752,687676;588961,702607;390319,682183;574892,678802;579489,670070;574334,650350;146543,673449;157966,673449;167857,652910;179279,667022;179419,686163;167578,699018;148493,702650;125927,690215;523961,111435;550537,124957;567512,150328;570713,179602;563617,204974;528692,445581;536345,461891;536206,641440;518674,666812;500865,675036;483193,672667;468584,663326;459261,648828;356159,415191;135205,628336;118091,628336;102507,621227;91236,607705;88732,577873;302033,357897;292015,334896;291180,307992;302033,279553;169850,171238;149814,153116;151205,125515;172772,109483;621844,2922;646282,16978;662667,39803;667665,68611;659890,96446;641561,117601;615595,129152;586158,128456;561025,115652;543807,93524;537420,65272;543807,36880;561025,14891;586158,2087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4405630</wp:posOffset>
                </wp:positionH>
                <wp:positionV relativeFrom="paragraph">
                  <wp:posOffset>833755</wp:posOffset>
                </wp:positionV>
                <wp:extent cx="663575" cy="255905"/>
                <wp:effectExtent l="0" t="0" r="3175" b="0"/>
                <wp:wrapNone/>
                <wp:docPr id="14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63881" cy="255602"/>
                        </a:xfrm>
                        <a:custGeom>
                          <a:avLst/>
                          <a:gdLst>
                            <a:gd name="T0" fmla="*/ 2147483646 w 4409"/>
                            <a:gd name="T1" fmla="*/ 2147483646 h 1696"/>
                            <a:gd name="T2" fmla="*/ 2147483646 w 4409"/>
                            <a:gd name="T3" fmla="*/ 2147483646 h 1696"/>
                            <a:gd name="T4" fmla="*/ 2147483646 w 4409"/>
                            <a:gd name="T5" fmla="*/ 2147483646 h 1696"/>
                            <a:gd name="T6" fmla="*/ 2147483646 w 4409"/>
                            <a:gd name="T7" fmla="*/ 2147483646 h 1696"/>
                            <a:gd name="T8" fmla="*/ 2147483646 w 4409"/>
                            <a:gd name="T9" fmla="*/ 2147483646 h 1696"/>
                            <a:gd name="T10" fmla="*/ 2147483646 w 4409"/>
                            <a:gd name="T11" fmla="*/ 2147483646 h 1696"/>
                            <a:gd name="T12" fmla="*/ 2147483646 w 4409"/>
                            <a:gd name="T13" fmla="*/ 2147483646 h 1696"/>
                            <a:gd name="T14" fmla="*/ 2147483646 w 4409"/>
                            <a:gd name="T15" fmla="*/ 2147483646 h 1696"/>
                            <a:gd name="T16" fmla="*/ 2147483646 w 4409"/>
                            <a:gd name="T17" fmla="*/ 2147483646 h 1696"/>
                            <a:gd name="T18" fmla="*/ 2147483646 w 4409"/>
                            <a:gd name="T19" fmla="*/ 2147483646 h 1696"/>
                            <a:gd name="T20" fmla="*/ 2147483646 w 4409"/>
                            <a:gd name="T21" fmla="*/ 161948543 h 1696"/>
                            <a:gd name="T22" fmla="*/ 2147483646 w 4409"/>
                            <a:gd name="T23" fmla="*/ 324084334 h 1696"/>
                            <a:gd name="T24" fmla="*/ 2147483646 w 4409"/>
                            <a:gd name="T25" fmla="*/ 2147483646 h 1696"/>
                            <a:gd name="T26" fmla="*/ 2147483646 w 4409"/>
                            <a:gd name="T27" fmla="*/ 2147483646 h 1696"/>
                            <a:gd name="T28" fmla="*/ 2147483646 w 4409"/>
                            <a:gd name="T29" fmla="*/ 2147483646 h 1696"/>
                            <a:gd name="T30" fmla="*/ 2147483646 w 4409"/>
                            <a:gd name="T31" fmla="*/ 2147483646 h 1696"/>
                            <a:gd name="T32" fmla="*/ 2147483646 w 4409"/>
                            <a:gd name="T33" fmla="*/ 2147483646 h 1696"/>
                            <a:gd name="T34" fmla="*/ 2147483646 w 4409"/>
                            <a:gd name="T35" fmla="*/ 1134202410 h 1696"/>
                            <a:gd name="T36" fmla="*/ 2147483646 w 4409"/>
                            <a:gd name="T37" fmla="*/ 0 h 1696"/>
                            <a:gd name="T38" fmla="*/ 2147483646 w 4409"/>
                            <a:gd name="T39" fmla="*/ 1134202410 h 1696"/>
                            <a:gd name="T40" fmla="*/ 2147483646 w 4409"/>
                            <a:gd name="T41" fmla="*/ 2147483646 h 1696"/>
                            <a:gd name="T42" fmla="*/ 2147483646 w 4409"/>
                            <a:gd name="T43" fmla="*/ 2147483646 h 1696"/>
                            <a:gd name="T44" fmla="*/ 2147483646 w 4409"/>
                            <a:gd name="T45" fmla="*/ 2147483646 h 1696"/>
                            <a:gd name="T46" fmla="*/ 2147483646 w 4409"/>
                            <a:gd name="T47" fmla="*/ 2147483646 h 1696"/>
                            <a:gd name="T48" fmla="*/ 2147483646 w 4409"/>
                            <a:gd name="T49" fmla="*/ 2147483646 h 1696"/>
                            <a:gd name="T50" fmla="*/ 2147483646 w 4409"/>
                            <a:gd name="T51" fmla="*/ 2147483646 h 1696"/>
                            <a:gd name="T52" fmla="*/ 2147483646 w 4409"/>
                            <a:gd name="T53" fmla="*/ 2147483646 h 1696"/>
                            <a:gd name="T54" fmla="*/ 2147483646 w 4409"/>
                            <a:gd name="T55" fmla="*/ 2147483646 h 1696"/>
                            <a:gd name="T56" fmla="*/ 2147483646 w 4409"/>
                            <a:gd name="T57" fmla="*/ 2147483646 h 1696"/>
                            <a:gd name="T58" fmla="*/ 0 w 4409"/>
                            <a:gd name="T59" fmla="*/ 2147483646 h 1696"/>
                            <a:gd name="T60" fmla="*/ 2147483646 w 4409"/>
                            <a:gd name="T61" fmla="*/ 2147483646 h 1696"/>
                            <a:gd name="T62" fmla="*/ 2147483646 w 4409"/>
                            <a:gd name="T63" fmla="*/ 2147483646 h 1696"/>
                            <a:gd name="T64" fmla="*/ 2147483646 w 4409"/>
                            <a:gd name="T65" fmla="*/ 2147483646 h 1696"/>
                            <a:gd name="T66" fmla="*/ 2147483646 w 4409"/>
                            <a:gd name="T67" fmla="*/ 2147483646 h 1696"/>
                            <a:gd name="T68" fmla="*/ 2147483646 w 4409"/>
                            <a:gd name="T69" fmla="*/ 2147483646 h 1696"/>
                            <a:gd name="T70" fmla="*/ 2147483646 w 4409"/>
                            <a:gd name="T71" fmla="*/ 2147483646 h 1696"/>
                            <a:gd name="T72" fmla="*/ 2147483646 w 4409"/>
                            <a:gd name="T73" fmla="*/ 2147483646 h 1696"/>
                            <a:gd name="T74" fmla="*/ 2147483646 w 4409"/>
                            <a:gd name="T75" fmla="*/ 2147483646 h 1696"/>
                            <a:gd name="T76" fmla="*/ 2147483646 w 4409"/>
                            <a:gd name="T77" fmla="*/ 2147483646 h 1696"/>
                            <a:gd name="T78" fmla="*/ 2147483646 w 4409"/>
                            <a:gd name="T79" fmla="*/ 2147483646 h 1696"/>
                            <a:gd name="T80" fmla="*/ 2147483646 w 4409"/>
                            <a:gd name="T81" fmla="*/ 2147483646 h 1696"/>
                            <a:gd name="T82" fmla="*/ 2147483646 w 4409"/>
                            <a:gd name="T83" fmla="*/ 2147483646 h 1696"/>
                            <a:gd name="T84" fmla="*/ 2147483646 w 4409"/>
                            <a:gd name="T85" fmla="*/ 2147483646 h 1696"/>
                            <a:gd name="T86" fmla="*/ 2147483646 w 4409"/>
                            <a:gd name="T87" fmla="*/ 2147483646 h 1696"/>
                            <a:gd name="T88" fmla="*/ 2147483646 w 4409"/>
                            <a:gd name="T89" fmla="*/ 2147483646 h 1696"/>
                            <a:gd name="T90" fmla="*/ 2147483646 w 4409"/>
                            <a:gd name="T91" fmla="*/ 2147483646 h 1696"/>
                            <a:gd name="T92" fmla="*/ 2147483646 w 4409"/>
                            <a:gd name="T93" fmla="*/ 2147483646 h 1696"/>
                            <a:gd name="T94" fmla="*/ 2147483646 w 4409"/>
                            <a:gd name="T95" fmla="*/ 2147483646 h 1696"/>
                            <a:gd name="T96" fmla="*/ 2147483646 w 4409"/>
                            <a:gd name="T97" fmla="*/ 2147483646 h 1696"/>
                            <a:gd name="T98" fmla="*/ 2147483646 w 4409"/>
                            <a:gd name="T99" fmla="*/ 2147483646 h 1696"/>
                            <a:gd name="T100" fmla="*/ 2147483646 w 4409"/>
                            <a:gd name="T101" fmla="*/ 2147483646 h 1696"/>
                            <a:gd name="T102" fmla="*/ 2147483646 w 4409"/>
                            <a:gd name="T103" fmla="*/ 2147483646 h 1696"/>
                            <a:gd name="T104" fmla="*/ 2147483646 w 4409"/>
                            <a:gd name="T105" fmla="*/ 2147483646 h 1696"/>
                            <a:gd name="T106" fmla="*/ 2147483646 w 4409"/>
                            <a:gd name="T107" fmla="*/ 2147483646 h 1696"/>
                            <a:gd name="T108" fmla="*/ 2147483646 w 4409"/>
                            <a:gd name="T109" fmla="*/ 2147483646 h 1696"/>
                            <a:gd name="T110" fmla="*/ 2147483646 w 4409"/>
                            <a:gd name="T111" fmla="*/ 2147483646 h 1696"/>
                            <a:gd name="T112" fmla="*/ 2147483646 w 4409"/>
                            <a:gd name="T113" fmla="*/ 2147483646 h 1696"/>
                            <a:gd name="T114" fmla="*/ 2147483646 w 4409"/>
                            <a:gd name="T115" fmla="*/ 2147483646 h 1696"/>
                            <a:gd name="T116" fmla="*/ 2147483646 w 4409"/>
                            <a:gd name="T117" fmla="*/ 2147483646 h 1696"/>
                            <a:gd name="T118" fmla="*/ 2147483646 w 4409"/>
                            <a:gd name="T119" fmla="*/ 2147483646 h 169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409" h="1696">
                              <a:moveTo>
                                <a:pt x="4409" y="679"/>
                              </a:moveTo>
                              <a:lnTo>
                                <a:pt x="4069" y="679"/>
                              </a:lnTo>
                              <a:lnTo>
                                <a:pt x="4069" y="340"/>
                              </a:lnTo>
                              <a:lnTo>
                                <a:pt x="4069" y="322"/>
                              </a:lnTo>
                              <a:lnTo>
                                <a:pt x="4066" y="306"/>
                              </a:lnTo>
                              <a:lnTo>
                                <a:pt x="4063" y="290"/>
                              </a:lnTo>
                              <a:lnTo>
                                <a:pt x="4056" y="274"/>
                              </a:lnTo>
                              <a:lnTo>
                                <a:pt x="4049" y="259"/>
                              </a:lnTo>
                              <a:lnTo>
                                <a:pt x="4041" y="244"/>
                              </a:lnTo>
                              <a:lnTo>
                                <a:pt x="4031" y="232"/>
                              </a:lnTo>
                              <a:lnTo>
                                <a:pt x="4020" y="220"/>
                              </a:lnTo>
                              <a:lnTo>
                                <a:pt x="4009" y="209"/>
                              </a:lnTo>
                              <a:lnTo>
                                <a:pt x="3996" y="199"/>
                              </a:lnTo>
                              <a:lnTo>
                                <a:pt x="3981" y="191"/>
                              </a:lnTo>
                              <a:lnTo>
                                <a:pt x="3966" y="184"/>
                              </a:lnTo>
                              <a:lnTo>
                                <a:pt x="3950" y="177"/>
                              </a:lnTo>
                              <a:lnTo>
                                <a:pt x="3934" y="174"/>
                              </a:lnTo>
                              <a:lnTo>
                                <a:pt x="3917" y="171"/>
                              </a:lnTo>
                              <a:lnTo>
                                <a:pt x="3900" y="170"/>
                              </a:lnTo>
                              <a:lnTo>
                                <a:pt x="3561" y="170"/>
                              </a:lnTo>
                              <a:lnTo>
                                <a:pt x="3544" y="171"/>
                              </a:lnTo>
                              <a:lnTo>
                                <a:pt x="3527" y="174"/>
                              </a:lnTo>
                              <a:lnTo>
                                <a:pt x="3511" y="177"/>
                              </a:lnTo>
                              <a:lnTo>
                                <a:pt x="3495" y="183"/>
                              </a:lnTo>
                              <a:lnTo>
                                <a:pt x="3481" y="191"/>
                              </a:lnTo>
                              <a:lnTo>
                                <a:pt x="3467" y="199"/>
                              </a:lnTo>
                              <a:lnTo>
                                <a:pt x="3454" y="208"/>
                              </a:lnTo>
                              <a:lnTo>
                                <a:pt x="3442" y="219"/>
                              </a:lnTo>
                              <a:lnTo>
                                <a:pt x="3431" y="231"/>
                              </a:lnTo>
                              <a:lnTo>
                                <a:pt x="3421" y="244"/>
                              </a:lnTo>
                              <a:lnTo>
                                <a:pt x="3413" y="259"/>
                              </a:lnTo>
                              <a:lnTo>
                                <a:pt x="3405" y="273"/>
                              </a:lnTo>
                              <a:lnTo>
                                <a:pt x="3400" y="288"/>
                              </a:lnTo>
                              <a:lnTo>
                                <a:pt x="3395" y="305"/>
                              </a:lnTo>
                              <a:lnTo>
                                <a:pt x="3393" y="321"/>
                              </a:lnTo>
                              <a:lnTo>
                                <a:pt x="3392" y="339"/>
                              </a:lnTo>
                              <a:lnTo>
                                <a:pt x="3392" y="170"/>
                              </a:lnTo>
                              <a:lnTo>
                                <a:pt x="3391" y="153"/>
                              </a:lnTo>
                              <a:lnTo>
                                <a:pt x="3389" y="136"/>
                              </a:lnTo>
                              <a:lnTo>
                                <a:pt x="3384" y="120"/>
                              </a:lnTo>
                              <a:lnTo>
                                <a:pt x="3379" y="104"/>
                              </a:lnTo>
                              <a:lnTo>
                                <a:pt x="3371" y="89"/>
                              </a:lnTo>
                              <a:lnTo>
                                <a:pt x="3362" y="75"/>
                              </a:lnTo>
                              <a:lnTo>
                                <a:pt x="3354" y="62"/>
                              </a:lnTo>
                              <a:lnTo>
                                <a:pt x="3343" y="50"/>
                              </a:lnTo>
                              <a:lnTo>
                                <a:pt x="3331" y="39"/>
                              </a:lnTo>
                              <a:lnTo>
                                <a:pt x="3317" y="30"/>
                              </a:lnTo>
                              <a:lnTo>
                                <a:pt x="3303" y="21"/>
                              </a:lnTo>
                              <a:lnTo>
                                <a:pt x="3289" y="14"/>
                              </a:lnTo>
                              <a:lnTo>
                                <a:pt x="3272" y="8"/>
                              </a:lnTo>
                              <a:lnTo>
                                <a:pt x="3257" y="4"/>
                              </a:lnTo>
                              <a:lnTo>
                                <a:pt x="3239" y="2"/>
                              </a:lnTo>
                              <a:lnTo>
                                <a:pt x="3222" y="0"/>
                              </a:lnTo>
                              <a:lnTo>
                                <a:pt x="2883" y="0"/>
                              </a:lnTo>
                              <a:lnTo>
                                <a:pt x="2866" y="2"/>
                              </a:lnTo>
                              <a:lnTo>
                                <a:pt x="2849" y="4"/>
                              </a:lnTo>
                              <a:lnTo>
                                <a:pt x="2833" y="8"/>
                              </a:lnTo>
                              <a:lnTo>
                                <a:pt x="2817" y="14"/>
                              </a:lnTo>
                              <a:lnTo>
                                <a:pt x="2802" y="21"/>
                              </a:lnTo>
                              <a:lnTo>
                                <a:pt x="2789" y="30"/>
                              </a:lnTo>
                              <a:lnTo>
                                <a:pt x="2775" y="39"/>
                              </a:lnTo>
                              <a:lnTo>
                                <a:pt x="2763" y="50"/>
                              </a:lnTo>
                              <a:lnTo>
                                <a:pt x="2752" y="62"/>
                              </a:lnTo>
                              <a:lnTo>
                                <a:pt x="2742" y="75"/>
                              </a:lnTo>
                              <a:lnTo>
                                <a:pt x="2734" y="89"/>
                              </a:lnTo>
                              <a:lnTo>
                                <a:pt x="2727" y="104"/>
                              </a:lnTo>
                              <a:lnTo>
                                <a:pt x="2722" y="120"/>
                              </a:lnTo>
                              <a:lnTo>
                                <a:pt x="2717" y="136"/>
                              </a:lnTo>
                              <a:lnTo>
                                <a:pt x="2714" y="153"/>
                              </a:lnTo>
                              <a:lnTo>
                                <a:pt x="2714" y="170"/>
                              </a:lnTo>
                              <a:lnTo>
                                <a:pt x="2714" y="679"/>
                              </a:lnTo>
                              <a:lnTo>
                                <a:pt x="1696" y="679"/>
                              </a:lnTo>
                              <a:lnTo>
                                <a:pt x="1696" y="170"/>
                              </a:lnTo>
                              <a:lnTo>
                                <a:pt x="1695" y="153"/>
                              </a:lnTo>
                              <a:lnTo>
                                <a:pt x="1693" y="136"/>
                              </a:lnTo>
                              <a:lnTo>
                                <a:pt x="1688" y="120"/>
                              </a:lnTo>
                              <a:lnTo>
                                <a:pt x="1683" y="104"/>
                              </a:lnTo>
                              <a:lnTo>
                                <a:pt x="1675" y="89"/>
                              </a:lnTo>
                              <a:lnTo>
                                <a:pt x="1668" y="75"/>
                              </a:lnTo>
                              <a:lnTo>
                                <a:pt x="1658" y="62"/>
                              </a:lnTo>
                              <a:lnTo>
                                <a:pt x="1647" y="50"/>
                              </a:lnTo>
                              <a:lnTo>
                                <a:pt x="1635" y="39"/>
                              </a:lnTo>
                              <a:lnTo>
                                <a:pt x="1621" y="30"/>
                              </a:lnTo>
                              <a:lnTo>
                                <a:pt x="1607" y="21"/>
                              </a:lnTo>
                              <a:lnTo>
                                <a:pt x="1593" y="14"/>
                              </a:lnTo>
                              <a:lnTo>
                                <a:pt x="1577" y="8"/>
                              </a:lnTo>
                              <a:lnTo>
                                <a:pt x="1561" y="4"/>
                              </a:lnTo>
                              <a:lnTo>
                                <a:pt x="1543" y="2"/>
                              </a:lnTo>
                              <a:lnTo>
                                <a:pt x="1527" y="0"/>
                              </a:lnTo>
                              <a:lnTo>
                                <a:pt x="1187" y="0"/>
                              </a:lnTo>
                              <a:lnTo>
                                <a:pt x="1170" y="2"/>
                              </a:lnTo>
                              <a:lnTo>
                                <a:pt x="1153" y="4"/>
                              </a:lnTo>
                              <a:lnTo>
                                <a:pt x="1137" y="8"/>
                              </a:lnTo>
                              <a:lnTo>
                                <a:pt x="1121" y="14"/>
                              </a:lnTo>
                              <a:lnTo>
                                <a:pt x="1107" y="21"/>
                              </a:lnTo>
                              <a:lnTo>
                                <a:pt x="1093" y="30"/>
                              </a:lnTo>
                              <a:lnTo>
                                <a:pt x="1079" y="39"/>
                              </a:lnTo>
                              <a:lnTo>
                                <a:pt x="1067" y="50"/>
                              </a:lnTo>
                              <a:lnTo>
                                <a:pt x="1056" y="62"/>
                              </a:lnTo>
                              <a:lnTo>
                                <a:pt x="1047" y="75"/>
                              </a:lnTo>
                              <a:lnTo>
                                <a:pt x="1039" y="89"/>
                              </a:lnTo>
                              <a:lnTo>
                                <a:pt x="1031" y="104"/>
                              </a:lnTo>
                              <a:lnTo>
                                <a:pt x="1026" y="120"/>
                              </a:lnTo>
                              <a:lnTo>
                                <a:pt x="1021" y="136"/>
                              </a:lnTo>
                              <a:lnTo>
                                <a:pt x="1019" y="153"/>
                              </a:lnTo>
                              <a:lnTo>
                                <a:pt x="1018" y="170"/>
                              </a:lnTo>
                              <a:lnTo>
                                <a:pt x="1018" y="340"/>
                              </a:lnTo>
                              <a:lnTo>
                                <a:pt x="1017" y="322"/>
                              </a:lnTo>
                              <a:lnTo>
                                <a:pt x="1015" y="306"/>
                              </a:lnTo>
                              <a:lnTo>
                                <a:pt x="1010" y="290"/>
                              </a:lnTo>
                              <a:lnTo>
                                <a:pt x="1005" y="274"/>
                              </a:lnTo>
                              <a:lnTo>
                                <a:pt x="997" y="259"/>
                              </a:lnTo>
                              <a:lnTo>
                                <a:pt x="989" y="244"/>
                              </a:lnTo>
                              <a:lnTo>
                                <a:pt x="979" y="232"/>
                              </a:lnTo>
                              <a:lnTo>
                                <a:pt x="968" y="220"/>
                              </a:lnTo>
                              <a:lnTo>
                                <a:pt x="956" y="209"/>
                              </a:lnTo>
                              <a:lnTo>
                                <a:pt x="943" y="199"/>
                              </a:lnTo>
                              <a:lnTo>
                                <a:pt x="929" y="191"/>
                              </a:lnTo>
                              <a:lnTo>
                                <a:pt x="915" y="184"/>
                              </a:lnTo>
                              <a:lnTo>
                                <a:pt x="899" y="177"/>
                              </a:lnTo>
                              <a:lnTo>
                                <a:pt x="883" y="174"/>
                              </a:lnTo>
                              <a:lnTo>
                                <a:pt x="865" y="171"/>
                              </a:lnTo>
                              <a:lnTo>
                                <a:pt x="849" y="170"/>
                              </a:lnTo>
                              <a:lnTo>
                                <a:pt x="509" y="170"/>
                              </a:lnTo>
                              <a:lnTo>
                                <a:pt x="491" y="171"/>
                              </a:lnTo>
                              <a:lnTo>
                                <a:pt x="475" y="174"/>
                              </a:lnTo>
                              <a:lnTo>
                                <a:pt x="458" y="177"/>
                              </a:lnTo>
                              <a:lnTo>
                                <a:pt x="443" y="184"/>
                              </a:lnTo>
                              <a:lnTo>
                                <a:pt x="429" y="191"/>
                              </a:lnTo>
                              <a:lnTo>
                                <a:pt x="415" y="199"/>
                              </a:lnTo>
                              <a:lnTo>
                                <a:pt x="401" y="209"/>
                              </a:lnTo>
                              <a:lnTo>
                                <a:pt x="389" y="220"/>
                              </a:lnTo>
                              <a:lnTo>
                                <a:pt x="378" y="232"/>
                              </a:lnTo>
                              <a:lnTo>
                                <a:pt x="368" y="244"/>
                              </a:lnTo>
                              <a:lnTo>
                                <a:pt x="360" y="259"/>
                              </a:lnTo>
                              <a:lnTo>
                                <a:pt x="353" y="274"/>
                              </a:lnTo>
                              <a:lnTo>
                                <a:pt x="347" y="290"/>
                              </a:lnTo>
                              <a:lnTo>
                                <a:pt x="343" y="306"/>
                              </a:lnTo>
                              <a:lnTo>
                                <a:pt x="341" y="322"/>
                              </a:lnTo>
                              <a:lnTo>
                                <a:pt x="340" y="340"/>
                              </a:lnTo>
                              <a:lnTo>
                                <a:pt x="340" y="679"/>
                              </a:lnTo>
                              <a:lnTo>
                                <a:pt x="0" y="679"/>
                              </a:lnTo>
                              <a:lnTo>
                                <a:pt x="0" y="1018"/>
                              </a:lnTo>
                              <a:lnTo>
                                <a:pt x="340" y="1018"/>
                              </a:lnTo>
                              <a:lnTo>
                                <a:pt x="340" y="1357"/>
                              </a:lnTo>
                              <a:lnTo>
                                <a:pt x="341" y="1374"/>
                              </a:lnTo>
                              <a:lnTo>
                                <a:pt x="343" y="1391"/>
                              </a:lnTo>
                              <a:lnTo>
                                <a:pt x="347" y="1407"/>
                              </a:lnTo>
                              <a:lnTo>
                                <a:pt x="353" y="1423"/>
                              </a:lnTo>
                              <a:lnTo>
                                <a:pt x="360" y="1438"/>
                              </a:lnTo>
                              <a:lnTo>
                                <a:pt x="368" y="1452"/>
                              </a:lnTo>
                              <a:lnTo>
                                <a:pt x="378" y="1464"/>
                              </a:lnTo>
                              <a:lnTo>
                                <a:pt x="389" y="1477"/>
                              </a:lnTo>
                              <a:lnTo>
                                <a:pt x="401" y="1487"/>
                              </a:lnTo>
                              <a:lnTo>
                                <a:pt x="415" y="1497"/>
                              </a:lnTo>
                              <a:lnTo>
                                <a:pt x="429" y="1506"/>
                              </a:lnTo>
                              <a:lnTo>
                                <a:pt x="443" y="1514"/>
                              </a:lnTo>
                              <a:lnTo>
                                <a:pt x="458" y="1519"/>
                              </a:lnTo>
                              <a:lnTo>
                                <a:pt x="475" y="1524"/>
                              </a:lnTo>
                              <a:lnTo>
                                <a:pt x="491" y="1526"/>
                              </a:lnTo>
                              <a:lnTo>
                                <a:pt x="509" y="1527"/>
                              </a:lnTo>
                              <a:lnTo>
                                <a:pt x="849" y="1527"/>
                              </a:lnTo>
                              <a:lnTo>
                                <a:pt x="865" y="1526"/>
                              </a:lnTo>
                              <a:lnTo>
                                <a:pt x="883" y="1524"/>
                              </a:lnTo>
                              <a:lnTo>
                                <a:pt x="899" y="1519"/>
                              </a:lnTo>
                              <a:lnTo>
                                <a:pt x="915" y="1514"/>
                              </a:lnTo>
                              <a:lnTo>
                                <a:pt x="929" y="1506"/>
                              </a:lnTo>
                              <a:lnTo>
                                <a:pt x="943" y="1497"/>
                              </a:lnTo>
                              <a:lnTo>
                                <a:pt x="956" y="1487"/>
                              </a:lnTo>
                              <a:lnTo>
                                <a:pt x="968" y="1477"/>
                              </a:lnTo>
                              <a:lnTo>
                                <a:pt x="979" y="1464"/>
                              </a:lnTo>
                              <a:lnTo>
                                <a:pt x="989" y="1452"/>
                              </a:lnTo>
                              <a:lnTo>
                                <a:pt x="997" y="1438"/>
                              </a:lnTo>
                              <a:lnTo>
                                <a:pt x="1005" y="1423"/>
                              </a:lnTo>
                              <a:lnTo>
                                <a:pt x="1010" y="1407"/>
                              </a:lnTo>
                              <a:lnTo>
                                <a:pt x="1015" y="1391"/>
                              </a:lnTo>
                              <a:lnTo>
                                <a:pt x="1017" y="1374"/>
                              </a:lnTo>
                              <a:lnTo>
                                <a:pt x="1018" y="1357"/>
                              </a:lnTo>
                              <a:lnTo>
                                <a:pt x="1018" y="1527"/>
                              </a:lnTo>
                              <a:lnTo>
                                <a:pt x="1019" y="1544"/>
                              </a:lnTo>
                              <a:lnTo>
                                <a:pt x="1021" y="1561"/>
                              </a:lnTo>
                              <a:lnTo>
                                <a:pt x="1026" y="1577"/>
                              </a:lnTo>
                              <a:lnTo>
                                <a:pt x="1031" y="1593"/>
                              </a:lnTo>
                              <a:lnTo>
                                <a:pt x="1039" y="1607"/>
                              </a:lnTo>
                              <a:lnTo>
                                <a:pt x="1047" y="1622"/>
                              </a:lnTo>
                              <a:lnTo>
                                <a:pt x="1056" y="1635"/>
                              </a:lnTo>
                              <a:lnTo>
                                <a:pt x="1067" y="1647"/>
                              </a:lnTo>
                              <a:lnTo>
                                <a:pt x="1079" y="1658"/>
                              </a:lnTo>
                              <a:lnTo>
                                <a:pt x="1093" y="1668"/>
                              </a:lnTo>
                              <a:lnTo>
                                <a:pt x="1107" y="1675"/>
                              </a:lnTo>
                              <a:lnTo>
                                <a:pt x="1121" y="1683"/>
                              </a:lnTo>
                              <a:lnTo>
                                <a:pt x="1137" y="1689"/>
                              </a:lnTo>
                              <a:lnTo>
                                <a:pt x="1153" y="1693"/>
                              </a:lnTo>
                              <a:lnTo>
                                <a:pt x="1170" y="1695"/>
                              </a:lnTo>
                              <a:lnTo>
                                <a:pt x="1187" y="1696"/>
                              </a:lnTo>
                              <a:lnTo>
                                <a:pt x="1527" y="1696"/>
                              </a:lnTo>
                              <a:lnTo>
                                <a:pt x="1543" y="1695"/>
                              </a:lnTo>
                              <a:lnTo>
                                <a:pt x="1561" y="1693"/>
                              </a:lnTo>
                              <a:lnTo>
                                <a:pt x="1577" y="1689"/>
                              </a:lnTo>
                              <a:lnTo>
                                <a:pt x="1593" y="1683"/>
                              </a:lnTo>
                              <a:lnTo>
                                <a:pt x="1607" y="1675"/>
                              </a:lnTo>
                              <a:lnTo>
                                <a:pt x="1621" y="1668"/>
                              </a:lnTo>
                              <a:lnTo>
                                <a:pt x="1635" y="1658"/>
                              </a:lnTo>
                              <a:lnTo>
                                <a:pt x="1647" y="1647"/>
                              </a:lnTo>
                              <a:lnTo>
                                <a:pt x="1658" y="1635"/>
                              </a:lnTo>
                              <a:lnTo>
                                <a:pt x="1668" y="1622"/>
                              </a:lnTo>
                              <a:lnTo>
                                <a:pt x="1675" y="1607"/>
                              </a:lnTo>
                              <a:lnTo>
                                <a:pt x="1683" y="1593"/>
                              </a:lnTo>
                              <a:lnTo>
                                <a:pt x="1688" y="1577"/>
                              </a:lnTo>
                              <a:lnTo>
                                <a:pt x="1693" y="1561"/>
                              </a:lnTo>
                              <a:lnTo>
                                <a:pt x="1695" y="1544"/>
                              </a:lnTo>
                              <a:lnTo>
                                <a:pt x="1696" y="1527"/>
                              </a:lnTo>
                              <a:lnTo>
                                <a:pt x="1696" y="1018"/>
                              </a:lnTo>
                              <a:lnTo>
                                <a:pt x="2714" y="1018"/>
                              </a:lnTo>
                              <a:lnTo>
                                <a:pt x="2714" y="1527"/>
                              </a:lnTo>
                              <a:lnTo>
                                <a:pt x="2714" y="1544"/>
                              </a:lnTo>
                              <a:lnTo>
                                <a:pt x="2717" y="1561"/>
                              </a:lnTo>
                              <a:lnTo>
                                <a:pt x="2722" y="1577"/>
                              </a:lnTo>
                              <a:lnTo>
                                <a:pt x="2727" y="1593"/>
                              </a:lnTo>
                              <a:lnTo>
                                <a:pt x="2734" y="1607"/>
                              </a:lnTo>
                              <a:lnTo>
                                <a:pt x="2742" y="1622"/>
                              </a:lnTo>
                              <a:lnTo>
                                <a:pt x="2752" y="1635"/>
                              </a:lnTo>
                              <a:lnTo>
                                <a:pt x="2763" y="1647"/>
                              </a:lnTo>
                              <a:lnTo>
                                <a:pt x="2775" y="1658"/>
                              </a:lnTo>
                              <a:lnTo>
                                <a:pt x="2789" y="1668"/>
                              </a:lnTo>
                              <a:lnTo>
                                <a:pt x="2802" y="1675"/>
                              </a:lnTo>
                              <a:lnTo>
                                <a:pt x="2817" y="1683"/>
                              </a:lnTo>
                              <a:lnTo>
                                <a:pt x="2833" y="1689"/>
                              </a:lnTo>
                              <a:lnTo>
                                <a:pt x="2849" y="1693"/>
                              </a:lnTo>
                              <a:lnTo>
                                <a:pt x="2866" y="1695"/>
                              </a:lnTo>
                              <a:lnTo>
                                <a:pt x="2883" y="1696"/>
                              </a:lnTo>
                              <a:lnTo>
                                <a:pt x="3222" y="1696"/>
                              </a:lnTo>
                              <a:lnTo>
                                <a:pt x="3239" y="1695"/>
                              </a:lnTo>
                              <a:lnTo>
                                <a:pt x="3257" y="1693"/>
                              </a:lnTo>
                              <a:lnTo>
                                <a:pt x="3272" y="1689"/>
                              </a:lnTo>
                              <a:lnTo>
                                <a:pt x="3289" y="1683"/>
                              </a:lnTo>
                              <a:lnTo>
                                <a:pt x="3303" y="1675"/>
                              </a:lnTo>
                              <a:lnTo>
                                <a:pt x="3317" y="1668"/>
                              </a:lnTo>
                              <a:lnTo>
                                <a:pt x="3331" y="1658"/>
                              </a:lnTo>
                              <a:lnTo>
                                <a:pt x="3343" y="1647"/>
                              </a:lnTo>
                              <a:lnTo>
                                <a:pt x="3354" y="1635"/>
                              </a:lnTo>
                              <a:lnTo>
                                <a:pt x="3362" y="1622"/>
                              </a:lnTo>
                              <a:lnTo>
                                <a:pt x="3371" y="1607"/>
                              </a:lnTo>
                              <a:lnTo>
                                <a:pt x="3379" y="1593"/>
                              </a:lnTo>
                              <a:lnTo>
                                <a:pt x="3384" y="1577"/>
                              </a:lnTo>
                              <a:lnTo>
                                <a:pt x="3389" y="1561"/>
                              </a:lnTo>
                              <a:lnTo>
                                <a:pt x="3391" y="1544"/>
                              </a:lnTo>
                              <a:lnTo>
                                <a:pt x="3392" y="1527"/>
                              </a:lnTo>
                              <a:lnTo>
                                <a:pt x="3392" y="1358"/>
                              </a:lnTo>
                              <a:lnTo>
                                <a:pt x="3393" y="1375"/>
                              </a:lnTo>
                              <a:lnTo>
                                <a:pt x="3395" y="1392"/>
                              </a:lnTo>
                              <a:lnTo>
                                <a:pt x="3400" y="1408"/>
                              </a:lnTo>
                              <a:lnTo>
                                <a:pt x="3405" y="1424"/>
                              </a:lnTo>
                              <a:lnTo>
                                <a:pt x="3413" y="1438"/>
                              </a:lnTo>
                              <a:lnTo>
                                <a:pt x="3421" y="1452"/>
                              </a:lnTo>
                              <a:lnTo>
                                <a:pt x="3431" y="1466"/>
                              </a:lnTo>
                              <a:lnTo>
                                <a:pt x="3442" y="1478"/>
                              </a:lnTo>
                              <a:lnTo>
                                <a:pt x="3454" y="1489"/>
                              </a:lnTo>
                              <a:lnTo>
                                <a:pt x="3467" y="1497"/>
                              </a:lnTo>
                              <a:lnTo>
                                <a:pt x="3481" y="1506"/>
                              </a:lnTo>
                              <a:lnTo>
                                <a:pt x="3495" y="1514"/>
                              </a:lnTo>
                              <a:lnTo>
                                <a:pt x="3511" y="1519"/>
                              </a:lnTo>
                              <a:lnTo>
                                <a:pt x="3527" y="1524"/>
                              </a:lnTo>
                              <a:lnTo>
                                <a:pt x="3544" y="1526"/>
                              </a:lnTo>
                              <a:lnTo>
                                <a:pt x="3561" y="1527"/>
                              </a:lnTo>
                              <a:lnTo>
                                <a:pt x="3900" y="1527"/>
                              </a:lnTo>
                              <a:lnTo>
                                <a:pt x="3917" y="1526"/>
                              </a:lnTo>
                              <a:lnTo>
                                <a:pt x="3934" y="1524"/>
                              </a:lnTo>
                              <a:lnTo>
                                <a:pt x="3950" y="1519"/>
                              </a:lnTo>
                              <a:lnTo>
                                <a:pt x="3966" y="1514"/>
                              </a:lnTo>
                              <a:lnTo>
                                <a:pt x="3981" y="1506"/>
                              </a:lnTo>
                              <a:lnTo>
                                <a:pt x="3996" y="1497"/>
                              </a:lnTo>
                              <a:lnTo>
                                <a:pt x="4009" y="1487"/>
                              </a:lnTo>
                              <a:lnTo>
                                <a:pt x="4020" y="1477"/>
                              </a:lnTo>
                              <a:lnTo>
                                <a:pt x="4031" y="1464"/>
                              </a:lnTo>
                              <a:lnTo>
                                <a:pt x="4041" y="1452"/>
                              </a:lnTo>
                              <a:lnTo>
                                <a:pt x="4049" y="1438"/>
                              </a:lnTo>
                              <a:lnTo>
                                <a:pt x="4056" y="1423"/>
                              </a:lnTo>
                              <a:lnTo>
                                <a:pt x="4063" y="1407"/>
                              </a:lnTo>
                              <a:lnTo>
                                <a:pt x="4066" y="1391"/>
                              </a:lnTo>
                              <a:lnTo>
                                <a:pt x="4069" y="1374"/>
                              </a:lnTo>
                              <a:lnTo>
                                <a:pt x="4069" y="1357"/>
                              </a:lnTo>
                              <a:lnTo>
                                <a:pt x="4069" y="1018"/>
                              </a:lnTo>
                              <a:lnTo>
                                <a:pt x="4409" y="1018"/>
                              </a:lnTo>
                              <a:lnTo>
                                <a:pt x="4409" y="67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46.9pt;margin-top:65.65pt;height:20.15pt;width:52.25pt;z-index:251670528;v-text-anchor:middle;mso-width-relative:page;mso-height-relative:page;" fillcolor="#2A3D52 [3204]" filled="t" stroked="f" coordsize="4409,1696" o:gfxdata="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" path="m4409,679l4069,679,4069,340,4069,322,4066,306,4063,290,4056,274,4049,259,4041,244,4031,232,4020,220,4009,209,3996,199,3981,191,3966,184,3950,177,3934,174,3917,171,3900,170,3561,170,3544,171,3527,174,3511,177,3495,183,3481,191,3467,199,3454,208,3442,219,3431,231,3421,244,3413,259,3405,273,3400,288,3395,305,3393,321,3392,339,3392,170,3391,153,3389,136,3384,120,3379,104,3371,89,3362,75,3354,62,3343,50,3331,39,3317,30,3303,21,3289,14,3272,8,3257,4,3239,2,3222,0,2883,0,2866,2,2849,4,2833,8,2817,14,2802,21,2789,30,2775,39,2763,50,2752,62,2742,75,2734,89,2727,104,2722,120,2717,136,2714,153,2714,170,2714,679,1696,679,1696,170,1695,153,1693,136,1688,120,1683,104,1675,89,1668,75,1658,62,1647,50,1635,39,1621,30,1607,21,1593,14,1577,8,1561,4,1543,2,1527,0,1187,0,1170,2,1153,4,1137,8,1121,14,1107,21,1093,30,1079,39,1067,50,1056,62,1047,75,1039,89,1031,104,1026,120,1021,136,1019,153,1018,170,1018,340,1017,322,1015,306,1010,290,1005,274,997,259,989,244,979,232,968,220,956,209,943,199,929,191,915,184,899,177,883,174,865,171,849,170,509,170,491,171,475,174,458,177,443,184,429,191,415,199,401,209,389,220,378,232,368,244,360,259,353,274,347,290,343,306,341,322,340,340,340,679,0,679,0,1018,340,1018,340,1357,341,1374,343,1391,347,1407,353,1423,360,1438,368,1452,378,1464,389,1477,401,1487,415,1497,429,1506,443,1514,458,1519,475,1524,491,1526,509,1527,849,1527,865,1526,883,1524,899,1519,915,1514,929,1506,943,1497,956,1487,968,1477,979,1464,989,1452,997,1438,1005,1423,1010,1407,1015,1391,1017,1374,1018,1357,1018,1527,1019,1544,1021,1561,1026,1577,1031,1593,1039,1607,1047,1622,1056,1635,1067,1647,1079,1658,1093,1668,1107,1675,1121,1683,1137,1689,1153,1693,1170,1695,1187,1696,1527,1696,1543,1695,1561,1693,1577,1689,1593,1683,1607,1675,1621,1668,1635,1658,1647,1647,1658,1635,1668,1622,1675,1607,1683,1593,1688,1577,1693,1561,1695,1544,1696,1527,1696,1018,2714,1018,2714,1527,2714,1544,2717,1561,2722,1577,2727,1593,2734,1607,2742,1622,2752,1635,2763,1647,2775,1658,2789,1668,2802,1675,2817,1683,2833,1689,2849,1693,2866,1695,2883,1696,3222,1696,3239,1695,3257,1693,3272,1689,3289,1683,3303,1675,3317,1668,3331,1658,3343,1647,3354,1635,3362,1622,3371,1607,3379,1593,3384,1577,3389,1561,3391,1544,3392,1527,3392,1358,3393,1375,3395,1392,3400,1408,3405,1424,3413,1438,3421,1452,3431,1466,3442,1478,3454,1489,3467,1497,3481,1506,3495,1514,3511,1519,3527,1524,3544,1526,3561,1527,3900,1527,3917,1526,3934,1524,3950,1519,3966,1514,3981,1506,3996,1497,4009,1487,4020,1477,4031,1464,4041,1452,4049,1438,4056,1423,4063,1407,4066,1391,4069,1374,4069,1357,4069,1018,4409,1018,4409,679xe">
                <v:path o:connectlocs="@0,@0;@0,@0;@0,@0;@0,@0;@0,@0;@0,@0;@0,@0;@0,@0;@0,@0;@0,@0;@0,@0;@0,@0;@0,@0;@0,@0;@0,@0;@0,@0;@0,@0;@0,@0;@0,0;@0,@0;@0,@0;@0,@0;@0,@0;@0,@0;@0,@0;@0,@0;@0,@0;@0,@0;@0,@0;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1963420</wp:posOffset>
                </wp:positionH>
                <wp:positionV relativeFrom="paragraph">
                  <wp:posOffset>712470</wp:posOffset>
                </wp:positionV>
                <wp:extent cx="489585" cy="497840"/>
                <wp:effectExtent l="0" t="0" r="6350" b="0"/>
                <wp:wrapNone/>
                <wp:docPr id="15" name="Freeform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489288" cy="497926"/>
                        </a:xfrm>
                        <a:custGeom>
                          <a:avLst/>
                          <a:gdLst>
                            <a:gd name="T0" fmla="*/ 6 w 96"/>
                            <a:gd name="T1" fmla="*/ 41 h 98"/>
                            <a:gd name="T2" fmla="*/ 75 w 96"/>
                            <a:gd name="T3" fmla="*/ 41 h 98"/>
                            <a:gd name="T4" fmla="*/ 78 w 96"/>
                            <a:gd name="T5" fmla="*/ 41 h 98"/>
                            <a:gd name="T6" fmla="*/ 91 w 96"/>
                            <a:gd name="T7" fmla="*/ 46 h 98"/>
                            <a:gd name="T8" fmla="*/ 96 w 96"/>
                            <a:gd name="T9" fmla="*/ 60 h 98"/>
                            <a:gd name="T10" fmla="*/ 91 w 96"/>
                            <a:gd name="T11" fmla="*/ 73 h 98"/>
                            <a:gd name="T12" fmla="*/ 78 w 96"/>
                            <a:gd name="T13" fmla="*/ 78 h 98"/>
                            <a:gd name="T14" fmla="*/ 69 w 96"/>
                            <a:gd name="T15" fmla="*/ 76 h 98"/>
                            <a:gd name="T16" fmla="*/ 63 w 96"/>
                            <a:gd name="T17" fmla="*/ 85 h 98"/>
                            <a:gd name="T18" fmla="*/ 67 w 96"/>
                            <a:gd name="T19" fmla="*/ 85 h 98"/>
                            <a:gd name="T20" fmla="*/ 84 w 96"/>
                            <a:gd name="T21" fmla="*/ 85 h 98"/>
                            <a:gd name="T22" fmla="*/ 71 w 96"/>
                            <a:gd name="T23" fmla="*/ 98 h 98"/>
                            <a:gd name="T24" fmla="*/ 17 w 96"/>
                            <a:gd name="T25" fmla="*/ 98 h 98"/>
                            <a:gd name="T26" fmla="*/ 13 w 96"/>
                            <a:gd name="T27" fmla="*/ 98 h 98"/>
                            <a:gd name="T28" fmla="*/ 0 w 96"/>
                            <a:gd name="T29" fmla="*/ 85 h 98"/>
                            <a:gd name="T30" fmla="*/ 17 w 96"/>
                            <a:gd name="T31" fmla="*/ 85 h 98"/>
                            <a:gd name="T32" fmla="*/ 21 w 96"/>
                            <a:gd name="T33" fmla="*/ 85 h 98"/>
                            <a:gd name="T34" fmla="*/ 6 w 96"/>
                            <a:gd name="T35" fmla="*/ 41 h 98"/>
                            <a:gd name="T36" fmla="*/ 57 w 96"/>
                            <a:gd name="T37" fmla="*/ 35 h 98"/>
                            <a:gd name="T38" fmla="*/ 55 w 96"/>
                            <a:gd name="T39" fmla="*/ 6 h 98"/>
                            <a:gd name="T40" fmla="*/ 57 w 96"/>
                            <a:gd name="T41" fmla="*/ 35 h 98"/>
                            <a:gd name="T42" fmla="*/ 44 w 96"/>
                            <a:gd name="T43" fmla="*/ 30 h 98"/>
                            <a:gd name="T44" fmla="*/ 43 w 96"/>
                            <a:gd name="T45" fmla="*/ 0 h 98"/>
                            <a:gd name="T46" fmla="*/ 44 w 96"/>
                            <a:gd name="T47" fmla="*/ 30 h 98"/>
                            <a:gd name="T48" fmla="*/ 31 w 96"/>
                            <a:gd name="T49" fmla="*/ 34 h 98"/>
                            <a:gd name="T50" fmla="*/ 30 w 96"/>
                            <a:gd name="T51" fmla="*/ 4 h 98"/>
                            <a:gd name="T52" fmla="*/ 31 w 96"/>
                            <a:gd name="T53" fmla="*/ 34 h 98"/>
                            <a:gd name="T54" fmla="*/ 16 w 96"/>
                            <a:gd name="T55" fmla="*/ 53 h 98"/>
                            <a:gd name="T56" fmla="*/ 26 w 96"/>
                            <a:gd name="T57" fmla="*/ 79 h 98"/>
                            <a:gd name="T58" fmla="*/ 34 w 96"/>
                            <a:gd name="T59" fmla="*/ 74 h 98"/>
                            <a:gd name="T60" fmla="*/ 25 w 96"/>
                            <a:gd name="T61" fmla="*/ 51 h 98"/>
                            <a:gd name="T62" fmla="*/ 16 w 96"/>
                            <a:gd name="T63" fmla="*/ 53 h 98"/>
                            <a:gd name="T64" fmla="*/ 78 w 96"/>
                            <a:gd name="T65" fmla="*/ 50 h 98"/>
                            <a:gd name="T66" fmla="*/ 73 w 96"/>
                            <a:gd name="T67" fmla="*/ 68 h 98"/>
                            <a:gd name="T68" fmla="*/ 78 w 96"/>
                            <a:gd name="T69" fmla="*/ 69 h 98"/>
                            <a:gd name="T70" fmla="*/ 85 w 96"/>
                            <a:gd name="T71" fmla="*/ 67 h 98"/>
                            <a:gd name="T72" fmla="*/ 88 w 96"/>
                            <a:gd name="T73" fmla="*/ 60 h 98"/>
                            <a:gd name="T74" fmla="*/ 85 w 96"/>
                            <a:gd name="T75" fmla="*/ 53 h 98"/>
                            <a:gd name="T76" fmla="*/ 78 w 96"/>
                            <a:gd name="T77" fmla="*/ 50 h 98"/>
                            <a:gd name="T78" fmla="*/ 78 w 96"/>
                            <a:gd name="T79" fmla="*/ 50 h 98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w 96"/>
                            <a:gd name="T121" fmla="*/ 0 h 98"/>
                            <a:gd name="T122" fmla="*/ 96 w 96"/>
                            <a:gd name="T123" fmla="*/ 98 h 98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T120" t="T121" r="T122" b="T123"/>
                          <a:pathLst>
                            <a:path w="96" h="98">
                              <a:moveTo>
                                <a:pt x="6" y="41"/>
                              </a:moveTo>
                              <a:cubicBezTo>
                                <a:pt x="29" y="41"/>
                                <a:pt x="52" y="41"/>
                                <a:pt x="75" y="41"/>
                              </a:cubicBezTo>
                              <a:cubicBezTo>
                                <a:pt x="76" y="41"/>
                                <a:pt x="77" y="41"/>
                                <a:pt x="78" y="41"/>
                              </a:cubicBezTo>
                              <a:cubicBezTo>
                                <a:pt x="83" y="41"/>
                                <a:pt x="88" y="43"/>
                                <a:pt x="91" y="46"/>
                              </a:cubicBezTo>
                              <a:cubicBezTo>
                                <a:pt x="94" y="50"/>
                                <a:pt x="96" y="54"/>
                                <a:pt x="96" y="60"/>
                              </a:cubicBezTo>
                              <a:cubicBezTo>
                                <a:pt x="96" y="65"/>
                                <a:pt x="94" y="69"/>
                                <a:pt x="91" y="73"/>
                              </a:cubicBezTo>
                              <a:cubicBezTo>
                                <a:pt x="88" y="76"/>
                                <a:pt x="83" y="78"/>
                                <a:pt x="78" y="78"/>
                              </a:cubicBezTo>
                              <a:cubicBezTo>
                                <a:pt x="75" y="78"/>
                                <a:pt x="71" y="77"/>
                                <a:pt x="69" y="76"/>
                              </a:cubicBezTo>
                              <a:cubicBezTo>
                                <a:pt x="67" y="79"/>
                                <a:pt x="65" y="82"/>
                                <a:pt x="63" y="85"/>
                              </a:cubicBezTo>
                              <a:cubicBezTo>
                                <a:pt x="67" y="85"/>
                                <a:pt x="67" y="85"/>
                                <a:pt x="67" y="85"/>
                              </a:cubicBezTo>
                              <a:cubicBezTo>
                                <a:pt x="84" y="85"/>
                                <a:pt x="84" y="85"/>
                                <a:pt x="84" y="85"/>
                              </a:cubicBezTo>
                              <a:cubicBezTo>
                                <a:pt x="71" y="98"/>
                                <a:pt x="71" y="98"/>
                                <a:pt x="71" y="98"/>
                              </a:cubicBezTo>
                              <a:cubicBezTo>
                                <a:pt x="17" y="98"/>
                                <a:pt x="17" y="98"/>
                                <a:pt x="17" y="98"/>
                              </a:cubicBezTo>
                              <a:cubicBezTo>
                                <a:pt x="13" y="98"/>
                                <a:pt x="13" y="98"/>
                                <a:pt x="13" y="98"/>
                              </a:cubicBezTo>
                              <a:cubicBezTo>
                                <a:pt x="0" y="85"/>
                                <a:pt x="0" y="85"/>
                                <a:pt x="0" y="85"/>
                              </a:cubicBezTo>
                              <a:cubicBezTo>
                                <a:pt x="17" y="85"/>
                                <a:pt x="17" y="85"/>
                                <a:pt x="17" y="85"/>
                              </a:cubicBezTo>
                              <a:cubicBezTo>
                                <a:pt x="21" y="85"/>
                                <a:pt x="21" y="85"/>
                                <a:pt x="21" y="85"/>
                              </a:cubicBezTo>
                              <a:cubicBezTo>
                                <a:pt x="12" y="72"/>
                                <a:pt x="6" y="58"/>
                                <a:pt x="6" y="41"/>
                              </a:cubicBezTo>
                              <a:close/>
                              <a:moveTo>
                                <a:pt x="57" y="35"/>
                              </a:moveTo>
                              <a:cubicBezTo>
                                <a:pt x="43" y="15"/>
                                <a:pt x="59" y="19"/>
                                <a:pt x="55" y="6"/>
                              </a:cubicBezTo>
                              <a:cubicBezTo>
                                <a:pt x="64" y="18"/>
                                <a:pt x="51" y="18"/>
                                <a:pt x="57" y="35"/>
                              </a:cubicBezTo>
                              <a:close/>
                              <a:moveTo>
                                <a:pt x="44" y="30"/>
                              </a:moveTo>
                              <a:cubicBezTo>
                                <a:pt x="38" y="12"/>
                                <a:pt x="51" y="12"/>
                                <a:pt x="43" y="0"/>
                              </a:cubicBezTo>
                              <a:cubicBezTo>
                                <a:pt x="47" y="13"/>
                                <a:pt x="30" y="9"/>
                                <a:pt x="44" y="30"/>
                              </a:cubicBezTo>
                              <a:close/>
                              <a:moveTo>
                                <a:pt x="31" y="34"/>
                              </a:moveTo>
                              <a:cubicBezTo>
                                <a:pt x="17" y="14"/>
                                <a:pt x="34" y="18"/>
                                <a:pt x="30" y="4"/>
                              </a:cubicBezTo>
                              <a:cubicBezTo>
                                <a:pt x="38" y="16"/>
                                <a:pt x="25" y="17"/>
                                <a:pt x="31" y="34"/>
                              </a:cubicBezTo>
                              <a:close/>
                              <a:moveTo>
                                <a:pt x="16" y="53"/>
                              </a:moveTo>
                              <a:cubicBezTo>
                                <a:pt x="17" y="62"/>
                                <a:pt x="21" y="72"/>
                                <a:pt x="26" y="79"/>
                              </a:cubicBezTo>
                              <a:cubicBezTo>
                                <a:pt x="34" y="74"/>
                                <a:pt x="34" y="74"/>
                                <a:pt x="34" y="74"/>
                              </a:cubicBezTo>
                              <a:cubicBezTo>
                                <a:pt x="30" y="68"/>
                                <a:pt x="26" y="59"/>
                                <a:pt x="25" y="51"/>
                              </a:cubicBezTo>
                              <a:cubicBezTo>
                                <a:pt x="16" y="53"/>
                                <a:pt x="16" y="53"/>
                                <a:pt x="16" y="53"/>
                              </a:cubicBezTo>
                              <a:close/>
                              <a:moveTo>
                                <a:pt x="78" y="50"/>
                              </a:moveTo>
                              <a:cubicBezTo>
                                <a:pt x="77" y="56"/>
                                <a:pt x="75" y="62"/>
                                <a:pt x="73" y="68"/>
                              </a:cubicBezTo>
                              <a:cubicBezTo>
                                <a:pt x="74" y="69"/>
                                <a:pt x="76" y="69"/>
                                <a:pt x="78" y="69"/>
                              </a:cubicBezTo>
                              <a:cubicBezTo>
                                <a:pt x="81" y="69"/>
                                <a:pt x="83" y="68"/>
                                <a:pt x="85" y="67"/>
                              </a:cubicBezTo>
                              <a:cubicBezTo>
                                <a:pt x="87" y="65"/>
                                <a:pt x="88" y="62"/>
                                <a:pt x="88" y="60"/>
                              </a:cubicBezTo>
                              <a:cubicBezTo>
                                <a:pt x="88" y="57"/>
                                <a:pt x="87" y="54"/>
                                <a:pt x="85" y="53"/>
                              </a:cubicBezTo>
                              <a:cubicBezTo>
                                <a:pt x="83" y="51"/>
                                <a:pt x="81" y="50"/>
                                <a:pt x="78" y="50"/>
                              </a:cubicBezTo>
                              <a:cubicBezTo>
                                <a:pt x="78" y="50"/>
                                <a:pt x="78" y="50"/>
                                <a:pt x="78" y="5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74" o:spid="_x0000_s1026" o:spt="100" style="position:absolute;left:0pt;margin-left:154.6pt;margin-top:56.1pt;height:39.2pt;width:38.55pt;z-index:251671552;mso-width-relative:page;mso-height-relative:page;" fillcolor="#2A3D52 [3204]" filled="t" stroked="f" coordsize="96,98" o:gfxdata="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" path="m6,41c29,41,52,41,75,41c76,41,77,41,78,41c83,41,88,43,91,46c94,50,96,54,96,60c96,65,94,69,91,73c88,76,83,78,78,78c75,78,71,77,69,76c67,79,65,82,63,85c67,85,67,85,67,85c84,85,84,85,84,85c71,98,71,98,71,98c17,98,17,98,17,98c13,98,13,98,13,98c0,85,0,85,0,85c17,85,17,85,17,85c21,85,21,85,21,85c12,72,6,58,6,41xm57,35c43,15,59,19,55,6c64,18,51,18,57,35xm44,30c38,12,51,12,43,0c47,13,30,9,44,30xm31,34c17,14,34,18,30,4c38,16,25,17,31,34xm16,53c17,62,21,72,26,79c34,74,34,74,34,74c30,68,26,59,25,51c16,53,16,53,16,53xm78,50c77,56,75,62,73,68c74,69,76,69,78,69c81,69,83,68,85,67c87,65,88,62,88,60c88,57,87,54,85,53c83,51,81,50,78,50c78,50,78,50,78,50xe">
                <v:path o:connectlocs="30580,208315;382256,208315;397546,208315;463804,233720;489288,304852;463804,370904;397546,396308;351675,386146;321095,431874;341482,431874;428127,431874;361869,497926;86644,497926;66257,497926;0,431874;86644,431874;107031,431874;30580,208315;290514,177830;280321,30485;290514,177830;224257,152426;219160,0;224257,152426;157999,172749;152902,20323;157999,172749;81548,269286;132515,401389;173289,375984;127418,259124;81548,269286;397546,254043;372062,345499;397546,350580;433223,340418;448514,304852;433223,269286;397546,254043;397546,254043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5293995</wp:posOffset>
                </wp:positionH>
                <wp:positionV relativeFrom="paragraph">
                  <wp:posOffset>712470</wp:posOffset>
                </wp:positionV>
                <wp:extent cx="589280" cy="497840"/>
                <wp:effectExtent l="0" t="0" r="1905" b="0"/>
                <wp:wrapNone/>
                <wp:docPr id="16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589233" cy="497926"/>
                        </a:xfrm>
                        <a:custGeom>
                          <a:avLst/>
                          <a:gdLst>
                            <a:gd name="T0" fmla="*/ 19495829 w 5542"/>
                            <a:gd name="T1" fmla="*/ 167399387 h 4690"/>
                            <a:gd name="T2" fmla="*/ 12406562 w 5542"/>
                            <a:gd name="T3" fmla="*/ 166338479 h 4690"/>
                            <a:gd name="T4" fmla="*/ 37455490 w 5542"/>
                            <a:gd name="T5" fmla="*/ 150188029 h 4690"/>
                            <a:gd name="T6" fmla="*/ 15360309 w 5542"/>
                            <a:gd name="T7" fmla="*/ 154903253 h 4690"/>
                            <a:gd name="T8" fmla="*/ 21740787 w 5542"/>
                            <a:gd name="T9" fmla="*/ 152545641 h 4690"/>
                            <a:gd name="T10" fmla="*/ 41709257 w 5542"/>
                            <a:gd name="T11" fmla="*/ 99142928 h 4690"/>
                            <a:gd name="T12" fmla="*/ 45962680 w 5542"/>
                            <a:gd name="T13" fmla="*/ 53049191 h 4690"/>
                            <a:gd name="T14" fmla="*/ 40882221 w 5542"/>
                            <a:gd name="T15" fmla="*/ 12024543 h 4690"/>
                            <a:gd name="T16" fmla="*/ 53406685 w 5542"/>
                            <a:gd name="T17" fmla="*/ 1532499 h 4690"/>
                            <a:gd name="T18" fmla="*/ 82000591 w 5542"/>
                            <a:gd name="T19" fmla="*/ 21337608 h 4690"/>
                            <a:gd name="T20" fmla="*/ 114375279 w 5542"/>
                            <a:gd name="T21" fmla="*/ 38313171 h 4690"/>
                            <a:gd name="T22" fmla="*/ 161047091 w 5542"/>
                            <a:gd name="T23" fmla="*/ 43264534 h 4690"/>
                            <a:gd name="T24" fmla="*/ 180188526 w 5542"/>
                            <a:gd name="T25" fmla="*/ 27349880 h 4690"/>
                            <a:gd name="T26" fmla="*/ 220125122 w 5542"/>
                            <a:gd name="T27" fmla="*/ 6837384 h 4690"/>
                            <a:gd name="T28" fmla="*/ 224260642 w 5542"/>
                            <a:gd name="T29" fmla="*/ 37723854 h 4690"/>
                            <a:gd name="T30" fmla="*/ 217761918 w 5542"/>
                            <a:gd name="T31" fmla="*/ 79220093 h 4690"/>
                            <a:gd name="T32" fmla="*/ 214453777 w 5542"/>
                            <a:gd name="T33" fmla="*/ 115529174 h 4690"/>
                            <a:gd name="T34" fmla="*/ 218825446 w 5542"/>
                            <a:gd name="T35" fmla="*/ 165866888 h 4690"/>
                            <a:gd name="T36" fmla="*/ 237848634 w 5542"/>
                            <a:gd name="T37" fmla="*/ 183667906 h 4690"/>
                            <a:gd name="T38" fmla="*/ 320794506 w 5542"/>
                            <a:gd name="T39" fmla="*/ 189679835 h 4690"/>
                            <a:gd name="T40" fmla="*/ 368765995 w 5542"/>
                            <a:gd name="T41" fmla="*/ 216793919 h 4690"/>
                            <a:gd name="T42" fmla="*/ 418982441 w 5542"/>
                            <a:gd name="T43" fmla="*/ 313814687 h 4690"/>
                            <a:gd name="T44" fmla="*/ 429970737 w 5542"/>
                            <a:gd name="T45" fmla="*/ 400579551 h 4690"/>
                            <a:gd name="T46" fmla="*/ 421817942 w 5542"/>
                            <a:gd name="T47" fmla="*/ 442900903 h 4690"/>
                            <a:gd name="T48" fmla="*/ 461045749 w 5542"/>
                            <a:gd name="T49" fmla="*/ 465653285 h 4690"/>
                            <a:gd name="T50" fmla="*/ 534893545 w 5542"/>
                            <a:gd name="T51" fmla="*/ 493946004 h 4690"/>
                            <a:gd name="T52" fmla="*/ 615948854 w 5542"/>
                            <a:gd name="T53" fmla="*/ 501019184 h 4690"/>
                            <a:gd name="T54" fmla="*/ 654467872 w 5542"/>
                            <a:gd name="T55" fmla="*/ 522946109 h 4690"/>
                            <a:gd name="T56" fmla="*/ 642061310 w 5542"/>
                            <a:gd name="T57" fmla="*/ 547584512 h 4690"/>
                            <a:gd name="T58" fmla="*/ 550135607 w 5542"/>
                            <a:gd name="T59" fmla="*/ 542279627 h 4690"/>
                            <a:gd name="T60" fmla="*/ 462345769 w 5542"/>
                            <a:gd name="T61" fmla="*/ 523181905 h 4690"/>
                            <a:gd name="T62" fmla="*/ 389206762 w 5542"/>
                            <a:gd name="T63" fmla="*/ 506206342 h 4690"/>
                            <a:gd name="T64" fmla="*/ 373373813 w 5542"/>
                            <a:gd name="T65" fmla="*/ 508563954 h 4690"/>
                            <a:gd name="T66" fmla="*/ 365575756 w 5542"/>
                            <a:gd name="T67" fmla="*/ 538860764 h 4690"/>
                            <a:gd name="T68" fmla="*/ 291255319 w 5542"/>
                            <a:gd name="T69" fmla="*/ 540629059 h 4690"/>
                            <a:gd name="T70" fmla="*/ 241038873 w 5542"/>
                            <a:gd name="T71" fmla="*/ 545933943 h 4690"/>
                            <a:gd name="T72" fmla="*/ 189522751 w 5542"/>
                            <a:gd name="T73" fmla="*/ 552771671 h 4690"/>
                            <a:gd name="T74" fmla="*/ 167073175 w 5542"/>
                            <a:gd name="T75" fmla="*/ 540511333 h 4690"/>
                            <a:gd name="T76" fmla="*/ 163055557 w 5542"/>
                            <a:gd name="T77" fmla="*/ 511628953 h 4690"/>
                            <a:gd name="T78" fmla="*/ 196848510 w 5542"/>
                            <a:gd name="T79" fmla="*/ 491941914 h 4690"/>
                            <a:gd name="T80" fmla="*/ 192949138 w 5542"/>
                            <a:gd name="T81" fmla="*/ 468128623 h 4690"/>
                            <a:gd name="T82" fmla="*/ 188459223 w 5542"/>
                            <a:gd name="T83" fmla="*/ 455868628 h 4690"/>
                            <a:gd name="T84" fmla="*/ 156084535 w 5542"/>
                            <a:gd name="T85" fmla="*/ 507856568 h 4690"/>
                            <a:gd name="T86" fmla="*/ 117565518 w 5542"/>
                            <a:gd name="T87" fmla="*/ 529547698 h 4690"/>
                            <a:gd name="T88" fmla="*/ 98778822 w 5542"/>
                            <a:gd name="T89" fmla="*/ 522120997 h 4690"/>
                            <a:gd name="T90" fmla="*/ 88498971 w 5542"/>
                            <a:gd name="T91" fmla="*/ 512454066 h 4690"/>
                            <a:gd name="T92" fmla="*/ 90271288 w 5542"/>
                            <a:gd name="T93" fmla="*/ 493120891 h 4690"/>
                            <a:gd name="T94" fmla="*/ 111303286 w 5542"/>
                            <a:gd name="T95" fmla="*/ 478738393 h 4690"/>
                            <a:gd name="T96" fmla="*/ 123118961 w 5542"/>
                            <a:gd name="T97" fmla="*/ 447380675 h 4690"/>
                            <a:gd name="T98" fmla="*/ 115202314 w 5542"/>
                            <a:gd name="T99" fmla="*/ 447498402 h 4690"/>
                            <a:gd name="T100" fmla="*/ 77155937 w 5542"/>
                            <a:gd name="T101" fmla="*/ 450917265 h 4690"/>
                            <a:gd name="T102" fmla="*/ 58132749 w 5542"/>
                            <a:gd name="T103" fmla="*/ 424628637 h 4690"/>
                            <a:gd name="T104" fmla="*/ 77038035 w 5542"/>
                            <a:gd name="T105" fmla="*/ 403291028 h 4690"/>
                            <a:gd name="T106" fmla="*/ 94761204 w 5542"/>
                            <a:gd name="T107" fmla="*/ 387729896 h 4690"/>
                            <a:gd name="T108" fmla="*/ 73847796 w 5542"/>
                            <a:gd name="T109" fmla="*/ 348709338 h 4690"/>
                            <a:gd name="T110" fmla="*/ 38164623 w 5542"/>
                            <a:gd name="T111" fmla="*/ 292123557 h 4690"/>
                            <a:gd name="T112" fmla="*/ 29539187 w 5542"/>
                            <a:gd name="T113" fmla="*/ 232236982 h 4690"/>
                            <a:gd name="T114" fmla="*/ 39227807 w 5542"/>
                            <a:gd name="T115" fmla="*/ 171761090 h 4690"/>
                            <a:gd name="T116" fmla="*/ 35919665 w 5542"/>
                            <a:gd name="T117" fmla="*/ 162801889 h 4690"/>
                            <a:gd name="T118" fmla="*/ 25049272 w 5542"/>
                            <a:gd name="T119" fmla="*/ 174354841 h 4690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5542" h="4690">
                              <a:moveTo>
                                <a:pt x="352" y="1259"/>
                              </a:moveTo>
                              <a:lnTo>
                                <a:pt x="352" y="1259"/>
                              </a:lnTo>
                              <a:lnTo>
                                <a:pt x="341" y="1270"/>
                              </a:lnTo>
                              <a:lnTo>
                                <a:pt x="329" y="1283"/>
                              </a:lnTo>
                              <a:lnTo>
                                <a:pt x="319" y="1295"/>
                              </a:lnTo>
                              <a:lnTo>
                                <a:pt x="310" y="1308"/>
                              </a:lnTo>
                              <a:lnTo>
                                <a:pt x="291" y="1334"/>
                              </a:lnTo>
                              <a:lnTo>
                                <a:pt x="272" y="1361"/>
                              </a:lnTo>
                              <a:lnTo>
                                <a:pt x="263" y="1372"/>
                              </a:lnTo>
                              <a:lnTo>
                                <a:pt x="253" y="1383"/>
                              </a:lnTo>
                              <a:lnTo>
                                <a:pt x="243" y="1391"/>
                              </a:lnTo>
                              <a:lnTo>
                                <a:pt x="232" y="1400"/>
                              </a:lnTo>
                              <a:lnTo>
                                <a:pt x="221" y="1406"/>
                              </a:lnTo>
                              <a:lnTo>
                                <a:pt x="208" y="1411"/>
                              </a:lnTo>
                              <a:lnTo>
                                <a:pt x="194" y="1415"/>
                              </a:lnTo>
                              <a:lnTo>
                                <a:pt x="178" y="1418"/>
                              </a:lnTo>
                              <a:lnTo>
                                <a:pt x="165" y="1420"/>
                              </a:lnTo>
                              <a:lnTo>
                                <a:pt x="150" y="1422"/>
                              </a:lnTo>
                              <a:lnTo>
                                <a:pt x="137" y="1422"/>
                              </a:lnTo>
                              <a:lnTo>
                                <a:pt x="125" y="1422"/>
                              </a:lnTo>
                              <a:lnTo>
                                <a:pt x="102" y="1418"/>
                              </a:lnTo>
                              <a:lnTo>
                                <a:pt x="80" y="1415"/>
                              </a:lnTo>
                              <a:lnTo>
                                <a:pt x="59" y="1411"/>
                              </a:lnTo>
                              <a:lnTo>
                                <a:pt x="39" y="1409"/>
                              </a:lnTo>
                              <a:lnTo>
                                <a:pt x="19" y="1407"/>
                              </a:lnTo>
                              <a:lnTo>
                                <a:pt x="9" y="1408"/>
                              </a:lnTo>
                              <a:lnTo>
                                <a:pt x="0" y="1409"/>
                              </a:lnTo>
                              <a:lnTo>
                                <a:pt x="8" y="1406"/>
                              </a:lnTo>
                              <a:lnTo>
                                <a:pt x="16" y="1403"/>
                              </a:lnTo>
                              <a:lnTo>
                                <a:pt x="24" y="1402"/>
                              </a:lnTo>
                              <a:lnTo>
                                <a:pt x="32" y="1401"/>
                              </a:lnTo>
                              <a:lnTo>
                                <a:pt x="47" y="1402"/>
                              </a:lnTo>
                              <a:lnTo>
                                <a:pt x="62" y="1403"/>
                              </a:lnTo>
                              <a:lnTo>
                                <a:pt x="90" y="1409"/>
                              </a:lnTo>
                              <a:lnTo>
                                <a:pt x="105" y="1411"/>
                              </a:lnTo>
                              <a:lnTo>
                                <a:pt x="120" y="1411"/>
                              </a:lnTo>
                              <a:lnTo>
                                <a:pt x="152" y="1410"/>
                              </a:lnTo>
                              <a:lnTo>
                                <a:pt x="169" y="1408"/>
                              </a:lnTo>
                              <a:lnTo>
                                <a:pt x="184" y="1406"/>
                              </a:lnTo>
                              <a:lnTo>
                                <a:pt x="200" y="1402"/>
                              </a:lnTo>
                              <a:lnTo>
                                <a:pt x="214" y="1396"/>
                              </a:lnTo>
                              <a:lnTo>
                                <a:pt x="220" y="1392"/>
                              </a:lnTo>
                              <a:lnTo>
                                <a:pt x="226" y="1389"/>
                              </a:lnTo>
                              <a:lnTo>
                                <a:pt x="231" y="1384"/>
                              </a:lnTo>
                              <a:lnTo>
                                <a:pt x="235" y="1379"/>
                              </a:lnTo>
                              <a:lnTo>
                                <a:pt x="251" y="1359"/>
                              </a:lnTo>
                              <a:lnTo>
                                <a:pt x="265" y="1338"/>
                              </a:lnTo>
                              <a:lnTo>
                                <a:pt x="279" y="1317"/>
                              </a:lnTo>
                              <a:lnTo>
                                <a:pt x="287" y="1308"/>
                              </a:lnTo>
                              <a:lnTo>
                                <a:pt x="295" y="1297"/>
                              </a:lnTo>
                              <a:lnTo>
                                <a:pt x="317" y="1274"/>
                              </a:lnTo>
                              <a:lnTo>
                                <a:pt x="340" y="1251"/>
                              </a:lnTo>
                              <a:lnTo>
                                <a:pt x="367" y="1225"/>
                              </a:lnTo>
                              <a:lnTo>
                                <a:pt x="360" y="1210"/>
                              </a:lnTo>
                              <a:lnTo>
                                <a:pt x="321" y="1236"/>
                              </a:lnTo>
                              <a:lnTo>
                                <a:pt x="301" y="1247"/>
                              </a:lnTo>
                              <a:lnTo>
                                <a:pt x="281" y="1259"/>
                              </a:lnTo>
                              <a:lnTo>
                                <a:pt x="244" y="1279"/>
                              </a:lnTo>
                              <a:lnTo>
                                <a:pt x="227" y="1288"/>
                              </a:lnTo>
                              <a:lnTo>
                                <a:pt x="210" y="1295"/>
                              </a:lnTo>
                              <a:lnTo>
                                <a:pt x="194" y="1302"/>
                              </a:lnTo>
                              <a:lnTo>
                                <a:pt x="176" y="1307"/>
                              </a:lnTo>
                              <a:lnTo>
                                <a:pt x="158" y="1311"/>
                              </a:lnTo>
                              <a:lnTo>
                                <a:pt x="139" y="1313"/>
                              </a:lnTo>
                              <a:lnTo>
                                <a:pt x="130" y="1314"/>
                              </a:lnTo>
                              <a:lnTo>
                                <a:pt x="121" y="1314"/>
                              </a:lnTo>
                              <a:lnTo>
                                <a:pt x="112" y="1314"/>
                              </a:lnTo>
                              <a:lnTo>
                                <a:pt x="101" y="1315"/>
                              </a:lnTo>
                              <a:lnTo>
                                <a:pt x="87" y="1317"/>
                              </a:lnTo>
                              <a:lnTo>
                                <a:pt x="70" y="1321"/>
                              </a:lnTo>
                              <a:lnTo>
                                <a:pt x="47" y="1329"/>
                              </a:lnTo>
                              <a:lnTo>
                                <a:pt x="15" y="1340"/>
                              </a:lnTo>
                              <a:lnTo>
                                <a:pt x="33" y="1330"/>
                              </a:lnTo>
                              <a:lnTo>
                                <a:pt x="49" y="1322"/>
                              </a:lnTo>
                              <a:lnTo>
                                <a:pt x="64" y="1316"/>
                              </a:lnTo>
                              <a:lnTo>
                                <a:pt x="78" y="1311"/>
                              </a:lnTo>
                              <a:lnTo>
                                <a:pt x="91" y="1308"/>
                              </a:lnTo>
                              <a:lnTo>
                                <a:pt x="103" y="1305"/>
                              </a:lnTo>
                              <a:lnTo>
                                <a:pt x="126" y="1302"/>
                              </a:lnTo>
                              <a:lnTo>
                                <a:pt x="146" y="1300"/>
                              </a:lnTo>
                              <a:lnTo>
                                <a:pt x="165" y="1298"/>
                              </a:lnTo>
                              <a:lnTo>
                                <a:pt x="174" y="1297"/>
                              </a:lnTo>
                              <a:lnTo>
                                <a:pt x="184" y="1294"/>
                              </a:lnTo>
                              <a:lnTo>
                                <a:pt x="194" y="1291"/>
                              </a:lnTo>
                              <a:lnTo>
                                <a:pt x="204" y="1287"/>
                              </a:lnTo>
                              <a:lnTo>
                                <a:pt x="243" y="1265"/>
                              </a:lnTo>
                              <a:lnTo>
                                <a:pt x="280" y="1243"/>
                              </a:lnTo>
                              <a:lnTo>
                                <a:pt x="317" y="1220"/>
                              </a:lnTo>
                              <a:lnTo>
                                <a:pt x="354" y="1194"/>
                              </a:lnTo>
                              <a:lnTo>
                                <a:pt x="352" y="1183"/>
                              </a:lnTo>
                              <a:lnTo>
                                <a:pt x="350" y="1168"/>
                              </a:lnTo>
                              <a:lnTo>
                                <a:pt x="347" y="1134"/>
                              </a:lnTo>
                              <a:lnTo>
                                <a:pt x="346" y="1094"/>
                              </a:lnTo>
                              <a:lnTo>
                                <a:pt x="345" y="1051"/>
                              </a:lnTo>
                              <a:lnTo>
                                <a:pt x="345" y="1008"/>
                              </a:lnTo>
                              <a:lnTo>
                                <a:pt x="346" y="969"/>
                              </a:lnTo>
                              <a:lnTo>
                                <a:pt x="348" y="903"/>
                              </a:lnTo>
                              <a:lnTo>
                                <a:pt x="350" y="873"/>
                              </a:lnTo>
                              <a:lnTo>
                                <a:pt x="353" y="841"/>
                              </a:lnTo>
                              <a:lnTo>
                                <a:pt x="361" y="779"/>
                              </a:lnTo>
                              <a:lnTo>
                                <a:pt x="370" y="717"/>
                              </a:lnTo>
                              <a:lnTo>
                                <a:pt x="379" y="660"/>
                              </a:lnTo>
                              <a:lnTo>
                                <a:pt x="383" y="645"/>
                              </a:lnTo>
                              <a:lnTo>
                                <a:pt x="386" y="631"/>
                              </a:lnTo>
                              <a:lnTo>
                                <a:pt x="395" y="604"/>
                              </a:lnTo>
                              <a:lnTo>
                                <a:pt x="404" y="575"/>
                              </a:lnTo>
                              <a:lnTo>
                                <a:pt x="408" y="562"/>
                              </a:lnTo>
                              <a:lnTo>
                                <a:pt x="411" y="547"/>
                              </a:lnTo>
                              <a:lnTo>
                                <a:pt x="413" y="537"/>
                              </a:lnTo>
                              <a:lnTo>
                                <a:pt x="413" y="527"/>
                              </a:lnTo>
                              <a:lnTo>
                                <a:pt x="411" y="518"/>
                              </a:lnTo>
                              <a:lnTo>
                                <a:pt x="410" y="510"/>
                              </a:lnTo>
                              <a:lnTo>
                                <a:pt x="403" y="492"/>
                              </a:lnTo>
                              <a:lnTo>
                                <a:pt x="397" y="473"/>
                              </a:lnTo>
                              <a:lnTo>
                                <a:pt x="389" y="450"/>
                              </a:lnTo>
                              <a:lnTo>
                                <a:pt x="380" y="426"/>
                              </a:lnTo>
                              <a:lnTo>
                                <a:pt x="372" y="403"/>
                              </a:lnTo>
                              <a:lnTo>
                                <a:pt x="365" y="379"/>
                              </a:lnTo>
                              <a:lnTo>
                                <a:pt x="362" y="367"/>
                              </a:lnTo>
                              <a:lnTo>
                                <a:pt x="361" y="354"/>
                              </a:lnTo>
                              <a:lnTo>
                                <a:pt x="358" y="329"/>
                              </a:lnTo>
                              <a:lnTo>
                                <a:pt x="355" y="279"/>
                              </a:lnTo>
                              <a:lnTo>
                                <a:pt x="354" y="263"/>
                              </a:lnTo>
                              <a:lnTo>
                                <a:pt x="352" y="248"/>
                              </a:lnTo>
                              <a:lnTo>
                                <a:pt x="347" y="216"/>
                              </a:lnTo>
                              <a:lnTo>
                                <a:pt x="343" y="185"/>
                              </a:lnTo>
                              <a:lnTo>
                                <a:pt x="342" y="169"/>
                              </a:lnTo>
                              <a:lnTo>
                                <a:pt x="341" y="154"/>
                              </a:lnTo>
                              <a:lnTo>
                                <a:pt x="342" y="140"/>
                              </a:lnTo>
                              <a:lnTo>
                                <a:pt x="343" y="128"/>
                              </a:lnTo>
                              <a:lnTo>
                                <a:pt x="346" y="102"/>
                              </a:lnTo>
                              <a:lnTo>
                                <a:pt x="349" y="76"/>
                              </a:lnTo>
                              <a:lnTo>
                                <a:pt x="351" y="50"/>
                              </a:lnTo>
                              <a:lnTo>
                                <a:pt x="351" y="35"/>
                              </a:lnTo>
                              <a:lnTo>
                                <a:pt x="351" y="27"/>
                              </a:lnTo>
                              <a:lnTo>
                                <a:pt x="352" y="19"/>
                              </a:lnTo>
                              <a:lnTo>
                                <a:pt x="354" y="12"/>
                              </a:lnTo>
                              <a:lnTo>
                                <a:pt x="359" y="6"/>
                              </a:lnTo>
                              <a:lnTo>
                                <a:pt x="362" y="4"/>
                              </a:lnTo>
                              <a:lnTo>
                                <a:pt x="365" y="3"/>
                              </a:lnTo>
                              <a:lnTo>
                                <a:pt x="368" y="0"/>
                              </a:lnTo>
                              <a:lnTo>
                                <a:pt x="372" y="0"/>
                              </a:lnTo>
                              <a:lnTo>
                                <a:pt x="381" y="0"/>
                              </a:lnTo>
                              <a:lnTo>
                                <a:pt x="392" y="0"/>
                              </a:lnTo>
                              <a:lnTo>
                                <a:pt x="413" y="4"/>
                              </a:lnTo>
                              <a:lnTo>
                                <a:pt x="433" y="9"/>
                              </a:lnTo>
                              <a:lnTo>
                                <a:pt x="452" y="13"/>
                              </a:lnTo>
                              <a:lnTo>
                                <a:pt x="465" y="16"/>
                              </a:lnTo>
                              <a:lnTo>
                                <a:pt x="477" y="20"/>
                              </a:lnTo>
                              <a:lnTo>
                                <a:pt x="490" y="26"/>
                              </a:lnTo>
                              <a:lnTo>
                                <a:pt x="503" y="31"/>
                              </a:lnTo>
                              <a:lnTo>
                                <a:pt x="514" y="37"/>
                              </a:lnTo>
                              <a:lnTo>
                                <a:pt x="525" y="44"/>
                              </a:lnTo>
                              <a:lnTo>
                                <a:pt x="537" y="52"/>
                              </a:lnTo>
                              <a:lnTo>
                                <a:pt x="547" y="60"/>
                              </a:lnTo>
                              <a:lnTo>
                                <a:pt x="575" y="86"/>
                              </a:lnTo>
                              <a:lnTo>
                                <a:pt x="588" y="100"/>
                              </a:lnTo>
                              <a:lnTo>
                                <a:pt x="603" y="111"/>
                              </a:lnTo>
                              <a:lnTo>
                                <a:pt x="636" y="133"/>
                              </a:lnTo>
                              <a:lnTo>
                                <a:pt x="653" y="145"/>
                              </a:lnTo>
                              <a:lnTo>
                                <a:pt x="668" y="158"/>
                              </a:lnTo>
                              <a:lnTo>
                                <a:pt x="682" y="169"/>
                              </a:lnTo>
                              <a:lnTo>
                                <a:pt x="694" y="181"/>
                              </a:lnTo>
                              <a:lnTo>
                                <a:pt x="717" y="207"/>
                              </a:lnTo>
                              <a:lnTo>
                                <a:pt x="762" y="259"/>
                              </a:lnTo>
                              <a:lnTo>
                                <a:pt x="775" y="273"/>
                              </a:lnTo>
                              <a:lnTo>
                                <a:pt x="788" y="285"/>
                              </a:lnTo>
                              <a:lnTo>
                                <a:pt x="802" y="298"/>
                              </a:lnTo>
                              <a:lnTo>
                                <a:pt x="818" y="308"/>
                              </a:lnTo>
                              <a:lnTo>
                                <a:pt x="833" y="318"/>
                              </a:lnTo>
                              <a:lnTo>
                                <a:pt x="850" y="325"/>
                              </a:lnTo>
                              <a:lnTo>
                                <a:pt x="868" y="331"/>
                              </a:lnTo>
                              <a:lnTo>
                                <a:pt x="885" y="335"/>
                              </a:lnTo>
                              <a:lnTo>
                                <a:pt x="896" y="336"/>
                              </a:lnTo>
                              <a:lnTo>
                                <a:pt x="906" y="336"/>
                              </a:lnTo>
                              <a:lnTo>
                                <a:pt x="917" y="335"/>
                              </a:lnTo>
                              <a:lnTo>
                                <a:pt x="927" y="334"/>
                              </a:lnTo>
                              <a:lnTo>
                                <a:pt x="947" y="329"/>
                              </a:lnTo>
                              <a:lnTo>
                                <a:pt x="968" y="325"/>
                              </a:lnTo>
                              <a:lnTo>
                                <a:pt x="991" y="321"/>
                              </a:lnTo>
                              <a:lnTo>
                                <a:pt x="1014" y="318"/>
                              </a:lnTo>
                              <a:lnTo>
                                <a:pt x="1037" y="317"/>
                              </a:lnTo>
                              <a:lnTo>
                                <a:pt x="1060" y="316"/>
                              </a:lnTo>
                              <a:lnTo>
                                <a:pt x="1083" y="315"/>
                              </a:lnTo>
                              <a:lnTo>
                                <a:pt x="1107" y="316"/>
                              </a:lnTo>
                              <a:lnTo>
                                <a:pt x="1130" y="317"/>
                              </a:lnTo>
                              <a:lnTo>
                                <a:pt x="1152" y="319"/>
                              </a:lnTo>
                              <a:lnTo>
                                <a:pt x="1175" y="321"/>
                              </a:lnTo>
                              <a:lnTo>
                                <a:pt x="1198" y="325"/>
                              </a:lnTo>
                              <a:lnTo>
                                <a:pt x="1220" y="328"/>
                              </a:lnTo>
                              <a:lnTo>
                                <a:pt x="1243" y="333"/>
                              </a:lnTo>
                              <a:lnTo>
                                <a:pt x="1266" y="339"/>
                              </a:lnTo>
                              <a:lnTo>
                                <a:pt x="1288" y="345"/>
                              </a:lnTo>
                              <a:lnTo>
                                <a:pt x="1332" y="358"/>
                              </a:lnTo>
                              <a:lnTo>
                                <a:pt x="1348" y="363"/>
                              </a:lnTo>
                              <a:lnTo>
                                <a:pt x="1363" y="367"/>
                              </a:lnTo>
                              <a:lnTo>
                                <a:pt x="1376" y="369"/>
                              </a:lnTo>
                              <a:lnTo>
                                <a:pt x="1382" y="369"/>
                              </a:lnTo>
                              <a:lnTo>
                                <a:pt x="1387" y="369"/>
                              </a:lnTo>
                              <a:lnTo>
                                <a:pt x="1392" y="368"/>
                              </a:lnTo>
                              <a:lnTo>
                                <a:pt x="1398" y="366"/>
                              </a:lnTo>
                              <a:lnTo>
                                <a:pt x="1403" y="363"/>
                              </a:lnTo>
                              <a:lnTo>
                                <a:pt x="1407" y="359"/>
                              </a:lnTo>
                              <a:lnTo>
                                <a:pt x="1415" y="349"/>
                              </a:lnTo>
                              <a:lnTo>
                                <a:pt x="1423" y="337"/>
                              </a:lnTo>
                              <a:lnTo>
                                <a:pt x="1430" y="327"/>
                              </a:lnTo>
                              <a:lnTo>
                                <a:pt x="1438" y="316"/>
                              </a:lnTo>
                              <a:lnTo>
                                <a:pt x="1448" y="304"/>
                              </a:lnTo>
                              <a:lnTo>
                                <a:pt x="1457" y="293"/>
                              </a:lnTo>
                              <a:lnTo>
                                <a:pt x="1469" y="282"/>
                              </a:lnTo>
                              <a:lnTo>
                                <a:pt x="1479" y="272"/>
                              </a:lnTo>
                              <a:lnTo>
                                <a:pt x="1503" y="252"/>
                              </a:lnTo>
                              <a:lnTo>
                                <a:pt x="1525" y="232"/>
                              </a:lnTo>
                              <a:lnTo>
                                <a:pt x="1584" y="178"/>
                              </a:lnTo>
                              <a:lnTo>
                                <a:pt x="1616" y="151"/>
                              </a:lnTo>
                              <a:lnTo>
                                <a:pt x="1631" y="137"/>
                              </a:lnTo>
                              <a:lnTo>
                                <a:pt x="1648" y="125"/>
                              </a:lnTo>
                              <a:lnTo>
                                <a:pt x="1665" y="113"/>
                              </a:lnTo>
                              <a:lnTo>
                                <a:pt x="1682" y="103"/>
                              </a:lnTo>
                              <a:lnTo>
                                <a:pt x="1700" y="92"/>
                              </a:lnTo>
                              <a:lnTo>
                                <a:pt x="1718" y="83"/>
                              </a:lnTo>
                              <a:lnTo>
                                <a:pt x="1737" y="76"/>
                              </a:lnTo>
                              <a:lnTo>
                                <a:pt x="1755" y="69"/>
                              </a:lnTo>
                              <a:lnTo>
                                <a:pt x="1775" y="64"/>
                              </a:lnTo>
                              <a:lnTo>
                                <a:pt x="1795" y="61"/>
                              </a:lnTo>
                              <a:lnTo>
                                <a:pt x="1815" y="58"/>
                              </a:lnTo>
                              <a:lnTo>
                                <a:pt x="1835" y="55"/>
                              </a:lnTo>
                              <a:lnTo>
                                <a:pt x="1844" y="54"/>
                              </a:lnTo>
                              <a:lnTo>
                                <a:pt x="1854" y="55"/>
                              </a:lnTo>
                              <a:lnTo>
                                <a:pt x="1863" y="58"/>
                              </a:lnTo>
                              <a:lnTo>
                                <a:pt x="1872" y="63"/>
                              </a:lnTo>
                              <a:lnTo>
                                <a:pt x="1881" y="69"/>
                              </a:lnTo>
                              <a:lnTo>
                                <a:pt x="1888" y="76"/>
                              </a:lnTo>
                              <a:lnTo>
                                <a:pt x="1894" y="84"/>
                              </a:lnTo>
                              <a:lnTo>
                                <a:pt x="1900" y="91"/>
                              </a:lnTo>
                              <a:lnTo>
                                <a:pt x="1905" y="101"/>
                              </a:lnTo>
                              <a:lnTo>
                                <a:pt x="1909" y="109"/>
                              </a:lnTo>
                              <a:lnTo>
                                <a:pt x="1912" y="119"/>
                              </a:lnTo>
                              <a:lnTo>
                                <a:pt x="1913" y="129"/>
                              </a:lnTo>
                              <a:lnTo>
                                <a:pt x="1914" y="140"/>
                              </a:lnTo>
                              <a:lnTo>
                                <a:pt x="1914" y="152"/>
                              </a:lnTo>
                              <a:lnTo>
                                <a:pt x="1913" y="176"/>
                              </a:lnTo>
                              <a:lnTo>
                                <a:pt x="1911" y="199"/>
                              </a:lnTo>
                              <a:lnTo>
                                <a:pt x="1909" y="222"/>
                              </a:lnTo>
                              <a:lnTo>
                                <a:pt x="1905" y="271"/>
                              </a:lnTo>
                              <a:lnTo>
                                <a:pt x="1898" y="320"/>
                              </a:lnTo>
                              <a:lnTo>
                                <a:pt x="1896" y="344"/>
                              </a:lnTo>
                              <a:lnTo>
                                <a:pt x="1894" y="369"/>
                              </a:lnTo>
                              <a:lnTo>
                                <a:pt x="1894" y="393"/>
                              </a:lnTo>
                              <a:lnTo>
                                <a:pt x="1894" y="418"/>
                              </a:lnTo>
                              <a:lnTo>
                                <a:pt x="1894" y="438"/>
                              </a:lnTo>
                              <a:lnTo>
                                <a:pt x="1893" y="456"/>
                              </a:lnTo>
                              <a:lnTo>
                                <a:pt x="1892" y="474"/>
                              </a:lnTo>
                              <a:lnTo>
                                <a:pt x="1890" y="493"/>
                              </a:lnTo>
                              <a:lnTo>
                                <a:pt x="1887" y="511"/>
                              </a:lnTo>
                              <a:lnTo>
                                <a:pt x="1883" y="529"/>
                              </a:lnTo>
                              <a:lnTo>
                                <a:pt x="1879" y="547"/>
                              </a:lnTo>
                              <a:lnTo>
                                <a:pt x="1872" y="566"/>
                              </a:lnTo>
                              <a:lnTo>
                                <a:pt x="1861" y="601"/>
                              </a:lnTo>
                              <a:lnTo>
                                <a:pt x="1855" y="619"/>
                              </a:lnTo>
                              <a:lnTo>
                                <a:pt x="1850" y="637"/>
                              </a:lnTo>
                              <a:lnTo>
                                <a:pt x="1846" y="655"/>
                              </a:lnTo>
                              <a:lnTo>
                                <a:pt x="1843" y="672"/>
                              </a:lnTo>
                              <a:lnTo>
                                <a:pt x="1841" y="691"/>
                              </a:lnTo>
                              <a:lnTo>
                                <a:pt x="1841" y="710"/>
                              </a:lnTo>
                              <a:lnTo>
                                <a:pt x="1842" y="726"/>
                              </a:lnTo>
                              <a:lnTo>
                                <a:pt x="1844" y="740"/>
                              </a:lnTo>
                              <a:lnTo>
                                <a:pt x="1848" y="772"/>
                              </a:lnTo>
                              <a:lnTo>
                                <a:pt x="1852" y="802"/>
                              </a:lnTo>
                              <a:lnTo>
                                <a:pt x="1854" y="817"/>
                              </a:lnTo>
                              <a:lnTo>
                                <a:pt x="1855" y="833"/>
                              </a:lnTo>
                              <a:lnTo>
                                <a:pt x="1854" y="849"/>
                              </a:lnTo>
                              <a:lnTo>
                                <a:pt x="1851" y="863"/>
                              </a:lnTo>
                              <a:lnTo>
                                <a:pt x="1848" y="878"/>
                              </a:lnTo>
                              <a:lnTo>
                                <a:pt x="1844" y="891"/>
                              </a:lnTo>
                              <a:lnTo>
                                <a:pt x="1834" y="920"/>
                              </a:lnTo>
                              <a:lnTo>
                                <a:pt x="1823" y="948"/>
                              </a:lnTo>
                              <a:lnTo>
                                <a:pt x="1818" y="963"/>
                              </a:lnTo>
                              <a:lnTo>
                                <a:pt x="1815" y="980"/>
                              </a:lnTo>
                              <a:lnTo>
                                <a:pt x="1814" y="996"/>
                              </a:lnTo>
                              <a:lnTo>
                                <a:pt x="1815" y="1013"/>
                              </a:lnTo>
                              <a:lnTo>
                                <a:pt x="1816" y="1029"/>
                              </a:lnTo>
                              <a:lnTo>
                                <a:pt x="1819" y="1046"/>
                              </a:lnTo>
                              <a:lnTo>
                                <a:pt x="1822" y="1062"/>
                              </a:lnTo>
                              <a:lnTo>
                                <a:pt x="1826" y="1078"/>
                              </a:lnTo>
                              <a:lnTo>
                                <a:pt x="1845" y="1144"/>
                              </a:lnTo>
                              <a:lnTo>
                                <a:pt x="1849" y="1161"/>
                              </a:lnTo>
                              <a:lnTo>
                                <a:pt x="1852" y="1177"/>
                              </a:lnTo>
                              <a:lnTo>
                                <a:pt x="1855" y="1193"/>
                              </a:lnTo>
                              <a:lnTo>
                                <a:pt x="1856" y="1210"/>
                              </a:lnTo>
                              <a:lnTo>
                                <a:pt x="1857" y="1233"/>
                              </a:lnTo>
                              <a:lnTo>
                                <a:pt x="1856" y="1257"/>
                              </a:lnTo>
                              <a:lnTo>
                                <a:pt x="1854" y="1307"/>
                              </a:lnTo>
                              <a:lnTo>
                                <a:pt x="1851" y="1333"/>
                              </a:lnTo>
                              <a:lnTo>
                                <a:pt x="1850" y="1358"/>
                              </a:lnTo>
                              <a:lnTo>
                                <a:pt x="1851" y="1383"/>
                              </a:lnTo>
                              <a:lnTo>
                                <a:pt x="1852" y="1407"/>
                              </a:lnTo>
                              <a:lnTo>
                                <a:pt x="1856" y="1430"/>
                              </a:lnTo>
                              <a:lnTo>
                                <a:pt x="1858" y="1441"/>
                              </a:lnTo>
                              <a:lnTo>
                                <a:pt x="1861" y="1453"/>
                              </a:lnTo>
                              <a:lnTo>
                                <a:pt x="1864" y="1463"/>
                              </a:lnTo>
                              <a:lnTo>
                                <a:pt x="1868" y="1474"/>
                              </a:lnTo>
                              <a:lnTo>
                                <a:pt x="1873" y="1483"/>
                              </a:lnTo>
                              <a:lnTo>
                                <a:pt x="1879" y="1492"/>
                              </a:lnTo>
                              <a:lnTo>
                                <a:pt x="1885" y="1502"/>
                              </a:lnTo>
                              <a:lnTo>
                                <a:pt x="1892" y="1510"/>
                              </a:lnTo>
                              <a:lnTo>
                                <a:pt x="1900" y="1517"/>
                              </a:lnTo>
                              <a:lnTo>
                                <a:pt x="1910" y="1525"/>
                              </a:lnTo>
                              <a:lnTo>
                                <a:pt x="1920" y="1531"/>
                              </a:lnTo>
                              <a:lnTo>
                                <a:pt x="1931" y="1537"/>
                              </a:lnTo>
                              <a:lnTo>
                                <a:pt x="1943" y="1543"/>
                              </a:lnTo>
                              <a:lnTo>
                                <a:pt x="1957" y="1547"/>
                              </a:lnTo>
                              <a:lnTo>
                                <a:pt x="1976" y="1552"/>
                              </a:lnTo>
                              <a:lnTo>
                                <a:pt x="1994" y="1556"/>
                              </a:lnTo>
                              <a:lnTo>
                                <a:pt x="2013" y="1558"/>
                              </a:lnTo>
                              <a:lnTo>
                                <a:pt x="2032" y="1560"/>
                              </a:lnTo>
                              <a:lnTo>
                                <a:pt x="2051" y="1561"/>
                              </a:lnTo>
                              <a:lnTo>
                                <a:pt x="2069" y="1561"/>
                              </a:lnTo>
                              <a:lnTo>
                                <a:pt x="2107" y="1561"/>
                              </a:lnTo>
                              <a:lnTo>
                                <a:pt x="2146" y="1558"/>
                              </a:lnTo>
                              <a:lnTo>
                                <a:pt x="2183" y="1556"/>
                              </a:lnTo>
                              <a:lnTo>
                                <a:pt x="2221" y="1554"/>
                              </a:lnTo>
                              <a:lnTo>
                                <a:pt x="2259" y="1553"/>
                              </a:lnTo>
                              <a:lnTo>
                                <a:pt x="2542" y="1553"/>
                              </a:lnTo>
                              <a:lnTo>
                                <a:pt x="2553" y="1553"/>
                              </a:lnTo>
                              <a:lnTo>
                                <a:pt x="2562" y="1554"/>
                              </a:lnTo>
                              <a:lnTo>
                                <a:pt x="2584" y="1559"/>
                              </a:lnTo>
                              <a:lnTo>
                                <a:pt x="2606" y="1567"/>
                              </a:lnTo>
                              <a:lnTo>
                                <a:pt x="2629" y="1575"/>
                              </a:lnTo>
                              <a:lnTo>
                                <a:pt x="2675" y="1594"/>
                              </a:lnTo>
                              <a:lnTo>
                                <a:pt x="2695" y="1603"/>
                              </a:lnTo>
                              <a:lnTo>
                                <a:pt x="2715" y="1609"/>
                              </a:lnTo>
                              <a:lnTo>
                                <a:pt x="2779" y="1628"/>
                              </a:lnTo>
                              <a:lnTo>
                                <a:pt x="2843" y="1647"/>
                              </a:lnTo>
                              <a:lnTo>
                                <a:pt x="2874" y="1657"/>
                              </a:lnTo>
                              <a:lnTo>
                                <a:pt x="2905" y="1668"/>
                              </a:lnTo>
                              <a:lnTo>
                                <a:pt x="2935" y="1680"/>
                              </a:lnTo>
                              <a:lnTo>
                                <a:pt x="2966" y="1694"/>
                              </a:lnTo>
                              <a:lnTo>
                                <a:pt x="2983" y="1703"/>
                              </a:lnTo>
                              <a:lnTo>
                                <a:pt x="3000" y="1714"/>
                              </a:lnTo>
                              <a:lnTo>
                                <a:pt x="3016" y="1724"/>
                              </a:lnTo>
                              <a:lnTo>
                                <a:pt x="3030" y="1735"/>
                              </a:lnTo>
                              <a:lnTo>
                                <a:pt x="3044" y="1746"/>
                              </a:lnTo>
                              <a:lnTo>
                                <a:pt x="3056" y="1757"/>
                              </a:lnTo>
                              <a:lnTo>
                                <a:pt x="3069" y="1770"/>
                              </a:lnTo>
                              <a:lnTo>
                                <a:pt x="3079" y="1783"/>
                              </a:lnTo>
                              <a:lnTo>
                                <a:pt x="3091" y="1796"/>
                              </a:lnTo>
                              <a:lnTo>
                                <a:pt x="3101" y="1810"/>
                              </a:lnTo>
                              <a:lnTo>
                                <a:pt x="3121" y="1839"/>
                              </a:lnTo>
                              <a:lnTo>
                                <a:pt x="3140" y="1870"/>
                              </a:lnTo>
                              <a:lnTo>
                                <a:pt x="3160" y="1904"/>
                              </a:lnTo>
                              <a:lnTo>
                                <a:pt x="3187" y="1950"/>
                              </a:lnTo>
                              <a:lnTo>
                                <a:pt x="3216" y="1996"/>
                              </a:lnTo>
                              <a:lnTo>
                                <a:pt x="3245" y="2042"/>
                              </a:lnTo>
                              <a:lnTo>
                                <a:pt x="3273" y="2089"/>
                              </a:lnTo>
                              <a:lnTo>
                                <a:pt x="3304" y="2141"/>
                              </a:lnTo>
                              <a:lnTo>
                                <a:pt x="3334" y="2194"/>
                              </a:lnTo>
                              <a:lnTo>
                                <a:pt x="3364" y="2246"/>
                              </a:lnTo>
                              <a:lnTo>
                                <a:pt x="3392" y="2300"/>
                              </a:lnTo>
                              <a:lnTo>
                                <a:pt x="3419" y="2353"/>
                              </a:lnTo>
                              <a:lnTo>
                                <a:pt x="3446" y="2407"/>
                              </a:lnTo>
                              <a:lnTo>
                                <a:pt x="3471" y="2463"/>
                              </a:lnTo>
                              <a:lnTo>
                                <a:pt x="3494" y="2519"/>
                              </a:lnTo>
                              <a:lnTo>
                                <a:pt x="3521" y="2590"/>
                              </a:lnTo>
                              <a:lnTo>
                                <a:pt x="3546" y="2662"/>
                              </a:lnTo>
                              <a:lnTo>
                                <a:pt x="3570" y="2735"/>
                              </a:lnTo>
                              <a:lnTo>
                                <a:pt x="3580" y="2772"/>
                              </a:lnTo>
                              <a:lnTo>
                                <a:pt x="3591" y="2808"/>
                              </a:lnTo>
                              <a:lnTo>
                                <a:pt x="3599" y="2846"/>
                              </a:lnTo>
                              <a:lnTo>
                                <a:pt x="3608" y="2882"/>
                              </a:lnTo>
                              <a:lnTo>
                                <a:pt x="3616" y="2920"/>
                              </a:lnTo>
                              <a:lnTo>
                                <a:pt x="3622" y="2957"/>
                              </a:lnTo>
                              <a:lnTo>
                                <a:pt x="3628" y="2995"/>
                              </a:lnTo>
                              <a:lnTo>
                                <a:pt x="3633" y="3032"/>
                              </a:lnTo>
                              <a:lnTo>
                                <a:pt x="3636" y="3071"/>
                              </a:lnTo>
                              <a:lnTo>
                                <a:pt x="3640" y="3109"/>
                              </a:lnTo>
                              <a:lnTo>
                                <a:pt x="3643" y="3157"/>
                              </a:lnTo>
                              <a:lnTo>
                                <a:pt x="3645" y="3205"/>
                              </a:lnTo>
                              <a:lnTo>
                                <a:pt x="3646" y="3253"/>
                              </a:lnTo>
                              <a:lnTo>
                                <a:pt x="3646" y="3302"/>
                              </a:lnTo>
                              <a:lnTo>
                                <a:pt x="3644" y="3350"/>
                              </a:lnTo>
                              <a:lnTo>
                                <a:pt x="3642" y="3374"/>
                              </a:lnTo>
                              <a:lnTo>
                                <a:pt x="3639" y="3398"/>
                              </a:lnTo>
                              <a:lnTo>
                                <a:pt x="3635" y="3421"/>
                              </a:lnTo>
                              <a:lnTo>
                                <a:pt x="3632" y="3445"/>
                              </a:lnTo>
                              <a:lnTo>
                                <a:pt x="3627" y="3469"/>
                              </a:lnTo>
                              <a:lnTo>
                                <a:pt x="3622" y="3492"/>
                              </a:lnTo>
                              <a:lnTo>
                                <a:pt x="3618" y="3506"/>
                              </a:lnTo>
                              <a:lnTo>
                                <a:pt x="3612" y="3523"/>
                              </a:lnTo>
                              <a:lnTo>
                                <a:pt x="3599" y="3559"/>
                              </a:lnTo>
                              <a:lnTo>
                                <a:pt x="3584" y="3599"/>
                              </a:lnTo>
                              <a:lnTo>
                                <a:pt x="3578" y="3620"/>
                              </a:lnTo>
                              <a:lnTo>
                                <a:pt x="3572" y="3641"/>
                              </a:lnTo>
                              <a:lnTo>
                                <a:pt x="3568" y="3663"/>
                              </a:lnTo>
                              <a:lnTo>
                                <a:pt x="3563" y="3682"/>
                              </a:lnTo>
                              <a:lnTo>
                                <a:pt x="3562" y="3702"/>
                              </a:lnTo>
                              <a:lnTo>
                                <a:pt x="3562" y="3722"/>
                              </a:lnTo>
                              <a:lnTo>
                                <a:pt x="3563" y="3731"/>
                              </a:lnTo>
                              <a:lnTo>
                                <a:pt x="3564" y="3740"/>
                              </a:lnTo>
                              <a:lnTo>
                                <a:pt x="3568" y="3748"/>
                              </a:lnTo>
                              <a:lnTo>
                                <a:pt x="3570" y="3757"/>
                              </a:lnTo>
                              <a:lnTo>
                                <a:pt x="3574" y="3765"/>
                              </a:lnTo>
                              <a:lnTo>
                                <a:pt x="3578" y="3772"/>
                              </a:lnTo>
                              <a:lnTo>
                                <a:pt x="3583" y="3778"/>
                              </a:lnTo>
                              <a:lnTo>
                                <a:pt x="3590" y="3785"/>
                              </a:lnTo>
                              <a:lnTo>
                                <a:pt x="3604" y="3797"/>
                              </a:lnTo>
                              <a:lnTo>
                                <a:pt x="3620" y="3810"/>
                              </a:lnTo>
                              <a:lnTo>
                                <a:pt x="3635" y="3821"/>
                              </a:lnTo>
                              <a:lnTo>
                                <a:pt x="3652" y="3833"/>
                              </a:lnTo>
                              <a:lnTo>
                                <a:pt x="3685" y="3855"/>
                              </a:lnTo>
                              <a:lnTo>
                                <a:pt x="3718" y="3875"/>
                              </a:lnTo>
                              <a:lnTo>
                                <a:pt x="3743" y="3890"/>
                              </a:lnTo>
                              <a:lnTo>
                                <a:pt x="3768" y="3903"/>
                              </a:lnTo>
                              <a:lnTo>
                                <a:pt x="3794" y="3915"/>
                              </a:lnTo>
                              <a:lnTo>
                                <a:pt x="3821" y="3925"/>
                              </a:lnTo>
                              <a:lnTo>
                                <a:pt x="3847" y="3934"/>
                              </a:lnTo>
                              <a:lnTo>
                                <a:pt x="3875" y="3942"/>
                              </a:lnTo>
                              <a:lnTo>
                                <a:pt x="3902" y="3950"/>
                              </a:lnTo>
                              <a:lnTo>
                                <a:pt x="3931" y="3957"/>
                              </a:lnTo>
                              <a:lnTo>
                                <a:pt x="3987" y="3968"/>
                              </a:lnTo>
                              <a:lnTo>
                                <a:pt x="4043" y="3981"/>
                              </a:lnTo>
                              <a:lnTo>
                                <a:pt x="4099" y="3993"/>
                              </a:lnTo>
                              <a:lnTo>
                                <a:pt x="4127" y="4001"/>
                              </a:lnTo>
                              <a:lnTo>
                                <a:pt x="4154" y="4009"/>
                              </a:lnTo>
                              <a:lnTo>
                                <a:pt x="4180" y="4017"/>
                              </a:lnTo>
                              <a:lnTo>
                                <a:pt x="4206" y="4028"/>
                              </a:lnTo>
                              <a:lnTo>
                                <a:pt x="4231" y="4039"/>
                              </a:lnTo>
                              <a:lnTo>
                                <a:pt x="4256" y="4051"/>
                              </a:lnTo>
                              <a:lnTo>
                                <a:pt x="4305" y="4078"/>
                              </a:lnTo>
                              <a:lnTo>
                                <a:pt x="4354" y="4105"/>
                              </a:lnTo>
                              <a:lnTo>
                                <a:pt x="4402" y="4132"/>
                              </a:lnTo>
                              <a:lnTo>
                                <a:pt x="4427" y="4146"/>
                              </a:lnTo>
                              <a:lnTo>
                                <a:pt x="4451" y="4158"/>
                              </a:lnTo>
                              <a:lnTo>
                                <a:pt x="4476" y="4170"/>
                              </a:lnTo>
                              <a:lnTo>
                                <a:pt x="4501" y="4180"/>
                              </a:lnTo>
                              <a:lnTo>
                                <a:pt x="4527" y="4190"/>
                              </a:lnTo>
                              <a:lnTo>
                                <a:pt x="4553" y="4197"/>
                              </a:lnTo>
                              <a:lnTo>
                                <a:pt x="4579" y="4203"/>
                              </a:lnTo>
                              <a:lnTo>
                                <a:pt x="4605" y="4208"/>
                              </a:lnTo>
                              <a:lnTo>
                                <a:pt x="4631" y="4212"/>
                              </a:lnTo>
                              <a:lnTo>
                                <a:pt x="4656" y="4216"/>
                              </a:lnTo>
                              <a:lnTo>
                                <a:pt x="4682" y="4219"/>
                              </a:lnTo>
                              <a:lnTo>
                                <a:pt x="4708" y="4221"/>
                              </a:lnTo>
                              <a:lnTo>
                                <a:pt x="4760" y="4223"/>
                              </a:lnTo>
                              <a:lnTo>
                                <a:pt x="4812" y="4223"/>
                              </a:lnTo>
                              <a:lnTo>
                                <a:pt x="4865" y="4223"/>
                              </a:lnTo>
                              <a:lnTo>
                                <a:pt x="4918" y="4223"/>
                              </a:lnTo>
                              <a:lnTo>
                                <a:pt x="4970" y="4224"/>
                              </a:lnTo>
                              <a:lnTo>
                                <a:pt x="5019" y="4226"/>
                              </a:lnTo>
                              <a:lnTo>
                                <a:pt x="5068" y="4230"/>
                              </a:lnTo>
                              <a:lnTo>
                                <a:pt x="5117" y="4235"/>
                              </a:lnTo>
                              <a:lnTo>
                                <a:pt x="5165" y="4242"/>
                              </a:lnTo>
                              <a:lnTo>
                                <a:pt x="5213" y="4250"/>
                              </a:lnTo>
                              <a:lnTo>
                                <a:pt x="5261" y="4259"/>
                              </a:lnTo>
                              <a:lnTo>
                                <a:pt x="5309" y="4270"/>
                              </a:lnTo>
                              <a:lnTo>
                                <a:pt x="5356" y="4282"/>
                              </a:lnTo>
                              <a:lnTo>
                                <a:pt x="5387" y="4291"/>
                              </a:lnTo>
                              <a:lnTo>
                                <a:pt x="5417" y="4302"/>
                              </a:lnTo>
                              <a:lnTo>
                                <a:pt x="5433" y="4308"/>
                              </a:lnTo>
                              <a:lnTo>
                                <a:pt x="5446" y="4315"/>
                              </a:lnTo>
                              <a:lnTo>
                                <a:pt x="5461" y="4323"/>
                              </a:lnTo>
                              <a:lnTo>
                                <a:pt x="5474" y="4331"/>
                              </a:lnTo>
                              <a:lnTo>
                                <a:pt x="5486" y="4341"/>
                              </a:lnTo>
                              <a:lnTo>
                                <a:pt x="5498" y="4350"/>
                              </a:lnTo>
                              <a:lnTo>
                                <a:pt x="5508" y="4362"/>
                              </a:lnTo>
                              <a:lnTo>
                                <a:pt x="5517" y="4374"/>
                              </a:lnTo>
                              <a:lnTo>
                                <a:pt x="5525" y="4388"/>
                              </a:lnTo>
                              <a:lnTo>
                                <a:pt x="5531" y="4402"/>
                              </a:lnTo>
                              <a:lnTo>
                                <a:pt x="5536" y="4418"/>
                              </a:lnTo>
                              <a:lnTo>
                                <a:pt x="5539" y="4436"/>
                              </a:lnTo>
                              <a:lnTo>
                                <a:pt x="5541" y="4458"/>
                              </a:lnTo>
                              <a:lnTo>
                                <a:pt x="5542" y="4483"/>
                              </a:lnTo>
                              <a:lnTo>
                                <a:pt x="5541" y="4508"/>
                              </a:lnTo>
                              <a:lnTo>
                                <a:pt x="5538" y="4535"/>
                              </a:lnTo>
                              <a:lnTo>
                                <a:pt x="5536" y="4547"/>
                              </a:lnTo>
                              <a:lnTo>
                                <a:pt x="5533" y="4560"/>
                              </a:lnTo>
                              <a:lnTo>
                                <a:pt x="5530" y="4572"/>
                              </a:lnTo>
                              <a:lnTo>
                                <a:pt x="5525" y="4584"/>
                              </a:lnTo>
                              <a:lnTo>
                                <a:pt x="5520" y="4594"/>
                              </a:lnTo>
                              <a:lnTo>
                                <a:pt x="5513" y="4605"/>
                              </a:lnTo>
                              <a:lnTo>
                                <a:pt x="5506" y="4613"/>
                              </a:lnTo>
                              <a:lnTo>
                                <a:pt x="5498" y="4621"/>
                              </a:lnTo>
                              <a:lnTo>
                                <a:pt x="5490" y="4626"/>
                              </a:lnTo>
                              <a:lnTo>
                                <a:pt x="5484" y="4630"/>
                              </a:lnTo>
                              <a:lnTo>
                                <a:pt x="5477" y="4634"/>
                              </a:lnTo>
                              <a:lnTo>
                                <a:pt x="5468" y="4637"/>
                              </a:lnTo>
                              <a:lnTo>
                                <a:pt x="5452" y="4642"/>
                              </a:lnTo>
                              <a:lnTo>
                                <a:pt x="5434" y="4645"/>
                              </a:lnTo>
                              <a:lnTo>
                                <a:pt x="5415" y="4647"/>
                              </a:lnTo>
                              <a:lnTo>
                                <a:pt x="5395" y="4647"/>
                              </a:lnTo>
                              <a:lnTo>
                                <a:pt x="5376" y="4647"/>
                              </a:lnTo>
                              <a:lnTo>
                                <a:pt x="5355" y="4644"/>
                              </a:lnTo>
                              <a:lnTo>
                                <a:pt x="5314" y="4640"/>
                              </a:lnTo>
                              <a:lnTo>
                                <a:pt x="5273" y="4634"/>
                              </a:lnTo>
                              <a:lnTo>
                                <a:pt x="5237" y="4630"/>
                              </a:lnTo>
                              <a:lnTo>
                                <a:pt x="5219" y="4628"/>
                              </a:lnTo>
                              <a:lnTo>
                                <a:pt x="5204" y="4627"/>
                              </a:lnTo>
                              <a:lnTo>
                                <a:pt x="5155" y="4626"/>
                              </a:lnTo>
                              <a:lnTo>
                                <a:pt x="5107" y="4624"/>
                              </a:lnTo>
                              <a:lnTo>
                                <a:pt x="5011" y="4616"/>
                              </a:lnTo>
                              <a:lnTo>
                                <a:pt x="4915" y="4609"/>
                              </a:lnTo>
                              <a:lnTo>
                                <a:pt x="4820" y="4602"/>
                              </a:lnTo>
                              <a:lnTo>
                                <a:pt x="4779" y="4600"/>
                              </a:lnTo>
                              <a:lnTo>
                                <a:pt x="4738" y="4600"/>
                              </a:lnTo>
                              <a:lnTo>
                                <a:pt x="4656" y="4600"/>
                              </a:lnTo>
                              <a:lnTo>
                                <a:pt x="4615" y="4601"/>
                              </a:lnTo>
                              <a:lnTo>
                                <a:pt x="4574" y="4600"/>
                              </a:lnTo>
                              <a:lnTo>
                                <a:pt x="4534" y="4597"/>
                              </a:lnTo>
                              <a:lnTo>
                                <a:pt x="4514" y="4595"/>
                              </a:lnTo>
                              <a:lnTo>
                                <a:pt x="4494" y="4593"/>
                              </a:lnTo>
                              <a:lnTo>
                                <a:pt x="4455" y="4587"/>
                              </a:lnTo>
                              <a:lnTo>
                                <a:pt x="4418" y="4578"/>
                              </a:lnTo>
                              <a:lnTo>
                                <a:pt x="4380" y="4568"/>
                              </a:lnTo>
                              <a:lnTo>
                                <a:pt x="4344" y="4557"/>
                              </a:lnTo>
                              <a:lnTo>
                                <a:pt x="4270" y="4534"/>
                              </a:lnTo>
                              <a:lnTo>
                                <a:pt x="4233" y="4522"/>
                              </a:lnTo>
                              <a:lnTo>
                                <a:pt x="4197" y="4511"/>
                              </a:lnTo>
                              <a:lnTo>
                                <a:pt x="4116" y="4488"/>
                              </a:lnTo>
                              <a:lnTo>
                                <a:pt x="4035" y="4466"/>
                              </a:lnTo>
                              <a:lnTo>
                                <a:pt x="3994" y="4456"/>
                              </a:lnTo>
                              <a:lnTo>
                                <a:pt x="3954" y="4446"/>
                              </a:lnTo>
                              <a:lnTo>
                                <a:pt x="3913" y="4438"/>
                              </a:lnTo>
                              <a:lnTo>
                                <a:pt x="3871" y="4429"/>
                              </a:lnTo>
                              <a:lnTo>
                                <a:pt x="3832" y="4424"/>
                              </a:lnTo>
                              <a:lnTo>
                                <a:pt x="3792" y="4420"/>
                              </a:lnTo>
                              <a:lnTo>
                                <a:pt x="3752" y="4416"/>
                              </a:lnTo>
                              <a:lnTo>
                                <a:pt x="3713" y="4414"/>
                              </a:lnTo>
                              <a:lnTo>
                                <a:pt x="3672" y="4411"/>
                              </a:lnTo>
                              <a:lnTo>
                                <a:pt x="3632" y="4407"/>
                              </a:lnTo>
                              <a:lnTo>
                                <a:pt x="3593" y="4402"/>
                              </a:lnTo>
                              <a:lnTo>
                                <a:pt x="3553" y="4395"/>
                              </a:lnTo>
                              <a:lnTo>
                                <a:pt x="3520" y="4388"/>
                              </a:lnTo>
                              <a:lnTo>
                                <a:pt x="3486" y="4378"/>
                              </a:lnTo>
                              <a:lnTo>
                                <a:pt x="3453" y="4367"/>
                              </a:lnTo>
                              <a:lnTo>
                                <a:pt x="3419" y="4355"/>
                              </a:lnTo>
                              <a:lnTo>
                                <a:pt x="3387" y="4342"/>
                              </a:lnTo>
                              <a:lnTo>
                                <a:pt x="3355" y="4326"/>
                              </a:lnTo>
                              <a:lnTo>
                                <a:pt x="3325" y="4311"/>
                              </a:lnTo>
                              <a:lnTo>
                                <a:pt x="3294" y="4294"/>
                              </a:lnTo>
                              <a:lnTo>
                                <a:pt x="3283" y="4286"/>
                              </a:lnTo>
                              <a:lnTo>
                                <a:pt x="3268" y="4274"/>
                              </a:lnTo>
                              <a:lnTo>
                                <a:pt x="3251" y="4263"/>
                              </a:lnTo>
                              <a:lnTo>
                                <a:pt x="3235" y="4251"/>
                              </a:lnTo>
                              <a:lnTo>
                                <a:pt x="3226" y="4247"/>
                              </a:lnTo>
                              <a:lnTo>
                                <a:pt x="3217" y="4243"/>
                              </a:lnTo>
                              <a:lnTo>
                                <a:pt x="3209" y="4241"/>
                              </a:lnTo>
                              <a:lnTo>
                                <a:pt x="3201" y="4240"/>
                              </a:lnTo>
                              <a:lnTo>
                                <a:pt x="3193" y="4241"/>
                              </a:lnTo>
                              <a:lnTo>
                                <a:pt x="3187" y="4244"/>
                              </a:lnTo>
                              <a:lnTo>
                                <a:pt x="3180" y="4248"/>
                              </a:lnTo>
                              <a:lnTo>
                                <a:pt x="3174" y="4255"/>
                              </a:lnTo>
                              <a:lnTo>
                                <a:pt x="3170" y="4264"/>
                              </a:lnTo>
                              <a:lnTo>
                                <a:pt x="3167" y="4272"/>
                              </a:lnTo>
                              <a:lnTo>
                                <a:pt x="3164" y="4281"/>
                              </a:lnTo>
                              <a:lnTo>
                                <a:pt x="3162" y="4292"/>
                              </a:lnTo>
                              <a:lnTo>
                                <a:pt x="3160" y="4314"/>
                              </a:lnTo>
                              <a:lnTo>
                                <a:pt x="3160" y="4337"/>
                              </a:lnTo>
                              <a:lnTo>
                                <a:pt x="3161" y="4360"/>
                              </a:lnTo>
                              <a:lnTo>
                                <a:pt x="3162" y="4383"/>
                              </a:lnTo>
                              <a:lnTo>
                                <a:pt x="3164" y="4403"/>
                              </a:lnTo>
                              <a:lnTo>
                                <a:pt x="3164" y="4422"/>
                              </a:lnTo>
                              <a:lnTo>
                                <a:pt x="3163" y="4446"/>
                              </a:lnTo>
                              <a:lnTo>
                                <a:pt x="3161" y="4470"/>
                              </a:lnTo>
                              <a:lnTo>
                                <a:pt x="3159" y="4483"/>
                              </a:lnTo>
                              <a:lnTo>
                                <a:pt x="3157" y="4494"/>
                              </a:lnTo>
                              <a:lnTo>
                                <a:pt x="3153" y="4506"/>
                              </a:lnTo>
                              <a:lnTo>
                                <a:pt x="3149" y="4516"/>
                              </a:lnTo>
                              <a:lnTo>
                                <a:pt x="3145" y="4527"/>
                              </a:lnTo>
                              <a:lnTo>
                                <a:pt x="3140" y="4536"/>
                              </a:lnTo>
                              <a:lnTo>
                                <a:pt x="3133" y="4545"/>
                              </a:lnTo>
                              <a:lnTo>
                                <a:pt x="3125" y="4554"/>
                              </a:lnTo>
                              <a:lnTo>
                                <a:pt x="3116" y="4560"/>
                              </a:lnTo>
                              <a:lnTo>
                                <a:pt x="3105" y="4566"/>
                              </a:lnTo>
                              <a:lnTo>
                                <a:pt x="3094" y="4571"/>
                              </a:lnTo>
                              <a:lnTo>
                                <a:pt x="3081" y="4575"/>
                              </a:lnTo>
                              <a:lnTo>
                                <a:pt x="3064" y="4578"/>
                              </a:lnTo>
                              <a:lnTo>
                                <a:pt x="3046" y="4580"/>
                              </a:lnTo>
                              <a:lnTo>
                                <a:pt x="3011" y="4583"/>
                              </a:lnTo>
                              <a:lnTo>
                                <a:pt x="2975" y="4586"/>
                              </a:lnTo>
                              <a:lnTo>
                                <a:pt x="2940" y="4589"/>
                              </a:lnTo>
                              <a:lnTo>
                                <a:pt x="2857" y="4599"/>
                              </a:lnTo>
                              <a:lnTo>
                                <a:pt x="2815" y="4603"/>
                              </a:lnTo>
                              <a:lnTo>
                                <a:pt x="2775" y="4607"/>
                              </a:lnTo>
                              <a:lnTo>
                                <a:pt x="2733" y="4609"/>
                              </a:lnTo>
                              <a:lnTo>
                                <a:pt x="2691" y="4610"/>
                              </a:lnTo>
                              <a:lnTo>
                                <a:pt x="2650" y="4608"/>
                              </a:lnTo>
                              <a:lnTo>
                                <a:pt x="2609" y="4605"/>
                              </a:lnTo>
                              <a:lnTo>
                                <a:pt x="2561" y="4600"/>
                              </a:lnTo>
                              <a:lnTo>
                                <a:pt x="2513" y="4592"/>
                              </a:lnTo>
                              <a:lnTo>
                                <a:pt x="2465" y="4586"/>
                              </a:lnTo>
                              <a:lnTo>
                                <a:pt x="2416" y="4582"/>
                              </a:lnTo>
                              <a:lnTo>
                                <a:pt x="2392" y="4581"/>
                              </a:lnTo>
                              <a:lnTo>
                                <a:pt x="2368" y="4581"/>
                              </a:lnTo>
                              <a:lnTo>
                                <a:pt x="2344" y="4581"/>
                              </a:lnTo>
                              <a:lnTo>
                                <a:pt x="2321" y="4583"/>
                              </a:lnTo>
                              <a:lnTo>
                                <a:pt x="2297" y="4586"/>
                              </a:lnTo>
                              <a:lnTo>
                                <a:pt x="2273" y="4590"/>
                              </a:lnTo>
                              <a:lnTo>
                                <a:pt x="2249" y="4596"/>
                              </a:lnTo>
                              <a:lnTo>
                                <a:pt x="2226" y="4605"/>
                              </a:lnTo>
                              <a:lnTo>
                                <a:pt x="2205" y="4611"/>
                              </a:lnTo>
                              <a:lnTo>
                                <a:pt x="2185" y="4616"/>
                              </a:lnTo>
                              <a:lnTo>
                                <a:pt x="2165" y="4618"/>
                              </a:lnTo>
                              <a:lnTo>
                                <a:pt x="2147" y="4619"/>
                              </a:lnTo>
                              <a:lnTo>
                                <a:pt x="2107" y="4621"/>
                              </a:lnTo>
                              <a:lnTo>
                                <a:pt x="2087" y="4623"/>
                              </a:lnTo>
                              <a:lnTo>
                                <a:pt x="2065" y="4626"/>
                              </a:lnTo>
                              <a:lnTo>
                                <a:pt x="2040" y="4631"/>
                              </a:lnTo>
                              <a:lnTo>
                                <a:pt x="2015" y="4637"/>
                              </a:lnTo>
                              <a:lnTo>
                                <a:pt x="1990" y="4644"/>
                              </a:lnTo>
                              <a:lnTo>
                                <a:pt x="1965" y="4652"/>
                              </a:lnTo>
                              <a:lnTo>
                                <a:pt x="1937" y="4657"/>
                              </a:lnTo>
                              <a:lnTo>
                                <a:pt x="1907" y="4661"/>
                              </a:lnTo>
                              <a:lnTo>
                                <a:pt x="1878" y="4664"/>
                              </a:lnTo>
                              <a:lnTo>
                                <a:pt x="1847" y="4665"/>
                              </a:lnTo>
                              <a:lnTo>
                                <a:pt x="1787" y="4668"/>
                              </a:lnTo>
                              <a:lnTo>
                                <a:pt x="1758" y="4672"/>
                              </a:lnTo>
                              <a:lnTo>
                                <a:pt x="1728" y="4675"/>
                              </a:lnTo>
                              <a:lnTo>
                                <a:pt x="1705" y="4679"/>
                              </a:lnTo>
                              <a:lnTo>
                                <a:pt x="1683" y="4683"/>
                              </a:lnTo>
                              <a:lnTo>
                                <a:pt x="1661" y="4687"/>
                              </a:lnTo>
                              <a:lnTo>
                                <a:pt x="1638" y="4689"/>
                              </a:lnTo>
                              <a:lnTo>
                                <a:pt x="1626" y="4690"/>
                              </a:lnTo>
                              <a:lnTo>
                                <a:pt x="1616" y="4690"/>
                              </a:lnTo>
                              <a:lnTo>
                                <a:pt x="1604" y="4689"/>
                              </a:lnTo>
                              <a:lnTo>
                                <a:pt x="1594" y="4688"/>
                              </a:lnTo>
                              <a:lnTo>
                                <a:pt x="1582" y="4685"/>
                              </a:lnTo>
                              <a:lnTo>
                                <a:pt x="1572" y="4681"/>
                              </a:lnTo>
                              <a:lnTo>
                                <a:pt x="1561" y="4676"/>
                              </a:lnTo>
                              <a:lnTo>
                                <a:pt x="1551" y="4669"/>
                              </a:lnTo>
                              <a:lnTo>
                                <a:pt x="1543" y="4662"/>
                              </a:lnTo>
                              <a:lnTo>
                                <a:pt x="1534" y="4655"/>
                              </a:lnTo>
                              <a:lnTo>
                                <a:pt x="1519" y="4638"/>
                              </a:lnTo>
                              <a:lnTo>
                                <a:pt x="1511" y="4631"/>
                              </a:lnTo>
                              <a:lnTo>
                                <a:pt x="1503" y="4624"/>
                              </a:lnTo>
                              <a:lnTo>
                                <a:pt x="1494" y="4617"/>
                              </a:lnTo>
                              <a:lnTo>
                                <a:pt x="1483" y="4611"/>
                              </a:lnTo>
                              <a:lnTo>
                                <a:pt x="1472" y="4607"/>
                              </a:lnTo>
                              <a:lnTo>
                                <a:pt x="1460" y="4603"/>
                              </a:lnTo>
                              <a:lnTo>
                                <a:pt x="1436" y="4595"/>
                              </a:lnTo>
                              <a:lnTo>
                                <a:pt x="1426" y="4591"/>
                              </a:lnTo>
                              <a:lnTo>
                                <a:pt x="1414" y="4585"/>
                              </a:lnTo>
                              <a:lnTo>
                                <a:pt x="1405" y="4578"/>
                              </a:lnTo>
                              <a:lnTo>
                                <a:pt x="1396" y="4568"/>
                              </a:lnTo>
                              <a:lnTo>
                                <a:pt x="1389" y="4559"/>
                              </a:lnTo>
                              <a:lnTo>
                                <a:pt x="1383" y="4548"/>
                              </a:lnTo>
                              <a:lnTo>
                                <a:pt x="1378" y="4539"/>
                              </a:lnTo>
                              <a:lnTo>
                                <a:pt x="1373" y="4530"/>
                              </a:lnTo>
                              <a:lnTo>
                                <a:pt x="1365" y="4509"/>
                              </a:lnTo>
                              <a:lnTo>
                                <a:pt x="1360" y="4488"/>
                              </a:lnTo>
                              <a:lnTo>
                                <a:pt x="1356" y="4467"/>
                              </a:lnTo>
                              <a:lnTo>
                                <a:pt x="1353" y="4445"/>
                              </a:lnTo>
                              <a:lnTo>
                                <a:pt x="1349" y="4400"/>
                              </a:lnTo>
                              <a:lnTo>
                                <a:pt x="1350" y="4390"/>
                              </a:lnTo>
                              <a:lnTo>
                                <a:pt x="1352" y="4379"/>
                              </a:lnTo>
                              <a:lnTo>
                                <a:pt x="1356" y="4369"/>
                              </a:lnTo>
                              <a:lnTo>
                                <a:pt x="1362" y="4359"/>
                              </a:lnTo>
                              <a:lnTo>
                                <a:pt x="1371" y="4349"/>
                              </a:lnTo>
                              <a:lnTo>
                                <a:pt x="1380" y="4340"/>
                              </a:lnTo>
                              <a:lnTo>
                                <a:pt x="1390" y="4330"/>
                              </a:lnTo>
                              <a:lnTo>
                                <a:pt x="1401" y="4322"/>
                              </a:lnTo>
                              <a:lnTo>
                                <a:pt x="1412" y="4315"/>
                              </a:lnTo>
                              <a:lnTo>
                                <a:pt x="1425" y="4306"/>
                              </a:lnTo>
                              <a:lnTo>
                                <a:pt x="1449" y="4293"/>
                              </a:lnTo>
                              <a:lnTo>
                                <a:pt x="1471" y="4282"/>
                              </a:lnTo>
                              <a:lnTo>
                                <a:pt x="1489" y="4273"/>
                              </a:lnTo>
                              <a:lnTo>
                                <a:pt x="1511" y="4265"/>
                              </a:lnTo>
                              <a:lnTo>
                                <a:pt x="1541" y="4253"/>
                              </a:lnTo>
                              <a:lnTo>
                                <a:pt x="1573" y="4240"/>
                              </a:lnTo>
                              <a:lnTo>
                                <a:pt x="1590" y="4232"/>
                              </a:lnTo>
                              <a:lnTo>
                                <a:pt x="1605" y="4224"/>
                              </a:lnTo>
                              <a:lnTo>
                                <a:pt x="1621" y="4216"/>
                              </a:lnTo>
                              <a:lnTo>
                                <a:pt x="1634" y="4206"/>
                              </a:lnTo>
                              <a:lnTo>
                                <a:pt x="1647" y="4196"/>
                              </a:lnTo>
                              <a:lnTo>
                                <a:pt x="1657" y="4184"/>
                              </a:lnTo>
                              <a:lnTo>
                                <a:pt x="1662" y="4179"/>
                              </a:lnTo>
                              <a:lnTo>
                                <a:pt x="1666" y="4173"/>
                              </a:lnTo>
                              <a:lnTo>
                                <a:pt x="1668" y="4168"/>
                              </a:lnTo>
                              <a:lnTo>
                                <a:pt x="1670" y="4161"/>
                              </a:lnTo>
                              <a:lnTo>
                                <a:pt x="1671" y="4154"/>
                              </a:lnTo>
                              <a:lnTo>
                                <a:pt x="1672" y="4148"/>
                              </a:lnTo>
                              <a:lnTo>
                                <a:pt x="1671" y="4142"/>
                              </a:lnTo>
                              <a:lnTo>
                                <a:pt x="1670" y="4134"/>
                              </a:lnTo>
                              <a:lnTo>
                                <a:pt x="1666" y="4124"/>
                              </a:lnTo>
                              <a:lnTo>
                                <a:pt x="1662" y="4114"/>
                              </a:lnTo>
                              <a:lnTo>
                                <a:pt x="1652" y="4095"/>
                              </a:lnTo>
                              <a:lnTo>
                                <a:pt x="1643" y="4075"/>
                              </a:lnTo>
                              <a:lnTo>
                                <a:pt x="1639" y="4064"/>
                              </a:lnTo>
                              <a:lnTo>
                                <a:pt x="1635" y="4054"/>
                              </a:lnTo>
                              <a:lnTo>
                                <a:pt x="1633" y="4044"/>
                              </a:lnTo>
                              <a:lnTo>
                                <a:pt x="1632" y="4035"/>
                              </a:lnTo>
                              <a:lnTo>
                                <a:pt x="1631" y="4015"/>
                              </a:lnTo>
                              <a:lnTo>
                                <a:pt x="1631" y="3993"/>
                              </a:lnTo>
                              <a:lnTo>
                                <a:pt x="1633" y="3971"/>
                              </a:lnTo>
                              <a:lnTo>
                                <a:pt x="1638" y="3923"/>
                              </a:lnTo>
                              <a:lnTo>
                                <a:pt x="1641" y="3898"/>
                              </a:lnTo>
                              <a:lnTo>
                                <a:pt x="1642" y="3874"/>
                              </a:lnTo>
                              <a:lnTo>
                                <a:pt x="1642" y="3863"/>
                              </a:lnTo>
                              <a:lnTo>
                                <a:pt x="1642" y="3854"/>
                              </a:lnTo>
                              <a:lnTo>
                                <a:pt x="1640" y="3847"/>
                              </a:lnTo>
                              <a:lnTo>
                                <a:pt x="1639" y="3842"/>
                              </a:lnTo>
                              <a:lnTo>
                                <a:pt x="1635" y="3838"/>
                              </a:lnTo>
                              <a:lnTo>
                                <a:pt x="1633" y="3836"/>
                              </a:lnTo>
                              <a:lnTo>
                                <a:pt x="1630" y="3835"/>
                              </a:lnTo>
                              <a:lnTo>
                                <a:pt x="1627" y="3835"/>
                              </a:lnTo>
                              <a:lnTo>
                                <a:pt x="1621" y="3837"/>
                              </a:lnTo>
                              <a:lnTo>
                                <a:pt x="1616" y="3841"/>
                              </a:lnTo>
                              <a:lnTo>
                                <a:pt x="1610" y="3845"/>
                              </a:lnTo>
                              <a:lnTo>
                                <a:pt x="1602" y="3857"/>
                              </a:lnTo>
                              <a:lnTo>
                                <a:pt x="1595" y="3867"/>
                              </a:lnTo>
                              <a:lnTo>
                                <a:pt x="1559" y="3914"/>
                              </a:lnTo>
                              <a:lnTo>
                                <a:pt x="1524" y="3961"/>
                              </a:lnTo>
                              <a:lnTo>
                                <a:pt x="1494" y="4002"/>
                              </a:lnTo>
                              <a:lnTo>
                                <a:pt x="1485" y="4013"/>
                              </a:lnTo>
                              <a:lnTo>
                                <a:pt x="1478" y="4027"/>
                              </a:lnTo>
                              <a:lnTo>
                                <a:pt x="1472" y="4040"/>
                              </a:lnTo>
                              <a:lnTo>
                                <a:pt x="1465" y="4054"/>
                              </a:lnTo>
                              <a:lnTo>
                                <a:pt x="1455" y="4082"/>
                              </a:lnTo>
                              <a:lnTo>
                                <a:pt x="1445" y="4110"/>
                              </a:lnTo>
                              <a:lnTo>
                                <a:pt x="1432" y="4139"/>
                              </a:lnTo>
                              <a:lnTo>
                                <a:pt x="1417" y="4170"/>
                              </a:lnTo>
                              <a:lnTo>
                                <a:pt x="1402" y="4200"/>
                              </a:lnTo>
                              <a:lnTo>
                                <a:pt x="1384" y="4229"/>
                              </a:lnTo>
                              <a:lnTo>
                                <a:pt x="1364" y="4257"/>
                              </a:lnTo>
                              <a:lnTo>
                                <a:pt x="1344" y="4283"/>
                              </a:lnTo>
                              <a:lnTo>
                                <a:pt x="1321" y="4308"/>
                              </a:lnTo>
                              <a:lnTo>
                                <a:pt x="1310" y="4320"/>
                              </a:lnTo>
                              <a:lnTo>
                                <a:pt x="1299" y="4331"/>
                              </a:lnTo>
                              <a:lnTo>
                                <a:pt x="1278" y="4349"/>
                              </a:lnTo>
                              <a:lnTo>
                                <a:pt x="1257" y="4367"/>
                              </a:lnTo>
                              <a:lnTo>
                                <a:pt x="1234" y="4385"/>
                              </a:lnTo>
                              <a:lnTo>
                                <a:pt x="1211" y="4401"/>
                              </a:lnTo>
                              <a:lnTo>
                                <a:pt x="1187" y="4417"/>
                              </a:lnTo>
                              <a:lnTo>
                                <a:pt x="1164" y="4432"/>
                              </a:lnTo>
                              <a:lnTo>
                                <a:pt x="1139" y="4444"/>
                              </a:lnTo>
                              <a:lnTo>
                                <a:pt x="1114" y="4457"/>
                              </a:lnTo>
                              <a:lnTo>
                                <a:pt x="1087" y="4467"/>
                              </a:lnTo>
                              <a:lnTo>
                                <a:pt x="1060" y="4476"/>
                              </a:lnTo>
                              <a:lnTo>
                                <a:pt x="1034" y="4484"/>
                              </a:lnTo>
                              <a:lnTo>
                                <a:pt x="1021" y="4487"/>
                              </a:lnTo>
                              <a:lnTo>
                                <a:pt x="1007" y="4490"/>
                              </a:lnTo>
                              <a:lnTo>
                                <a:pt x="995" y="4492"/>
                              </a:lnTo>
                              <a:lnTo>
                                <a:pt x="981" y="4492"/>
                              </a:lnTo>
                              <a:lnTo>
                                <a:pt x="968" y="4492"/>
                              </a:lnTo>
                              <a:lnTo>
                                <a:pt x="955" y="4490"/>
                              </a:lnTo>
                              <a:lnTo>
                                <a:pt x="947" y="4489"/>
                              </a:lnTo>
                              <a:lnTo>
                                <a:pt x="940" y="4486"/>
                              </a:lnTo>
                              <a:lnTo>
                                <a:pt x="933" y="4483"/>
                              </a:lnTo>
                              <a:lnTo>
                                <a:pt x="927" y="4479"/>
                              </a:lnTo>
                              <a:lnTo>
                                <a:pt x="915" y="4470"/>
                              </a:lnTo>
                              <a:lnTo>
                                <a:pt x="904" y="4459"/>
                              </a:lnTo>
                              <a:lnTo>
                                <a:pt x="897" y="4451"/>
                              </a:lnTo>
                              <a:lnTo>
                                <a:pt x="890" y="4445"/>
                              </a:lnTo>
                              <a:lnTo>
                                <a:pt x="881" y="4441"/>
                              </a:lnTo>
                              <a:lnTo>
                                <a:pt x="873" y="4437"/>
                              </a:lnTo>
                              <a:lnTo>
                                <a:pt x="865" y="4434"/>
                              </a:lnTo>
                              <a:lnTo>
                                <a:pt x="855" y="4432"/>
                              </a:lnTo>
                              <a:lnTo>
                                <a:pt x="846" y="4431"/>
                              </a:lnTo>
                              <a:lnTo>
                                <a:pt x="836" y="4429"/>
                              </a:lnTo>
                              <a:lnTo>
                                <a:pt x="827" y="4429"/>
                              </a:lnTo>
                              <a:lnTo>
                                <a:pt x="817" y="4428"/>
                              </a:lnTo>
                              <a:lnTo>
                                <a:pt x="808" y="4426"/>
                              </a:lnTo>
                              <a:lnTo>
                                <a:pt x="800" y="4423"/>
                              </a:lnTo>
                              <a:lnTo>
                                <a:pt x="793" y="4418"/>
                              </a:lnTo>
                              <a:lnTo>
                                <a:pt x="787" y="4412"/>
                              </a:lnTo>
                              <a:lnTo>
                                <a:pt x="782" y="4404"/>
                              </a:lnTo>
                              <a:lnTo>
                                <a:pt x="780" y="4394"/>
                              </a:lnTo>
                              <a:lnTo>
                                <a:pt x="778" y="4385"/>
                              </a:lnTo>
                              <a:lnTo>
                                <a:pt x="776" y="4375"/>
                              </a:lnTo>
                              <a:lnTo>
                                <a:pt x="773" y="4366"/>
                              </a:lnTo>
                              <a:lnTo>
                                <a:pt x="770" y="4362"/>
                              </a:lnTo>
                              <a:lnTo>
                                <a:pt x="766" y="4359"/>
                              </a:lnTo>
                              <a:lnTo>
                                <a:pt x="762" y="4354"/>
                              </a:lnTo>
                              <a:lnTo>
                                <a:pt x="758" y="4351"/>
                              </a:lnTo>
                              <a:lnTo>
                                <a:pt x="749" y="4347"/>
                              </a:lnTo>
                              <a:lnTo>
                                <a:pt x="738" y="4342"/>
                              </a:lnTo>
                              <a:lnTo>
                                <a:pt x="733" y="4339"/>
                              </a:lnTo>
                              <a:lnTo>
                                <a:pt x="729" y="4336"/>
                              </a:lnTo>
                              <a:lnTo>
                                <a:pt x="725" y="4331"/>
                              </a:lnTo>
                              <a:lnTo>
                                <a:pt x="721" y="4326"/>
                              </a:lnTo>
                              <a:lnTo>
                                <a:pt x="714" y="4315"/>
                              </a:lnTo>
                              <a:lnTo>
                                <a:pt x="709" y="4303"/>
                              </a:lnTo>
                              <a:lnTo>
                                <a:pt x="706" y="4291"/>
                              </a:lnTo>
                              <a:lnTo>
                                <a:pt x="705" y="4278"/>
                              </a:lnTo>
                              <a:lnTo>
                                <a:pt x="706" y="4267"/>
                              </a:lnTo>
                              <a:lnTo>
                                <a:pt x="708" y="4255"/>
                              </a:lnTo>
                              <a:lnTo>
                                <a:pt x="713" y="4244"/>
                              </a:lnTo>
                              <a:lnTo>
                                <a:pt x="720" y="4232"/>
                              </a:lnTo>
                              <a:lnTo>
                                <a:pt x="727" y="4222"/>
                              </a:lnTo>
                              <a:lnTo>
                                <a:pt x="735" y="4212"/>
                              </a:lnTo>
                              <a:lnTo>
                                <a:pt x="745" y="4202"/>
                              </a:lnTo>
                              <a:lnTo>
                                <a:pt x="764" y="4183"/>
                              </a:lnTo>
                              <a:lnTo>
                                <a:pt x="784" y="4164"/>
                              </a:lnTo>
                              <a:lnTo>
                                <a:pt x="803" y="4147"/>
                              </a:lnTo>
                              <a:lnTo>
                                <a:pt x="811" y="4138"/>
                              </a:lnTo>
                              <a:lnTo>
                                <a:pt x="819" y="4130"/>
                              </a:lnTo>
                              <a:lnTo>
                                <a:pt x="829" y="4114"/>
                              </a:lnTo>
                              <a:lnTo>
                                <a:pt x="841" y="4101"/>
                              </a:lnTo>
                              <a:lnTo>
                                <a:pt x="846" y="4094"/>
                              </a:lnTo>
                              <a:lnTo>
                                <a:pt x="853" y="4088"/>
                              </a:lnTo>
                              <a:lnTo>
                                <a:pt x="860" y="4083"/>
                              </a:lnTo>
                              <a:lnTo>
                                <a:pt x="869" y="4079"/>
                              </a:lnTo>
                              <a:lnTo>
                                <a:pt x="876" y="4076"/>
                              </a:lnTo>
                              <a:lnTo>
                                <a:pt x="883" y="4074"/>
                              </a:lnTo>
                              <a:lnTo>
                                <a:pt x="899" y="4071"/>
                              </a:lnTo>
                              <a:lnTo>
                                <a:pt x="915" y="4067"/>
                              </a:lnTo>
                              <a:lnTo>
                                <a:pt x="930" y="4064"/>
                              </a:lnTo>
                              <a:lnTo>
                                <a:pt x="942" y="4061"/>
                              </a:lnTo>
                              <a:lnTo>
                                <a:pt x="953" y="4056"/>
                              </a:lnTo>
                              <a:lnTo>
                                <a:pt x="964" y="4049"/>
                              </a:lnTo>
                              <a:lnTo>
                                <a:pt x="972" y="4041"/>
                              </a:lnTo>
                              <a:lnTo>
                                <a:pt x="980" y="4033"/>
                              </a:lnTo>
                              <a:lnTo>
                                <a:pt x="988" y="4024"/>
                              </a:lnTo>
                              <a:lnTo>
                                <a:pt x="995" y="4014"/>
                              </a:lnTo>
                              <a:lnTo>
                                <a:pt x="1000" y="4004"/>
                              </a:lnTo>
                              <a:lnTo>
                                <a:pt x="1005" y="3992"/>
                              </a:lnTo>
                              <a:lnTo>
                                <a:pt x="1010" y="3981"/>
                              </a:lnTo>
                              <a:lnTo>
                                <a:pt x="1014" y="3969"/>
                              </a:lnTo>
                              <a:lnTo>
                                <a:pt x="1017" y="3958"/>
                              </a:lnTo>
                              <a:lnTo>
                                <a:pt x="1021" y="3934"/>
                              </a:lnTo>
                              <a:lnTo>
                                <a:pt x="1023" y="3910"/>
                              </a:lnTo>
                              <a:lnTo>
                                <a:pt x="1027" y="3871"/>
                              </a:lnTo>
                              <a:lnTo>
                                <a:pt x="1029" y="3853"/>
                              </a:lnTo>
                              <a:lnTo>
                                <a:pt x="1032" y="3834"/>
                              </a:lnTo>
                              <a:lnTo>
                                <a:pt x="1037" y="3814"/>
                              </a:lnTo>
                              <a:lnTo>
                                <a:pt x="1042" y="3795"/>
                              </a:lnTo>
                              <a:lnTo>
                                <a:pt x="1048" y="3777"/>
                              </a:lnTo>
                              <a:lnTo>
                                <a:pt x="1055" y="3760"/>
                              </a:lnTo>
                              <a:lnTo>
                                <a:pt x="1068" y="3734"/>
                              </a:lnTo>
                              <a:lnTo>
                                <a:pt x="1080" y="3710"/>
                              </a:lnTo>
                              <a:lnTo>
                                <a:pt x="1094" y="3683"/>
                              </a:lnTo>
                              <a:lnTo>
                                <a:pt x="1106" y="3657"/>
                              </a:lnTo>
                              <a:lnTo>
                                <a:pt x="1098" y="3662"/>
                              </a:lnTo>
                              <a:lnTo>
                                <a:pt x="1092" y="3666"/>
                              </a:lnTo>
                              <a:lnTo>
                                <a:pt x="1079" y="3677"/>
                              </a:lnTo>
                              <a:lnTo>
                                <a:pt x="1068" y="3691"/>
                              </a:lnTo>
                              <a:lnTo>
                                <a:pt x="1056" y="3705"/>
                              </a:lnTo>
                              <a:lnTo>
                                <a:pt x="1035" y="3735"/>
                              </a:lnTo>
                              <a:lnTo>
                                <a:pt x="1023" y="3748"/>
                              </a:lnTo>
                              <a:lnTo>
                                <a:pt x="1012" y="3761"/>
                              </a:lnTo>
                              <a:lnTo>
                                <a:pt x="993" y="3778"/>
                              </a:lnTo>
                              <a:lnTo>
                                <a:pt x="975" y="3796"/>
                              </a:lnTo>
                              <a:lnTo>
                                <a:pt x="955" y="3812"/>
                              </a:lnTo>
                              <a:lnTo>
                                <a:pt x="946" y="3819"/>
                              </a:lnTo>
                              <a:lnTo>
                                <a:pt x="935" y="3826"/>
                              </a:lnTo>
                              <a:lnTo>
                                <a:pt x="925" y="3832"/>
                              </a:lnTo>
                              <a:lnTo>
                                <a:pt x="915" y="3837"/>
                              </a:lnTo>
                              <a:lnTo>
                                <a:pt x="903" y="3842"/>
                              </a:lnTo>
                              <a:lnTo>
                                <a:pt x="892" y="3845"/>
                              </a:lnTo>
                              <a:lnTo>
                                <a:pt x="880" y="3848"/>
                              </a:lnTo>
                              <a:lnTo>
                                <a:pt x="868" y="3849"/>
                              </a:lnTo>
                              <a:lnTo>
                                <a:pt x="854" y="3850"/>
                              </a:lnTo>
                              <a:lnTo>
                                <a:pt x="842" y="3849"/>
                              </a:lnTo>
                              <a:lnTo>
                                <a:pt x="817" y="3847"/>
                              </a:lnTo>
                              <a:lnTo>
                                <a:pt x="790" y="3845"/>
                              </a:lnTo>
                              <a:lnTo>
                                <a:pt x="740" y="3842"/>
                              </a:lnTo>
                              <a:lnTo>
                                <a:pt x="714" y="3840"/>
                              </a:lnTo>
                              <a:lnTo>
                                <a:pt x="689" y="3835"/>
                              </a:lnTo>
                              <a:lnTo>
                                <a:pt x="665" y="3829"/>
                              </a:lnTo>
                              <a:lnTo>
                                <a:pt x="653" y="3825"/>
                              </a:lnTo>
                              <a:lnTo>
                                <a:pt x="641" y="3820"/>
                              </a:lnTo>
                              <a:lnTo>
                                <a:pt x="632" y="3816"/>
                              </a:lnTo>
                              <a:lnTo>
                                <a:pt x="622" y="3810"/>
                              </a:lnTo>
                              <a:lnTo>
                                <a:pt x="613" y="3805"/>
                              </a:lnTo>
                              <a:lnTo>
                                <a:pt x="605" y="3798"/>
                              </a:lnTo>
                              <a:lnTo>
                                <a:pt x="590" y="3784"/>
                              </a:lnTo>
                              <a:lnTo>
                                <a:pt x="576" y="3768"/>
                              </a:lnTo>
                              <a:lnTo>
                                <a:pt x="563" y="3751"/>
                              </a:lnTo>
                              <a:lnTo>
                                <a:pt x="552" y="3734"/>
                              </a:lnTo>
                              <a:lnTo>
                                <a:pt x="529" y="3697"/>
                              </a:lnTo>
                              <a:lnTo>
                                <a:pt x="521" y="3683"/>
                              </a:lnTo>
                              <a:lnTo>
                                <a:pt x="513" y="3670"/>
                              </a:lnTo>
                              <a:lnTo>
                                <a:pt x="507" y="3655"/>
                              </a:lnTo>
                              <a:lnTo>
                                <a:pt x="501" y="3642"/>
                              </a:lnTo>
                              <a:lnTo>
                                <a:pt x="497" y="3628"/>
                              </a:lnTo>
                              <a:lnTo>
                                <a:pt x="494" y="3616"/>
                              </a:lnTo>
                              <a:lnTo>
                                <a:pt x="492" y="3602"/>
                              </a:lnTo>
                              <a:lnTo>
                                <a:pt x="491" y="3590"/>
                              </a:lnTo>
                              <a:lnTo>
                                <a:pt x="492" y="3576"/>
                              </a:lnTo>
                              <a:lnTo>
                                <a:pt x="495" y="3564"/>
                              </a:lnTo>
                              <a:lnTo>
                                <a:pt x="499" y="3551"/>
                              </a:lnTo>
                              <a:lnTo>
                                <a:pt x="505" y="3540"/>
                              </a:lnTo>
                              <a:lnTo>
                                <a:pt x="513" y="3527"/>
                              </a:lnTo>
                              <a:lnTo>
                                <a:pt x="522" y="3514"/>
                              </a:lnTo>
                              <a:lnTo>
                                <a:pt x="534" y="3503"/>
                              </a:lnTo>
                              <a:lnTo>
                                <a:pt x="547" y="3492"/>
                              </a:lnTo>
                              <a:lnTo>
                                <a:pt x="568" y="3473"/>
                              </a:lnTo>
                              <a:lnTo>
                                <a:pt x="590" y="3454"/>
                              </a:lnTo>
                              <a:lnTo>
                                <a:pt x="602" y="3446"/>
                              </a:lnTo>
                              <a:lnTo>
                                <a:pt x="613" y="3437"/>
                              </a:lnTo>
                              <a:lnTo>
                                <a:pt x="626" y="3431"/>
                              </a:lnTo>
                              <a:lnTo>
                                <a:pt x="638" y="3425"/>
                              </a:lnTo>
                              <a:lnTo>
                                <a:pt x="645" y="3423"/>
                              </a:lnTo>
                              <a:lnTo>
                                <a:pt x="652" y="3421"/>
                              </a:lnTo>
                              <a:lnTo>
                                <a:pt x="666" y="3420"/>
                              </a:lnTo>
                              <a:lnTo>
                                <a:pt x="680" y="3420"/>
                              </a:lnTo>
                              <a:lnTo>
                                <a:pt x="694" y="3421"/>
                              </a:lnTo>
                              <a:lnTo>
                                <a:pt x="708" y="3423"/>
                              </a:lnTo>
                              <a:lnTo>
                                <a:pt x="722" y="3424"/>
                              </a:lnTo>
                              <a:lnTo>
                                <a:pt x="736" y="3423"/>
                              </a:lnTo>
                              <a:lnTo>
                                <a:pt x="750" y="3421"/>
                              </a:lnTo>
                              <a:lnTo>
                                <a:pt x="761" y="3416"/>
                              </a:lnTo>
                              <a:lnTo>
                                <a:pt x="770" y="3411"/>
                              </a:lnTo>
                              <a:lnTo>
                                <a:pt x="776" y="3405"/>
                              </a:lnTo>
                              <a:lnTo>
                                <a:pt x="780" y="3398"/>
                              </a:lnTo>
                              <a:lnTo>
                                <a:pt x="782" y="3389"/>
                              </a:lnTo>
                              <a:lnTo>
                                <a:pt x="784" y="3380"/>
                              </a:lnTo>
                              <a:lnTo>
                                <a:pt x="788" y="3359"/>
                              </a:lnTo>
                              <a:lnTo>
                                <a:pt x="793" y="3336"/>
                              </a:lnTo>
                              <a:lnTo>
                                <a:pt x="798" y="3313"/>
                              </a:lnTo>
                              <a:lnTo>
                                <a:pt x="802" y="3289"/>
                              </a:lnTo>
                              <a:lnTo>
                                <a:pt x="803" y="3278"/>
                              </a:lnTo>
                              <a:lnTo>
                                <a:pt x="804" y="3266"/>
                              </a:lnTo>
                              <a:lnTo>
                                <a:pt x="804" y="3245"/>
                              </a:lnTo>
                              <a:lnTo>
                                <a:pt x="803" y="3220"/>
                              </a:lnTo>
                              <a:lnTo>
                                <a:pt x="800" y="3192"/>
                              </a:lnTo>
                              <a:lnTo>
                                <a:pt x="797" y="3164"/>
                              </a:lnTo>
                              <a:lnTo>
                                <a:pt x="790" y="3137"/>
                              </a:lnTo>
                              <a:lnTo>
                                <a:pt x="787" y="3123"/>
                              </a:lnTo>
                              <a:lnTo>
                                <a:pt x="783" y="3112"/>
                              </a:lnTo>
                              <a:lnTo>
                                <a:pt x="778" y="3100"/>
                              </a:lnTo>
                              <a:lnTo>
                                <a:pt x="773" y="3090"/>
                              </a:lnTo>
                              <a:lnTo>
                                <a:pt x="765" y="3081"/>
                              </a:lnTo>
                              <a:lnTo>
                                <a:pt x="759" y="3074"/>
                              </a:lnTo>
                              <a:lnTo>
                                <a:pt x="683" y="3008"/>
                              </a:lnTo>
                              <a:lnTo>
                                <a:pt x="654" y="2983"/>
                              </a:lnTo>
                              <a:lnTo>
                                <a:pt x="625" y="2958"/>
                              </a:lnTo>
                              <a:lnTo>
                                <a:pt x="597" y="2932"/>
                              </a:lnTo>
                              <a:lnTo>
                                <a:pt x="570" y="2906"/>
                              </a:lnTo>
                              <a:lnTo>
                                <a:pt x="552" y="2885"/>
                              </a:lnTo>
                              <a:lnTo>
                                <a:pt x="534" y="2863"/>
                              </a:lnTo>
                              <a:lnTo>
                                <a:pt x="517" y="2840"/>
                              </a:lnTo>
                              <a:lnTo>
                                <a:pt x="503" y="2816"/>
                              </a:lnTo>
                              <a:lnTo>
                                <a:pt x="488" y="2792"/>
                              </a:lnTo>
                              <a:lnTo>
                                <a:pt x="475" y="2768"/>
                              </a:lnTo>
                              <a:lnTo>
                                <a:pt x="450" y="2718"/>
                              </a:lnTo>
                              <a:lnTo>
                                <a:pt x="426" y="2667"/>
                              </a:lnTo>
                              <a:lnTo>
                                <a:pt x="401" y="2616"/>
                              </a:lnTo>
                              <a:lnTo>
                                <a:pt x="389" y="2591"/>
                              </a:lnTo>
                              <a:lnTo>
                                <a:pt x="376" y="2567"/>
                              </a:lnTo>
                              <a:lnTo>
                                <a:pt x="362" y="2542"/>
                              </a:lnTo>
                              <a:lnTo>
                                <a:pt x="347" y="2519"/>
                              </a:lnTo>
                              <a:lnTo>
                                <a:pt x="335" y="2498"/>
                              </a:lnTo>
                              <a:lnTo>
                                <a:pt x="323" y="2478"/>
                              </a:lnTo>
                              <a:lnTo>
                                <a:pt x="314" y="2458"/>
                              </a:lnTo>
                              <a:lnTo>
                                <a:pt x="305" y="2437"/>
                              </a:lnTo>
                              <a:lnTo>
                                <a:pt x="298" y="2415"/>
                              </a:lnTo>
                              <a:lnTo>
                                <a:pt x="293" y="2393"/>
                              </a:lnTo>
                              <a:lnTo>
                                <a:pt x="290" y="2370"/>
                              </a:lnTo>
                              <a:lnTo>
                                <a:pt x="287" y="2346"/>
                              </a:lnTo>
                              <a:lnTo>
                                <a:pt x="287" y="2324"/>
                              </a:lnTo>
                              <a:lnTo>
                                <a:pt x="287" y="2301"/>
                              </a:lnTo>
                              <a:lnTo>
                                <a:pt x="289" y="2254"/>
                              </a:lnTo>
                              <a:lnTo>
                                <a:pt x="290" y="2231"/>
                              </a:lnTo>
                              <a:lnTo>
                                <a:pt x="290" y="2208"/>
                              </a:lnTo>
                              <a:lnTo>
                                <a:pt x="288" y="2185"/>
                              </a:lnTo>
                              <a:lnTo>
                                <a:pt x="284" y="2163"/>
                              </a:lnTo>
                              <a:lnTo>
                                <a:pt x="269" y="2087"/>
                              </a:lnTo>
                              <a:lnTo>
                                <a:pt x="262" y="2049"/>
                              </a:lnTo>
                              <a:lnTo>
                                <a:pt x="255" y="2010"/>
                              </a:lnTo>
                              <a:lnTo>
                                <a:pt x="250" y="1970"/>
                              </a:lnTo>
                              <a:lnTo>
                                <a:pt x="247" y="1931"/>
                              </a:lnTo>
                              <a:lnTo>
                                <a:pt x="246" y="1892"/>
                              </a:lnTo>
                              <a:lnTo>
                                <a:pt x="246" y="1872"/>
                              </a:lnTo>
                              <a:lnTo>
                                <a:pt x="247" y="1853"/>
                              </a:lnTo>
                              <a:lnTo>
                                <a:pt x="249" y="1839"/>
                              </a:lnTo>
                              <a:lnTo>
                                <a:pt x="251" y="1824"/>
                              </a:lnTo>
                              <a:lnTo>
                                <a:pt x="256" y="1796"/>
                              </a:lnTo>
                              <a:lnTo>
                                <a:pt x="264" y="1767"/>
                              </a:lnTo>
                              <a:lnTo>
                                <a:pt x="273" y="1740"/>
                              </a:lnTo>
                              <a:lnTo>
                                <a:pt x="291" y="1683"/>
                              </a:lnTo>
                              <a:lnTo>
                                <a:pt x="300" y="1655"/>
                              </a:lnTo>
                              <a:lnTo>
                                <a:pt x="307" y="1627"/>
                              </a:lnTo>
                              <a:lnTo>
                                <a:pt x="313" y="1599"/>
                              </a:lnTo>
                              <a:lnTo>
                                <a:pt x="316" y="1571"/>
                              </a:lnTo>
                              <a:lnTo>
                                <a:pt x="322" y="1513"/>
                              </a:lnTo>
                              <a:lnTo>
                                <a:pt x="326" y="1485"/>
                              </a:lnTo>
                              <a:lnTo>
                                <a:pt x="332" y="1457"/>
                              </a:lnTo>
                              <a:lnTo>
                                <a:pt x="336" y="1443"/>
                              </a:lnTo>
                              <a:lnTo>
                                <a:pt x="341" y="1430"/>
                              </a:lnTo>
                              <a:lnTo>
                                <a:pt x="345" y="1416"/>
                              </a:lnTo>
                              <a:lnTo>
                                <a:pt x="351" y="1404"/>
                              </a:lnTo>
                              <a:lnTo>
                                <a:pt x="366" y="1372"/>
                              </a:lnTo>
                              <a:lnTo>
                                <a:pt x="371" y="1359"/>
                              </a:lnTo>
                              <a:lnTo>
                                <a:pt x="375" y="1345"/>
                              </a:lnTo>
                              <a:lnTo>
                                <a:pt x="379" y="1334"/>
                              </a:lnTo>
                              <a:lnTo>
                                <a:pt x="381" y="1321"/>
                              </a:lnTo>
                              <a:lnTo>
                                <a:pt x="384" y="1311"/>
                              </a:lnTo>
                              <a:lnTo>
                                <a:pt x="385" y="1299"/>
                              </a:lnTo>
                              <a:lnTo>
                                <a:pt x="372" y="1309"/>
                              </a:lnTo>
                              <a:lnTo>
                                <a:pt x="361" y="1319"/>
                              </a:lnTo>
                              <a:lnTo>
                                <a:pt x="346" y="1334"/>
                              </a:lnTo>
                              <a:lnTo>
                                <a:pt x="331" y="1350"/>
                              </a:lnTo>
                              <a:lnTo>
                                <a:pt x="304" y="1381"/>
                              </a:lnTo>
                              <a:lnTo>
                                <a:pt x="253" y="1444"/>
                              </a:lnTo>
                              <a:lnTo>
                                <a:pt x="229" y="1475"/>
                              </a:lnTo>
                              <a:lnTo>
                                <a:pt x="216" y="1488"/>
                              </a:lnTo>
                              <a:lnTo>
                                <a:pt x="201" y="1502"/>
                              </a:lnTo>
                              <a:lnTo>
                                <a:pt x="183" y="1514"/>
                              </a:lnTo>
                              <a:lnTo>
                                <a:pt x="166" y="1527"/>
                              </a:lnTo>
                              <a:lnTo>
                                <a:pt x="148" y="1539"/>
                              </a:lnTo>
                              <a:lnTo>
                                <a:pt x="139" y="1547"/>
                              </a:lnTo>
                              <a:lnTo>
                                <a:pt x="132" y="1554"/>
                              </a:lnTo>
                              <a:lnTo>
                                <a:pt x="142" y="1541"/>
                              </a:lnTo>
                              <a:lnTo>
                                <a:pt x="152" y="1530"/>
                              </a:lnTo>
                              <a:lnTo>
                                <a:pt x="163" y="1521"/>
                              </a:lnTo>
                              <a:lnTo>
                                <a:pt x="174" y="1512"/>
                              </a:lnTo>
                              <a:lnTo>
                                <a:pt x="195" y="1497"/>
                              </a:lnTo>
                              <a:lnTo>
                                <a:pt x="204" y="1488"/>
                              </a:lnTo>
                              <a:lnTo>
                                <a:pt x="212" y="1479"/>
                              </a:lnTo>
                              <a:lnTo>
                                <a:pt x="249" y="1428"/>
                              </a:lnTo>
                              <a:lnTo>
                                <a:pt x="269" y="1402"/>
                              </a:lnTo>
                              <a:lnTo>
                                <a:pt x="289" y="1377"/>
                              </a:lnTo>
                              <a:lnTo>
                                <a:pt x="311" y="1352"/>
                              </a:lnTo>
                              <a:lnTo>
                                <a:pt x="334" y="1328"/>
                              </a:lnTo>
                              <a:lnTo>
                                <a:pt x="346" y="1317"/>
                              </a:lnTo>
                              <a:lnTo>
                                <a:pt x="358" y="1306"/>
                              </a:lnTo>
                              <a:lnTo>
                                <a:pt x="371" y="1296"/>
                              </a:lnTo>
                              <a:lnTo>
                                <a:pt x="384" y="1287"/>
                              </a:lnTo>
                              <a:lnTo>
                                <a:pt x="383" y="1275"/>
                              </a:lnTo>
                              <a:lnTo>
                                <a:pt x="380" y="1264"/>
                              </a:lnTo>
                              <a:lnTo>
                                <a:pt x="376" y="1252"/>
                              </a:lnTo>
                              <a:lnTo>
                                <a:pt x="372" y="1240"/>
                              </a:lnTo>
                              <a:lnTo>
                                <a:pt x="352" y="12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416.85pt;margin-top:56.1pt;height:39.2pt;width:46.4pt;z-index:251672576;v-text-anchor:middle;mso-width-relative:page;mso-height-relative:page;" fillcolor="#2A3D52 [3204]" filled="t" stroked="f" coordsize="5542,4690" o:gfxdata="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" path="m352,1259l352,1259,341,1270,329,1283,319,1295,310,1308,291,1334,272,1361,263,1372,253,1383,243,1391,232,1400,221,1406,208,1411,194,1415,178,1418,165,1420,150,1422,137,1422,125,1422,102,1418,80,1415,59,1411,39,1409,19,1407,9,1408,0,1409,8,1406,16,1403,24,1402,32,1401,47,1402,62,1403,90,1409,105,1411,120,1411,152,1410,169,1408,184,1406,200,1402,214,1396,220,1392,226,1389,231,1384,235,1379,251,1359,265,1338,279,1317,287,1308,295,1297,317,1274,340,1251,367,1225,360,1210,321,1236,301,1247,281,1259,244,1279,227,1288,210,1295,194,1302,176,1307,158,1311,139,1313,130,1314,121,1314,112,1314,101,1315,87,1317,70,1321,47,1329,15,1340,33,1330,49,1322,64,1316,78,1311,91,1308,103,1305,126,1302,146,1300,165,1298,174,1297,184,1294,194,1291,204,1287,243,1265,280,1243,317,1220,354,1194,352,1183,350,1168,347,1134,346,1094,345,1051,345,1008,346,969,348,903,350,873,353,841,361,779,370,717,379,660,383,645,386,631,395,604,404,575,408,562,411,547,413,537,413,527,411,518,410,510,403,492,397,473,389,450,380,426,372,403,365,379,362,367,361,354,358,329,355,279,354,263,352,248,347,216,343,185,342,169,341,154,342,140,343,128,346,102,349,76,351,50,351,35,351,27,352,19,354,12,359,6,362,4,365,3,368,0,372,0,381,0,392,0,413,4,433,9,452,13,465,16,477,20,490,26,503,31,514,37,525,44,537,52,547,60,575,86,588,100,603,111,636,133,653,145,668,158,682,169,694,181,717,207,762,259,775,273,788,285,802,298,818,308,833,318,850,325,868,331,885,335,896,336,906,336,917,335,927,334,947,329,968,325,991,321,1014,318,1037,317,1060,316,1083,315,1107,316,1130,317,1152,319,1175,321,1198,325,1220,328,1243,333,1266,339,1288,345,1332,358,1348,363,1363,367,1376,369,1382,369,1387,369,1392,368,1398,366,1403,363,1407,359,1415,349,1423,337,1430,327,1438,316,1448,304,1457,293,1469,282,1479,272,1503,252,1525,232,1584,178,1616,151,1631,137,1648,125,1665,113,1682,103,1700,92,1718,83,1737,76,1755,69,1775,64,1795,61,1815,58,1835,55,1844,54,1854,55,1863,58,1872,63,1881,69,1888,76,1894,84,1900,91,1905,101,1909,109,1912,119,1913,129,1914,140,1914,152,1913,176,1911,199,1909,222,1905,271,1898,320,1896,344,1894,369,1894,393,1894,418,1894,438,1893,456,1892,474,1890,493,1887,511,1883,529,1879,547,1872,566,1861,601,1855,619,1850,637,1846,655,1843,672,1841,691,1841,710,1842,726,1844,740,1848,772,1852,802,1854,817,1855,833,1854,849,1851,863,1848,878,1844,891,1834,920,1823,948,1818,963,1815,980,1814,996,1815,1013,1816,1029,1819,1046,1822,1062,1826,1078,1845,1144,1849,1161,1852,1177,1855,1193,1856,1210,1857,1233,1856,1257,1854,1307,1851,1333,1850,1358,1851,1383,1852,1407,1856,1430,1858,1441,1861,1453,1864,1463,1868,1474,1873,1483,1879,1492,1885,1502,1892,1510,1900,1517,1910,1525,1920,1531,1931,1537,1943,1543,1957,1547,1976,1552,1994,1556,2013,1558,2032,1560,2051,1561,2069,1561,2107,1561,2146,1558,2183,1556,2221,1554,2259,1553,2542,1553,2553,1553,2562,1554,2584,1559,2606,1567,2629,1575,2675,1594,2695,1603,2715,1609,2779,1628,2843,1647,2874,1657,2905,1668,2935,1680,2966,1694,2983,1703,3000,1714,3016,1724,3030,1735,3044,1746,3056,1757,3069,1770,3079,1783,3091,1796,3101,1810,3121,1839,3140,1870,3160,1904,3187,1950,3216,1996,3245,2042,3273,2089,3304,2141,3334,2194,3364,2246,3392,2300,3419,2353,3446,2407,3471,2463,3494,2519,3521,2590,3546,2662,3570,2735,3580,2772,3591,2808,3599,2846,3608,2882,3616,2920,3622,2957,3628,2995,3633,3032,3636,3071,3640,3109,3643,3157,3645,3205,3646,3253,3646,3302,3644,3350,3642,3374,3639,3398,3635,3421,3632,3445,3627,3469,3622,3492,3618,3506,3612,3523,3599,3559,3584,3599,3578,3620,3572,3641,3568,3663,3563,3682,3562,3702,3562,3722,3563,3731,3564,3740,3568,3748,3570,3757,3574,3765,3578,3772,3583,3778,3590,3785,3604,3797,3620,3810,3635,3821,3652,3833,3685,3855,3718,3875,3743,3890,3768,3903,3794,3915,3821,3925,3847,3934,3875,3942,3902,3950,3931,3957,3987,3968,4043,3981,4099,3993,4127,4001,4154,4009,4180,4017,4206,4028,4231,4039,4256,4051,4305,4078,4354,4105,4402,4132,4427,4146,4451,4158,4476,4170,4501,4180,4527,4190,4553,4197,4579,4203,4605,4208,4631,4212,4656,4216,4682,4219,4708,4221,4760,4223,4812,4223,4865,4223,4918,4223,4970,4224,5019,4226,5068,4230,5117,4235,5165,4242,5213,4250,5261,4259,5309,4270,5356,4282,5387,4291,5417,4302,5433,4308,5446,4315,5461,4323,5474,4331,5486,4341,5498,4350,5508,4362,5517,4374,5525,4388,5531,4402,5536,4418,5539,4436,5541,4458,5542,4483,5541,4508,5538,4535,5536,4547,5533,4560,5530,4572,5525,4584,5520,4594,5513,4605,5506,4613,5498,4621,5490,4626,5484,4630,5477,4634,5468,4637,5452,4642,5434,4645,5415,4647,5395,4647,5376,4647,5355,4644,5314,4640,5273,4634,5237,4630,5219,4628,5204,4627,5155,4626,5107,4624,5011,4616,4915,4609,4820,4602,4779,4600,4738,4600,4656,4600,4615,4601,4574,4600,4534,4597,4514,4595,4494,4593,4455,4587,4418,4578,4380,4568,4344,4557,4270,4534,4233,4522,4197,4511,4116,4488,4035,4466,3994,4456,3954,4446,3913,4438,3871,4429,3832,4424,3792,4420,3752,4416,3713,4414,3672,4411,3632,4407,3593,4402,3553,4395,3520,4388,3486,4378,3453,4367,3419,4355,3387,4342,3355,4326,3325,4311,3294,4294,3283,4286,3268,4274,3251,4263,3235,4251,3226,4247,3217,4243,3209,4241,3201,4240,3193,4241,3187,4244,3180,4248,3174,4255,3170,4264,3167,4272,3164,4281,3162,4292,3160,4314,3160,4337,3161,4360,3162,4383,3164,4403,3164,4422,3163,4446,3161,4470,3159,4483,3157,4494,3153,4506,3149,4516,3145,4527,3140,4536,3133,4545,3125,4554,3116,4560,3105,4566,3094,4571,3081,4575,3064,4578,3046,4580,3011,4583,2975,4586,2940,4589,2857,4599,2815,4603,2775,4607,2733,4609,2691,4610,2650,4608,2609,4605,2561,4600,2513,4592,2465,4586,2416,4582,2392,4581,2368,4581,2344,4581,2321,4583,2297,4586,2273,4590,2249,4596,2226,4605,2205,4611,2185,4616,2165,4618,2147,4619,2107,4621,2087,4623,2065,4626,2040,4631,2015,4637,1990,4644,1965,4652,1937,4657,1907,4661,1878,4664,1847,4665,1787,4668,1758,4672,1728,4675,1705,4679,1683,4683,1661,4687,1638,4689,1626,4690,1616,4690,1604,4689,1594,4688,1582,4685,1572,4681,1561,4676,1551,4669,1543,4662,1534,4655,1519,4638,1511,4631,1503,4624,1494,4617,1483,4611,1472,4607,1460,4603,1436,4595,1426,4591,1414,4585,1405,4578,1396,4568,1389,4559,1383,4548,1378,4539,1373,4530,1365,4509,1360,4488,1356,4467,1353,4445,1349,4400,1350,4390,1352,4379,1356,4369,1362,4359,1371,4349,1380,4340,1390,4330,1401,4322,1412,4315,1425,4306,1449,4293,1471,4282,1489,4273,1511,4265,1541,4253,1573,4240,1590,4232,1605,4224,1621,4216,1634,4206,1647,4196,1657,4184,1662,4179,1666,4173,1668,4168,1670,4161,1671,4154,1672,4148,1671,4142,1670,4134,1666,4124,1662,4114,1652,4095,1643,4075,1639,4064,1635,4054,1633,4044,1632,4035,1631,4015,1631,3993,1633,3971,1638,3923,1641,3898,1642,3874,1642,3863,1642,3854,1640,3847,1639,3842,1635,3838,1633,3836,1630,3835,1627,3835,1621,3837,1616,3841,1610,3845,1602,3857,1595,3867,1559,3914,1524,3961,1494,4002,1485,4013,1478,4027,1472,4040,1465,4054,1455,4082,1445,4110,1432,4139,1417,4170,1402,4200,1384,4229,1364,4257,1344,4283,1321,4308,1310,4320,1299,4331,1278,4349,1257,4367,1234,4385,1211,4401,1187,4417,1164,4432,1139,4444,1114,4457,1087,4467,1060,4476,1034,4484,1021,4487,1007,4490,995,4492,981,4492,968,4492,955,4490,947,4489,940,4486,933,4483,927,4479,915,4470,904,4459,897,4451,890,4445,881,4441,873,4437,865,4434,855,4432,846,4431,836,4429,827,4429,817,4428,808,4426,800,4423,793,4418,787,4412,782,4404,780,4394,778,4385,776,4375,773,4366,770,4362,766,4359,762,4354,758,4351,749,4347,738,4342,733,4339,729,4336,725,4331,721,4326,714,4315,709,4303,706,4291,705,4278,706,4267,708,4255,713,4244,720,4232,727,4222,735,4212,745,4202,764,4183,784,4164,803,4147,811,4138,819,4130,829,4114,841,4101,846,4094,853,4088,860,4083,869,4079,876,4076,883,4074,899,4071,915,4067,930,4064,942,4061,953,4056,964,4049,972,4041,980,4033,988,4024,995,4014,1000,4004,1005,3992,1010,3981,1014,3969,1017,3958,1021,3934,1023,3910,1027,3871,1029,3853,1032,3834,1037,3814,1042,3795,1048,3777,1055,3760,1068,3734,1080,3710,1094,3683,1106,3657,1098,3662,1092,3666,1079,3677,1068,3691,1056,3705,1035,3735,1023,3748,1012,3761,993,3778,975,3796,955,3812,946,3819,935,3826,925,3832,915,3837,903,3842,892,3845,880,3848,868,3849,854,3850,842,3849,817,3847,790,3845,740,3842,714,3840,689,3835,665,3829,653,3825,641,3820,632,3816,622,3810,613,3805,605,3798,590,3784,576,3768,563,3751,552,3734,529,3697,521,3683,513,3670,507,3655,501,3642,497,3628,494,3616,492,3602,491,3590,492,3576,495,3564,499,3551,505,3540,513,3527,522,3514,534,3503,547,3492,568,3473,590,3454,602,3446,613,3437,626,3431,638,3425,645,3423,652,3421,666,3420,680,3420,694,3421,708,3423,722,3424,736,3423,750,3421,761,3416,770,3411,776,3405,780,3398,782,3389,784,3380,788,3359,793,3336,798,3313,802,3289,803,3278,804,3266,804,3245,803,3220,800,3192,797,3164,790,3137,787,3123,783,3112,778,3100,773,3090,765,3081,759,3074,683,3008,654,2983,625,2958,597,2932,570,2906,552,2885,534,2863,517,2840,503,2816,488,2792,475,2768,450,2718,426,2667,401,2616,389,2591,376,2567,362,2542,347,2519,335,2498,323,2478,314,2458,305,2437,298,2415,293,2393,290,2370,287,2346,287,2324,287,2301,289,2254,290,2231,290,2208,288,2185,284,2163,269,2087,262,2049,255,2010,250,1970,247,1931,246,1892,246,1872,247,1853,249,1839,251,1824,256,1796,264,1767,273,1740,291,1683,300,1655,307,1627,313,1599,316,1571,322,1513,326,1485,332,1457,336,1443,341,1430,345,1416,351,1404,366,1372,371,1359,375,1345,379,1334,381,1321,384,1311,385,1299,372,1309,361,1319,346,1334,331,1350,304,1381,253,1444,229,1475,216,1488,201,1502,183,1514,166,1527,148,1539,139,1547,132,1554,142,1541,152,1530,163,1521,174,1512,195,1497,204,1488,212,1479,249,1428,269,1402,289,1377,311,1352,334,1328,346,1317,358,1306,371,1296,384,1287,383,1275,380,1264,376,1252,372,1240,352,1259xe">
                <v:path o:connectlocs="2072823134,@0;1319082595,@0;@0,@0;1633129006,@0;@0,@0;@0,@0;@0,@0;@0,1276616758;@0,162701726;@0,@0;@0,@0;@0,@0;@0,@0;@0,725908585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1959610</wp:posOffset>
                </wp:positionH>
                <wp:positionV relativeFrom="paragraph">
                  <wp:posOffset>1642110</wp:posOffset>
                </wp:positionV>
                <wp:extent cx="497840" cy="382270"/>
                <wp:effectExtent l="0" t="0" r="0" b="0"/>
                <wp:wrapNone/>
                <wp:docPr id="17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97911" cy="382567"/>
                        </a:xfrm>
                        <a:custGeom>
                          <a:avLst/>
                          <a:gdLst>
                            <a:gd name="T0" fmla="*/ 2147483646 w 195"/>
                            <a:gd name="T1" fmla="*/ 2147483646 h 150"/>
                            <a:gd name="T2" fmla="*/ 2147483646 w 195"/>
                            <a:gd name="T3" fmla="*/ 2147483646 h 150"/>
                            <a:gd name="T4" fmla="*/ 2147483646 w 195"/>
                            <a:gd name="T5" fmla="*/ 2147483646 h 150"/>
                            <a:gd name="T6" fmla="*/ 2147483646 w 195"/>
                            <a:gd name="T7" fmla="*/ 2147483646 h 150"/>
                            <a:gd name="T8" fmla="*/ 2147483646 w 195"/>
                            <a:gd name="T9" fmla="*/ 2147483646 h 150"/>
                            <a:gd name="T10" fmla="*/ 2147483646 w 195"/>
                            <a:gd name="T11" fmla="*/ 2147483646 h 150"/>
                            <a:gd name="T12" fmla="*/ 2147483646 w 195"/>
                            <a:gd name="T13" fmla="*/ 2147483646 h 150"/>
                            <a:gd name="T14" fmla="*/ 2147483646 w 195"/>
                            <a:gd name="T15" fmla="*/ 2147483646 h 150"/>
                            <a:gd name="T16" fmla="*/ 2147483646 w 195"/>
                            <a:gd name="T17" fmla="*/ 2147483646 h 150"/>
                            <a:gd name="T18" fmla="*/ 2147483646 w 195"/>
                            <a:gd name="T19" fmla="*/ 2147483646 h 150"/>
                            <a:gd name="T20" fmla="*/ 2147483646 w 195"/>
                            <a:gd name="T21" fmla="*/ 2147483646 h 150"/>
                            <a:gd name="T22" fmla="*/ 2147483646 w 195"/>
                            <a:gd name="T23" fmla="*/ 2147483646 h 150"/>
                            <a:gd name="T24" fmla="*/ 2147483646 w 195"/>
                            <a:gd name="T25" fmla="*/ 2147483646 h 150"/>
                            <a:gd name="T26" fmla="*/ 2147483646 w 195"/>
                            <a:gd name="T27" fmla="*/ 2147483646 h 150"/>
                            <a:gd name="T28" fmla="*/ 2147483646 w 195"/>
                            <a:gd name="T29" fmla="*/ 2147483646 h 150"/>
                            <a:gd name="T30" fmla="*/ 2147483646 w 195"/>
                            <a:gd name="T31" fmla="*/ 2147483646 h 150"/>
                            <a:gd name="T32" fmla="*/ 2147483646 w 195"/>
                            <a:gd name="T33" fmla="*/ 2147483646 h 150"/>
                            <a:gd name="T34" fmla="*/ 2147483646 w 195"/>
                            <a:gd name="T35" fmla="*/ 2147483646 h 150"/>
                            <a:gd name="T36" fmla="*/ 2147483646 w 195"/>
                            <a:gd name="T37" fmla="*/ 2147483646 h 150"/>
                            <a:gd name="T38" fmla="*/ 2147483646 w 195"/>
                            <a:gd name="T39" fmla="*/ 2147483646 h 150"/>
                            <a:gd name="T40" fmla="*/ 2147483646 w 195"/>
                            <a:gd name="T41" fmla="*/ 2147483646 h 150"/>
                            <a:gd name="T42" fmla="*/ 2147483646 w 195"/>
                            <a:gd name="T43" fmla="*/ 2147483646 h 150"/>
                            <a:gd name="T44" fmla="*/ 2147483646 w 195"/>
                            <a:gd name="T45" fmla="*/ 2147483646 h 150"/>
                            <a:gd name="T46" fmla="*/ 2147483646 w 195"/>
                            <a:gd name="T47" fmla="*/ 2147483646 h 150"/>
                            <a:gd name="T48" fmla="*/ 2147483646 w 195"/>
                            <a:gd name="T49" fmla="*/ 2147483646 h 150"/>
                            <a:gd name="T50" fmla="*/ 2147483646 w 195"/>
                            <a:gd name="T51" fmla="*/ 2147483646 h 150"/>
                            <a:gd name="T52" fmla="*/ 2147483646 w 195"/>
                            <a:gd name="T53" fmla="*/ 2147483646 h 150"/>
                            <a:gd name="T54" fmla="*/ 2147483646 w 195"/>
                            <a:gd name="T55" fmla="*/ 2147483646 h 150"/>
                            <a:gd name="T56" fmla="*/ 2147483646 w 195"/>
                            <a:gd name="T57" fmla="*/ 2147483646 h 150"/>
                            <a:gd name="T58" fmla="*/ 2147483646 w 195"/>
                            <a:gd name="T59" fmla="*/ 2147483646 h 150"/>
                            <a:gd name="T60" fmla="*/ 2147483646 w 195"/>
                            <a:gd name="T61" fmla="*/ 2147483646 h 150"/>
                            <a:gd name="T62" fmla="*/ 2147483646 w 195"/>
                            <a:gd name="T63" fmla="*/ 2147483646 h 150"/>
                            <a:gd name="T64" fmla="*/ 2147483646 w 195"/>
                            <a:gd name="T65" fmla="*/ 2147483646 h 150"/>
                            <a:gd name="T66" fmla="*/ 2147483646 w 195"/>
                            <a:gd name="T67" fmla="*/ 2147483646 h 150"/>
                            <a:gd name="T68" fmla="*/ 2147483646 w 195"/>
                            <a:gd name="T69" fmla="*/ 2147483646 h 150"/>
                            <a:gd name="T70" fmla="*/ 2147483646 w 195"/>
                            <a:gd name="T71" fmla="*/ 2147483646 h 150"/>
                            <a:gd name="T72" fmla="*/ 2147483646 w 195"/>
                            <a:gd name="T73" fmla="*/ 2147483646 h 15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95" h="150">
                              <a:moveTo>
                                <a:pt x="44" y="23"/>
                              </a:moveTo>
                              <a:cubicBezTo>
                                <a:pt x="56" y="23"/>
                                <a:pt x="68" y="29"/>
                                <a:pt x="74" y="38"/>
                              </a:cubicBezTo>
                              <a:cubicBezTo>
                                <a:pt x="121" y="38"/>
                                <a:pt x="121" y="38"/>
                                <a:pt x="121" y="38"/>
                              </a:cubicBezTo>
                              <a:cubicBezTo>
                                <a:pt x="128" y="29"/>
                                <a:pt x="139" y="23"/>
                                <a:pt x="151" y="23"/>
                              </a:cubicBezTo>
                              <a:cubicBezTo>
                                <a:pt x="172" y="23"/>
                                <a:pt x="189" y="40"/>
                                <a:pt x="189" y="61"/>
                              </a:cubicBezTo>
                              <a:cubicBezTo>
                                <a:pt x="189" y="65"/>
                                <a:pt x="189" y="69"/>
                                <a:pt x="187" y="73"/>
                              </a:cubicBezTo>
                              <a:cubicBezTo>
                                <a:pt x="193" y="93"/>
                                <a:pt x="195" y="115"/>
                                <a:pt x="194" y="139"/>
                              </a:cubicBezTo>
                              <a:cubicBezTo>
                                <a:pt x="185" y="149"/>
                                <a:pt x="175" y="150"/>
                                <a:pt x="165" y="150"/>
                              </a:cubicBezTo>
                              <a:cubicBezTo>
                                <a:pt x="152" y="134"/>
                                <a:pt x="142" y="116"/>
                                <a:pt x="133" y="95"/>
                              </a:cubicBezTo>
                              <a:cubicBezTo>
                                <a:pt x="129" y="94"/>
                                <a:pt x="125" y="90"/>
                                <a:pt x="124" y="87"/>
                              </a:cubicBezTo>
                              <a:cubicBezTo>
                                <a:pt x="72" y="87"/>
                                <a:pt x="72" y="87"/>
                                <a:pt x="72" y="87"/>
                              </a:cubicBezTo>
                              <a:cubicBezTo>
                                <a:pt x="69" y="92"/>
                                <a:pt x="66" y="94"/>
                                <a:pt x="63" y="95"/>
                              </a:cubicBezTo>
                              <a:cubicBezTo>
                                <a:pt x="53" y="117"/>
                                <a:pt x="43" y="134"/>
                                <a:pt x="30" y="150"/>
                              </a:cubicBezTo>
                              <a:cubicBezTo>
                                <a:pt x="20" y="150"/>
                                <a:pt x="11" y="149"/>
                                <a:pt x="1" y="139"/>
                              </a:cubicBezTo>
                              <a:cubicBezTo>
                                <a:pt x="0" y="115"/>
                                <a:pt x="2" y="93"/>
                                <a:pt x="8" y="73"/>
                              </a:cubicBezTo>
                              <a:cubicBezTo>
                                <a:pt x="7" y="69"/>
                                <a:pt x="6" y="65"/>
                                <a:pt x="6" y="60"/>
                              </a:cubicBezTo>
                              <a:cubicBezTo>
                                <a:pt x="6" y="39"/>
                                <a:pt x="23" y="23"/>
                                <a:pt x="44" y="23"/>
                              </a:cubicBezTo>
                              <a:close/>
                              <a:moveTo>
                                <a:pt x="81" y="57"/>
                              </a:moveTo>
                              <a:cubicBezTo>
                                <a:pt x="81" y="66"/>
                                <a:pt x="81" y="66"/>
                                <a:pt x="81" y="66"/>
                              </a:cubicBezTo>
                              <a:cubicBezTo>
                                <a:pt x="95" y="66"/>
                                <a:pt x="95" y="66"/>
                                <a:pt x="95" y="66"/>
                              </a:cubicBezTo>
                              <a:cubicBezTo>
                                <a:pt x="95" y="57"/>
                                <a:pt x="95" y="57"/>
                                <a:pt x="95" y="57"/>
                              </a:cubicBezTo>
                              <a:cubicBezTo>
                                <a:pt x="81" y="57"/>
                                <a:pt x="81" y="57"/>
                                <a:pt x="81" y="57"/>
                              </a:cubicBezTo>
                              <a:close/>
                              <a:moveTo>
                                <a:pt x="155" y="64"/>
                              </a:moveTo>
                              <a:cubicBezTo>
                                <a:pt x="151" y="65"/>
                                <a:pt x="148" y="69"/>
                                <a:pt x="149" y="73"/>
                              </a:cubicBezTo>
                              <a:cubicBezTo>
                                <a:pt x="150" y="78"/>
                                <a:pt x="154" y="80"/>
                                <a:pt x="158" y="79"/>
                              </a:cubicBezTo>
                              <a:cubicBezTo>
                                <a:pt x="163" y="78"/>
                                <a:pt x="165" y="74"/>
                                <a:pt x="164" y="70"/>
                              </a:cubicBezTo>
                              <a:cubicBezTo>
                                <a:pt x="163" y="66"/>
                                <a:pt x="159" y="64"/>
                                <a:pt x="155" y="64"/>
                              </a:cubicBezTo>
                              <a:close/>
                              <a:moveTo>
                                <a:pt x="137" y="52"/>
                              </a:moveTo>
                              <a:cubicBezTo>
                                <a:pt x="133" y="53"/>
                                <a:pt x="131" y="57"/>
                                <a:pt x="132" y="61"/>
                              </a:cubicBezTo>
                              <a:cubicBezTo>
                                <a:pt x="132" y="65"/>
                                <a:pt x="136" y="68"/>
                                <a:pt x="141" y="67"/>
                              </a:cubicBezTo>
                              <a:cubicBezTo>
                                <a:pt x="145" y="66"/>
                                <a:pt x="147" y="62"/>
                                <a:pt x="146" y="58"/>
                              </a:cubicBezTo>
                              <a:cubicBezTo>
                                <a:pt x="145" y="54"/>
                                <a:pt x="141" y="51"/>
                                <a:pt x="137" y="52"/>
                              </a:cubicBezTo>
                              <a:close/>
                              <a:moveTo>
                                <a:pt x="148" y="35"/>
                              </a:moveTo>
                              <a:cubicBezTo>
                                <a:pt x="144" y="36"/>
                                <a:pt x="141" y="40"/>
                                <a:pt x="142" y="44"/>
                              </a:cubicBezTo>
                              <a:cubicBezTo>
                                <a:pt x="143" y="48"/>
                                <a:pt x="147" y="51"/>
                                <a:pt x="151" y="50"/>
                              </a:cubicBezTo>
                              <a:cubicBezTo>
                                <a:pt x="156" y="49"/>
                                <a:pt x="158" y="45"/>
                                <a:pt x="157" y="41"/>
                              </a:cubicBezTo>
                              <a:cubicBezTo>
                                <a:pt x="156" y="37"/>
                                <a:pt x="152" y="34"/>
                                <a:pt x="148" y="35"/>
                              </a:cubicBezTo>
                              <a:close/>
                              <a:moveTo>
                                <a:pt x="166" y="45"/>
                              </a:moveTo>
                              <a:cubicBezTo>
                                <a:pt x="162" y="46"/>
                                <a:pt x="159" y="50"/>
                                <a:pt x="160" y="54"/>
                              </a:cubicBezTo>
                              <a:cubicBezTo>
                                <a:pt x="161" y="58"/>
                                <a:pt x="165" y="61"/>
                                <a:pt x="169" y="60"/>
                              </a:cubicBezTo>
                              <a:cubicBezTo>
                                <a:pt x="173" y="59"/>
                                <a:pt x="176" y="55"/>
                                <a:pt x="175" y="51"/>
                              </a:cubicBezTo>
                              <a:cubicBezTo>
                                <a:pt x="174" y="47"/>
                                <a:pt x="170" y="44"/>
                                <a:pt x="166" y="45"/>
                              </a:cubicBezTo>
                              <a:close/>
                              <a:moveTo>
                                <a:pt x="62" y="48"/>
                              </a:moveTo>
                              <a:cubicBezTo>
                                <a:pt x="49" y="58"/>
                                <a:pt x="49" y="58"/>
                                <a:pt x="49" y="58"/>
                              </a:cubicBezTo>
                              <a:cubicBezTo>
                                <a:pt x="59" y="71"/>
                                <a:pt x="59" y="71"/>
                                <a:pt x="59" y="71"/>
                              </a:cubicBezTo>
                              <a:cubicBezTo>
                                <a:pt x="62" y="48"/>
                                <a:pt x="62" y="48"/>
                                <a:pt x="62" y="48"/>
                              </a:cubicBezTo>
                              <a:close/>
                              <a:moveTo>
                                <a:pt x="51" y="77"/>
                              </a:move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28" y="74"/>
                                <a:pt x="28" y="74"/>
                                <a:pt x="28" y="74"/>
                              </a:cubicBezTo>
                              <a:cubicBezTo>
                                <a:pt x="51" y="77"/>
                                <a:pt x="51" y="77"/>
                                <a:pt x="51" y="77"/>
                              </a:cubicBezTo>
                              <a:close/>
                              <a:moveTo>
                                <a:pt x="22" y="64"/>
                              </a:move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ubicBezTo>
                                <a:pt x="22" y="64"/>
                                <a:pt x="22" y="64"/>
                                <a:pt x="22" y="64"/>
                              </a:cubicBezTo>
                              <a:close/>
                              <a:moveTo>
                                <a:pt x="34" y="37"/>
                              </a:moveTo>
                              <a:cubicBezTo>
                                <a:pt x="43" y="49"/>
                                <a:pt x="43" y="49"/>
                                <a:pt x="43" y="49"/>
                              </a:cubicBezTo>
                              <a:cubicBezTo>
                                <a:pt x="54" y="40"/>
                                <a:pt x="54" y="40"/>
                                <a:pt x="54" y="40"/>
                              </a:cubicBezTo>
                              <a:cubicBezTo>
                                <a:pt x="34" y="37"/>
                                <a:pt x="34" y="37"/>
                                <a:pt x="34" y="37"/>
                              </a:cubicBezTo>
                              <a:close/>
                              <a:moveTo>
                                <a:pt x="99" y="57"/>
                              </a:moveTo>
                              <a:cubicBezTo>
                                <a:pt x="99" y="66"/>
                                <a:pt x="99" y="66"/>
                                <a:pt x="99" y="66"/>
                              </a:cubicBezTo>
                              <a:cubicBezTo>
                                <a:pt x="113" y="66"/>
                                <a:pt x="113" y="66"/>
                                <a:pt x="113" y="66"/>
                              </a:cubicBezTo>
                              <a:cubicBezTo>
                                <a:pt x="113" y="57"/>
                                <a:pt x="113" y="57"/>
                                <a:pt x="113" y="57"/>
                              </a:cubicBezTo>
                              <a:cubicBezTo>
                                <a:pt x="99" y="57"/>
                                <a:pt x="99" y="57"/>
                                <a:pt x="99" y="57"/>
                              </a:cubicBezTo>
                              <a:close/>
                              <a:moveTo>
                                <a:pt x="178" y="6"/>
                              </a:moveTo>
                              <a:cubicBezTo>
                                <a:pt x="164" y="0"/>
                                <a:pt x="151" y="1"/>
                                <a:pt x="137" y="6"/>
                              </a:cubicBezTo>
                              <a:cubicBezTo>
                                <a:pt x="137" y="17"/>
                                <a:pt x="137" y="17"/>
                                <a:pt x="137" y="17"/>
                              </a:cubicBezTo>
                              <a:cubicBezTo>
                                <a:pt x="142" y="16"/>
                                <a:pt x="147" y="15"/>
                                <a:pt x="152" y="15"/>
                              </a:cubicBezTo>
                              <a:cubicBezTo>
                                <a:pt x="162" y="15"/>
                                <a:pt x="171" y="19"/>
                                <a:pt x="178" y="25"/>
                              </a:cubicBezTo>
                              <a:cubicBezTo>
                                <a:pt x="178" y="6"/>
                                <a:pt x="178" y="6"/>
                                <a:pt x="178" y="6"/>
                              </a:cubicBezTo>
                              <a:close/>
                              <a:moveTo>
                                <a:pt x="15" y="6"/>
                              </a:moveTo>
                              <a:cubicBezTo>
                                <a:pt x="15" y="25"/>
                                <a:pt x="15" y="25"/>
                                <a:pt x="15" y="25"/>
                              </a:cubicBezTo>
                              <a:cubicBezTo>
                                <a:pt x="22" y="19"/>
                                <a:pt x="31" y="15"/>
                                <a:pt x="41" y="15"/>
                              </a:cubicBezTo>
                              <a:cubicBezTo>
                                <a:pt x="46" y="15"/>
                                <a:pt x="51" y="16"/>
                                <a:pt x="56" y="17"/>
                              </a:cubicBezTo>
                              <a:cubicBezTo>
                                <a:pt x="56" y="6"/>
                                <a:pt x="56" y="6"/>
                                <a:pt x="56" y="6"/>
                              </a:cubicBezTo>
                              <a:cubicBezTo>
                                <a:pt x="42" y="1"/>
                                <a:pt x="29" y="0"/>
                                <a:pt x="15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54.3pt;margin-top:129.3pt;height:30.1pt;width:39.2pt;z-index:251673600;v-text-anchor:middle;mso-width-relative:page;mso-height-relative:page;" fillcolor="#2A3D52 [3204]" filled="t" stroked="f" coordsize="195,150" o:gfxdata="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" path="m44,23c56,23,68,29,74,38c121,38,121,38,121,38c128,29,139,23,151,23c172,23,189,40,189,61c189,65,189,69,187,73c193,93,195,115,194,139c185,149,175,150,165,150c152,134,142,116,133,95c129,94,125,90,124,87c72,87,72,87,72,87c69,92,66,94,63,95c53,117,43,134,30,150c20,150,11,149,1,139c0,115,2,93,8,73c7,69,6,65,6,60c6,39,23,23,44,23xm81,57c81,66,81,66,81,66c95,66,95,66,95,66c95,57,95,57,95,57c81,57,81,57,81,57xm155,64c151,65,148,69,149,73c150,78,154,80,158,79c163,78,165,74,164,70c163,66,159,64,155,64xm137,52c133,53,131,57,132,61c132,65,136,68,141,67c145,66,147,62,146,58c145,54,141,51,137,52xm148,35c144,36,141,40,142,44c143,48,147,51,151,50c156,49,158,45,157,41c156,37,152,34,148,35xm166,45c162,46,159,50,160,54c161,58,165,61,169,60c173,59,176,55,175,51c174,47,170,44,166,45xm62,48c49,58,49,58,49,58c59,71,59,71,59,71c62,48,62,48,62,48xm51,77c41,64,41,64,41,64c28,74,28,74,28,74c51,77,51,77,51,77xm22,64c34,55,34,55,34,55c25,43,25,43,25,43c22,64,22,64,22,64xm34,37c43,49,43,49,43,49c54,40,54,40,54,40c34,37,34,37,34,37xm99,57c99,66,99,66,99,66c113,66,113,66,113,66c113,57,113,57,113,57c99,57,99,57,99,57xm178,6c164,0,151,1,137,6c137,17,137,17,137,17c142,16,147,15,152,15c162,15,171,19,178,25c178,6,178,6,178,6xm15,6c15,25,15,25,15,25c22,19,31,15,41,15c46,15,51,16,56,17c56,6,56,6,56,6c42,1,29,0,15,6xe">
                <v:path o:connectlocs="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1584325</wp:posOffset>
                </wp:positionV>
                <wp:extent cx="497840" cy="497840"/>
                <wp:effectExtent l="0" t="0" r="0" b="0"/>
                <wp:wrapNone/>
                <wp:docPr id="18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flipV="1">
                          <a:off x="0" y="0"/>
                          <a:ext cx="497911" cy="497926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flip:y;margin-left:420.45pt;margin-top:124.75pt;height:39.2pt;width:39.2pt;z-index:251674624;v-text-anchor:middle;mso-width-relative:page;mso-height-relative:page;" fillcolor="#2A3D52 [3204]" filled="t" stroked="f" coordsize="1647825,1647826" o:gfxdata="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" path="m1069148,1570038l1117600,1593610,1100126,1600289,1082651,1606182,1065177,1611682,1047305,1616790,1029831,1621504,1011562,1626218,993293,1630147,974628,1634076,956359,1636826,937693,1639969,919027,1641933,899964,1644290,880901,1645469,862235,1646648,842775,1647826,823315,1647826,804252,1647826,785586,1646648,766523,1645862,747857,1644290,729986,1642326,711320,1640362,693051,1637219,674782,1634469,656911,1630933,639039,1627004,621168,1622683,603693,1617968,586219,1613254,569142,1607754,552064,1602253,534987,1596360,583439,1572003,597736,1576324,612033,1580646,626728,1584182,640628,1587717,655322,1591253,670811,1594396,685505,1597146,700597,1599896,715689,1601861,730780,1603432,745872,1605396,760963,1606575,776452,1607754,791941,1608932,807429,1609325,823315,1609325,839201,1609325,855087,1608147,870973,1607754,887256,1606575,902744,1605396,918233,1603432,933722,1601468,949210,1598718,964699,1596360,980188,1593218,995279,1590467,1010371,1586932,1025065,1583003,1039760,1578681,1054454,1574360,1069148,1570038xm990600,1450975l960761,1497590,944450,1500332,927740,1503466,910632,1505424,893923,1507775,876417,1508950,859310,1510125,841804,1510909,824299,1511300,807589,1510909,791675,1510125,775363,1508950,759051,1507775,743137,1506208,727223,1503858,711707,1501899,695395,1498765,666750,1453326,685449,1458026,704546,1461552,724041,1465077,743933,1467819,763428,1469778,783718,1471345,803611,1472520,824299,1472520,845783,1472520,866869,1470953,888353,1469386,909439,1467428,930127,1463902,950417,1460377,970708,1456068,990600,1450975xm1402556,1195388l1425972,1326889,1435100,1376153,1420019,1392044,1404541,1408333,1389063,1423429,1372394,1438526,1356122,1452828,1339056,1467131,1321594,1480241,1303734,1493749,1285875,1506462,1267619,1518380,1248569,1529902,1229519,1541423,1210072,1552149,1190228,1562082,1170384,1572014,1149747,1581151,1103709,1557711,989012,1500503,996553,1489379,1027906,1439321,1136253,1267694,1342628,1211279,1400969,1195785,1402556,1195388xm252864,1195388l302960,1209265,515270,1266356,518849,1267545,537137,1295695,629775,1441992,660786,1491154,666750,1500669,550655,1559743,504138,1582738,484259,1574412,464379,1564897,444898,1555382,425814,1545074,407127,1533973,388441,1522871,370152,1511374,352260,1498687,334767,1486396,317671,1473313,300972,1459833,284671,1445560,267972,1431287,252467,1416618,236961,1401552,222250,1386090,230202,1336531,251671,1203318,252864,1195388xm950912,1071563l998316,1071563,1120775,1245264,1119590,1245662,1095888,1279526,950912,1071563xm652180,1071563l700087,1071563,554783,1276351,534987,1244662,652180,1071563xm177703,873125l179305,893844,182107,914164,185710,934485,188913,954805,193716,974727,198520,994251,204125,1013774,210931,1032899,217336,1052025,224942,1070751,232949,1089478,241356,1107009,250563,1124939,260171,1142470,270179,1159603,280988,1176338,228545,1165580,220538,1151236,212532,1136494,205326,1121752,198120,1107009,191315,1091869,185310,1076728,178904,1061587,173300,1046048,168096,1030509,163292,1014571,158888,998634,154885,982297,151282,966360,148079,949227,144877,932492,142875,915360,143275,915758,177703,873125xm1469926,865188l1504950,909130,1502960,925756,1499776,943174,1496990,959801,1493408,976428,1489428,993054,1484652,1009285,1479876,1025516,1474702,1041350,1469528,1057185,1463558,1073020,1457190,1088855,1450423,1103898,1443657,1118941,1435697,1133984,1428533,1148631,1420175,1162883,1365250,1177926,1376394,1160508,1386743,1143089,1396693,1124879,1405847,1106669,1414603,1088063,1422961,1069457,1430523,1050060,1437687,1030662,1444055,1010868,1449627,990283,1454802,970094,1459180,949508,1463160,928923,1466344,907942,1468334,886565,1469926,865188xm1646635,785813l1647825,804876,1647825,823940,1647825,842606,1646635,861669,1645841,879938,1644650,898605,1642269,916477,1640285,934746,1637506,953015,1634728,970887,1631156,988759,1627188,1006630,1623616,1023708,1618853,1041183,1614091,1058260,1608931,1075735,1602978,1092416,1597025,1109096,1590675,1125777,1584325,1142060,1576785,1158343,1569641,1174229,1562100,1190116,1553766,1205605,1545828,1221094,1537097,1236980,1527969,1251675,1518841,1266767,1508919,1281461,1499394,1295759,1489075,1309659,1478756,1323560,1468041,1337460,1456928,1350963,1447800,1300525,1457325,1287816,1466453,1274710,1474788,1262398,1483519,1248895,1492250,1235789,1499791,1222682,1508125,1208782,1515666,1195279,1522810,1180981,1529556,1167081,1536700,1153180,1543050,1138883,1549003,1124188,1555353,1109493,1560910,1094799,1566069,1079707,1571228,1064218,1575991,1049126,1580356,1034034,1584722,1018545,1588294,1003056,1591866,987170,1595041,971681,1597819,955398,1600597,939511,1602581,923228,1604566,906945,1606153,890662,1606947,874378,1607741,857301,1608931,841017,1608931,823940,1608931,822351,1646635,785813xm1191,779463l39291,816372,38894,824707,39291,842169,39687,858838,40481,876300,41672,892969,43656,910035,45244,926307,47625,943372,50403,959644,53578,975519,56753,992188,60325,1008063,64691,1023938,69056,1039813,73819,1055688,78581,1071166,83741,1086644,89297,1101726,95250,1116807,101203,1131888,108347,1146573,114697,1161257,122238,1175941,129381,1190229,137319,1204517,144860,1218407,153194,1232298,161925,1245792,170260,1259285,179388,1272382,188913,1285479,198438,1298179,207963,1311276,199628,1362076,188516,1348186,177403,1334295,166291,1320404,155575,1306117,145256,1291432,135335,1276748,125413,1261667,115888,1245792,106760,1230710,98425,1214835,90091,1198960,81756,1183085,74216,1166416,66675,1150144,59928,1133079,53578,1116410,46831,1098948,41275,1081882,35719,1064419,30559,1046957,25797,1029097,21431,1011635,17066,993379,13494,975122,10716,956469,7541,938610,5556,919957,3175,900907,1984,882254,794,863204,397,844154,0,824707,397,802085,1191,779463xm1314889,671513l1339850,701729,1101725,776288,1116385,730768,1314889,671513xm339763,668338l538932,730250,554038,776288,317500,698500,339763,668338xm828080,554038l847512,567940,1087438,737939,1086645,741117,1086249,742308,987105,1046163,980364,1046163,935551,1046163,669054,1046163,570308,742308,569911,741117,568325,737939,808648,567940,828080,554038xm1360910,387350l1489666,409557,1540533,418281,1550865,437316,1560800,456747,1570337,476178,1579477,495213,1587425,515834,1595373,536058,1602924,556282,1609679,577300,1616038,597920,1621601,619731,1626767,640748,1631536,662955,1635908,684369,1639484,706973,1641868,728783,1644650,751387,1607692,786680,1513510,877888,1508343,871543,1471386,825146,1363691,689921,1341437,662559,1341835,656214,1355743,455557,1360115,396074,1360910,387350xm293316,387350l293316,388143,297280,446040,311549,656214,312738,662559,290145,689921,175991,833870,141111,877888,138733,875509,39641,779939,3175,744646,5949,722835,8724,701025,12291,679611,16255,658197,21011,636783,26164,616162,31713,595541,38452,574920,44793,554696,51928,534472,59855,514644,68179,495213,77296,476178,86016,457143,95528,438109,105834,419867,156173,410747,293316,387350xm808037,298450l827881,306401,847725,298450,847725,536575,827881,522661,808037,536575,808037,298450xm1106341,198438l1122567,205965,1139189,214285,1155020,223001,1170455,231717,1185889,241225,1200928,251129,1216363,261034,1231006,271335,1244858,282031,1258710,293520,1272562,305010,1286018,316895,1299078,328780,1312138,341854,1324407,354928,1336675,367606,1332322,423863,1318470,406827,1304618,390584,1289975,374737,1274145,359286,1258314,344231,1242088,329969,1225070,316103,1208052,302633,1189847,290351,1171642,278070,1153437,266580,1134440,255884,1114652,245187,1094864,235679,1074680,227359,1054100,218643,1106341,198438xm545878,196850l598488,217164,577763,225130,557835,233495,538305,243055,518775,253013,500441,263369,481709,274522,463375,286471,446236,298421,428700,311566,411960,325108,395220,338651,379676,352991,364132,368127,349385,383263,335037,399594,321087,415925,317500,360957,329457,347812,341414,335465,354567,323117,367719,311566,380872,299616,394423,288463,408373,277708,422721,267352,437069,256996,451816,247436,466962,237877,482107,228715,497651,219952,513195,211986,529536,204020,545878,196850xm1028700,25400l1048147,30571,1067197,36139,1086247,42503,1104900,49265,1123553,56026,1142207,63186,1160066,71538,1177925,79891,1195388,88641,1212850,97392,1230313,106937,1246982,116881,1263650,127620,1280319,138359,1296194,149098,1312069,160633,1327547,172565,1342629,184497,1358107,197225,1372791,209953,1386682,223079,1400572,237000,1414463,250921,1427957,264444,1440657,279161,1453754,293877,1466454,309389,1477963,324901,1489473,340413,1501379,356323,1512094,372233,1522413,388938,1470026,380187,1460501,366664,1451373,353539,1441451,340413,1430735,327685,1420416,315355,1409701,302627,1398985,290695,1387872,278763,1375966,267228,1364457,255694,1352154,244557,1340247,233420,1327944,223079,1315244,212737,1302544,202396,1289844,192452,1276350,182906,1262857,173758,1248966,164610,1235472,155462,1221582,147507,1207294,139155,1192610,130802,1178322,123643,1163241,116085,1148557,108926,1133475,102164,1117997,95801,1102916,89834,1087041,84266,1071166,78698,1055291,73527,1028700,25400xm619125,25400l594935,72333,579073,77504,563211,82674,546952,89038,531486,95004,516020,101368,500951,108130,485882,115289,470813,122846,456140,130005,441467,138358,427191,146313,412915,155063,399036,163813,385156,172961,371277,182507,358190,192053,345104,201996,332018,212338,319328,222679,307035,233418,294741,244554,282448,256089,270948,267226,259448,278760,247948,291090,236844,303022,226137,315750,215826,328477,205516,341205,195602,354728,185688,367854,176170,381377,123825,390525,134135,373820,145239,357512,156739,341205,168239,325693,180136,310181,192826,295067,205516,280351,218602,265635,232085,251316,245965,237395,259844,223872,274517,210349,289190,197621,303862,184893,319328,172961,334794,160631,350656,149495,366518,138358,383174,127619,399829,116880,416881,106936,433933,97391,451778,88640,469227,79890,487072,71140,505710,63185,523951,56026,542193,48867,561228,42105,580263,36139,599694,30570,619125,25400xm824315,0l846110,792,868300,1585,889699,2774,911097,4756,932495,7530,953497,10700,974499,13871,995500,18230,1020861,63806,1084263,178339,1071187,183491,1015710,204892,847298,270679,827882,277813,808465,270679,636883,203703,581010,181906,571500,178339,630147,63409,653130,18230,673736,13871,694738,10700,716136,7530,737534,4756,758932,2774,780726,1585,802125,792,824315,0xe">
                <v:path o:connectlocs="288975,494602;225974,496857;166813,484155;216254,484036;268095,485461;318616,475726;249072,456671;212887,441639;281049,442349;409769,439003;347410,477778;155695,382656;128665,466877;71600,423509;197064,323795;59985,300434;69057,352205;48010,301758;453176,285000;436219,338112;432250,317298;497911,243210;491675,304174;472008,359619;440229,408222;462174,352658;479922,303094;486158,248971;13671,279903;26982,332910;51446,380519;40893,385796;14150,332070;959,272228;397310,202912;298266,316120;465491,126392;491548,193615;405332,200206;53177,251971;9582,179955;88629,117046;349003,67384;396478,103298;365028,91447;180840,65620;119420,102330;115085,90535;164943,59482;366477,29429;419003,67408;460016,117525;412287,77263;369116,44572;318869,22217;142262,37120;96488,67287;59103,107188;66053,80267;115780,38562;175333,10920;300802,5508;190406,1916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-200025</wp:posOffset>
                </wp:positionV>
                <wp:extent cx="6348095" cy="685800"/>
                <wp:effectExtent l="0" t="0" r="0" b="0"/>
                <wp:wrapNone/>
                <wp:docPr id="1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809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auto"/>
                              <w:jc w:val="center"/>
                            </w:pPr>
                            <w:r>
                              <w:rPr>
                                <w:rFonts w:hint="eastAsia" w:ascii="方正兰亭黑简体" w:eastAsia="方正兰亭黑简体" w:cs="Times New Roman"/>
                                <w:color w:val="2A3D52" w:themeColor="accen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16枚兴趣爱好图标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-42.3pt;margin-top:-15.75pt;height:54pt;width:499.85pt;z-index:251675648;mso-width-relative:page;mso-height-relative:page;" filled="f" stroked="f" coordsize="21600,21600" o:gfxdata="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OgkU69gAAAAKAQAADwAAAAAAAAABACAAAAAiAAAAZHJzL2Rvd25yZXYueG1sUEsB&#10;AhQAFAAAAAgAh07iQHrW5R+8AQAAXw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auto"/>
                        <w:jc w:val="center"/>
                      </w:pPr>
                      <w:r>
                        <w:rPr>
                          <w:rFonts w:hint="eastAsia" w:ascii="方正兰亭黑简体" w:eastAsia="方正兰亭黑简体" w:cs="Times New Roman"/>
                          <w:color w:val="2A3D52" w:themeColor="accen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16枚兴趣爱好图标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2494915</wp:posOffset>
                </wp:positionV>
                <wp:extent cx="6348095" cy="685800"/>
                <wp:effectExtent l="0" t="0" r="0" b="0"/>
                <wp:wrapNone/>
                <wp:docPr id="20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809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auto"/>
                              <w:jc w:val="center"/>
                            </w:pPr>
                            <w:r>
                              <w:rPr>
                                <w:rFonts w:hint="eastAsia" w:ascii="方正兰亭黑简体" w:eastAsia="方正兰亭黑简体" w:cs="Times New Roman"/>
                                <w:color w:val="2A3D52" w:themeColor="accen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20枚常用简历图标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-42.3pt;margin-top:196.45pt;height:54pt;width:499.85pt;z-index:251676672;mso-width-relative:page;mso-height-relative:page;" filled="f" stroked="f" coordsize="21600,21600" o:gfxdata="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NPmJVPZAAAACwEAAA8AAAAAAAAAAQAgAAAAIgAAAGRycy9kb3ducmV2LnhtbFBL&#10;AQIUABQAAAAIAIdO4kD88q19vAEAAF8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auto"/>
                        <w:jc w:val="center"/>
                      </w:pPr>
                      <w:r>
                        <w:rPr>
                          <w:rFonts w:hint="eastAsia" w:ascii="方正兰亭黑简体" w:eastAsia="方正兰亭黑简体" w:cs="Times New Roman"/>
                          <w:color w:val="2A3D52" w:themeColor="accen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20枚常用简历图标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4285615</wp:posOffset>
                </wp:positionV>
                <wp:extent cx="575945" cy="647065"/>
                <wp:effectExtent l="0" t="0" r="0" b="1270"/>
                <wp:wrapNone/>
                <wp:docPr id="21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576212" cy="646958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1969749" h="13442948">
                              <a:moveTo>
                                <a:pt x="3652404" y="12106273"/>
                              </a:moveTo>
                              <a:cubicBezTo>
                                <a:pt x="3607442" y="12106273"/>
                                <a:pt x="3573719" y="12113788"/>
                                <a:pt x="3551238" y="12136333"/>
                              </a:cubicBezTo>
                              <a:cubicBezTo>
                                <a:pt x="3551238" y="12136333"/>
                                <a:pt x="3551238" y="12136333"/>
                                <a:pt x="3719848" y="12628561"/>
                              </a:cubicBezTo>
                              <a:cubicBezTo>
                                <a:pt x="3719848" y="12628561"/>
                                <a:pt x="3719848" y="12628561"/>
                                <a:pt x="3821014" y="12628561"/>
                              </a:cubicBezTo>
                              <a:cubicBezTo>
                                <a:pt x="4045828" y="12609774"/>
                                <a:pt x="4154488" y="12485777"/>
                                <a:pt x="4154488" y="12260329"/>
                              </a:cubicBezTo>
                              <a:cubicBezTo>
                                <a:pt x="4154488" y="12158878"/>
                                <a:pt x="3989625" y="12106273"/>
                                <a:pt x="3652404" y="12106273"/>
                              </a:cubicBezTo>
                              <a:close/>
                              <a:moveTo>
                                <a:pt x="3250288" y="10529886"/>
                              </a:moveTo>
                              <a:cubicBezTo>
                                <a:pt x="3205282" y="10529886"/>
                                <a:pt x="3171528" y="10544906"/>
                                <a:pt x="3152775" y="10567436"/>
                              </a:cubicBezTo>
                              <a:cubicBezTo>
                                <a:pt x="3152775" y="10567436"/>
                                <a:pt x="3152775" y="10567436"/>
                                <a:pt x="3284042" y="11115674"/>
                              </a:cubicBezTo>
                              <a:cubicBezTo>
                                <a:pt x="3284042" y="11115674"/>
                                <a:pt x="3284042" y="11115674"/>
                                <a:pt x="3385304" y="11115674"/>
                              </a:cubicBezTo>
                              <a:cubicBezTo>
                                <a:pt x="3629085" y="11070614"/>
                                <a:pt x="3752850" y="10920412"/>
                                <a:pt x="3752850" y="10672578"/>
                              </a:cubicBezTo>
                              <a:cubicBezTo>
                                <a:pt x="3752850" y="10578702"/>
                                <a:pt x="3584079" y="10529886"/>
                                <a:pt x="3250288" y="10529886"/>
                              </a:cubicBezTo>
                              <a:close/>
                              <a:moveTo>
                                <a:pt x="3049295" y="9005162"/>
                              </a:moveTo>
                              <a:cubicBezTo>
                                <a:pt x="2982378" y="9004342"/>
                                <a:pt x="2904396" y="9009502"/>
                                <a:pt x="2815407" y="9020762"/>
                              </a:cubicBezTo>
                              <a:cubicBezTo>
                                <a:pt x="2815407" y="9020762"/>
                                <a:pt x="2815407" y="9020762"/>
                                <a:pt x="2747963" y="9020762"/>
                              </a:cubicBezTo>
                              <a:cubicBezTo>
                                <a:pt x="2747963" y="9020762"/>
                                <a:pt x="2747963" y="9020762"/>
                                <a:pt x="2882851" y="9542461"/>
                              </a:cubicBezTo>
                              <a:cubicBezTo>
                                <a:pt x="2882851" y="9542461"/>
                                <a:pt x="2882851" y="9542461"/>
                                <a:pt x="2984017" y="9542461"/>
                              </a:cubicBezTo>
                              <a:cubicBezTo>
                                <a:pt x="3227565" y="9501176"/>
                                <a:pt x="3351213" y="9377319"/>
                                <a:pt x="3351213" y="9170891"/>
                              </a:cubicBezTo>
                              <a:cubicBezTo>
                                <a:pt x="3351213" y="9063924"/>
                                <a:pt x="3250047" y="9007626"/>
                                <a:pt x="3049295" y="9005162"/>
                              </a:cubicBezTo>
                              <a:close/>
                              <a:moveTo>
                                <a:pt x="2447491" y="7448548"/>
                              </a:moveTo>
                              <a:cubicBezTo>
                                <a:pt x="2402528" y="7448548"/>
                                <a:pt x="2368806" y="7459825"/>
                                <a:pt x="2346325" y="7482377"/>
                              </a:cubicBezTo>
                              <a:cubicBezTo>
                                <a:pt x="2346325" y="7482377"/>
                                <a:pt x="2346325" y="7482377"/>
                                <a:pt x="2481213" y="8031161"/>
                              </a:cubicBezTo>
                              <a:cubicBezTo>
                                <a:pt x="2481213" y="8031161"/>
                                <a:pt x="2481213" y="8031161"/>
                                <a:pt x="2616101" y="8031161"/>
                              </a:cubicBezTo>
                              <a:cubicBezTo>
                                <a:pt x="2837168" y="8008608"/>
                                <a:pt x="2949575" y="7880809"/>
                                <a:pt x="2949575" y="7640247"/>
                              </a:cubicBezTo>
                              <a:cubicBezTo>
                                <a:pt x="2949575" y="7512448"/>
                                <a:pt x="2780964" y="7448548"/>
                                <a:pt x="2447491" y="7448548"/>
                              </a:cubicBezTo>
                              <a:close/>
                              <a:moveTo>
                                <a:pt x="2045950" y="5935661"/>
                              </a:moveTo>
                              <a:cubicBezTo>
                                <a:pt x="2000944" y="5935661"/>
                                <a:pt x="1967190" y="5946934"/>
                                <a:pt x="1944687" y="5965721"/>
                              </a:cubicBezTo>
                              <a:cubicBezTo>
                                <a:pt x="1944687" y="5965721"/>
                                <a:pt x="1944687" y="5965721"/>
                                <a:pt x="2075954" y="6457949"/>
                              </a:cubicBezTo>
                              <a:cubicBezTo>
                                <a:pt x="2075954" y="6457949"/>
                                <a:pt x="2075954" y="6457949"/>
                                <a:pt x="2177216" y="6457949"/>
                              </a:cubicBezTo>
                              <a:cubicBezTo>
                                <a:pt x="2424747" y="6416617"/>
                                <a:pt x="2544762" y="6296378"/>
                                <a:pt x="2544762" y="6085960"/>
                              </a:cubicBezTo>
                              <a:cubicBezTo>
                                <a:pt x="2544762" y="5984508"/>
                                <a:pt x="2379742" y="5935661"/>
                                <a:pt x="2045950" y="5935661"/>
                              </a:cubicBezTo>
                              <a:close/>
                              <a:moveTo>
                                <a:pt x="1508125" y="4364038"/>
                              </a:moveTo>
                              <a:cubicBezTo>
                                <a:pt x="1508125" y="4364038"/>
                                <a:pt x="1508125" y="4364038"/>
                                <a:pt x="1673583" y="4945062"/>
                              </a:cubicBezTo>
                              <a:cubicBezTo>
                                <a:pt x="1673583" y="4945062"/>
                                <a:pt x="1673583" y="4945062"/>
                                <a:pt x="1775113" y="4945062"/>
                              </a:cubicBezTo>
                              <a:cubicBezTo>
                                <a:pt x="2000737" y="4922571"/>
                                <a:pt x="2109788" y="4795120"/>
                                <a:pt x="2109788" y="4558962"/>
                              </a:cubicBezTo>
                              <a:cubicBezTo>
                                <a:pt x="2109788" y="4431511"/>
                                <a:pt x="1944331" y="4364038"/>
                                <a:pt x="1609656" y="4364038"/>
                              </a:cubicBezTo>
                              <a:cubicBezTo>
                                <a:pt x="1609656" y="4364038"/>
                                <a:pt x="1609656" y="4364038"/>
                                <a:pt x="1508125" y="4364038"/>
                              </a:cubicBezTo>
                              <a:close/>
                              <a:moveTo>
                                <a:pt x="1106486" y="2851149"/>
                              </a:moveTo>
                              <a:cubicBezTo>
                                <a:pt x="1106486" y="2851149"/>
                                <a:pt x="1106486" y="2851149"/>
                                <a:pt x="1271784" y="3433761"/>
                              </a:cubicBezTo>
                              <a:cubicBezTo>
                                <a:pt x="1271784" y="3433761"/>
                                <a:pt x="1271784" y="3433761"/>
                                <a:pt x="1373216" y="3433761"/>
                              </a:cubicBezTo>
                              <a:cubicBezTo>
                                <a:pt x="1594865" y="3414968"/>
                                <a:pt x="1711325" y="3264616"/>
                                <a:pt x="1711325" y="2990224"/>
                              </a:cubicBezTo>
                              <a:cubicBezTo>
                                <a:pt x="1711325" y="2900013"/>
                                <a:pt x="1542270" y="2851149"/>
                                <a:pt x="1204162" y="2851149"/>
                              </a:cubicBezTo>
                              <a:cubicBezTo>
                                <a:pt x="1204162" y="2851149"/>
                                <a:pt x="1204162" y="2851149"/>
                                <a:pt x="1106486" y="2851149"/>
                              </a:cubicBezTo>
                              <a:close/>
                              <a:moveTo>
                                <a:pt x="8782877" y="347660"/>
                              </a:moveTo>
                              <a:cubicBezTo>
                                <a:pt x="8782877" y="347660"/>
                                <a:pt x="8782877" y="347660"/>
                                <a:pt x="1006473" y="2423163"/>
                              </a:cubicBezTo>
                              <a:cubicBezTo>
                                <a:pt x="1006473" y="2423163"/>
                                <a:pt x="1006473" y="2423163"/>
                                <a:pt x="1070276" y="2625834"/>
                              </a:cubicBezTo>
                              <a:cubicBezTo>
                                <a:pt x="1652005" y="2494473"/>
                                <a:pt x="1978524" y="2603315"/>
                                <a:pt x="2046079" y="2959866"/>
                              </a:cubicBezTo>
                              <a:cubicBezTo>
                                <a:pt x="2109882" y="3297651"/>
                                <a:pt x="1899709" y="3530348"/>
                                <a:pt x="1408054" y="3665462"/>
                              </a:cubicBezTo>
                              <a:cubicBezTo>
                                <a:pt x="1408054" y="3665462"/>
                                <a:pt x="1408054" y="3665462"/>
                                <a:pt x="1340498" y="3665462"/>
                              </a:cubicBezTo>
                              <a:cubicBezTo>
                                <a:pt x="1340498" y="3665462"/>
                                <a:pt x="1340498" y="3665462"/>
                                <a:pt x="1475610" y="4134608"/>
                              </a:cubicBezTo>
                              <a:cubicBezTo>
                                <a:pt x="2053586" y="4048286"/>
                                <a:pt x="2380105" y="4157127"/>
                                <a:pt x="2447660" y="4468641"/>
                              </a:cubicBezTo>
                              <a:cubicBezTo>
                                <a:pt x="2470179" y="4603754"/>
                                <a:pt x="2413882" y="4750128"/>
                                <a:pt x="2278771" y="4907761"/>
                              </a:cubicBezTo>
                              <a:cubicBezTo>
                                <a:pt x="2143660" y="5061641"/>
                                <a:pt x="1986030" y="5151717"/>
                                <a:pt x="1809635" y="5174236"/>
                              </a:cubicBezTo>
                              <a:cubicBezTo>
                                <a:pt x="1809635" y="5174236"/>
                                <a:pt x="1809635" y="5174236"/>
                                <a:pt x="1742079" y="5174236"/>
                              </a:cubicBezTo>
                              <a:cubicBezTo>
                                <a:pt x="1742079" y="5174236"/>
                                <a:pt x="1742079" y="5174236"/>
                                <a:pt x="1877190" y="5677161"/>
                              </a:cubicBezTo>
                              <a:cubicBezTo>
                                <a:pt x="1877190" y="5677161"/>
                                <a:pt x="1877190" y="5677161"/>
                                <a:pt x="1944746" y="5677161"/>
                              </a:cubicBezTo>
                              <a:cubicBezTo>
                                <a:pt x="2500204" y="5587085"/>
                                <a:pt x="2815463" y="5699680"/>
                                <a:pt x="2883019" y="6011193"/>
                              </a:cubicBezTo>
                              <a:cubicBezTo>
                                <a:pt x="2973093" y="6412782"/>
                                <a:pt x="2759167" y="6660491"/>
                                <a:pt x="2244993" y="6750567"/>
                              </a:cubicBezTo>
                              <a:cubicBezTo>
                                <a:pt x="2244993" y="6750567"/>
                                <a:pt x="2244993" y="6750567"/>
                                <a:pt x="2147413" y="6750567"/>
                              </a:cubicBezTo>
                              <a:cubicBezTo>
                                <a:pt x="2147413" y="6750567"/>
                                <a:pt x="2147413" y="6750567"/>
                                <a:pt x="2278771" y="7219714"/>
                              </a:cubicBezTo>
                              <a:cubicBezTo>
                                <a:pt x="2883019" y="7062081"/>
                                <a:pt x="3217044" y="7170922"/>
                                <a:pt x="3284599" y="7553746"/>
                              </a:cubicBezTo>
                              <a:cubicBezTo>
                                <a:pt x="3307118" y="7685107"/>
                                <a:pt x="3250822" y="7831480"/>
                                <a:pt x="3115710" y="7989113"/>
                              </a:cubicBezTo>
                              <a:cubicBezTo>
                                <a:pt x="2984352" y="8146747"/>
                                <a:pt x="2826722" y="8236823"/>
                                <a:pt x="2646574" y="8255588"/>
                              </a:cubicBezTo>
                              <a:cubicBezTo>
                                <a:pt x="2646574" y="8255588"/>
                                <a:pt x="2646574" y="8255588"/>
                                <a:pt x="2545240" y="8255588"/>
                              </a:cubicBezTo>
                              <a:cubicBezTo>
                                <a:pt x="2545240" y="8255588"/>
                                <a:pt x="2545240" y="8255588"/>
                                <a:pt x="2680352" y="8724734"/>
                              </a:cubicBezTo>
                              <a:cubicBezTo>
                                <a:pt x="2680352" y="8724734"/>
                                <a:pt x="2680352" y="8724734"/>
                                <a:pt x="2747908" y="8724734"/>
                              </a:cubicBezTo>
                              <a:cubicBezTo>
                                <a:pt x="3284599" y="8634658"/>
                                <a:pt x="3584847" y="8747253"/>
                                <a:pt x="3652402" y="9058766"/>
                              </a:cubicBezTo>
                              <a:cubicBezTo>
                                <a:pt x="3697439" y="9238919"/>
                                <a:pt x="3659908" y="9400305"/>
                                <a:pt x="3536056" y="9546679"/>
                              </a:cubicBezTo>
                              <a:cubicBezTo>
                                <a:pt x="3412205" y="9693052"/>
                                <a:pt x="3250822" y="9786881"/>
                                <a:pt x="3048155" y="9831919"/>
                              </a:cubicBezTo>
                              <a:cubicBezTo>
                                <a:pt x="3048155" y="9831919"/>
                                <a:pt x="3048155" y="9831919"/>
                                <a:pt x="2950574" y="9831919"/>
                              </a:cubicBezTo>
                              <a:cubicBezTo>
                                <a:pt x="2950574" y="9831919"/>
                                <a:pt x="2950574" y="9831919"/>
                                <a:pt x="3085686" y="10301066"/>
                              </a:cubicBezTo>
                              <a:cubicBezTo>
                                <a:pt x="3104451" y="10301066"/>
                                <a:pt x="3138229" y="10301066"/>
                                <a:pt x="3183266" y="10301066"/>
                              </a:cubicBezTo>
                              <a:cubicBezTo>
                                <a:pt x="3719958" y="10210990"/>
                                <a:pt x="4023958" y="10334844"/>
                                <a:pt x="4087761" y="10668876"/>
                              </a:cubicBezTo>
                              <a:cubicBezTo>
                                <a:pt x="4177835" y="11070465"/>
                                <a:pt x="3967662" y="11314421"/>
                                <a:pt x="3453489" y="11400744"/>
                              </a:cubicBezTo>
                              <a:cubicBezTo>
                                <a:pt x="3453489" y="11400744"/>
                                <a:pt x="3453489" y="11400744"/>
                                <a:pt x="3352155" y="11400744"/>
                              </a:cubicBezTo>
                              <a:cubicBezTo>
                                <a:pt x="3352155" y="11400744"/>
                                <a:pt x="3352155" y="11400744"/>
                                <a:pt x="3487266" y="11873644"/>
                              </a:cubicBezTo>
                              <a:cubicBezTo>
                                <a:pt x="3506032" y="11836112"/>
                                <a:pt x="3543563" y="11809840"/>
                                <a:pt x="3584847" y="11809840"/>
                              </a:cubicBezTo>
                              <a:cubicBezTo>
                                <a:pt x="4125292" y="11727270"/>
                                <a:pt x="4425539" y="11836112"/>
                                <a:pt x="4489342" y="12143872"/>
                              </a:cubicBezTo>
                              <a:cubicBezTo>
                                <a:pt x="4579415" y="12541708"/>
                                <a:pt x="4369242" y="12781911"/>
                                <a:pt x="3855069" y="12871987"/>
                              </a:cubicBezTo>
                              <a:cubicBezTo>
                                <a:pt x="3855069" y="12871987"/>
                                <a:pt x="3855069" y="12871987"/>
                                <a:pt x="3787514" y="12871987"/>
                              </a:cubicBezTo>
                              <a:cubicBezTo>
                                <a:pt x="3787514" y="12871987"/>
                                <a:pt x="3787514" y="12871987"/>
                                <a:pt x="3821291" y="13033373"/>
                              </a:cubicBezTo>
                              <a:cubicBezTo>
                                <a:pt x="3821291" y="13033373"/>
                                <a:pt x="3821291" y="13033373"/>
                                <a:pt x="11601448" y="10991649"/>
                              </a:cubicBezTo>
                              <a:cubicBezTo>
                                <a:pt x="11601448" y="10991649"/>
                                <a:pt x="11601448" y="10991649"/>
                                <a:pt x="8782877" y="347660"/>
                              </a:cubicBezTo>
                              <a:close/>
                              <a:moveTo>
                                <a:pt x="9015784" y="0"/>
                              </a:moveTo>
                              <a:cubicBezTo>
                                <a:pt x="9015784" y="0"/>
                                <a:pt x="9015784" y="0"/>
                                <a:pt x="11969749" y="11236233"/>
                              </a:cubicBezTo>
                              <a:cubicBezTo>
                                <a:pt x="11969749" y="11236233"/>
                                <a:pt x="11969749" y="11236233"/>
                                <a:pt x="3719669" y="13442948"/>
                              </a:cubicBezTo>
                              <a:cubicBezTo>
                                <a:pt x="3719669" y="13442948"/>
                                <a:pt x="3719669" y="13442948"/>
                                <a:pt x="3584545" y="12906281"/>
                              </a:cubicBezTo>
                              <a:cubicBezTo>
                                <a:pt x="2938951" y="12906281"/>
                                <a:pt x="2567359" y="12651082"/>
                                <a:pt x="2481030" y="12136933"/>
                              </a:cubicBezTo>
                              <a:cubicBezTo>
                                <a:pt x="2481030" y="12069380"/>
                                <a:pt x="2469770" y="12009334"/>
                                <a:pt x="2447249" y="11953040"/>
                              </a:cubicBezTo>
                              <a:cubicBezTo>
                                <a:pt x="2424729" y="11896746"/>
                                <a:pt x="2402208" y="11847958"/>
                                <a:pt x="2379687" y="11802923"/>
                              </a:cubicBezTo>
                              <a:cubicBezTo>
                                <a:pt x="2312125" y="11468913"/>
                                <a:pt x="2300865" y="11277515"/>
                                <a:pt x="2345906" y="11232480"/>
                              </a:cubicBezTo>
                              <a:cubicBezTo>
                                <a:pt x="2390948" y="11254997"/>
                                <a:pt x="2428482" y="11277515"/>
                                <a:pt x="2462263" y="11300032"/>
                              </a:cubicBezTo>
                              <a:cubicBezTo>
                                <a:pt x="2496044" y="11322550"/>
                                <a:pt x="2533579" y="11341314"/>
                                <a:pt x="2578620" y="11367585"/>
                              </a:cubicBezTo>
                              <a:cubicBezTo>
                                <a:pt x="2559853" y="11386349"/>
                                <a:pt x="2567359" y="11521454"/>
                                <a:pt x="2616154" y="11761641"/>
                              </a:cubicBezTo>
                              <a:cubicBezTo>
                                <a:pt x="2638675" y="11806676"/>
                                <a:pt x="2657443" y="11866723"/>
                                <a:pt x="2679963" y="11949287"/>
                              </a:cubicBezTo>
                              <a:cubicBezTo>
                                <a:pt x="2702484" y="12024345"/>
                                <a:pt x="2717498" y="12073133"/>
                                <a:pt x="2717498" y="12099404"/>
                              </a:cubicBezTo>
                              <a:cubicBezTo>
                                <a:pt x="2758786" y="12448425"/>
                                <a:pt x="3025281" y="12628565"/>
                                <a:pt x="3520736" y="12628565"/>
                              </a:cubicBezTo>
                              <a:cubicBezTo>
                                <a:pt x="3520736" y="12628565"/>
                                <a:pt x="3520736" y="12628565"/>
                                <a:pt x="3385612" y="12163203"/>
                              </a:cubicBezTo>
                              <a:cubicBezTo>
                                <a:pt x="3205446" y="12279544"/>
                                <a:pt x="3115363" y="12395884"/>
                                <a:pt x="3115363" y="12512224"/>
                              </a:cubicBezTo>
                              <a:cubicBezTo>
                                <a:pt x="3070322" y="12489707"/>
                                <a:pt x="3032787" y="12470942"/>
                                <a:pt x="2999006" y="12448425"/>
                              </a:cubicBezTo>
                              <a:cubicBezTo>
                                <a:pt x="2965225" y="12425907"/>
                                <a:pt x="2927691" y="12399637"/>
                                <a:pt x="2882649" y="12377119"/>
                              </a:cubicBezTo>
                              <a:cubicBezTo>
                                <a:pt x="2882649" y="12181968"/>
                                <a:pt x="3025281" y="12013086"/>
                                <a:pt x="3318050" y="11877981"/>
                              </a:cubicBezTo>
                              <a:cubicBezTo>
                                <a:pt x="3318050" y="11877981"/>
                                <a:pt x="3318050" y="11877981"/>
                                <a:pt x="3182925" y="11416373"/>
                              </a:cubicBezTo>
                              <a:cubicBezTo>
                                <a:pt x="2537332" y="11416373"/>
                                <a:pt x="2165741" y="11161174"/>
                                <a:pt x="2075658" y="10650777"/>
                              </a:cubicBezTo>
                              <a:cubicBezTo>
                                <a:pt x="2075658" y="10583225"/>
                                <a:pt x="2064397" y="10523178"/>
                                <a:pt x="2045630" y="10470637"/>
                              </a:cubicBezTo>
                              <a:cubicBezTo>
                                <a:pt x="2023110" y="10410591"/>
                                <a:pt x="2000589" y="10354297"/>
                                <a:pt x="1978068" y="10282992"/>
                              </a:cubicBezTo>
                              <a:cubicBezTo>
                                <a:pt x="1955547" y="10151639"/>
                                <a:pt x="1948041" y="10031546"/>
                                <a:pt x="1959301" y="9915206"/>
                              </a:cubicBezTo>
                              <a:cubicBezTo>
                                <a:pt x="1970561" y="9806371"/>
                                <a:pt x="1978068" y="9742571"/>
                                <a:pt x="1978068" y="9720054"/>
                              </a:cubicBezTo>
                              <a:cubicBezTo>
                                <a:pt x="2023110" y="9742571"/>
                                <a:pt x="2060644" y="9757583"/>
                                <a:pt x="2094425" y="9772595"/>
                              </a:cubicBezTo>
                              <a:cubicBezTo>
                                <a:pt x="2128206" y="9783854"/>
                                <a:pt x="2154480" y="9795112"/>
                                <a:pt x="2177001" y="9821383"/>
                              </a:cubicBezTo>
                              <a:cubicBezTo>
                                <a:pt x="2177001" y="9840147"/>
                                <a:pt x="2177001" y="9888935"/>
                                <a:pt x="2177001" y="9967747"/>
                              </a:cubicBezTo>
                              <a:cubicBezTo>
                                <a:pt x="2177001" y="10046558"/>
                                <a:pt x="2188261" y="10140381"/>
                                <a:pt x="2210782" y="10252968"/>
                              </a:cubicBezTo>
                              <a:cubicBezTo>
                                <a:pt x="2233303" y="10298003"/>
                                <a:pt x="2255823" y="10358050"/>
                                <a:pt x="2278344" y="10433108"/>
                              </a:cubicBezTo>
                              <a:cubicBezTo>
                                <a:pt x="2300865" y="10511920"/>
                                <a:pt x="2312125" y="10564460"/>
                                <a:pt x="2312125" y="10583225"/>
                              </a:cubicBezTo>
                              <a:cubicBezTo>
                                <a:pt x="2357167" y="10939752"/>
                                <a:pt x="2623661" y="11116139"/>
                                <a:pt x="3115363" y="11116139"/>
                              </a:cubicBezTo>
                              <a:cubicBezTo>
                                <a:pt x="3115363" y="11116139"/>
                                <a:pt x="3115363" y="11116139"/>
                                <a:pt x="2983992" y="10650777"/>
                              </a:cubicBezTo>
                              <a:cubicBezTo>
                                <a:pt x="2781306" y="10737095"/>
                                <a:pt x="2679963" y="10834670"/>
                                <a:pt x="2679963" y="10939752"/>
                              </a:cubicBezTo>
                              <a:cubicBezTo>
                                <a:pt x="2657443" y="10917235"/>
                                <a:pt x="2631168" y="10898470"/>
                                <a:pt x="2597387" y="10875953"/>
                              </a:cubicBezTo>
                              <a:cubicBezTo>
                                <a:pt x="2563606" y="10853435"/>
                                <a:pt x="2522318" y="10827165"/>
                                <a:pt x="2481030" y="10804647"/>
                              </a:cubicBezTo>
                              <a:cubicBezTo>
                                <a:pt x="2481030" y="10628260"/>
                                <a:pt x="2623661" y="10470637"/>
                                <a:pt x="2916430" y="10335532"/>
                              </a:cubicBezTo>
                              <a:cubicBezTo>
                                <a:pt x="2916430" y="10335532"/>
                                <a:pt x="2916430" y="10335532"/>
                                <a:pt x="2781306" y="9862665"/>
                              </a:cubicBezTo>
                              <a:cubicBezTo>
                                <a:pt x="2131960" y="9862665"/>
                                <a:pt x="1764122" y="9596208"/>
                                <a:pt x="1674039" y="9055788"/>
                              </a:cubicBezTo>
                              <a:cubicBezTo>
                                <a:pt x="1674039" y="8988235"/>
                                <a:pt x="1651518" y="8924435"/>
                                <a:pt x="1610230" y="8853130"/>
                              </a:cubicBezTo>
                              <a:cubicBezTo>
                                <a:pt x="1561435" y="8785578"/>
                                <a:pt x="1542668" y="8744295"/>
                                <a:pt x="1542668" y="8718025"/>
                              </a:cubicBezTo>
                              <a:cubicBezTo>
                                <a:pt x="1516394" y="8519120"/>
                                <a:pt x="1512640" y="8376510"/>
                                <a:pt x="1523901" y="8301451"/>
                              </a:cubicBezTo>
                              <a:cubicBezTo>
                                <a:pt x="1535161" y="8218887"/>
                                <a:pt x="1553928" y="8170099"/>
                                <a:pt x="1572695" y="8147582"/>
                              </a:cubicBezTo>
                              <a:cubicBezTo>
                                <a:pt x="1617737" y="8170099"/>
                                <a:pt x="1659025" y="8188864"/>
                                <a:pt x="1692806" y="8200123"/>
                              </a:cubicBezTo>
                              <a:cubicBezTo>
                                <a:pt x="1722834" y="8211381"/>
                                <a:pt x="1764122" y="8226393"/>
                                <a:pt x="1809163" y="8248911"/>
                              </a:cubicBezTo>
                              <a:cubicBezTo>
                                <a:pt x="1809163" y="8267675"/>
                                <a:pt x="1801656" y="8316463"/>
                                <a:pt x="1794149" y="8399027"/>
                              </a:cubicBezTo>
                              <a:cubicBezTo>
                                <a:pt x="1779135" y="8474085"/>
                                <a:pt x="1786642" y="8567908"/>
                                <a:pt x="1809163" y="8676743"/>
                              </a:cubicBezTo>
                              <a:cubicBezTo>
                                <a:pt x="1831684" y="8725531"/>
                                <a:pt x="1850451" y="8774319"/>
                                <a:pt x="1857958" y="8830613"/>
                              </a:cubicBezTo>
                              <a:cubicBezTo>
                                <a:pt x="1872971" y="8886906"/>
                                <a:pt x="1876725" y="8946953"/>
                                <a:pt x="1876725" y="9014506"/>
                              </a:cubicBezTo>
                              <a:cubicBezTo>
                                <a:pt x="1921766" y="9367280"/>
                                <a:pt x="2188261" y="9543667"/>
                                <a:pt x="2679963" y="9543667"/>
                              </a:cubicBezTo>
                              <a:cubicBezTo>
                                <a:pt x="2679963" y="9543667"/>
                                <a:pt x="2679963" y="9543667"/>
                                <a:pt x="2544839" y="9078305"/>
                              </a:cubicBezTo>
                              <a:cubicBezTo>
                                <a:pt x="2368427" y="9194646"/>
                                <a:pt x="2278344" y="9314739"/>
                                <a:pt x="2278344" y="9427326"/>
                              </a:cubicBezTo>
                              <a:cubicBezTo>
                                <a:pt x="2255823" y="9404809"/>
                                <a:pt x="2229549" y="9382291"/>
                                <a:pt x="2195768" y="9363527"/>
                              </a:cubicBezTo>
                              <a:cubicBezTo>
                                <a:pt x="2161987" y="9341009"/>
                                <a:pt x="2120699" y="9318492"/>
                                <a:pt x="2075658" y="9295974"/>
                              </a:cubicBezTo>
                              <a:cubicBezTo>
                                <a:pt x="2075658" y="9119587"/>
                                <a:pt x="2210782" y="8950706"/>
                                <a:pt x="2481030" y="8793083"/>
                              </a:cubicBezTo>
                              <a:cubicBezTo>
                                <a:pt x="2481030" y="8793083"/>
                                <a:pt x="2481030" y="8793083"/>
                                <a:pt x="2345906" y="8297699"/>
                              </a:cubicBezTo>
                              <a:cubicBezTo>
                                <a:pt x="1719080" y="8297699"/>
                                <a:pt x="1362503" y="8053759"/>
                                <a:pt x="1272420" y="7565880"/>
                              </a:cubicBezTo>
                              <a:cubicBezTo>
                                <a:pt x="1272420" y="7502080"/>
                                <a:pt x="1261159" y="7438280"/>
                                <a:pt x="1238639" y="7385740"/>
                              </a:cubicBezTo>
                              <a:cubicBezTo>
                                <a:pt x="1216118" y="7329446"/>
                                <a:pt x="1193597" y="7265646"/>
                                <a:pt x="1174830" y="7198094"/>
                              </a:cubicBezTo>
                              <a:cubicBezTo>
                                <a:pt x="1148556" y="7066742"/>
                                <a:pt x="1144802" y="6942895"/>
                                <a:pt x="1156063" y="6834061"/>
                              </a:cubicBezTo>
                              <a:cubicBezTo>
                                <a:pt x="1167323" y="6721474"/>
                                <a:pt x="1174830" y="6657675"/>
                                <a:pt x="1174830" y="6631404"/>
                              </a:cubicBezTo>
                              <a:cubicBezTo>
                                <a:pt x="1216118" y="6657675"/>
                                <a:pt x="1257406" y="6680193"/>
                                <a:pt x="1291187" y="6702710"/>
                              </a:cubicBezTo>
                              <a:cubicBezTo>
                                <a:pt x="1324968" y="6721474"/>
                                <a:pt x="1362503" y="6747744"/>
                                <a:pt x="1407544" y="6766508"/>
                              </a:cubicBezTo>
                              <a:cubicBezTo>
                                <a:pt x="1407544" y="6789026"/>
                                <a:pt x="1400037" y="6834061"/>
                                <a:pt x="1388776" y="6901613"/>
                              </a:cubicBezTo>
                              <a:cubicBezTo>
                                <a:pt x="1381270" y="6969166"/>
                                <a:pt x="1385023" y="7055483"/>
                                <a:pt x="1407544" y="7168070"/>
                              </a:cubicBezTo>
                              <a:cubicBezTo>
                                <a:pt x="1430065" y="7213105"/>
                                <a:pt x="1452585" y="7265646"/>
                                <a:pt x="1475106" y="7333199"/>
                              </a:cubicBezTo>
                              <a:cubicBezTo>
                                <a:pt x="1497627" y="7396998"/>
                                <a:pt x="1508887" y="7442033"/>
                                <a:pt x="1508887" y="7464551"/>
                              </a:cubicBezTo>
                              <a:cubicBezTo>
                                <a:pt x="1553928" y="7843596"/>
                                <a:pt x="1809163" y="8031241"/>
                                <a:pt x="2278344" y="8031241"/>
                              </a:cubicBezTo>
                              <a:cubicBezTo>
                                <a:pt x="2278344" y="8031241"/>
                                <a:pt x="2278344" y="8031241"/>
                                <a:pt x="2146973" y="7565880"/>
                              </a:cubicBezTo>
                              <a:cubicBezTo>
                                <a:pt x="1989328" y="7682220"/>
                                <a:pt x="1910506" y="7798561"/>
                                <a:pt x="1910506" y="7914901"/>
                              </a:cubicBezTo>
                              <a:cubicBezTo>
                                <a:pt x="1865465" y="7892383"/>
                                <a:pt x="1824177" y="7873619"/>
                                <a:pt x="1794149" y="7847348"/>
                              </a:cubicBezTo>
                              <a:cubicBezTo>
                                <a:pt x="1760368" y="7828584"/>
                                <a:pt x="1719080" y="7802313"/>
                                <a:pt x="1674039" y="7779796"/>
                              </a:cubicBezTo>
                              <a:cubicBezTo>
                                <a:pt x="1674039" y="7603409"/>
                                <a:pt x="1809163" y="7434528"/>
                                <a:pt x="2075658" y="7276905"/>
                              </a:cubicBezTo>
                              <a:cubicBezTo>
                                <a:pt x="2075658" y="7276905"/>
                                <a:pt x="2075658" y="7276905"/>
                                <a:pt x="1944287" y="6807790"/>
                              </a:cubicBezTo>
                              <a:cubicBezTo>
                                <a:pt x="1317461" y="6807790"/>
                                <a:pt x="957130" y="6552593"/>
                                <a:pt x="870801" y="6034691"/>
                              </a:cubicBezTo>
                              <a:cubicBezTo>
                                <a:pt x="870801" y="5967138"/>
                                <a:pt x="859540" y="5907092"/>
                                <a:pt x="837019" y="5850798"/>
                              </a:cubicBezTo>
                              <a:cubicBezTo>
                                <a:pt x="814499" y="5798257"/>
                                <a:pt x="791978" y="5745716"/>
                                <a:pt x="769457" y="5700681"/>
                              </a:cubicBezTo>
                              <a:cubicBezTo>
                                <a:pt x="746937" y="5569329"/>
                                <a:pt x="735676" y="5437977"/>
                                <a:pt x="735676" y="5314130"/>
                              </a:cubicBezTo>
                              <a:cubicBezTo>
                                <a:pt x="735676" y="5190284"/>
                                <a:pt x="735676" y="5111473"/>
                                <a:pt x="735676" y="5062685"/>
                              </a:cubicBezTo>
                              <a:cubicBezTo>
                                <a:pt x="780718" y="5085202"/>
                                <a:pt x="818252" y="5107720"/>
                                <a:pt x="852033" y="5130237"/>
                              </a:cubicBezTo>
                              <a:cubicBezTo>
                                <a:pt x="885814" y="5152755"/>
                                <a:pt x="927102" y="5171519"/>
                                <a:pt x="972144" y="5190284"/>
                              </a:cubicBezTo>
                              <a:cubicBezTo>
                                <a:pt x="972144" y="5216554"/>
                                <a:pt x="972144" y="5265342"/>
                                <a:pt x="972144" y="5340401"/>
                              </a:cubicBezTo>
                              <a:cubicBezTo>
                                <a:pt x="972144" y="5415460"/>
                                <a:pt x="983404" y="5505529"/>
                                <a:pt x="1005925" y="5618117"/>
                              </a:cubicBezTo>
                              <a:cubicBezTo>
                                <a:pt x="1028445" y="5659399"/>
                                <a:pt x="1050966" y="5719446"/>
                                <a:pt x="1069734" y="5794504"/>
                              </a:cubicBezTo>
                              <a:cubicBezTo>
                                <a:pt x="1092254" y="5869563"/>
                                <a:pt x="1107268" y="5918350"/>
                                <a:pt x="1107268" y="5940868"/>
                              </a:cubicBezTo>
                              <a:cubicBezTo>
                                <a:pt x="1174830" y="6286136"/>
                                <a:pt x="1430065" y="6458771"/>
                                <a:pt x="1876725" y="6458771"/>
                              </a:cubicBezTo>
                              <a:cubicBezTo>
                                <a:pt x="1876725" y="6458771"/>
                                <a:pt x="1876725" y="6458771"/>
                                <a:pt x="1741601" y="5993409"/>
                              </a:cubicBezTo>
                              <a:cubicBezTo>
                                <a:pt x="1561435" y="6109749"/>
                                <a:pt x="1475106" y="6229843"/>
                                <a:pt x="1475106" y="6346183"/>
                              </a:cubicBezTo>
                              <a:cubicBezTo>
                                <a:pt x="1452585" y="6319913"/>
                                <a:pt x="1422558" y="6301148"/>
                                <a:pt x="1388776" y="6278631"/>
                              </a:cubicBezTo>
                              <a:cubicBezTo>
                                <a:pt x="1354996" y="6256113"/>
                                <a:pt x="1317461" y="6233595"/>
                                <a:pt x="1272420" y="6211078"/>
                              </a:cubicBezTo>
                              <a:cubicBezTo>
                                <a:pt x="1272420" y="6057208"/>
                                <a:pt x="1407544" y="5899586"/>
                                <a:pt x="1674039" y="5745716"/>
                              </a:cubicBezTo>
                              <a:cubicBezTo>
                                <a:pt x="1674039" y="5745716"/>
                                <a:pt x="1674039" y="5745716"/>
                                <a:pt x="1542668" y="5212801"/>
                              </a:cubicBezTo>
                              <a:cubicBezTo>
                                <a:pt x="915842" y="5212801"/>
                                <a:pt x="559264" y="4968862"/>
                                <a:pt x="469182" y="4484736"/>
                              </a:cubicBezTo>
                              <a:cubicBezTo>
                                <a:pt x="469182" y="4417183"/>
                                <a:pt x="446661" y="4349630"/>
                                <a:pt x="401620" y="4282078"/>
                              </a:cubicBezTo>
                              <a:cubicBezTo>
                                <a:pt x="356578" y="4214525"/>
                                <a:pt x="334057" y="4161985"/>
                                <a:pt x="334057" y="4116950"/>
                              </a:cubicBezTo>
                              <a:cubicBezTo>
                                <a:pt x="311537" y="3981845"/>
                                <a:pt x="307783" y="3857999"/>
                                <a:pt x="315290" y="3749164"/>
                              </a:cubicBezTo>
                              <a:cubicBezTo>
                                <a:pt x="326551" y="3640329"/>
                                <a:pt x="334057" y="3572777"/>
                                <a:pt x="334057" y="3546506"/>
                              </a:cubicBezTo>
                              <a:cubicBezTo>
                                <a:pt x="379099" y="3572777"/>
                                <a:pt x="416633" y="3595294"/>
                                <a:pt x="450414" y="3617812"/>
                              </a:cubicBezTo>
                              <a:cubicBezTo>
                                <a:pt x="484195" y="3640329"/>
                                <a:pt x="525483" y="3662847"/>
                                <a:pt x="570525" y="3685364"/>
                              </a:cubicBezTo>
                              <a:cubicBezTo>
                                <a:pt x="570525" y="3704129"/>
                                <a:pt x="570525" y="3749164"/>
                                <a:pt x="570525" y="3816717"/>
                              </a:cubicBezTo>
                              <a:cubicBezTo>
                                <a:pt x="570525" y="3884269"/>
                                <a:pt x="581785" y="3974339"/>
                                <a:pt x="600552" y="4079421"/>
                              </a:cubicBezTo>
                              <a:cubicBezTo>
                                <a:pt x="623073" y="4128208"/>
                                <a:pt x="641840" y="4176996"/>
                                <a:pt x="653100" y="4233290"/>
                              </a:cubicBezTo>
                              <a:cubicBezTo>
                                <a:pt x="664361" y="4289584"/>
                                <a:pt x="668114" y="4349630"/>
                                <a:pt x="668114" y="4417183"/>
                              </a:cubicBezTo>
                              <a:cubicBezTo>
                                <a:pt x="713156" y="4766204"/>
                                <a:pt x="983404" y="4946344"/>
                                <a:pt x="1475106" y="4946344"/>
                              </a:cubicBezTo>
                              <a:cubicBezTo>
                                <a:pt x="1475106" y="4946344"/>
                                <a:pt x="1475106" y="4946344"/>
                                <a:pt x="1339982" y="4420936"/>
                              </a:cubicBezTo>
                              <a:cubicBezTo>
                                <a:pt x="1159816" y="4548535"/>
                                <a:pt x="1069734" y="4683640"/>
                                <a:pt x="1069734" y="4830004"/>
                              </a:cubicBezTo>
                              <a:cubicBezTo>
                                <a:pt x="1050966" y="4807486"/>
                                <a:pt x="1020939" y="4784969"/>
                                <a:pt x="987158" y="4762451"/>
                              </a:cubicBezTo>
                              <a:cubicBezTo>
                                <a:pt x="953376" y="4739934"/>
                                <a:pt x="915842" y="4717416"/>
                                <a:pt x="870801" y="4694899"/>
                              </a:cubicBezTo>
                              <a:cubicBezTo>
                                <a:pt x="870801" y="4511006"/>
                                <a:pt x="1005925" y="4342125"/>
                                <a:pt x="1272420" y="4184502"/>
                              </a:cubicBezTo>
                              <a:cubicBezTo>
                                <a:pt x="1272420" y="4184502"/>
                                <a:pt x="1272420" y="4184502"/>
                                <a:pt x="1137296" y="3704129"/>
                              </a:cubicBezTo>
                              <a:cubicBezTo>
                                <a:pt x="469182" y="3704129"/>
                                <a:pt x="86330" y="3441425"/>
                                <a:pt x="0" y="2919769"/>
                              </a:cubicBezTo>
                              <a:cubicBezTo>
                                <a:pt x="0" y="2874734"/>
                                <a:pt x="45042" y="2840958"/>
                                <a:pt x="131371" y="2818441"/>
                              </a:cubicBezTo>
                              <a:cubicBezTo>
                                <a:pt x="221454" y="2799676"/>
                                <a:pt x="266495" y="2807182"/>
                                <a:pt x="266495" y="2852217"/>
                              </a:cubicBezTo>
                              <a:cubicBezTo>
                                <a:pt x="334057" y="3238767"/>
                                <a:pt x="600552" y="3433919"/>
                                <a:pt x="1069734" y="3433919"/>
                              </a:cubicBezTo>
                              <a:cubicBezTo>
                                <a:pt x="1069734" y="3433919"/>
                                <a:pt x="1069734" y="3433919"/>
                                <a:pt x="938363" y="2968557"/>
                              </a:cubicBezTo>
                              <a:cubicBezTo>
                                <a:pt x="758197" y="3032357"/>
                                <a:pt x="668114" y="3129932"/>
                                <a:pt x="668114" y="3261285"/>
                              </a:cubicBezTo>
                              <a:cubicBezTo>
                                <a:pt x="645594" y="3235014"/>
                                <a:pt x="619319" y="3216250"/>
                                <a:pt x="585538" y="3193732"/>
                              </a:cubicBezTo>
                              <a:cubicBezTo>
                                <a:pt x="551757" y="3171215"/>
                                <a:pt x="510470" y="3148697"/>
                                <a:pt x="469182" y="3126180"/>
                              </a:cubicBezTo>
                              <a:cubicBezTo>
                                <a:pt x="469182" y="2949793"/>
                                <a:pt x="600552" y="2803429"/>
                                <a:pt x="870801" y="2694594"/>
                              </a:cubicBezTo>
                              <a:cubicBezTo>
                                <a:pt x="870801" y="2694594"/>
                                <a:pt x="870801" y="2694594"/>
                                <a:pt x="735676" y="2229233"/>
                              </a:cubicBezTo>
                              <a:cubicBezTo>
                                <a:pt x="735676" y="2229233"/>
                                <a:pt x="735676" y="2229233"/>
                                <a:pt x="901578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>
                          <a:noFill/>
                          <a:round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4.4pt;margin-top:337.45pt;height:50.95pt;width:45.35pt;z-index:251677696;v-text-anchor:middle-center;mso-width-relative:page;mso-height-relative:page;" fillcolor="#2A3D52 [3204]" filled="t" stroked="f" coordsize="11969749,13442948" o:gfxdata="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" path="m3652404,12106273c3607442,12106273,3573719,12113788,3551238,12136333c3551238,12136333,3551238,12136333,3719848,12628561c3719848,12628561,3719848,12628561,3821014,12628561c4045828,12609774,4154488,12485777,4154488,12260329c4154488,12158878,3989625,12106273,3652404,12106273xm3250288,10529886c3205282,10529886,3171528,10544906,3152775,10567436c3152775,10567436,3152775,10567436,3284042,11115674c3284042,11115674,3284042,11115674,3385304,11115674c3629085,11070614,3752850,10920412,3752850,10672578c3752850,10578702,3584079,10529886,3250288,10529886xm3049295,9005162c2982378,9004342,2904396,9009502,2815407,9020762c2815407,9020762,2815407,9020762,2747963,9020762c2747963,9020762,2747963,9020762,2882851,9542461c2882851,9542461,2882851,9542461,2984017,9542461c3227565,9501176,3351213,9377319,3351213,9170891c3351213,9063924,3250047,9007626,3049295,9005162xm2447491,7448548c2402528,7448548,2368806,7459825,2346325,7482377c2346325,7482377,2346325,7482377,2481213,8031161c2481213,8031161,2481213,8031161,2616101,8031161c2837168,8008608,2949575,7880809,2949575,7640247c2949575,7512448,2780964,7448548,2447491,7448548xm2045950,5935661c2000944,5935661,1967190,5946934,1944687,5965721c1944687,5965721,1944687,5965721,2075954,6457949c2075954,6457949,2075954,6457949,2177216,6457949c2424747,6416617,2544762,6296378,2544762,6085960c2544762,5984508,2379742,5935661,2045950,5935661xm1508125,4364038c1508125,4364038,1508125,4364038,1673583,4945062c1673583,4945062,1673583,4945062,1775113,4945062c2000737,4922571,2109788,4795120,2109788,4558962c2109788,4431511,1944331,4364038,1609656,4364038c1609656,4364038,1609656,4364038,1508125,4364038xm1106486,2851149c1106486,2851149,1106486,2851149,1271784,3433761c1271784,3433761,1271784,3433761,1373216,3433761c1594865,3414968,1711325,3264616,1711325,2990224c1711325,2900013,1542270,2851149,1204162,2851149c1204162,2851149,1204162,2851149,1106486,2851149xm8782877,347660c8782877,347660,8782877,347660,1006473,2423163c1006473,2423163,1006473,2423163,1070276,2625834c1652005,2494473,1978524,2603315,2046079,2959866c2109882,3297651,1899709,3530348,1408054,3665462c1408054,3665462,1408054,3665462,1340498,3665462c1340498,3665462,1340498,3665462,1475610,4134608c2053586,4048286,2380105,4157127,2447660,4468641c2470179,4603754,2413882,4750128,2278771,4907761c2143660,5061641,1986030,5151717,1809635,5174236c1809635,5174236,1809635,5174236,1742079,5174236c1742079,5174236,1742079,5174236,1877190,5677161c1877190,5677161,1877190,5677161,1944746,5677161c2500204,5587085,2815463,5699680,2883019,6011193c2973093,6412782,2759167,6660491,2244993,6750567c2244993,6750567,2244993,6750567,2147413,6750567c2147413,6750567,2147413,6750567,2278771,7219714c2883019,7062081,3217044,7170922,3284599,7553746c3307118,7685107,3250822,7831480,3115710,7989113c2984352,8146747,2826722,8236823,2646574,8255588c2646574,8255588,2646574,8255588,2545240,8255588c2545240,8255588,2545240,8255588,2680352,8724734c2680352,8724734,2680352,8724734,2747908,8724734c3284599,8634658,3584847,8747253,3652402,9058766c3697439,9238919,3659908,9400305,3536056,9546679c3412205,9693052,3250822,9786881,3048155,9831919c3048155,9831919,3048155,9831919,2950574,9831919c2950574,9831919,2950574,9831919,3085686,10301066c3104451,10301066,3138229,10301066,3183266,10301066c3719958,10210990,4023958,10334844,4087761,10668876c4177835,11070465,3967662,11314421,3453489,11400744c3453489,11400744,3453489,11400744,3352155,11400744c3352155,11400744,3352155,11400744,3487266,11873644c3506032,11836112,3543563,11809840,3584847,11809840c4125292,11727270,4425539,11836112,4489342,12143872c4579415,12541708,4369242,12781911,3855069,12871987c3855069,12871987,3855069,12871987,3787514,12871987c3787514,12871987,3787514,12871987,3821291,13033373c3821291,13033373,3821291,13033373,11601448,10991649c11601448,10991649,11601448,10991649,8782877,347660xm9015784,0c9015784,0,9015784,0,11969749,11236233c11969749,11236233,11969749,11236233,3719669,13442948c3719669,13442948,3719669,13442948,3584545,12906281c2938951,12906281,2567359,12651082,2481030,12136933c2481030,12069380,2469770,12009334,2447249,11953040c2424729,11896746,2402208,11847958,2379687,11802923c2312125,11468913,2300865,11277515,2345906,11232480c2390948,11254997,2428482,11277515,2462263,11300032c2496044,11322550,2533579,11341314,2578620,11367585c2559853,11386349,2567359,11521454,2616154,11761641c2638675,11806676,2657443,11866723,2679963,11949287c2702484,12024345,2717498,12073133,2717498,12099404c2758786,12448425,3025281,12628565,3520736,12628565c3520736,12628565,3520736,12628565,3385612,12163203c3205446,12279544,3115363,12395884,3115363,12512224c3070322,12489707,3032787,12470942,2999006,12448425c2965225,12425907,2927691,12399637,2882649,12377119c2882649,12181968,3025281,12013086,3318050,11877981c3318050,11877981,3318050,11877981,3182925,11416373c2537332,11416373,2165741,11161174,2075658,10650777c2075658,10583225,2064397,10523178,2045630,10470637c2023110,10410591,2000589,10354297,1978068,10282992c1955547,10151639,1948041,10031546,1959301,9915206c1970561,9806371,1978068,9742571,1978068,9720054c2023110,9742571,2060644,9757583,2094425,9772595c2128206,9783854,2154480,9795112,2177001,9821383c2177001,9840147,2177001,9888935,2177001,9967747c2177001,10046558,2188261,10140381,2210782,10252968c2233303,10298003,2255823,10358050,2278344,10433108c2300865,10511920,2312125,10564460,2312125,10583225c2357167,10939752,2623661,11116139,3115363,11116139c3115363,11116139,3115363,11116139,2983992,10650777c2781306,10737095,2679963,10834670,2679963,10939752c2657443,10917235,2631168,10898470,2597387,10875953c2563606,10853435,2522318,10827165,2481030,10804647c2481030,10628260,2623661,10470637,2916430,10335532c2916430,10335532,2916430,10335532,2781306,9862665c2131960,9862665,1764122,9596208,1674039,9055788c1674039,8988235,1651518,8924435,1610230,8853130c1561435,8785578,1542668,8744295,1542668,8718025c1516394,8519120,1512640,8376510,1523901,8301451c1535161,8218887,1553928,8170099,1572695,8147582c1617737,8170099,1659025,8188864,1692806,8200123c1722834,8211381,1764122,8226393,1809163,8248911c1809163,8267675,1801656,8316463,1794149,8399027c1779135,8474085,1786642,8567908,1809163,8676743c1831684,8725531,1850451,8774319,1857958,8830613c1872971,8886906,1876725,8946953,1876725,9014506c1921766,9367280,2188261,9543667,2679963,9543667c2679963,9543667,2679963,9543667,2544839,9078305c2368427,9194646,2278344,9314739,2278344,9427326c2255823,9404809,2229549,9382291,2195768,9363527c2161987,9341009,2120699,9318492,2075658,9295974c2075658,9119587,2210782,8950706,2481030,8793083c2481030,8793083,2481030,8793083,2345906,8297699c1719080,8297699,1362503,8053759,1272420,7565880c1272420,7502080,1261159,7438280,1238639,7385740c1216118,7329446,1193597,7265646,1174830,7198094c1148556,7066742,1144802,6942895,1156063,6834061c1167323,6721474,1174830,6657675,1174830,6631404c1216118,6657675,1257406,6680193,1291187,6702710c1324968,6721474,1362503,6747744,1407544,6766508c1407544,6789026,1400037,6834061,1388776,6901613c1381270,6969166,1385023,7055483,1407544,7168070c1430065,7213105,1452585,7265646,1475106,7333199c1497627,7396998,1508887,7442033,1508887,7464551c1553928,7843596,1809163,8031241,2278344,8031241c2278344,8031241,2278344,8031241,2146973,7565880c1989328,7682220,1910506,7798561,1910506,7914901c1865465,7892383,1824177,7873619,1794149,7847348c1760368,7828584,1719080,7802313,1674039,7779796c1674039,7603409,1809163,7434528,2075658,7276905c2075658,7276905,2075658,7276905,1944287,6807790c1317461,6807790,957130,6552593,870801,6034691c870801,5967138,859540,5907092,837019,5850798c814499,5798257,791978,5745716,769457,5700681c746937,5569329,735676,5437977,735676,5314130c735676,5190284,735676,5111473,735676,5062685c780718,5085202,818252,5107720,852033,5130237c885814,5152755,927102,5171519,972144,5190284c972144,5216554,972144,5265342,972144,5340401c972144,5415460,983404,5505529,1005925,5618117c1028445,5659399,1050966,5719446,1069734,5794504c1092254,5869563,1107268,5918350,1107268,5940868c1174830,6286136,1430065,6458771,1876725,6458771c1876725,6458771,1876725,6458771,1741601,5993409c1561435,6109749,1475106,6229843,1475106,6346183c1452585,6319913,1422558,6301148,1388776,6278631c1354996,6256113,1317461,6233595,1272420,6211078c1272420,6057208,1407544,5899586,1674039,5745716c1674039,5745716,1674039,5745716,1542668,5212801c915842,5212801,559264,4968862,469182,4484736c469182,4417183,446661,4349630,401620,4282078c356578,4214525,334057,4161985,334057,4116950c311537,3981845,307783,3857999,315290,3749164c326551,3640329,334057,3572777,334057,3546506c379099,3572777,416633,3595294,450414,3617812c484195,3640329,525483,3662847,570525,3685364c570525,3704129,570525,3749164,570525,3816717c570525,3884269,581785,3974339,600552,4079421c623073,4128208,641840,4176996,653100,4233290c664361,4289584,668114,4349630,668114,4417183c713156,4766204,983404,4946344,1475106,4946344c1475106,4946344,1475106,4946344,1339982,4420936c1159816,4548535,1069734,4683640,1069734,4830004c1050966,4807486,1020939,4784969,987158,4762451c953376,4739934,915842,4717416,870801,4694899c870801,4511006,1005925,4342125,1272420,4184502c1272420,4184502,1272420,4184502,1137296,3704129c469182,3704129,86330,3441425,0,2919769c0,2874734,45042,2840958,131371,2818441c221454,2799676,266495,2807182,266495,2852217c334057,3238767,600552,3433919,1069734,3433919c1069734,3433919,1069734,3433919,938363,2968557c758197,3032357,668114,3129932,668114,3261285c645594,3235014,619319,3216250,585538,3193732c551757,3171215,510470,3148697,469182,3126180c469182,2949793,600552,2803429,870801,2694594c870801,2694594,870801,2694594,735676,2229233c735676,2229233,735676,2229233,9015784,0xe"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3352165</wp:posOffset>
                </wp:positionH>
                <wp:positionV relativeFrom="paragraph">
                  <wp:posOffset>5407660</wp:posOffset>
                </wp:positionV>
                <wp:extent cx="575945" cy="433705"/>
                <wp:effectExtent l="0" t="0" r="0" b="4445"/>
                <wp:wrapNone/>
                <wp:docPr id="22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576212" cy="433936"/>
                        </a:xfrm>
                        <a:custGeom>
                          <a:avLst/>
                          <a:gdLst>
                            <a:gd name="T0" fmla="*/ 1800397 w 3421"/>
                            <a:gd name="T1" fmla="*/ 1243052 h 2574"/>
                            <a:gd name="T2" fmla="*/ 1775662 w 3421"/>
                            <a:gd name="T3" fmla="*/ 1330976 h 2574"/>
                            <a:gd name="T4" fmla="*/ 1694089 w 3421"/>
                            <a:gd name="T5" fmla="*/ 1355195 h 2574"/>
                            <a:gd name="T6" fmla="*/ 105782 w 3421"/>
                            <a:gd name="T7" fmla="*/ 1355195 h 2574"/>
                            <a:gd name="T8" fmla="*/ 33682 w 3421"/>
                            <a:gd name="T9" fmla="*/ 1330976 h 2574"/>
                            <a:gd name="T10" fmla="*/ 0 w 3421"/>
                            <a:gd name="T11" fmla="*/ 1243052 h 2574"/>
                            <a:gd name="T12" fmla="*/ 0 w 3421"/>
                            <a:gd name="T13" fmla="*/ 102666 h 2574"/>
                            <a:gd name="T14" fmla="*/ 33156 w 3421"/>
                            <a:gd name="T15" fmla="*/ 30010 h 2574"/>
                            <a:gd name="T16" fmla="*/ 105782 w 3421"/>
                            <a:gd name="T17" fmla="*/ 0 h 2574"/>
                            <a:gd name="T18" fmla="*/ 1694089 w 3421"/>
                            <a:gd name="T19" fmla="*/ 0 h 2574"/>
                            <a:gd name="T20" fmla="*/ 1773557 w 3421"/>
                            <a:gd name="T21" fmla="*/ 28431 h 2574"/>
                            <a:gd name="T22" fmla="*/ 1800397 w 3421"/>
                            <a:gd name="T23" fmla="*/ 102666 h 2574"/>
                            <a:gd name="T24" fmla="*/ 1800397 w 3421"/>
                            <a:gd name="T25" fmla="*/ 1243052 h 2574"/>
                            <a:gd name="T26" fmla="*/ 576274 w 3421"/>
                            <a:gd name="T27" fmla="*/ 677071 h 2574"/>
                            <a:gd name="T28" fmla="*/ 105256 w 3421"/>
                            <a:gd name="T29" fmla="*/ 211651 h 2574"/>
                            <a:gd name="T30" fmla="*/ 105256 w 3421"/>
                            <a:gd name="T31" fmla="*/ 1155654 h 2574"/>
                            <a:gd name="T32" fmla="*/ 576274 w 3421"/>
                            <a:gd name="T33" fmla="*/ 677071 h 2574"/>
                            <a:gd name="T34" fmla="*/ 1619884 w 3421"/>
                            <a:gd name="T35" fmla="*/ 100560 h 2574"/>
                            <a:gd name="T36" fmla="*/ 180513 w 3421"/>
                            <a:gd name="T37" fmla="*/ 100560 h 2574"/>
                            <a:gd name="T38" fmla="*/ 783628 w 3421"/>
                            <a:gd name="T39" fmla="*/ 702869 h 2574"/>
                            <a:gd name="T40" fmla="*/ 899935 w 3421"/>
                            <a:gd name="T41" fmla="*/ 781843 h 2574"/>
                            <a:gd name="T42" fmla="*/ 1016769 w 3421"/>
                            <a:gd name="T43" fmla="*/ 702869 h 2574"/>
                            <a:gd name="T44" fmla="*/ 1619884 w 3421"/>
                            <a:gd name="T45" fmla="*/ 100560 h 2574"/>
                            <a:gd name="T46" fmla="*/ 1615673 w 3421"/>
                            <a:gd name="T47" fmla="*/ 1241999 h 2574"/>
                            <a:gd name="T48" fmla="*/ 1143076 w 3421"/>
                            <a:gd name="T49" fmla="*/ 769207 h 2574"/>
                            <a:gd name="T50" fmla="*/ 1065713 w 3421"/>
                            <a:gd name="T51" fmla="*/ 845549 h 2574"/>
                            <a:gd name="T52" fmla="*/ 900462 w 3421"/>
                            <a:gd name="T53" fmla="*/ 912940 h 2574"/>
                            <a:gd name="T54" fmla="*/ 734684 w 3421"/>
                            <a:gd name="T55" fmla="*/ 845549 h 2574"/>
                            <a:gd name="T56" fmla="*/ 657321 w 3421"/>
                            <a:gd name="T57" fmla="*/ 769207 h 2574"/>
                            <a:gd name="T58" fmla="*/ 184724 w 3421"/>
                            <a:gd name="T59" fmla="*/ 1241999 h 2574"/>
                            <a:gd name="T60" fmla="*/ 1615673 w 3421"/>
                            <a:gd name="T61" fmla="*/ 1241999 h 2574"/>
                            <a:gd name="T62" fmla="*/ 1695141 w 3421"/>
                            <a:gd name="T63" fmla="*/ 1155654 h 2574"/>
                            <a:gd name="T64" fmla="*/ 1695141 w 3421"/>
                            <a:gd name="T65" fmla="*/ 211651 h 2574"/>
                            <a:gd name="T66" fmla="*/ 1224123 w 3421"/>
                            <a:gd name="T67" fmla="*/ 677071 h 2574"/>
                            <a:gd name="T68" fmla="*/ 1695141 w 3421"/>
                            <a:gd name="T69" fmla="*/ 1155654 h 2574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421" h="2574">
                              <a:moveTo>
                                <a:pt x="3421" y="2361"/>
                              </a:moveTo>
                              <a:cubicBezTo>
                                <a:pt x="3421" y="2441"/>
                                <a:pt x="3405" y="2497"/>
                                <a:pt x="3374" y="2528"/>
                              </a:cubicBezTo>
                              <a:cubicBezTo>
                                <a:pt x="3343" y="2559"/>
                                <a:pt x="3291" y="2574"/>
                                <a:pt x="3219" y="2574"/>
                              </a:cubicBezTo>
                              <a:cubicBezTo>
                                <a:pt x="201" y="2574"/>
                                <a:pt x="201" y="2574"/>
                                <a:pt x="201" y="2574"/>
                              </a:cubicBezTo>
                              <a:cubicBezTo>
                                <a:pt x="146" y="2574"/>
                                <a:pt x="100" y="2559"/>
                                <a:pt x="64" y="2528"/>
                              </a:cubicBezTo>
                              <a:cubicBezTo>
                                <a:pt x="21" y="2490"/>
                                <a:pt x="0" y="2434"/>
                                <a:pt x="0" y="2361"/>
                              </a:cubicBezTo>
                              <a:cubicBezTo>
                                <a:pt x="0" y="195"/>
                                <a:pt x="0" y="195"/>
                                <a:pt x="0" y="195"/>
                              </a:cubicBezTo>
                              <a:cubicBezTo>
                                <a:pt x="0" y="142"/>
                                <a:pt x="21" y="96"/>
                                <a:pt x="63" y="57"/>
                              </a:cubicBezTo>
                              <a:cubicBezTo>
                                <a:pt x="105" y="19"/>
                                <a:pt x="151" y="0"/>
                                <a:pt x="201" y="0"/>
                              </a:cubicBezTo>
                              <a:cubicBezTo>
                                <a:pt x="3219" y="0"/>
                                <a:pt x="3219" y="0"/>
                                <a:pt x="3219" y="0"/>
                              </a:cubicBezTo>
                              <a:cubicBezTo>
                                <a:pt x="3286" y="0"/>
                                <a:pt x="3337" y="18"/>
                                <a:pt x="3370" y="54"/>
                              </a:cubicBezTo>
                              <a:cubicBezTo>
                                <a:pt x="3404" y="90"/>
                                <a:pt x="3421" y="137"/>
                                <a:pt x="3421" y="195"/>
                              </a:cubicBezTo>
                              <a:cubicBezTo>
                                <a:pt x="3421" y="2361"/>
                                <a:pt x="3421" y="2361"/>
                                <a:pt x="3421" y="2361"/>
                              </a:cubicBezTo>
                              <a:close/>
                              <a:moveTo>
                                <a:pt x="1095" y="1286"/>
                              </a:moveTo>
                              <a:cubicBezTo>
                                <a:pt x="200" y="402"/>
                                <a:pt x="200" y="402"/>
                                <a:pt x="200" y="402"/>
                              </a:cubicBezTo>
                              <a:cubicBezTo>
                                <a:pt x="200" y="2195"/>
                                <a:pt x="200" y="2195"/>
                                <a:pt x="200" y="2195"/>
                              </a:cubicBezTo>
                              <a:cubicBezTo>
                                <a:pt x="1095" y="1286"/>
                                <a:pt x="1095" y="1286"/>
                                <a:pt x="1095" y="1286"/>
                              </a:cubicBezTo>
                              <a:close/>
                              <a:moveTo>
                                <a:pt x="3078" y="191"/>
                              </a:moveTo>
                              <a:cubicBezTo>
                                <a:pt x="343" y="191"/>
                                <a:pt x="343" y="191"/>
                                <a:pt x="343" y="191"/>
                              </a:cubicBezTo>
                              <a:cubicBezTo>
                                <a:pt x="1489" y="1335"/>
                                <a:pt x="1489" y="1335"/>
                                <a:pt x="1489" y="1335"/>
                              </a:cubicBezTo>
                              <a:cubicBezTo>
                                <a:pt x="1589" y="1435"/>
                                <a:pt x="1663" y="1485"/>
                                <a:pt x="1710" y="1485"/>
                              </a:cubicBezTo>
                              <a:cubicBezTo>
                                <a:pt x="1758" y="1485"/>
                                <a:pt x="1832" y="1435"/>
                                <a:pt x="1932" y="1335"/>
                              </a:cubicBezTo>
                              <a:cubicBezTo>
                                <a:pt x="3078" y="191"/>
                                <a:pt x="3078" y="191"/>
                                <a:pt x="3078" y="191"/>
                              </a:cubicBezTo>
                              <a:close/>
                              <a:moveTo>
                                <a:pt x="3070" y="2359"/>
                              </a:moveTo>
                              <a:cubicBezTo>
                                <a:pt x="2172" y="1461"/>
                                <a:pt x="2172" y="1461"/>
                                <a:pt x="2172" y="1461"/>
                              </a:cubicBezTo>
                              <a:cubicBezTo>
                                <a:pt x="2025" y="1606"/>
                                <a:pt x="2025" y="1606"/>
                                <a:pt x="2025" y="1606"/>
                              </a:cubicBezTo>
                              <a:cubicBezTo>
                                <a:pt x="1940" y="1691"/>
                                <a:pt x="1835" y="1734"/>
                                <a:pt x="1711" y="1734"/>
                              </a:cubicBezTo>
                              <a:cubicBezTo>
                                <a:pt x="1586" y="1734"/>
                                <a:pt x="1481" y="1691"/>
                                <a:pt x="1396" y="1606"/>
                              </a:cubicBezTo>
                              <a:cubicBezTo>
                                <a:pt x="1249" y="1461"/>
                                <a:pt x="1249" y="1461"/>
                                <a:pt x="1249" y="1461"/>
                              </a:cubicBezTo>
                              <a:cubicBezTo>
                                <a:pt x="351" y="2359"/>
                                <a:pt x="351" y="2359"/>
                                <a:pt x="351" y="2359"/>
                              </a:cubicBezTo>
                              <a:cubicBezTo>
                                <a:pt x="3070" y="2359"/>
                                <a:pt x="3070" y="2359"/>
                                <a:pt x="3070" y="2359"/>
                              </a:cubicBezTo>
                              <a:close/>
                              <a:moveTo>
                                <a:pt x="3221" y="2195"/>
                              </a:moveTo>
                              <a:cubicBezTo>
                                <a:pt x="3221" y="402"/>
                                <a:pt x="3221" y="402"/>
                                <a:pt x="3221" y="402"/>
                              </a:cubicBezTo>
                              <a:cubicBezTo>
                                <a:pt x="2326" y="1286"/>
                                <a:pt x="2326" y="1286"/>
                                <a:pt x="2326" y="1286"/>
                              </a:cubicBezTo>
                              <a:cubicBezTo>
                                <a:pt x="3221" y="2195"/>
                                <a:pt x="3221" y="2195"/>
                                <a:pt x="3221" y="219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>
                          <a:noFill/>
                          <a:round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63.95pt;margin-top:425.8pt;height:34.15pt;width:45.35pt;z-index:251678720;v-text-anchor:middle-center;mso-width-relative:page;mso-height-relative:page;" fillcolor="#2A3D52 [3204]" filled="t" stroked="f" coordsize="3421,2574" o:gfxdata="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" path="m3421,2361c3421,2441,3405,2497,3374,2528c3343,2559,3291,2574,3219,2574c201,2574,201,2574,201,2574c146,2574,100,2559,64,2528c21,2490,0,2434,0,2361c0,195,0,195,0,195c0,142,21,96,63,57c105,19,151,0,201,0c3219,0,3219,0,3219,0c3286,0,3337,18,3370,54c3404,90,3421,137,3421,195c3421,2361,3421,2361,3421,2361xm1095,1286c200,402,200,402,200,402c200,2195,200,2195,200,2195c1095,1286,1095,1286,1095,1286xm3078,191c343,191,343,191,343,191c1489,1335,1489,1335,1489,1335c1589,1435,1663,1485,1710,1485c1758,1485,1832,1435,1932,1335c3078,191,3078,191,3078,191xm3070,2359c2172,1461,2172,1461,2172,1461c2025,1606,2025,1606,2025,1606c1940,1691,1835,1734,1711,1734c1586,1734,1481,1691,1396,1606c1249,1461,1249,1461,1249,1461c351,2359,351,2359,351,2359c3070,2359,3070,2359,3070,2359xm3221,2195c3221,402,3221,402,3221,402c2326,1286,2326,1286,2326,1286c3221,2195,3221,2195,3221,2195xe">
                <v:path o:connectlocs="303247692,209559056;299081482,224381663;285341833,228464606;17817263,228464606;5673186,224381663;0,209559056;0,17307876;5584590,5059214;17817263,0;285341833,0;298726929,4793020;303247692,17307876;303247692,209559056;97064014,114143543;17728667,35681036;17728667,194825125;97064014,114143543;272843203,16952837;30404488,16952837;131989435,118492681;151579463,131806458;171258257,118492681;272843203,16952837;272133928,209381537;192532624,129676227;179502081,142546290;151668228,153907355;123745611,142546290;110715068,129676227;31113763,209381537;272133928,209381537;285519025,194825125;285519025,35681036;206183677,114143543;285519025,194825125" o:connectangles="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4337685</wp:posOffset>
                </wp:positionV>
                <wp:extent cx="434340" cy="542290"/>
                <wp:effectExtent l="0" t="0" r="3810" b="0"/>
                <wp:wrapNone/>
                <wp:docPr id="23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34532" cy="542031"/>
                        </a:xfrm>
                        <a:custGeom>
                          <a:avLst/>
                          <a:gdLst>
                            <a:gd name="T0" fmla="*/ 333987 w 1157288"/>
                            <a:gd name="T1" fmla="*/ 885791 h 1444625"/>
                            <a:gd name="T2" fmla="*/ 518037 w 1157288"/>
                            <a:gd name="T3" fmla="*/ 1008880 h 1444625"/>
                            <a:gd name="T4" fmla="*/ 541380 w 1157288"/>
                            <a:gd name="T5" fmla="*/ 973626 h 1444625"/>
                            <a:gd name="T6" fmla="*/ 720643 w 1157288"/>
                            <a:gd name="T7" fmla="*/ 809308 h 1444625"/>
                            <a:gd name="T8" fmla="*/ 776008 w 1157288"/>
                            <a:gd name="T9" fmla="*/ 713107 h 1444625"/>
                            <a:gd name="T10" fmla="*/ 799650 w 1157288"/>
                            <a:gd name="T11" fmla="*/ 677854 h 1444625"/>
                            <a:gd name="T12" fmla="*/ 842745 w 1157288"/>
                            <a:gd name="T13" fmla="*/ 677854 h 1444625"/>
                            <a:gd name="T14" fmla="*/ 866686 w 1157288"/>
                            <a:gd name="T15" fmla="*/ 713107 h 1444625"/>
                            <a:gd name="T16" fmla="*/ 1046248 w 1157288"/>
                            <a:gd name="T17" fmla="*/ 751647 h 1444625"/>
                            <a:gd name="T18" fmla="*/ 1081562 w 1157288"/>
                            <a:gd name="T19" fmla="*/ 759713 h 1444625"/>
                            <a:gd name="T20" fmla="*/ 1099518 w 1157288"/>
                            <a:gd name="T21" fmla="*/ 805724 h 1444625"/>
                            <a:gd name="T22" fmla="*/ 1072883 w 1157288"/>
                            <a:gd name="T23" fmla="*/ 837989 h 1444625"/>
                            <a:gd name="T24" fmla="*/ 1029489 w 1157288"/>
                            <a:gd name="T25" fmla="*/ 834105 h 1444625"/>
                            <a:gd name="T26" fmla="*/ 1009438 w 1157288"/>
                            <a:gd name="T27" fmla="*/ 796461 h 1444625"/>
                            <a:gd name="T28" fmla="*/ 830175 w 1157288"/>
                            <a:gd name="T29" fmla="*/ 762104 h 1444625"/>
                            <a:gd name="T30" fmla="*/ 738300 w 1157288"/>
                            <a:gd name="T31" fmla="*/ 825142 h 1444625"/>
                            <a:gd name="T32" fmla="*/ 608117 w 1157288"/>
                            <a:gd name="T33" fmla="*/ 1018141 h 1444625"/>
                            <a:gd name="T34" fmla="*/ 584774 w 1157288"/>
                            <a:gd name="T35" fmla="*/ 1053394 h 1444625"/>
                            <a:gd name="T36" fmla="*/ 541081 w 1157288"/>
                            <a:gd name="T37" fmla="*/ 1053096 h 1444625"/>
                            <a:gd name="T38" fmla="*/ 494695 w 1157288"/>
                            <a:gd name="T39" fmla="*/ 1201280 h 1444625"/>
                            <a:gd name="T40" fmla="*/ 497089 w 1157288"/>
                            <a:gd name="T41" fmla="*/ 1155571 h 1444625"/>
                            <a:gd name="T42" fmla="*/ 534797 w 1157288"/>
                            <a:gd name="T43" fmla="*/ 1135553 h 1444625"/>
                            <a:gd name="T44" fmla="*/ 572205 w 1157288"/>
                            <a:gd name="T45" fmla="*/ 1155571 h 1444625"/>
                            <a:gd name="T46" fmla="*/ 576994 w 1157288"/>
                            <a:gd name="T47" fmla="*/ 1197397 h 1444625"/>
                            <a:gd name="T48" fmla="*/ 639241 w 1157288"/>
                            <a:gd name="T49" fmla="*/ 1226376 h 1444625"/>
                            <a:gd name="T50" fmla="*/ 722438 w 1157288"/>
                            <a:gd name="T51" fmla="*/ 971236 h 1444625"/>
                            <a:gd name="T52" fmla="*/ 722438 w 1157288"/>
                            <a:gd name="T53" fmla="*/ 935684 h 1444625"/>
                            <a:gd name="T54" fmla="*/ 755059 w 1157288"/>
                            <a:gd name="T55" fmla="*/ 908796 h 1444625"/>
                            <a:gd name="T56" fmla="*/ 796059 w 1157288"/>
                            <a:gd name="T57" fmla="*/ 921343 h 1444625"/>
                            <a:gd name="T58" fmla="*/ 809226 w 1157288"/>
                            <a:gd name="T59" fmla="*/ 960779 h 1444625"/>
                            <a:gd name="T60" fmla="*/ 908584 w 1157288"/>
                            <a:gd name="T61" fmla="*/ 1043236 h 1444625"/>
                            <a:gd name="T62" fmla="*/ 943000 w 1157288"/>
                            <a:gd name="T63" fmla="*/ 1041744 h 1444625"/>
                            <a:gd name="T64" fmla="*/ 1035474 w 1157288"/>
                            <a:gd name="T65" fmla="*/ 958987 h 1444625"/>
                            <a:gd name="T66" fmla="*/ 1062409 w 1157288"/>
                            <a:gd name="T67" fmla="*/ 926123 h 1444625"/>
                            <a:gd name="T68" fmla="*/ 1204562 w 1157288"/>
                            <a:gd name="T69" fmla="*/ 802735 h 1444625"/>
                            <a:gd name="T70" fmla="*/ 1125256 w 1157288"/>
                            <a:gd name="T71" fmla="*/ 972729 h 1444625"/>
                            <a:gd name="T72" fmla="*/ 1101912 w 1157288"/>
                            <a:gd name="T73" fmla="*/ 1007983 h 1444625"/>
                            <a:gd name="T74" fmla="*/ 1062409 w 1157288"/>
                            <a:gd name="T75" fmla="*/ 1009776 h 1444625"/>
                            <a:gd name="T76" fmla="*/ 972927 w 1157288"/>
                            <a:gd name="T77" fmla="*/ 1088947 h 1444625"/>
                            <a:gd name="T78" fmla="*/ 949585 w 1157288"/>
                            <a:gd name="T79" fmla="*/ 1124500 h 1444625"/>
                            <a:gd name="T80" fmla="*/ 906489 w 1157288"/>
                            <a:gd name="T81" fmla="*/ 1124500 h 1444625"/>
                            <a:gd name="T82" fmla="*/ 882548 w 1157288"/>
                            <a:gd name="T83" fmla="*/ 1088947 h 1444625"/>
                            <a:gd name="T84" fmla="*/ 764635 w 1157288"/>
                            <a:gd name="T85" fmla="*/ 998722 h 1444625"/>
                            <a:gd name="T86" fmla="*/ 684730 w 1157288"/>
                            <a:gd name="T87" fmla="*/ 1276270 h 1444625"/>
                            <a:gd name="T88" fmla="*/ 661387 w 1157288"/>
                            <a:gd name="T89" fmla="*/ 1311524 h 1444625"/>
                            <a:gd name="T90" fmla="*/ 617693 w 1157288"/>
                            <a:gd name="T91" fmla="*/ 1311524 h 1444625"/>
                            <a:gd name="T92" fmla="*/ 594351 w 1157288"/>
                            <a:gd name="T93" fmla="*/ 1276270 h 1444625"/>
                            <a:gd name="T94" fmla="*/ 547366 w 1157288"/>
                            <a:gd name="T95" fmla="*/ 1224584 h 1444625"/>
                            <a:gd name="T96" fmla="*/ 515942 w 1157288"/>
                            <a:gd name="T97" fmla="*/ 1222195 h 1444625"/>
                            <a:gd name="T98" fmla="*/ 699395 w 1157288"/>
                            <a:gd name="T99" fmla="*/ 1362313 h 1444625"/>
                            <a:gd name="T100" fmla="*/ 1076175 w 1157288"/>
                            <a:gd name="T101" fmla="*/ 1426545 h 1444625"/>
                            <a:gd name="T102" fmla="*/ 1404175 w 1157288"/>
                            <a:gd name="T103" fmla="*/ 508698 h 1444625"/>
                            <a:gd name="T104" fmla="*/ 1032182 w 1157288"/>
                            <a:gd name="T105" fmla="*/ 485970 h 1444625"/>
                            <a:gd name="T106" fmla="*/ 61350 w 1157288"/>
                            <a:gd name="T107" fmla="*/ 0 h 1444625"/>
                            <a:gd name="T108" fmla="*/ 1513109 w 1157288"/>
                            <a:gd name="T109" fmla="*/ 1882271 h 1444625"/>
                            <a:gd name="T110" fmla="*/ 61350 w 1157288"/>
                            <a:gd name="T111" fmla="*/ 1905000 h 1444625"/>
                            <a:gd name="T112" fmla="*/ 10475 w 1157288"/>
                            <a:gd name="T113" fmla="*/ 1877786 h 1444625"/>
                            <a:gd name="T114" fmla="*/ 2693 w 1157288"/>
                            <a:gd name="T115" fmla="*/ 43064 h 1444625"/>
                            <a:gd name="T116" fmla="*/ 43095 w 1157288"/>
                            <a:gd name="T117" fmla="*/ 2691 h 1444625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1157288" h="1444625">
                              <a:moveTo>
                                <a:pt x="223838" y="430212"/>
                              </a:moveTo>
                              <a:lnTo>
                                <a:pt x="253094" y="430212"/>
                              </a:lnTo>
                              <a:lnTo>
                                <a:pt x="253094" y="520156"/>
                              </a:lnTo>
                              <a:lnTo>
                                <a:pt x="303667" y="520156"/>
                              </a:lnTo>
                              <a:lnTo>
                                <a:pt x="303667" y="538054"/>
                              </a:lnTo>
                              <a:lnTo>
                                <a:pt x="253094" y="538054"/>
                              </a:lnTo>
                              <a:lnTo>
                                <a:pt x="253094" y="653826"/>
                              </a:lnTo>
                              <a:lnTo>
                                <a:pt x="303667" y="653826"/>
                              </a:lnTo>
                              <a:lnTo>
                                <a:pt x="303667" y="671725"/>
                              </a:lnTo>
                              <a:lnTo>
                                <a:pt x="253094" y="671725"/>
                              </a:lnTo>
                              <a:lnTo>
                                <a:pt x="253094" y="787496"/>
                              </a:lnTo>
                              <a:lnTo>
                                <a:pt x="303667" y="787496"/>
                              </a:lnTo>
                              <a:lnTo>
                                <a:pt x="303667" y="805395"/>
                              </a:lnTo>
                              <a:lnTo>
                                <a:pt x="253094" y="805395"/>
                              </a:lnTo>
                              <a:lnTo>
                                <a:pt x="253094" y="855011"/>
                              </a:lnTo>
                              <a:lnTo>
                                <a:pt x="393474" y="776848"/>
                              </a:lnTo>
                              <a:lnTo>
                                <a:pt x="392567" y="772770"/>
                              </a:lnTo>
                              <a:lnTo>
                                <a:pt x="392340" y="770505"/>
                              </a:lnTo>
                              <a:lnTo>
                                <a:pt x="392340" y="768465"/>
                              </a:lnTo>
                              <a:lnTo>
                                <a:pt x="392567" y="765067"/>
                              </a:lnTo>
                              <a:lnTo>
                                <a:pt x="393020" y="761669"/>
                              </a:lnTo>
                              <a:lnTo>
                                <a:pt x="393928" y="758270"/>
                              </a:lnTo>
                              <a:lnTo>
                                <a:pt x="394835" y="755098"/>
                              </a:lnTo>
                              <a:lnTo>
                                <a:pt x="396422" y="752153"/>
                              </a:lnTo>
                              <a:lnTo>
                                <a:pt x="398236" y="749434"/>
                              </a:lnTo>
                              <a:lnTo>
                                <a:pt x="400278" y="746716"/>
                              </a:lnTo>
                              <a:lnTo>
                                <a:pt x="402319" y="744224"/>
                              </a:lnTo>
                              <a:lnTo>
                                <a:pt x="404813" y="742185"/>
                              </a:lnTo>
                              <a:lnTo>
                                <a:pt x="407535" y="739919"/>
                              </a:lnTo>
                              <a:lnTo>
                                <a:pt x="410256" y="738333"/>
                              </a:lnTo>
                              <a:lnTo>
                                <a:pt x="413431" y="736974"/>
                              </a:lnTo>
                              <a:lnTo>
                                <a:pt x="416379" y="735841"/>
                              </a:lnTo>
                              <a:lnTo>
                                <a:pt x="419781" y="734935"/>
                              </a:lnTo>
                              <a:lnTo>
                                <a:pt x="423183" y="734482"/>
                              </a:lnTo>
                              <a:lnTo>
                                <a:pt x="426811" y="734255"/>
                              </a:lnTo>
                              <a:lnTo>
                                <a:pt x="430667" y="734482"/>
                              </a:lnTo>
                              <a:lnTo>
                                <a:pt x="434295" y="735161"/>
                              </a:lnTo>
                              <a:lnTo>
                                <a:pt x="437924" y="736067"/>
                              </a:lnTo>
                              <a:lnTo>
                                <a:pt x="441099" y="737427"/>
                              </a:lnTo>
                              <a:lnTo>
                                <a:pt x="546101" y="613725"/>
                              </a:lnTo>
                              <a:lnTo>
                                <a:pt x="592818" y="561843"/>
                              </a:lnTo>
                              <a:lnTo>
                                <a:pt x="591911" y="559804"/>
                              </a:lnTo>
                              <a:lnTo>
                                <a:pt x="591004" y="557992"/>
                              </a:lnTo>
                              <a:lnTo>
                                <a:pt x="590097" y="555726"/>
                              </a:lnTo>
                              <a:lnTo>
                                <a:pt x="589190" y="553460"/>
                              </a:lnTo>
                              <a:lnTo>
                                <a:pt x="588509" y="551421"/>
                              </a:lnTo>
                              <a:lnTo>
                                <a:pt x="588283" y="549156"/>
                              </a:lnTo>
                              <a:lnTo>
                                <a:pt x="587829" y="546664"/>
                              </a:lnTo>
                              <a:lnTo>
                                <a:pt x="587829" y="544398"/>
                              </a:lnTo>
                              <a:lnTo>
                                <a:pt x="588056" y="540773"/>
                              </a:lnTo>
                              <a:lnTo>
                                <a:pt x="588509" y="537375"/>
                              </a:lnTo>
                              <a:lnTo>
                                <a:pt x="589417" y="534203"/>
                              </a:lnTo>
                              <a:lnTo>
                                <a:pt x="590777" y="530804"/>
                              </a:lnTo>
                              <a:lnTo>
                                <a:pt x="592138" y="527859"/>
                              </a:lnTo>
                              <a:lnTo>
                                <a:pt x="593725" y="524914"/>
                              </a:lnTo>
                              <a:lnTo>
                                <a:pt x="595767" y="522422"/>
                              </a:lnTo>
                              <a:lnTo>
                                <a:pt x="598034" y="520156"/>
                              </a:lnTo>
                              <a:lnTo>
                                <a:pt x="600529" y="517664"/>
                              </a:lnTo>
                              <a:lnTo>
                                <a:pt x="603024" y="515852"/>
                              </a:lnTo>
                              <a:lnTo>
                                <a:pt x="605972" y="514039"/>
                              </a:lnTo>
                              <a:lnTo>
                                <a:pt x="608920" y="512680"/>
                              </a:lnTo>
                              <a:lnTo>
                                <a:pt x="612095" y="511320"/>
                              </a:lnTo>
                              <a:lnTo>
                                <a:pt x="615497" y="510414"/>
                              </a:lnTo>
                              <a:lnTo>
                                <a:pt x="618672" y="509961"/>
                              </a:lnTo>
                              <a:lnTo>
                                <a:pt x="622301" y="509734"/>
                              </a:lnTo>
                              <a:lnTo>
                                <a:pt x="625702" y="509961"/>
                              </a:lnTo>
                              <a:lnTo>
                                <a:pt x="629331" y="510414"/>
                              </a:lnTo>
                              <a:lnTo>
                                <a:pt x="632506" y="511320"/>
                              </a:lnTo>
                              <a:lnTo>
                                <a:pt x="635908" y="512680"/>
                              </a:lnTo>
                              <a:lnTo>
                                <a:pt x="638629" y="514039"/>
                              </a:lnTo>
                              <a:lnTo>
                                <a:pt x="641804" y="515852"/>
                              </a:lnTo>
                              <a:lnTo>
                                <a:pt x="644299" y="517664"/>
                              </a:lnTo>
                              <a:lnTo>
                                <a:pt x="646567" y="520156"/>
                              </a:lnTo>
                              <a:lnTo>
                                <a:pt x="649061" y="522422"/>
                              </a:lnTo>
                              <a:lnTo>
                                <a:pt x="650875" y="524914"/>
                              </a:lnTo>
                              <a:lnTo>
                                <a:pt x="652690" y="527859"/>
                              </a:lnTo>
                              <a:lnTo>
                                <a:pt x="654051" y="530804"/>
                              </a:lnTo>
                              <a:lnTo>
                                <a:pt x="655184" y="534203"/>
                              </a:lnTo>
                              <a:lnTo>
                                <a:pt x="655865" y="537375"/>
                              </a:lnTo>
                              <a:lnTo>
                                <a:pt x="656772" y="540773"/>
                              </a:lnTo>
                              <a:lnTo>
                                <a:pt x="656772" y="544398"/>
                              </a:lnTo>
                              <a:lnTo>
                                <a:pt x="656772" y="545078"/>
                              </a:lnTo>
                              <a:lnTo>
                                <a:pt x="770618" y="585179"/>
                              </a:lnTo>
                              <a:lnTo>
                                <a:pt x="773113" y="581780"/>
                              </a:lnTo>
                              <a:lnTo>
                                <a:pt x="776061" y="578835"/>
                              </a:lnTo>
                              <a:lnTo>
                                <a:pt x="779236" y="576116"/>
                              </a:lnTo>
                              <a:lnTo>
                                <a:pt x="782865" y="573851"/>
                              </a:lnTo>
                              <a:lnTo>
                                <a:pt x="786720" y="572038"/>
                              </a:lnTo>
                              <a:lnTo>
                                <a:pt x="790802" y="570452"/>
                              </a:lnTo>
                              <a:lnTo>
                                <a:pt x="792843" y="569999"/>
                              </a:lnTo>
                              <a:lnTo>
                                <a:pt x="794884" y="569773"/>
                              </a:lnTo>
                              <a:lnTo>
                                <a:pt x="797379" y="569546"/>
                              </a:lnTo>
                              <a:lnTo>
                                <a:pt x="799420" y="569546"/>
                              </a:lnTo>
                              <a:lnTo>
                                <a:pt x="802595" y="569546"/>
                              </a:lnTo>
                              <a:lnTo>
                                <a:pt x="805770" y="569999"/>
                              </a:lnTo>
                              <a:lnTo>
                                <a:pt x="808718" y="570679"/>
                              </a:lnTo>
                              <a:lnTo>
                                <a:pt x="811440" y="571812"/>
                              </a:lnTo>
                              <a:lnTo>
                                <a:pt x="814388" y="573171"/>
                              </a:lnTo>
                              <a:lnTo>
                                <a:pt x="816883" y="574530"/>
                              </a:lnTo>
                              <a:lnTo>
                                <a:pt x="819604" y="576116"/>
                              </a:lnTo>
                              <a:lnTo>
                                <a:pt x="821872" y="577929"/>
                              </a:lnTo>
                              <a:lnTo>
                                <a:pt x="900340" y="528992"/>
                              </a:lnTo>
                              <a:lnTo>
                                <a:pt x="910092" y="544171"/>
                              </a:lnTo>
                              <a:lnTo>
                                <a:pt x="831851" y="592655"/>
                              </a:lnTo>
                              <a:lnTo>
                                <a:pt x="832758" y="595601"/>
                              </a:lnTo>
                              <a:lnTo>
                                <a:pt x="833211" y="598093"/>
                              </a:lnTo>
                              <a:lnTo>
                                <a:pt x="833665" y="601038"/>
                              </a:lnTo>
                              <a:lnTo>
                                <a:pt x="833892" y="603983"/>
                              </a:lnTo>
                              <a:lnTo>
                                <a:pt x="833665" y="607382"/>
                              </a:lnTo>
                              <a:lnTo>
                                <a:pt x="833211" y="611007"/>
                              </a:lnTo>
                              <a:lnTo>
                                <a:pt x="832304" y="614178"/>
                              </a:lnTo>
                              <a:lnTo>
                                <a:pt x="831170" y="617350"/>
                              </a:lnTo>
                              <a:lnTo>
                                <a:pt x="829809" y="620296"/>
                              </a:lnTo>
                              <a:lnTo>
                                <a:pt x="827995" y="623241"/>
                              </a:lnTo>
                              <a:lnTo>
                                <a:pt x="825954" y="625733"/>
                              </a:lnTo>
                              <a:lnTo>
                                <a:pt x="823686" y="628225"/>
                              </a:lnTo>
                              <a:lnTo>
                                <a:pt x="821418" y="630491"/>
                              </a:lnTo>
                              <a:lnTo>
                                <a:pt x="818697" y="632530"/>
                              </a:lnTo>
                              <a:lnTo>
                                <a:pt x="815975" y="634116"/>
                              </a:lnTo>
                              <a:lnTo>
                                <a:pt x="813027" y="635475"/>
                              </a:lnTo>
                              <a:lnTo>
                                <a:pt x="809625" y="636608"/>
                              </a:lnTo>
                              <a:lnTo>
                                <a:pt x="806451" y="637741"/>
                              </a:lnTo>
                              <a:lnTo>
                                <a:pt x="802822" y="638194"/>
                              </a:lnTo>
                              <a:lnTo>
                                <a:pt x="799420" y="638420"/>
                              </a:lnTo>
                              <a:lnTo>
                                <a:pt x="795792" y="638194"/>
                              </a:lnTo>
                              <a:lnTo>
                                <a:pt x="792617" y="637741"/>
                              </a:lnTo>
                              <a:lnTo>
                                <a:pt x="789215" y="636608"/>
                              </a:lnTo>
                              <a:lnTo>
                                <a:pt x="786040" y="635475"/>
                              </a:lnTo>
                              <a:lnTo>
                                <a:pt x="783092" y="634116"/>
                              </a:lnTo>
                              <a:lnTo>
                                <a:pt x="780143" y="632530"/>
                              </a:lnTo>
                              <a:lnTo>
                                <a:pt x="777649" y="630491"/>
                              </a:lnTo>
                              <a:lnTo>
                                <a:pt x="775154" y="628225"/>
                              </a:lnTo>
                              <a:lnTo>
                                <a:pt x="772886" y="625733"/>
                              </a:lnTo>
                              <a:lnTo>
                                <a:pt x="770845" y="623241"/>
                              </a:lnTo>
                              <a:lnTo>
                                <a:pt x="769258" y="620296"/>
                              </a:lnTo>
                              <a:lnTo>
                                <a:pt x="767897" y="617350"/>
                              </a:lnTo>
                              <a:lnTo>
                                <a:pt x="766536" y="614178"/>
                              </a:lnTo>
                              <a:lnTo>
                                <a:pt x="765629" y="611007"/>
                              </a:lnTo>
                              <a:lnTo>
                                <a:pt x="765175" y="607382"/>
                              </a:lnTo>
                              <a:lnTo>
                                <a:pt x="764949" y="603983"/>
                              </a:lnTo>
                              <a:lnTo>
                                <a:pt x="765175" y="602397"/>
                              </a:lnTo>
                              <a:lnTo>
                                <a:pt x="651556" y="562296"/>
                              </a:lnTo>
                              <a:lnTo>
                                <a:pt x="649061" y="565921"/>
                              </a:lnTo>
                              <a:lnTo>
                                <a:pt x="646113" y="569093"/>
                              </a:lnTo>
                              <a:lnTo>
                                <a:pt x="642938" y="571812"/>
                              </a:lnTo>
                              <a:lnTo>
                                <a:pt x="639309" y="574304"/>
                              </a:lnTo>
                              <a:lnTo>
                                <a:pt x="635454" y="576116"/>
                              </a:lnTo>
                              <a:lnTo>
                                <a:pt x="633186" y="576796"/>
                              </a:lnTo>
                              <a:lnTo>
                                <a:pt x="631145" y="577476"/>
                              </a:lnTo>
                              <a:lnTo>
                                <a:pt x="629104" y="577929"/>
                              </a:lnTo>
                              <a:lnTo>
                                <a:pt x="627063" y="578155"/>
                              </a:lnTo>
                              <a:lnTo>
                                <a:pt x="624568" y="578609"/>
                              </a:lnTo>
                              <a:lnTo>
                                <a:pt x="622301" y="578835"/>
                              </a:lnTo>
                              <a:lnTo>
                                <a:pt x="620259" y="578609"/>
                              </a:lnTo>
                              <a:lnTo>
                                <a:pt x="617765" y="578155"/>
                              </a:lnTo>
                              <a:lnTo>
                                <a:pt x="615724" y="577929"/>
                              </a:lnTo>
                              <a:lnTo>
                                <a:pt x="613683" y="577476"/>
                              </a:lnTo>
                              <a:lnTo>
                                <a:pt x="609601" y="576116"/>
                              </a:lnTo>
                              <a:lnTo>
                                <a:pt x="605972" y="574304"/>
                              </a:lnTo>
                              <a:lnTo>
                                <a:pt x="559481" y="625733"/>
                              </a:lnTo>
                              <a:lnTo>
                                <a:pt x="454706" y="748755"/>
                              </a:lnTo>
                              <a:lnTo>
                                <a:pt x="456293" y="750794"/>
                              </a:lnTo>
                              <a:lnTo>
                                <a:pt x="457427" y="753059"/>
                              </a:lnTo>
                              <a:lnTo>
                                <a:pt x="458561" y="755325"/>
                              </a:lnTo>
                              <a:lnTo>
                                <a:pt x="459468" y="758044"/>
                              </a:lnTo>
                              <a:lnTo>
                                <a:pt x="460149" y="760536"/>
                              </a:lnTo>
                              <a:lnTo>
                                <a:pt x="460602" y="763028"/>
                              </a:lnTo>
                              <a:lnTo>
                                <a:pt x="461056" y="765747"/>
                              </a:lnTo>
                              <a:lnTo>
                                <a:pt x="461056" y="768465"/>
                              </a:lnTo>
                              <a:lnTo>
                                <a:pt x="460829" y="772090"/>
                              </a:lnTo>
                              <a:lnTo>
                                <a:pt x="460375" y="775489"/>
                              </a:lnTo>
                              <a:lnTo>
                                <a:pt x="459695" y="778887"/>
                              </a:lnTo>
                              <a:lnTo>
                                <a:pt x="458561" y="781833"/>
                              </a:lnTo>
                              <a:lnTo>
                                <a:pt x="456974" y="784778"/>
                              </a:lnTo>
                              <a:lnTo>
                                <a:pt x="455159" y="787723"/>
                              </a:lnTo>
                              <a:lnTo>
                                <a:pt x="453345" y="790442"/>
                              </a:lnTo>
                              <a:lnTo>
                                <a:pt x="451077" y="792707"/>
                              </a:lnTo>
                              <a:lnTo>
                                <a:pt x="448583" y="795200"/>
                              </a:lnTo>
                              <a:lnTo>
                                <a:pt x="445861" y="797012"/>
                              </a:lnTo>
                              <a:lnTo>
                                <a:pt x="443140" y="798824"/>
                              </a:lnTo>
                              <a:lnTo>
                                <a:pt x="439965" y="800184"/>
                              </a:lnTo>
                              <a:lnTo>
                                <a:pt x="437017" y="801543"/>
                              </a:lnTo>
                              <a:lnTo>
                                <a:pt x="433615" y="802223"/>
                              </a:lnTo>
                              <a:lnTo>
                                <a:pt x="430213" y="802903"/>
                              </a:lnTo>
                              <a:lnTo>
                                <a:pt x="426811" y="802903"/>
                              </a:lnTo>
                              <a:lnTo>
                                <a:pt x="423183" y="802903"/>
                              </a:lnTo>
                              <a:lnTo>
                                <a:pt x="419781" y="802223"/>
                              </a:lnTo>
                              <a:lnTo>
                                <a:pt x="416379" y="801317"/>
                              </a:lnTo>
                              <a:lnTo>
                                <a:pt x="413204" y="799957"/>
                              </a:lnTo>
                              <a:lnTo>
                                <a:pt x="410029" y="798598"/>
                              </a:lnTo>
                              <a:lnTo>
                                <a:pt x="407308" y="796785"/>
                              </a:lnTo>
                              <a:lnTo>
                                <a:pt x="404586" y="794973"/>
                              </a:lnTo>
                              <a:lnTo>
                                <a:pt x="402092" y="792481"/>
                              </a:lnTo>
                              <a:lnTo>
                                <a:pt x="253094" y="875402"/>
                              </a:lnTo>
                              <a:lnTo>
                                <a:pt x="253094" y="920940"/>
                              </a:lnTo>
                              <a:lnTo>
                                <a:pt x="303667" y="920940"/>
                              </a:lnTo>
                              <a:lnTo>
                                <a:pt x="303667" y="938838"/>
                              </a:lnTo>
                              <a:lnTo>
                                <a:pt x="253094" y="938838"/>
                              </a:lnTo>
                              <a:lnTo>
                                <a:pt x="253094" y="1020853"/>
                              </a:lnTo>
                              <a:lnTo>
                                <a:pt x="374878" y="910971"/>
                              </a:lnTo>
                              <a:lnTo>
                                <a:pt x="373063" y="907573"/>
                              </a:lnTo>
                              <a:lnTo>
                                <a:pt x="371929" y="903495"/>
                              </a:lnTo>
                              <a:lnTo>
                                <a:pt x="371022" y="899643"/>
                              </a:lnTo>
                              <a:lnTo>
                                <a:pt x="370795" y="895565"/>
                              </a:lnTo>
                              <a:lnTo>
                                <a:pt x="371022" y="892167"/>
                              </a:lnTo>
                              <a:lnTo>
                                <a:pt x="371476" y="888542"/>
                              </a:lnTo>
                              <a:lnTo>
                                <a:pt x="372383" y="885370"/>
                              </a:lnTo>
                              <a:lnTo>
                                <a:pt x="373517" y="882198"/>
                              </a:lnTo>
                              <a:lnTo>
                                <a:pt x="375104" y="879027"/>
                              </a:lnTo>
                              <a:lnTo>
                                <a:pt x="376692" y="876308"/>
                              </a:lnTo>
                              <a:lnTo>
                                <a:pt x="378733" y="873589"/>
                              </a:lnTo>
                              <a:lnTo>
                                <a:pt x="380774" y="871324"/>
                              </a:lnTo>
                              <a:lnTo>
                                <a:pt x="383495" y="869058"/>
                              </a:lnTo>
                              <a:lnTo>
                                <a:pt x="385990" y="867245"/>
                              </a:lnTo>
                              <a:lnTo>
                                <a:pt x="388711" y="865206"/>
                              </a:lnTo>
                              <a:lnTo>
                                <a:pt x="391886" y="863847"/>
                              </a:lnTo>
                              <a:lnTo>
                                <a:pt x="394835" y="862714"/>
                              </a:lnTo>
                              <a:lnTo>
                                <a:pt x="398463" y="861808"/>
                              </a:lnTo>
                              <a:lnTo>
                                <a:pt x="401638" y="861355"/>
                              </a:lnTo>
                              <a:lnTo>
                                <a:pt x="405267" y="861128"/>
                              </a:lnTo>
                              <a:lnTo>
                                <a:pt x="408669" y="861355"/>
                              </a:lnTo>
                              <a:lnTo>
                                <a:pt x="412297" y="861808"/>
                              </a:lnTo>
                              <a:lnTo>
                                <a:pt x="415472" y="862714"/>
                              </a:lnTo>
                              <a:lnTo>
                                <a:pt x="418647" y="863847"/>
                              </a:lnTo>
                              <a:lnTo>
                                <a:pt x="421595" y="865206"/>
                              </a:lnTo>
                              <a:lnTo>
                                <a:pt x="424544" y="867245"/>
                              </a:lnTo>
                              <a:lnTo>
                                <a:pt x="427265" y="869058"/>
                              </a:lnTo>
                              <a:lnTo>
                                <a:pt x="429533" y="871324"/>
                              </a:lnTo>
                              <a:lnTo>
                                <a:pt x="431801" y="873589"/>
                              </a:lnTo>
                              <a:lnTo>
                                <a:pt x="433615" y="876308"/>
                              </a:lnTo>
                              <a:lnTo>
                                <a:pt x="435656" y="879027"/>
                              </a:lnTo>
                              <a:lnTo>
                                <a:pt x="437017" y="882198"/>
                              </a:lnTo>
                              <a:lnTo>
                                <a:pt x="438151" y="885370"/>
                              </a:lnTo>
                              <a:lnTo>
                                <a:pt x="438831" y="888542"/>
                              </a:lnTo>
                              <a:lnTo>
                                <a:pt x="439511" y="892167"/>
                              </a:lnTo>
                              <a:lnTo>
                                <a:pt x="439511" y="895565"/>
                              </a:lnTo>
                              <a:lnTo>
                                <a:pt x="439511" y="897831"/>
                              </a:lnTo>
                              <a:lnTo>
                                <a:pt x="439284" y="899870"/>
                              </a:lnTo>
                              <a:lnTo>
                                <a:pt x="438604" y="904175"/>
                              </a:lnTo>
                              <a:lnTo>
                                <a:pt x="437244" y="908026"/>
                              </a:lnTo>
                              <a:lnTo>
                                <a:pt x="435656" y="911651"/>
                              </a:lnTo>
                              <a:lnTo>
                                <a:pt x="463097" y="937705"/>
                              </a:lnTo>
                              <a:lnTo>
                                <a:pt x="465592" y="935893"/>
                              </a:lnTo>
                              <a:lnTo>
                                <a:pt x="467859" y="934534"/>
                              </a:lnTo>
                              <a:lnTo>
                                <a:pt x="470354" y="932948"/>
                              </a:lnTo>
                              <a:lnTo>
                                <a:pt x="473075" y="932041"/>
                              </a:lnTo>
                              <a:lnTo>
                                <a:pt x="475797" y="931135"/>
                              </a:lnTo>
                              <a:lnTo>
                                <a:pt x="478745" y="930456"/>
                              </a:lnTo>
                              <a:lnTo>
                                <a:pt x="481467" y="930002"/>
                              </a:lnTo>
                              <a:lnTo>
                                <a:pt x="484415" y="930002"/>
                              </a:lnTo>
                              <a:lnTo>
                                <a:pt x="487590" y="930229"/>
                              </a:lnTo>
                              <a:lnTo>
                                <a:pt x="490084" y="930456"/>
                              </a:lnTo>
                              <a:lnTo>
                                <a:pt x="561975" y="752606"/>
                              </a:lnTo>
                              <a:lnTo>
                                <a:pt x="558120" y="750341"/>
                              </a:lnTo>
                              <a:lnTo>
                                <a:pt x="554945" y="747169"/>
                              </a:lnTo>
                              <a:lnTo>
                                <a:pt x="551770" y="743997"/>
                              </a:lnTo>
                              <a:lnTo>
                                <a:pt x="550636" y="742411"/>
                              </a:lnTo>
                              <a:lnTo>
                                <a:pt x="549502" y="740372"/>
                              </a:lnTo>
                              <a:lnTo>
                                <a:pt x="548368" y="738333"/>
                              </a:lnTo>
                              <a:lnTo>
                                <a:pt x="547461" y="736521"/>
                              </a:lnTo>
                              <a:lnTo>
                                <a:pt x="546781" y="734482"/>
                              </a:lnTo>
                              <a:lnTo>
                                <a:pt x="546101" y="732216"/>
                              </a:lnTo>
                              <a:lnTo>
                                <a:pt x="545420" y="729950"/>
                              </a:lnTo>
                              <a:lnTo>
                                <a:pt x="544967" y="727911"/>
                              </a:lnTo>
                              <a:lnTo>
                                <a:pt x="544740" y="725419"/>
                              </a:lnTo>
                              <a:lnTo>
                                <a:pt x="544513" y="722927"/>
                              </a:lnTo>
                              <a:lnTo>
                                <a:pt x="544740" y="719529"/>
                              </a:lnTo>
                              <a:lnTo>
                                <a:pt x="545420" y="716130"/>
                              </a:lnTo>
                              <a:lnTo>
                                <a:pt x="546327" y="712958"/>
                              </a:lnTo>
                              <a:lnTo>
                                <a:pt x="547461" y="709560"/>
                              </a:lnTo>
                              <a:lnTo>
                                <a:pt x="548822" y="706615"/>
                              </a:lnTo>
                              <a:lnTo>
                                <a:pt x="550409" y="703669"/>
                              </a:lnTo>
                              <a:lnTo>
                                <a:pt x="552677" y="701177"/>
                              </a:lnTo>
                              <a:lnTo>
                                <a:pt x="554718" y="698685"/>
                              </a:lnTo>
                              <a:lnTo>
                                <a:pt x="557213" y="696420"/>
                              </a:lnTo>
                              <a:lnTo>
                                <a:pt x="559708" y="694381"/>
                              </a:lnTo>
                              <a:lnTo>
                                <a:pt x="562656" y="692795"/>
                              </a:lnTo>
                              <a:lnTo>
                                <a:pt x="565604" y="691435"/>
                              </a:lnTo>
                              <a:lnTo>
                                <a:pt x="569006" y="690302"/>
                              </a:lnTo>
                              <a:lnTo>
                                <a:pt x="572181" y="689170"/>
                              </a:lnTo>
                              <a:lnTo>
                                <a:pt x="575583" y="688717"/>
                              </a:lnTo>
                              <a:lnTo>
                                <a:pt x="578984" y="688490"/>
                              </a:lnTo>
                              <a:lnTo>
                                <a:pt x="582613" y="688717"/>
                              </a:lnTo>
                              <a:lnTo>
                                <a:pt x="586015" y="689170"/>
                              </a:lnTo>
                              <a:lnTo>
                                <a:pt x="589190" y="690302"/>
                              </a:lnTo>
                              <a:lnTo>
                                <a:pt x="592592" y="691435"/>
                              </a:lnTo>
                              <a:lnTo>
                                <a:pt x="595540" y="692795"/>
                              </a:lnTo>
                              <a:lnTo>
                                <a:pt x="598488" y="694381"/>
                              </a:lnTo>
                              <a:lnTo>
                                <a:pt x="600983" y="696420"/>
                              </a:lnTo>
                              <a:lnTo>
                                <a:pt x="603251" y="698685"/>
                              </a:lnTo>
                              <a:lnTo>
                                <a:pt x="605745" y="701177"/>
                              </a:lnTo>
                              <a:lnTo>
                                <a:pt x="607559" y="703669"/>
                              </a:lnTo>
                              <a:lnTo>
                                <a:pt x="609374" y="706615"/>
                              </a:lnTo>
                              <a:lnTo>
                                <a:pt x="610734" y="709560"/>
                              </a:lnTo>
                              <a:lnTo>
                                <a:pt x="612095" y="712958"/>
                              </a:lnTo>
                              <a:lnTo>
                                <a:pt x="613002" y="716130"/>
                              </a:lnTo>
                              <a:lnTo>
                                <a:pt x="613456" y="719529"/>
                              </a:lnTo>
                              <a:lnTo>
                                <a:pt x="613683" y="722927"/>
                              </a:lnTo>
                              <a:lnTo>
                                <a:pt x="613456" y="725646"/>
                              </a:lnTo>
                              <a:lnTo>
                                <a:pt x="613229" y="728591"/>
                              </a:lnTo>
                              <a:lnTo>
                                <a:pt x="612549" y="731083"/>
                              </a:lnTo>
                              <a:lnTo>
                                <a:pt x="611642" y="733575"/>
                              </a:lnTo>
                              <a:lnTo>
                                <a:pt x="610734" y="736294"/>
                              </a:lnTo>
                              <a:lnTo>
                                <a:pt x="609601" y="738560"/>
                              </a:lnTo>
                              <a:lnTo>
                                <a:pt x="608467" y="740825"/>
                              </a:lnTo>
                              <a:lnTo>
                                <a:pt x="607106" y="743091"/>
                              </a:lnTo>
                              <a:lnTo>
                                <a:pt x="681265" y="796106"/>
                              </a:lnTo>
                              <a:lnTo>
                                <a:pt x="683306" y="794293"/>
                              </a:lnTo>
                              <a:lnTo>
                                <a:pt x="685801" y="792481"/>
                              </a:lnTo>
                              <a:lnTo>
                                <a:pt x="688522" y="791121"/>
                              </a:lnTo>
                              <a:lnTo>
                                <a:pt x="691243" y="789989"/>
                              </a:lnTo>
                              <a:lnTo>
                                <a:pt x="694192" y="789082"/>
                              </a:lnTo>
                              <a:lnTo>
                                <a:pt x="696913" y="788403"/>
                              </a:lnTo>
                              <a:lnTo>
                                <a:pt x="699861" y="788176"/>
                              </a:lnTo>
                              <a:lnTo>
                                <a:pt x="703263" y="787950"/>
                              </a:lnTo>
                              <a:lnTo>
                                <a:pt x="705531" y="787950"/>
                              </a:lnTo>
                              <a:lnTo>
                                <a:pt x="707799" y="788176"/>
                              </a:lnTo>
                              <a:lnTo>
                                <a:pt x="710293" y="788629"/>
                              </a:lnTo>
                              <a:lnTo>
                                <a:pt x="712334" y="789309"/>
                              </a:lnTo>
                              <a:lnTo>
                                <a:pt x="714602" y="789989"/>
                              </a:lnTo>
                              <a:lnTo>
                                <a:pt x="716870" y="790668"/>
                              </a:lnTo>
                              <a:lnTo>
                                <a:pt x="718911" y="791801"/>
                              </a:lnTo>
                              <a:lnTo>
                                <a:pt x="720725" y="792707"/>
                              </a:lnTo>
                              <a:lnTo>
                                <a:pt x="786720" y="747622"/>
                              </a:lnTo>
                              <a:lnTo>
                                <a:pt x="785586" y="744450"/>
                              </a:lnTo>
                              <a:lnTo>
                                <a:pt x="784679" y="741278"/>
                              </a:lnTo>
                              <a:lnTo>
                                <a:pt x="784225" y="737653"/>
                              </a:lnTo>
                              <a:lnTo>
                                <a:pt x="783999" y="734255"/>
                              </a:lnTo>
                              <a:lnTo>
                                <a:pt x="784225" y="730630"/>
                              </a:lnTo>
                              <a:lnTo>
                                <a:pt x="784679" y="727232"/>
                              </a:lnTo>
                              <a:lnTo>
                                <a:pt x="785586" y="723833"/>
                              </a:lnTo>
                              <a:lnTo>
                                <a:pt x="786720" y="720888"/>
                              </a:lnTo>
                              <a:lnTo>
                                <a:pt x="788081" y="717716"/>
                              </a:lnTo>
                              <a:lnTo>
                                <a:pt x="789668" y="714997"/>
                              </a:lnTo>
                              <a:lnTo>
                                <a:pt x="791936" y="712279"/>
                              </a:lnTo>
                              <a:lnTo>
                                <a:pt x="793977" y="709787"/>
                              </a:lnTo>
                              <a:lnTo>
                                <a:pt x="796472" y="707521"/>
                              </a:lnTo>
                              <a:lnTo>
                                <a:pt x="799193" y="705708"/>
                              </a:lnTo>
                              <a:lnTo>
                                <a:pt x="801915" y="703896"/>
                              </a:lnTo>
                              <a:lnTo>
                                <a:pt x="805090" y="702310"/>
                              </a:lnTo>
                              <a:lnTo>
                                <a:pt x="808265" y="701177"/>
                              </a:lnTo>
                              <a:lnTo>
                                <a:pt x="811440" y="700498"/>
                              </a:lnTo>
                              <a:lnTo>
                                <a:pt x="814842" y="700045"/>
                              </a:lnTo>
                              <a:lnTo>
                                <a:pt x="818243" y="699818"/>
                              </a:lnTo>
                              <a:lnTo>
                                <a:pt x="822099" y="700045"/>
                              </a:lnTo>
                              <a:lnTo>
                                <a:pt x="825274" y="700498"/>
                              </a:lnTo>
                              <a:lnTo>
                                <a:pt x="828675" y="701404"/>
                              </a:lnTo>
                              <a:lnTo>
                                <a:pt x="831851" y="702537"/>
                              </a:lnTo>
                              <a:lnTo>
                                <a:pt x="897618" y="598999"/>
                              </a:lnTo>
                              <a:lnTo>
                                <a:pt x="912813" y="608741"/>
                              </a:lnTo>
                              <a:lnTo>
                                <a:pt x="845684" y="713412"/>
                              </a:lnTo>
                              <a:lnTo>
                                <a:pt x="847272" y="715451"/>
                              </a:lnTo>
                              <a:lnTo>
                                <a:pt x="848633" y="717716"/>
                              </a:lnTo>
                              <a:lnTo>
                                <a:pt x="849993" y="720435"/>
                              </a:lnTo>
                              <a:lnTo>
                                <a:pt x="850901" y="722927"/>
                              </a:lnTo>
                              <a:lnTo>
                                <a:pt x="851808" y="725646"/>
                              </a:lnTo>
                              <a:lnTo>
                                <a:pt x="852261" y="728364"/>
                              </a:lnTo>
                              <a:lnTo>
                                <a:pt x="852715" y="731310"/>
                              </a:lnTo>
                              <a:lnTo>
                                <a:pt x="852942" y="734255"/>
                              </a:lnTo>
                              <a:lnTo>
                                <a:pt x="852715" y="737653"/>
                              </a:lnTo>
                              <a:lnTo>
                                <a:pt x="852261" y="741278"/>
                              </a:lnTo>
                              <a:lnTo>
                                <a:pt x="851354" y="744450"/>
                              </a:lnTo>
                              <a:lnTo>
                                <a:pt x="850220" y="747395"/>
                              </a:lnTo>
                              <a:lnTo>
                                <a:pt x="848633" y="750567"/>
                              </a:lnTo>
                              <a:lnTo>
                                <a:pt x="846818" y="753286"/>
                              </a:lnTo>
                              <a:lnTo>
                                <a:pt x="845004" y="756231"/>
                              </a:lnTo>
                              <a:lnTo>
                                <a:pt x="842963" y="758497"/>
                              </a:lnTo>
                              <a:lnTo>
                                <a:pt x="840242" y="760762"/>
                              </a:lnTo>
                              <a:lnTo>
                                <a:pt x="837747" y="762575"/>
                              </a:lnTo>
                              <a:lnTo>
                                <a:pt x="835025" y="764387"/>
                              </a:lnTo>
                              <a:lnTo>
                                <a:pt x="831851" y="765973"/>
                              </a:lnTo>
                              <a:lnTo>
                                <a:pt x="828675" y="767106"/>
                              </a:lnTo>
                              <a:lnTo>
                                <a:pt x="825274" y="767786"/>
                              </a:lnTo>
                              <a:lnTo>
                                <a:pt x="821872" y="768239"/>
                              </a:lnTo>
                              <a:lnTo>
                                <a:pt x="818243" y="768465"/>
                              </a:lnTo>
                              <a:lnTo>
                                <a:pt x="815522" y="768465"/>
                              </a:lnTo>
                              <a:lnTo>
                                <a:pt x="812801" y="768012"/>
                              </a:lnTo>
                              <a:lnTo>
                                <a:pt x="810079" y="767559"/>
                              </a:lnTo>
                              <a:lnTo>
                                <a:pt x="807584" y="766653"/>
                              </a:lnTo>
                              <a:lnTo>
                                <a:pt x="805090" y="765747"/>
                              </a:lnTo>
                              <a:lnTo>
                                <a:pt x="802595" y="764614"/>
                              </a:lnTo>
                              <a:lnTo>
                                <a:pt x="800327" y="763028"/>
                              </a:lnTo>
                              <a:lnTo>
                                <a:pt x="798059" y="761669"/>
                              </a:lnTo>
                              <a:lnTo>
                                <a:pt x="733425" y="806074"/>
                              </a:lnTo>
                              <a:lnTo>
                                <a:pt x="735013" y="809926"/>
                              </a:lnTo>
                              <a:lnTo>
                                <a:pt x="736374" y="813777"/>
                              </a:lnTo>
                              <a:lnTo>
                                <a:pt x="737281" y="818082"/>
                              </a:lnTo>
                              <a:lnTo>
                                <a:pt x="737508" y="820121"/>
                              </a:lnTo>
                              <a:lnTo>
                                <a:pt x="737508" y="822160"/>
                              </a:lnTo>
                              <a:lnTo>
                                <a:pt x="737281" y="825785"/>
                              </a:lnTo>
                              <a:lnTo>
                                <a:pt x="736827" y="829183"/>
                              </a:lnTo>
                              <a:lnTo>
                                <a:pt x="735920" y="832582"/>
                              </a:lnTo>
                              <a:lnTo>
                                <a:pt x="734786" y="835527"/>
                              </a:lnTo>
                              <a:lnTo>
                                <a:pt x="733425" y="838699"/>
                              </a:lnTo>
                              <a:lnTo>
                                <a:pt x="731838" y="841418"/>
                              </a:lnTo>
                              <a:lnTo>
                                <a:pt x="729570" y="844136"/>
                              </a:lnTo>
                              <a:lnTo>
                                <a:pt x="727529" y="846629"/>
                              </a:lnTo>
                              <a:lnTo>
                                <a:pt x="725034" y="848894"/>
                              </a:lnTo>
                              <a:lnTo>
                                <a:pt x="722313" y="850707"/>
                              </a:lnTo>
                              <a:lnTo>
                                <a:pt x="719592" y="852746"/>
                              </a:lnTo>
                              <a:lnTo>
                                <a:pt x="716643" y="854105"/>
                              </a:lnTo>
                              <a:lnTo>
                                <a:pt x="713242" y="855238"/>
                              </a:lnTo>
                              <a:lnTo>
                                <a:pt x="710067" y="855917"/>
                              </a:lnTo>
                              <a:lnTo>
                                <a:pt x="706665" y="856597"/>
                              </a:lnTo>
                              <a:lnTo>
                                <a:pt x="703263" y="856597"/>
                              </a:lnTo>
                              <a:lnTo>
                                <a:pt x="699634" y="856597"/>
                              </a:lnTo>
                              <a:lnTo>
                                <a:pt x="696233" y="855917"/>
                              </a:lnTo>
                              <a:lnTo>
                                <a:pt x="692831" y="855238"/>
                              </a:lnTo>
                              <a:lnTo>
                                <a:pt x="689656" y="854105"/>
                              </a:lnTo>
                              <a:lnTo>
                                <a:pt x="686934" y="852746"/>
                              </a:lnTo>
                              <a:lnTo>
                                <a:pt x="683759" y="850707"/>
                              </a:lnTo>
                              <a:lnTo>
                                <a:pt x="681265" y="848894"/>
                              </a:lnTo>
                              <a:lnTo>
                                <a:pt x="678997" y="846629"/>
                              </a:lnTo>
                              <a:lnTo>
                                <a:pt x="676502" y="844136"/>
                              </a:lnTo>
                              <a:lnTo>
                                <a:pt x="674688" y="841418"/>
                              </a:lnTo>
                              <a:lnTo>
                                <a:pt x="672874" y="838699"/>
                              </a:lnTo>
                              <a:lnTo>
                                <a:pt x="671513" y="835527"/>
                              </a:lnTo>
                              <a:lnTo>
                                <a:pt x="670152" y="832582"/>
                              </a:lnTo>
                              <a:lnTo>
                                <a:pt x="669472" y="829183"/>
                              </a:lnTo>
                              <a:lnTo>
                                <a:pt x="668792" y="825785"/>
                              </a:lnTo>
                              <a:lnTo>
                                <a:pt x="668792" y="822160"/>
                              </a:lnTo>
                              <a:lnTo>
                                <a:pt x="668792" y="819215"/>
                              </a:lnTo>
                              <a:lnTo>
                                <a:pt x="669245" y="816496"/>
                              </a:lnTo>
                              <a:lnTo>
                                <a:pt x="669925" y="813551"/>
                              </a:lnTo>
                              <a:lnTo>
                                <a:pt x="670833" y="810832"/>
                              </a:lnTo>
                              <a:lnTo>
                                <a:pt x="592592" y="754645"/>
                              </a:lnTo>
                              <a:lnTo>
                                <a:pt x="589190" y="755778"/>
                              </a:lnTo>
                              <a:lnTo>
                                <a:pt x="586242" y="756684"/>
                              </a:lnTo>
                              <a:lnTo>
                                <a:pt x="582840" y="757364"/>
                              </a:lnTo>
                              <a:lnTo>
                                <a:pt x="579438" y="757364"/>
                              </a:lnTo>
                              <a:lnTo>
                                <a:pt x="506413" y="937932"/>
                              </a:lnTo>
                              <a:lnTo>
                                <a:pt x="509361" y="940424"/>
                              </a:lnTo>
                              <a:lnTo>
                                <a:pt x="511629" y="943369"/>
                              </a:lnTo>
                              <a:lnTo>
                                <a:pt x="513670" y="946315"/>
                              </a:lnTo>
                              <a:lnTo>
                                <a:pt x="515711" y="949713"/>
                              </a:lnTo>
                              <a:lnTo>
                                <a:pt x="517072" y="953112"/>
                              </a:lnTo>
                              <a:lnTo>
                                <a:pt x="518206" y="956736"/>
                              </a:lnTo>
                              <a:lnTo>
                                <a:pt x="518886" y="960361"/>
                              </a:lnTo>
                              <a:lnTo>
                                <a:pt x="519113" y="964440"/>
                              </a:lnTo>
                              <a:lnTo>
                                <a:pt x="518886" y="967838"/>
                              </a:lnTo>
                              <a:lnTo>
                                <a:pt x="518433" y="971463"/>
                              </a:lnTo>
                              <a:lnTo>
                                <a:pt x="517525" y="974635"/>
                              </a:lnTo>
                              <a:lnTo>
                                <a:pt x="516392" y="977580"/>
                              </a:lnTo>
                              <a:lnTo>
                                <a:pt x="514804" y="980752"/>
                              </a:lnTo>
                              <a:lnTo>
                                <a:pt x="512990" y="983471"/>
                              </a:lnTo>
                              <a:lnTo>
                                <a:pt x="511175" y="986416"/>
                              </a:lnTo>
                              <a:lnTo>
                                <a:pt x="508908" y="988681"/>
                              </a:lnTo>
                              <a:lnTo>
                                <a:pt x="506413" y="990947"/>
                              </a:lnTo>
                              <a:lnTo>
                                <a:pt x="503918" y="992986"/>
                              </a:lnTo>
                              <a:lnTo>
                                <a:pt x="501197" y="994572"/>
                              </a:lnTo>
                              <a:lnTo>
                                <a:pt x="498022" y="996158"/>
                              </a:lnTo>
                              <a:lnTo>
                                <a:pt x="494847" y="997291"/>
                              </a:lnTo>
                              <a:lnTo>
                                <a:pt x="491445" y="997970"/>
                              </a:lnTo>
                              <a:lnTo>
                                <a:pt x="488043" y="998423"/>
                              </a:lnTo>
                              <a:lnTo>
                                <a:pt x="484415" y="998650"/>
                              </a:lnTo>
                              <a:lnTo>
                                <a:pt x="481013" y="998423"/>
                              </a:lnTo>
                              <a:lnTo>
                                <a:pt x="477611" y="997970"/>
                              </a:lnTo>
                              <a:lnTo>
                                <a:pt x="474436" y="997291"/>
                              </a:lnTo>
                              <a:lnTo>
                                <a:pt x="471261" y="996158"/>
                              </a:lnTo>
                              <a:lnTo>
                                <a:pt x="468086" y="994572"/>
                              </a:lnTo>
                              <a:lnTo>
                                <a:pt x="465365" y="992986"/>
                              </a:lnTo>
                              <a:lnTo>
                                <a:pt x="462643" y="990947"/>
                              </a:lnTo>
                              <a:lnTo>
                                <a:pt x="460149" y="988681"/>
                              </a:lnTo>
                              <a:lnTo>
                                <a:pt x="458108" y="986416"/>
                              </a:lnTo>
                              <a:lnTo>
                                <a:pt x="455840" y="983471"/>
                              </a:lnTo>
                              <a:lnTo>
                                <a:pt x="454252" y="980752"/>
                              </a:lnTo>
                              <a:lnTo>
                                <a:pt x="452892" y="977580"/>
                              </a:lnTo>
                              <a:lnTo>
                                <a:pt x="451758" y="974635"/>
                              </a:lnTo>
                              <a:lnTo>
                                <a:pt x="450851" y="971463"/>
                              </a:lnTo>
                              <a:lnTo>
                                <a:pt x="450397" y="967838"/>
                              </a:lnTo>
                              <a:lnTo>
                                <a:pt x="450170" y="964440"/>
                              </a:lnTo>
                              <a:lnTo>
                                <a:pt x="450397" y="961041"/>
                              </a:lnTo>
                              <a:lnTo>
                                <a:pt x="450851" y="958096"/>
                              </a:lnTo>
                              <a:lnTo>
                                <a:pt x="451531" y="954924"/>
                              </a:lnTo>
                              <a:lnTo>
                                <a:pt x="452438" y="952205"/>
                              </a:lnTo>
                              <a:lnTo>
                                <a:pt x="423183" y="924792"/>
                              </a:lnTo>
                              <a:lnTo>
                                <a:pt x="421369" y="925924"/>
                              </a:lnTo>
                              <a:lnTo>
                                <a:pt x="419328" y="927057"/>
                              </a:lnTo>
                              <a:lnTo>
                                <a:pt x="416833" y="927963"/>
                              </a:lnTo>
                              <a:lnTo>
                                <a:pt x="414792" y="928643"/>
                              </a:lnTo>
                              <a:lnTo>
                                <a:pt x="412524" y="929096"/>
                              </a:lnTo>
                              <a:lnTo>
                                <a:pt x="410029" y="929549"/>
                              </a:lnTo>
                              <a:lnTo>
                                <a:pt x="407761" y="929776"/>
                              </a:lnTo>
                              <a:lnTo>
                                <a:pt x="405267" y="930002"/>
                              </a:lnTo>
                              <a:lnTo>
                                <a:pt x="402545" y="929776"/>
                              </a:lnTo>
                              <a:lnTo>
                                <a:pt x="400278" y="929549"/>
                              </a:lnTo>
                              <a:lnTo>
                                <a:pt x="397783" y="929096"/>
                              </a:lnTo>
                              <a:lnTo>
                                <a:pt x="395288" y="928643"/>
                              </a:lnTo>
                              <a:lnTo>
                                <a:pt x="393020" y="927737"/>
                              </a:lnTo>
                              <a:lnTo>
                                <a:pt x="390979" y="926831"/>
                              </a:lnTo>
                              <a:lnTo>
                                <a:pt x="388711" y="925698"/>
                              </a:lnTo>
                              <a:lnTo>
                                <a:pt x="386670" y="924338"/>
                              </a:lnTo>
                              <a:lnTo>
                                <a:pt x="253094" y="1045321"/>
                              </a:lnTo>
                              <a:lnTo>
                                <a:pt x="253094" y="1081797"/>
                              </a:lnTo>
                              <a:lnTo>
                                <a:pt x="396195" y="1081797"/>
                              </a:lnTo>
                              <a:lnTo>
                                <a:pt x="396195" y="1033087"/>
                              </a:lnTo>
                              <a:lnTo>
                                <a:pt x="414338" y="1033087"/>
                              </a:lnTo>
                              <a:lnTo>
                                <a:pt x="414338" y="1081797"/>
                              </a:lnTo>
                              <a:lnTo>
                                <a:pt x="529999" y="1081797"/>
                              </a:lnTo>
                              <a:lnTo>
                                <a:pt x="529999" y="1033087"/>
                              </a:lnTo>
                              <a:lnTo>
                                <a:pt x="547915" y="1033087"/>
                              </a:lnTo>
                              <a:lnTo>
                                <a:pt x="547915" y="1081797"/>
                              </a:lnTo>
                              <a:lnTo>
                                <a:pt x="663575" y="1081797"/>
                              </a:lnTo>
                              <a:lnTo>
                                <a:pt x="663575" y="1033087"/>
                              </a:lnTo>
                              <a:lnTo>
                                <a:pt x="681718" y="1033087"/>
                              </a:lnTo>
                              <a:lnTo>
                                <a:pt x="681718" y="1081797"/>
                              </a:lnTo>
                              <a:lnTo>
                                <a:pt x="797606" y="1081797"/>
                              </a:lnTo>
                              <a:lnTo>
                                <a:pt x="797606" y="1033087"/>
                              </a:lnTo>
                              <a:lnTo>
                                <a:pt x="815522" y="1033087"/>
                              </a:lnTo>
                              <a:lnTo>
                                <a:pt x="815522" y="1081797"/>
                              </a:lnTo>
                              <a:lnTo>
                                <a:pt x="905329" y="1081797"/>
                              </a:lnTo>
                              <a:lnTo>
                                <a:pt x="905329" y="1111250"/>
                              </a:lnTo>
                              <a:lnTo>
                                <a:pt x="253094" y="1111250"/>
                              </a:lnTo>
                              <a:lnTo>
                                <a:pt x="223838" y="1111250"/>
                              </a:lnTo>
                              <a:lnTo>
                                <a:pt x="223838" y="1081797"/>
                              </a:lnTo>
                              <a:lnTo>
                                <a:pt x="223838" y="430212"/>
                              </a:lnTo>
                              <a:close/>
                              <a:moveTo>
                                <a:pt x="93436" y="93209"/>
                              </a:moveTo>
                              <a:lnTo>
                                <a:pt x="93436" y="1351189"/>
                              </a:lnTo>
                              <a:lnTo>
                                <a:pt x="1064079" y="1351189"/>
                              </a:lnTo>
                              <a:lnTo>
                                <a:pt x="1064079" y="385763"/>
                              </a:lnTo>
                              <a:lnTo>
                                <a:pt x="818016" y="385763"/>
                              </a:lnTo>
                              <a:lnTo>
                                <a:pt x="813481" y="385536"/>
                              </a:lnTo>
                              <a:lnTo>
                                <a:pt x="808718" y="384629"/>
                              </a:lnTo>
                              <a:lnTo>
                                <a:pt x="804409" y="383495"/>
                              </a:lnTo>
                              <a:lnTo>
                                <a:pt x="799874" y="381907"/>
                              </a:lnTo>
                              <a:lnTo>
                                <a:pt x="795791" y="380093"/>
                              </a:lnTo>
                              <a:lnTo>
                                <a:pt x="792163" y="377825"/>
                              </a:lnTo>
                              <a:lnTo>
                                <a:pt x="788307" y="374877"/>
                              </a:lnTo>
                              <a:lnTo>
                                <a:pt x="785133" y="372155"/>
                              </a:lnTo>
                              <a:lnTo>
                                <a:pt x="782184" y="368527"/>
                              </a:lnTo>
                              <a:lnTo>
                                <a:pt x="779463" y="365125"/>
                              </a:lnTo>
                              <a:lnTo>
                                <a:pt x="777195" y="361270"/>
                              </a:lnTo>
                              <a:lnTo>
                                <a:pt x="775154" y="357188"/>
                              </a:lnTo>
                              <a:lnTo>
                                <a:pt x="773566" y="352879"/>
                              </a:lnTo>
                              <a:lnTo>
                                <a:pt x="772433" y="348570"/>
                              </a:lnTo>
                              <a:lnTo>
                                <a:pt x="771752" y="343807"/>
                              </a:lnTo>
                              <a:lnTo>
                                <a:pt x="771525" y="339045"/>
                              </a:lnTo>
                              <a:lnTo>
                                <a:pt x="771525" y="93209"/>
                              </a:lnTo>
                              <a:lnTo>
                                <a:pt x="93436" y="93209"/>
                              </a:lnTo>
                              <a:close/>
                              <a:moveTo>
                                <a:pt x="46491" y="0"/>
                              </a:moveTo>
                              <a:lnTo>
                                <a:pt x="771525" y="0"/>
                              </a:lnTo>
                              <a:lnTo>
                                <a:pt x="1157288" y="385763"/>
                              </a:lnTo>
                              <a:lnTo>
                                <a:pt x="1157288" y="1397907"/>
                              </a:lnTo>
                              <a:lnTo>
                                <a:pt x="1157061" y="1402670"/>
                              </a:lnTo>
                              <a:lnTo>
                                <a:pt x="1156381" y="1407432"/>
                              </a:lnTo>
                              <a:lnTo>
                                <a:pt x="1155247" y="1411741"/>
                              </a:lnTo>
                              <a:lnTo>
                                <a:pt x="1153659" y="1416050"/>
                              </a:lnTo>
                              <a:lnTo>
                                <a:pt x="1151618" y="1420132"/>
                              </a:lnTo>
                              <a:lnTo>
                                <a:pt x="1149351" y="1423988"/>
                              </a:lnTo>
                              <a:lnTo>
                                <a:pt x="1146629" y="1427389"/>
                              </a:lnTo>
                              <a:lnTo>
                                <a:pt x="1143454" y="1430791"/>
                              </a:lnTo>
                              <a:lnTo>
                                <a:pt x="1140279" y="1433739"/>
                              </a:lnTo>
                              <a:lnTo>
                                <a:pt x="1136651" y="1436688"/>
                              </a:lnTo>
                              <a:lnTo>
                                <a:pt x="1132795" y="1438955"/>
                              </a:lnTo>
                              <a:lnTo>
                                <a:pt x="1128713" y="1440770"/>
                              </a:lnTo>
                              <a:lnTo>
                                <a:pt x="1124631" y="1442357"/>
                              </a:lnTo>
                              <a:lnTo>
                                <a:pt x="1120095" y="1443491"/>
                              </a:lnTo>
                              <a:lnTo>
                                <a:pt x="1115333" y="1444398"/>
                              </a:lnTo>
                              <a:lnTo>
                                <a:pt x="1110570" y="1444625"/>
                              </a:lnTo>
                              <a:lnTo>
                                <a:pt x="46491" y="1444625"/>
                              </a:lnTo>
                              <a:lnTo>
                                <a:pt x="41956" y="1444398"/>
                              </a:lnTo>
                              <a:lnTo>
                                <a:pt x="37193" y="1443491"/>
                              </a:lnTo>
                              <a:lnTo>
                                <a:pt x="32657" y="1442357"/>
                              </a:lnTo>
                              <a:lnTo>
                                <a:pt x="28575" y="1440770"/>
                              </a:lnTo>
                              <a:lnTo>
                                <a:pt x="24493" y="1438955"/>
                              </a:lnTo>
                              <a:lnTo>
                                <a:pt x="20638" y="1436688"/>
                              </a:lnTo>
                              <a:lnTo>
                                <a:pt x="17009" y="1433739"/>
                              </a:lnTo>
                              <a:lnTo>
                                <a:pt x="13834" y="1430791"/>
                              </a:lnTo>
                              <a:lnTo>
                                <a:pt x="10659" y="1427389"/>
                              </a:lnTo>
                              <a:lnTo>
                                <a:pt x="7938" y="1423988"/>
                              </a:lnTo>
                              <a:lnTo>
                                <a:pt x="5670" y="1420132"/>
                              </a:lnTo>
                              <a:lnTo>
                                <a:pt x="3856" y="1416050"/>
                              </a:lnTo>
                              <a:lnTo>
                                <a:pt x="2041" y="1411741"/>
                              </a:lnTo>
                              <a:lnTo>
                                <a:pt x="907" y="1407432"/>
                              </a:lnTo>
                              <a:lnTo>
                                <a:pt x="227" y="1402670"/>
                              </a:lnTo>
                              <a:lnTo>
                                <a:pt x="0" y="1397907"/>
                              </a:lnTo>
                              <a:lnTo>
                                <a:pt x="0" y="46491"/>
                              </a:lnTo>
                              <a:lnTo>
                                <a:pt x="227" y="41729"/>
                              </a:lnTo>
                              <a:lnTo>
                                <a:pt x="907" y="37193"/>
                              </a:lnTo>
                              <a:lnTo>
                                <a:pt x="2041" y="32657"/>
                              </a:lnTo>
                              <a:lnTo>
                                <a:pt x="3856" y="28348"/>
                              </a:lnTo>
                              <a:lnTo>
                                <a:pt x="5670" y="24266"/>
                              </a:lnTo>
                              <a:lnTo>
                                <a:pt x="7938" y="20411"/>
                              </a:lnTo>
                              <a:lnTo>
                                <a:pt x="10659" y="17009"/>
                              </a:lnTo>
                              <a:lnTo>
                                <a:pt x="13834" y="13607"/>
                              </a:lnTo>
                              <a:lnTo>
                                <a:pt x="17009" y="10659"/>
                              </a:lnTo>
                              <a:lnTo>
                                <a:pt x="20638" y="7938"/>
                              </a:lnTo>
                              <a:lnTo>
                                <a:pt x="24493" y="5443"/>
                              </a:lnTo>
                              <a:lnTo>
                                <a:pt x="28575" y="3629"/>
                              </a:lnTo>
                              <a:lnTo>
                                <a:pt x="32657" y="2041"/>
                              </a:lnTo>
                              <a:lnTo>
                                <a:pt x="37193" y="907"/>
                              </a:lnTo>
                              <a:lnTo>
                                <a:pt x="41956" y="227"/>
                              </a:lnTo>
                              <a:lnTo>
                                <a:pt x="4649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>
                          <a:noFill/>
                          <a:round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36.75pt;margin-top:341.55pt;height:42.7pt;width:34.2pt;z-index:251679744;v-text-anchor:middle;mso-width-relative:page;mso-height-relative:page;" fillcolor="#2A3D52 [3204]" filled="t" stroked="f" coordsize="1157288,1444625" o:gfxdata="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" path="m223838,430212l253094,430212,253094,520156,303667,520156,303667,538054,253094,538054,253094,653826,303667,653826,303667,671725,253094,671725,253094,787496,303667,787496,303667,805395,253094,805395,253094,855011,393474,776848,392567,772770,392340,770505,392340,768465,392567,765067,393020,761669,393928,758270,394835,755098,396422,752153,398236,749434,400278,746716,402319,744224,404813,742185,407535,739919,410256,738333,413431,736974,416379,735841,419781,734935,423183,734482,426811,734255,430667,734482,434295,735161,437924,736067,441099,737427,546101,613725,592818,561843,591911,559804,591004,557992,590097,555726,589190,553460,588509,551421,588283,549156,587829,546664,587829,544398,588056,540773,588509,537375,589417,534203,590777,530804,592138,527859,593725,524914,595767,522422,598034,520156,600529,517664,603024,515852,605972,514039,608920,512680,612095,511320,615497,510414,618672,509961,622301,509734,625702,509961,629331,510414,632506,511320,635908,512680,638629,514039,641804,515852,644299,517664,646567,520156,649061,522422,650875,524914,652690,527859,654051,530804,655184,534203,655865,537375,656772,540773,656772,544398,656772,545078,770618,585179,773113,581780,776061,578835,779236,576116,782865,573851,786720,572038,790802,570452,792843,569999,794884,569773,797379,569546,799420,569546,802595,569546,805770,569999,808718,570679,811440,571812,814388,573171,816883,574530,819604,576116,821872,577929,900340,528992,910092,544171,831851,592655,832758,595601,833211,598093,833665,601038,833892,603983,833665,607382,833211,611007,832304,614178,831170,617350,829809,620296,827995,623241,825954,625733,823686,628225,821418,630491,818697,632530,815975,634116,813027,635475,809625,636608,806451,637741,802822,638194,799420,638420,795792,638194,792617,637741,789215,636608,786040,635475,783092,634116,780143,632530,777649,630491,775154,628225,772886,625733,770845,623241,769258,620296,767897,617350,766536,614178,765629,611007,765175,607382,764949,603983,765175,602397,651556,562296,649061,565921,646113,569093,642938,571812,639309,574304,635454,576116,633186,576796,631145,577476,629104,577929,627063,578155,624568,578609,622301,578835,620259,578609,617765,578155,615724,577929,613683,577476,609601,576116,605972,574304,559481,625733,454706,748755,456293,750794,457427,753059,458561,755325,459468,758044,460149,760536,460602,763028,461056,765747,461056,768465,460829,772090,460375,775489,459695,778887,458561,781833,456974,784778,455159,787723,453345,790442,451077,792707,448583,795200,445861,797012,443140,798824,439965,800184,437017,801543,433615,802223,430213,802903,426811,802903,423183,802903,419781,802223,416379,801317,413204,799957,410029,798598,407308,796785,404586,794973,402092,792481,253094,875402,253094,920940,303667,920940,303667,938838,253094,938838,253094,1020853,374878,910971,373063,907573,371929,903495,371022,899643,370795,895565,371022,892167,371476,888542,372383,885370,373517,882198,375104,879027,376692,876308,378733,873589,380774,871324,383495,869058,385990,867245,388711,865206,391886,863847,394835,862714,398463,861808,401638,861355,405267,861128,408669,861355,412297,861808,415472,862714,418647,863847,421595,865206,424544,867245,427265,869058,429533,871324,431801,873589,433615,876308,435656,879027,437017,882198,438151,885370,438831,888542,439511,892167,439511,895565,439511,897831,439284,899870,438604,904175,437244,908026,435656,911651,463097,937705,465592,935893,467859,934534,470354,932948,473075,932041,475797,931135,478745,930456,481467,930002,484415,930002,487590,930229,490084,930456,561975,752606,558120,750341,554945,747169,551770,743997,550636,742411,549502,740372,548368,738333,547461,736521,546781,734482,546101,732216,545420,729950,544967,727911,544740,725419,544513,722927,544740,719529,545420,716130,546327,712958,547461,709560,548822,706615,550409,703669,552677,701177,554718,698685,557213,696420,559708,694381,562656,692795,565604,691435,569006,690302,572181,689170,575583,688717,578984,688490,582613,688717,586015,689170,589190,690302,592592,691435,595540,692795,598488,694381,600983,696420,603251,698685,605745,701177,607559,703669,609374,706615,610734,709560,612095,712958,613002,716130,613456,719529,613683,722927,613456,725646,613229,728591,612549,731083,611642,733575,610734,736294,609601,738560,608467,740825,607106,743091,681265,796106,683306,794293,685801,792481,688522,791121,691243,789989,694192,789082,696913,788403,699861,788176,703263,787950,705531,787950,707799,788176,710293,788629,712334,789309,714602,789989,716870,790668,718911,791801,720725,792707,786720,747622,785586,744450,784679,741278,784225,737653,783999,734255,784225,730630,784679,727232,785586,723833,786720,720888,788081,717716,789668,714997,791936,712279,793977,709787,796472,707521,799193,705708,801915,703896,805090,702310,808265,701177,811440,700498,814842,700045,818243,699818,822099,700045,825274,700498,828675,701404,831851,702537,897618,598999,912813,608741,845684,713412,847272,715451,848633,717716,849993,720435,850901,722927,851808,725646,852261,728364,852715,731310,852942,734255,852715,737653,852261,741278,851354,744450,850220,747395,848633,750567,846818,753286,845004,756231,842963,758497,840242,760762,837747,762575,835025,764387,831851,765973,828675,767106,825274,767786,821872,768239,818243,768465,815522,768465,812801,768012,810079,767559,807584,766653,805090,765747,802595,764614,800327,763028,798059,761669,733425,806074,735013,809926,736374,813777,737281,818082,737508,820121,737508,822160,737281,825785,736827,829183,735920,832582,734786,835527,733425,838699,731838,841418,729570,844136,727529,846629,725034,848894,722313,850707,719592,852746,716643,854105,713242,855238,710067,855917,706665,856597,703263,856597,699634,856597,696233,855917,692831,855238,689656,854105,686934,852746,683759,850707,681265,848894,678997,846629,676502,844136,674688,841418,672874,838699,671513,835527,670152,832582,669472,829183,668792,825785,668792,822160,668792,819215,669245,816496,669925,813551,670833,810832,592592,754645,589190,755778,586242,756684,582840,757364,579438,757364,506413,937932,509361,940424,511629,943369,513670,946315,515711,949713,517072,953112,518206,956736,518886,960361,519113,964440,518886,967838,518433,971463,517525,974635,516392,977580,514804,980752,512990,983471,511175,986416,508908,988681,506413,990947,503918,992986,501197,994572,498022,996158,494847,997291,491445,997970,488043,998423,484415,998650,481013,998423,477611,997970,474436,997291,471261,996158,468086,994572,465365,992986,462643,990947,460149,988681,458108,986416,455840,983471,454252,980752,452892,977580,451758,974635,450851,971463,450397,967838,450170,964440,450397,961041,450851,958096,451531,954924,452438,952205,423183,924792,421369,925924,419328,927057,416833,927963,414792,928643,412524,929096,410029,929549,407761,929776,405267,930002,402545,929776,400278,929549,397783,929096,395288,928643,393020,927737,390979,926831,388711,925698,386670,924338,253094,1045321,253094,1081797,396195,1081797,396195,1033087,414338,1033087,414338,1081797,529999,1081797,529999,1033087,547915,1033087,547915,1081797,663575,1081797,663575,1033087,681718,1033087,681718,1081797,797606,1081797,797606,1033087,815522,1033087,815522,1081797,905329,1081797,905329,1111250,253094,1111250,223838,1111250,223838,1081797,223838,430212xm93436,93209l93436,1351189,1064079,1351189,1064079,385763,818016,385763,813481,385536,808718,384629,804409,383495,799874,381907,795791,380093,792163,377825,788307,374877,785133,372155,782184,368527,779463,365125,777195,361270,775154,357188,773566,352879,772433,348570,771752,343807,771525,339045,771525,93209,93436,93209xm46491,0l771525,0,1157288,385763,1157288,1397907,1157061,1402670,1156381,1407432,1155247,1411741,1153659,1416050,1151618,1420132,1149351,1423988,1146629,1427389,1143454,1430791,1140279,1433739,1136651,1436688,1132795,1438955,1128713,1440770,1124631,1442357,1120095,1443491,1115333,1444398,1110570,1444625,46491,1444625,41956,1444398,37193,1443491,32657,1442357,28575,1440770,24493,1438955,20638,1436688,17009,1433739,13834,1430791,10659,1427389,7938,1423988,5670,1420132,3856,1416050,2041,1411741,907,1407432,227,1402670,0,1397907,0,46491,227,41729,907,37193,2041,32657,3856,28348,5670,24266,7938,20411,10659,17009,13834,13607,17009,10659,20638,7938,24493,5443,28575,3629,32657,2041,37193,907,41956,227,46491,0xe">
                <v:path o:connectlocs="125403,332353;194509,378537;203274,365309;270582,303656;291371,267561;300248,254334;316429,254334;325418,267561;392839,282021;406098,285048;412840,302311;402840,314417;386546,312960;379018,298836;311709,285945;277212,309597;228332,382011;219567,395239;203162,395127;185745,450726;186644,433576;200802,426065;214848,433576;216646,449269;240018,460142;271256,364412;271256,351073;283505,340985;298899,345692;303843,360489;341150,391427;354072,390867;388793,359817;398907,347486;452282,301190;422504,364973;413739,378200;398907,378873;365309,408578;356544,421918;340363,421918;331374,408578;287100,374725;257098,478863;248333,492090;231927,492090;223163,478863;205521,459470;193723,458574;262604,511147;404076,535247;527231,190866;387557,182338;23035,0;568133,706238;23035,714766;3933,704555;1011,16157;16181,1009" o:connectangles="0,0,0,0,0,0,0,0,0,0,0,0,0,0,0,0,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5342890</wp:posOffset>
                </wp:positionH>
                <wp:positionV relativeFrom="paragraph">
                  <wp:posOffset>3312160</wp:posOffset>
                </wp:positionV>
                <wp:extent cx="467995" cy="635635"/>
                <wp:effectExtent l="0" t="0" r="8255" b="0"/>
                <wp:wrapNone/>
                <wp:docPr id="24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68267" cy="635659"/>
                        </a:xfrm>
                        <a:custGeom>
                          <a:avLst/>
                          <a:gdLst>
                            <a:gd name="T0" fmla="*/ 1224924 w 2376488"/>
                            <a:gd name="T1" fmla="*/ 2761395 h 3225800"/>
                            <a:gd name="T2" fmla="*/ 1200514 w 2376488"/>
                            <a:gd name="T3" fmla="*/ 2844137 h 3225800"/>
                            <a:gd name="T4" fmla="*/ 434302 w 2376488"/>
                            <a:gd name="T5" fmla="*/ 2840318 h 3225800"/>
                            <a:gd name="T6" fmla="*/ 417817 w 2376488"/>
                            <a:gd name="T7" fmla="*/ 2755348 h 3225800"/>
                            <a:gd name="T8" fmla="*/ 1946947 w 2376488"/>
                            <a:gd name="T9" fmla="*/ 2276790 h 3225800"/>
                            <a:gd name="T10" fmla="*/ 2007871 w 2376488"/>
                            <a:gd name="T11" fmla="*/ 2336867 h 3225800"/>
                            <a:gd name="T12" fmla="*/ 1960274 w 2376488"/>
                            <a:gd name="T13" fmla="*/ 2408268 h 3225800"/>
                            <a:gd name="T14" fmla="*/ 421315 w 2376488"/>
                            <a:gd name="T15" fmla="*/ 2381532 h 3225800"/>
                            <a:gd name="T16" fmla="*/ 429565 w 2376488"/>
                            <a:gd name="T17" fmla="*/ 2296291 h 3225800"/>
                            <a:gd name="T18" fmla="*/ 1966620 w 2376488"/>
                            <a:gd name="T19" fmla="*/ 1981797 h 3225800"/>
                            <a:gd name="T20" fmla="*/ 2006602 w 2376488"/>
                            <a:gd name="T21" fmla="*/ 2057463 h 3225800"/>
                            <a:gd name="T22" fmla="*/ 1940284 w 2376488"/>
                            <a:gd name="T23" fmla="*/ 2111375 h 3225800"/>
                            <a:gd name="T24" fmla="*/ 412748 w 2376488"/>
                            <a:gd name="T25" fmla="*/ 2064084 h 3225800"/>
                            <a:gd name="T26" fmla="*/ 445431 w 2376488"/>
                            <a:gd name="T27" fmla="*/ 1984634 h 3225800"/>
                            <a:gd name="T28" fmla="*/ 1983438 w 2376488"/>
                            <a:gd name="T29" fmla="*/ 1691813 h 3225800"/>
                            <a:gd name="T30" fmla="*/ 1999621 w 2376488"/>
                            <a:gd name="T31" fmla="*/ 1776110 h 3225800"/>
                            <a:gd name="T32" fmla="*/ 464152 w 2376488"/>
                            <a:gd name="T33" fmla="*/ 1809766 h 3225800"/>
                            <a:gd name="T34" fmla="*/ 409575 w 2376488"/>
                            <a:gd name="T35" fmla="*/ 1743712 h 3225800"/>
                            <a:gd name="T36" fmla="*/ 464152 w 2376488"/>
                            <a:gd name="T37" fmla="*/ 1677973 h 3225800"/>
                            <a:gd name="T38" fmla="*/ 839503 w 2376488"/>
                            <a:gd name="T39" fmla="*/ 1405929 h 3225800"/>
                            <a:gd name="T40" fmla="*/ 831271 w 2376488"/>
                            <a:gd name="T41" fmla="*/ 1491484 h 3225800"/>
                            <a:gd name="T42" fmla="*/ 445349 w 2376488"/>
                            <a:gd name="T43" fmla="*/ 1503122 h 3225800"/>
                            <a:gd name="T44" fmla="*/ 412741 w 2376488"/>
                            <a:gd name="T45" fmla="*/ 1423858 h 3225800"/>
                            <a:gd name="T46" fmla="*/ 1305682 w 2376488"/>
                            <a:gd name="T47" fmla="*/ 909637 h 3225800"/>
                            <a:gd name="T48" fmla="*/ 1477663 w 2376488"/>
                            <a:gd name="T49" fmla="*/ 930614 h 3225800"/>
                            <a:gd name="T50" fmla="*/ 1610543 w 2376488"/>
                            <a:gd name="T51" fmla="*/ 964305 h 3225800"/>
                            <a:gd name="T52" fmla="*/ 1857547 w 2376488"/>
                            <a:gd name="T53" fmla="*/ 995452 h 3225800"/>
                            <a:gd name="T54" fmla="*/ 1953551 w 2376488"/>
                            <a:gd name="T55" fmla="*/ 1129896 h 3225800"/>
                            <a:gd name="T56" fmla="*/ 1951644 w 2376488"/>
                            <a:gd name="T57" fmla="*/ 1484281 h 3225800"/>
                            <a:gd name="T58" fmla="*/ 1772351 w 2376488"/>
                            <a:gd name="T59" fmla="*/ 1229696 h 3225800"/>
                            <a:gd name="T60" fmla="*/ 1346691 w 2376488"/>
                            <a:gd name="T61" fmla="*/ 1512886 h 3225800"/>
                            <a:gd name="T62" fmla="*/ 1134337 w 2376488"/>
                            <a:gd name="T63" fmla="*/ 1276735 h 3225800"/>
                            <a:gd name="T64" fmla="*/ 953455 w 2376488"/>
                            <a:gd name="T65" fmla="*/ 1247177 h 3225800"/>
                            <a:gd name="T66" fmla="*/ 985244 w 2376488"/>
                            <a:gd name="T67" fmla="*/ 1088260 h 3225800"/>
                            <a:gd name="T68" fmla="*/ 1137516 w 2376488"/>
                            <a:gd name="T69" fmla="*/ 966212 h 3225800"/>
                            <a:gd name="T70" fmla="*/ 1523318 w 2376488"/>
                            <a:gd name="T71" fmla="*/ 269565 h 3225800"/>
                            <a:gd name="T72" fmla="*/ 1643237 w 2376488"/>
                            <a:gd name="T73" fmla="*/ 362372 h 3225800"/>
                            <a:gd name="T74" fmla="*/ 1694767 w 2376488"/>
                            <a:gd name="T75" fmla="*/ 516202 h 3225800"/>
                            <a:gd name="T76" fmla="*/ 1720850 w 2376488"/>
                            <a:gd name="T77" fmla="*/ 562923 h 3225800"/>
                            <a:gd name="T78" fmla="*/ 1679181 w 2376488"/>
                            <a:gd name="T79" fmla="*/ 652233 h 3225800"/>
                            <a:gd name="T80" fmla="*/ 1618744 w 2376488"/>
                            <a:gd name="T81" fmla="*/ 782861 h 3225800"/>
                            <a:gd name="T82" fmla="*/ 1514411 w 2376488"/>
                            <a:gd name="T83" fmla="*/ 865815 h 3225800"/>
                            <a:gd name="T84" fmla="*/ 1382405 w 2376488"/>
                            <a:gd name="T85" fmla="*/ 850559 h 3225800"/>
                            <a:gd name="T86" fmla="*/ 1291750 w 2376488"/>
                            <a:gd name="T87" fmla="*/ 748218 h 3225800"/>
                            <a:gd name="T88" fmla="*/ 1240220 w 2376488"/>
                            <a:gd name="T89" fmla="*/ 647783 h 3225800"/>
                            <a:gd name="T90" fmla="*/ 1206503 w 2376488"/>
                            <a:gd name="T91" fmla="*/ 551481 h 3225800"/>
                            <a:gd name="T92" fmla="*/ 1239266 w 2376488"/>
                            <a:gd name="T93" fmla="*/ 512705 h 3225800"/>
                            <a:gd name="T94" fmla="*/ 1288251 w 2376488"/>
                            <a:gd name="T95" fmla="*/ 361736 h 3225800"/>
                            <a:gd name="T96" fmla="*/ 1408488 w 2376488"/>
                            <a:gd name="T97" fmla="*/ 269565 h 3225800"/>
                            <a:gd name="T98" fmla="*/ 124794 w 2376488"/>
                            <a:gd name="T99" fmla="*/ 3092133 h 3225800"/>
                            <a:gd name="T100" fmla="*/ 2233594 w 2376488"/>
                            <a:gd name="T101" fmla="*/ 3105468 h 3225800"/>
                            <a:gd name="T102" fmla="*/ 2257092 w 2376488"/>
                            <a:gd name="T103" fmla="*/ 152400 h 3225800"/>
                            <a:gd name="T104" fmla="*/ 2230736 w 2376488"/>
                            <a:gd name="T105" fmla="*/ 120015 h 3225800"/>
                            <a:gd name="T106" fmla="*/ 2289799 w 2376488"/>
                            <a:gd name="T107" fmla="*/ 15557 h 3225800"/>
                            <a:gd name="T108" fmla="*/ 2360928 w 2376488"/>
                            <a:gd name="T109" fmla="*/ 86677 h 3225800"/>
                            <a:gd name="T110" fmla="*/ 2372995 w 2376488"/>
                            <a:gd name="T111" fmla="*/ 3104198 h 3225800"/>
                            <a:gd name="T112" fmla="*/ 2320918 w 2376488"/>
                            <a:gd name="T113" fmla="*/ 3191193 h 3225800"/>
                            <a:gd name="T114" fmla="*/ 2224068 w 2376488"/>
                            <a:gd name="T115" fmla="*/ 3225800 h 3225800"/>
                            <a:gd name="T116" fmla="*/ 61285 w 2376488"/>
                            <a:gd name="T117" fmla="*/ 3195638 h 3225800"/>
                            <a:gd name="T118" fmla="*/ 5080 w 2376488"/>
                            <a:gd name="T119" fmla="*/ 3111818 h 32258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376488" h="3225800">
                              <a:moveTo>
                                <a:pt x="477415" y="2719387"/>
                              </a:moveTo>
                              <a:lnTo>
                                <a:pt x="1162156" y="2719387"/>
                              </a:lnTo>
                              <a:lnTo>
                                <a:pt x="1169130" y="2720024"/>
                              </a:lnTo>
                              <a:lnTo>
                                <a:pt x="1175787" y="2720978"/>
                              </a:lnTo>
                              <a:lnTo>
                                <a:pt x="1182444" y="2722570"/>
                              </a:lnTo>
                              <a:lnTo>
                                <a:pt x="1188468" y="2724797"/>
                              </a:lnTo>
                              <a:lnTo>
                                <a:pt x="1194491" y="2727980"/>
                              </a:lnTo>
                              <a:lnTo>
                                <a:pt x="1200514" y="2731162"/>
                              </a:lnTo>
                              <a:lnTo>
                                <a:pt x="1205269" y="2735299"/>
                              </a:lnTo>
                              <a:lnTo>
                                <a:pt x="1210342" y="2739436"/>
                              </a:lnTo>
                              <a:lnTo>
                                <a:pt x="1214463" y="2744528"/>
                              </a:lnTo>
                              <a:lnTo>
                                <a:pt x="1218584" y="2749938"/>
                              </a:lnTo>
                              <a:lnTo>
                                <a:pt x="1222071" y="2755348"/>
                              </a:lnTo>
                              <a:lnTo>
                                <a:pt x="1224924" y="2761395"/>
                              </a:lnTo>
                              <a:lnTo>
                                <a:pt x="1227143" y="2767442"/>
                              </a:lnTo>
                              <a:lnTo>
                                <a:pt x="1228728" y="2774125"/>
                              </a:lnTo>
                              <a:lnTo>
                                <a:pt x="1229679" y="2780808"/>
                              </a:lnTo>
                              <a:lnTo>
                                <a:pt x="1230313" y="2787809"/>
                              </a:lnTo>
                              <a:lnTo>
                                <a:pt x="1229679" y="2794810"/>
                              </a:lnTo>
                              <a:lnTo>
                                <a:pt x="1228728" y="2801493"/>
                              </a:lnTo>
                              <a:lnTo>
                                <a:pt x="1227143" y="2808176"/>
                              </a:lnTo>
                              <a:lnTo>
                                <a:pt x="1224924" y="2814223"/>
                              </a:lnTo>
                              <a:lnTo>
                                <a:pt x="1222071" y="2820269"/>
                              </a:lnTo>
                              <a:lnTo>
                                <a:pt x="1218584" y="2825679"/>
                              </a:lnTo>
                              <a:lnTo>
                                <a:pt x="1214463" y="2831090"/>
                              </a:lnTo>
                              <a:lnTo>
                                <a:pt x="1210342" y="2836181"/>
                              </a:lnTo>
                              <a:lnTo>
                                <a:pt x="1205269" y="2840318"/>
                              </a:lnTo>
                              <a:lnTo>
                                <a:pt x="1200514" y="2844137"/>
                              </a:lnTo>
                              <a:lnTo>
                                <a:pt x="1194491" y="2847638"/>
                              </a:lnTo>
                              <a:lnTo>
                                <a:pt x="1188468" y="2850820"/>
                              </a:lnTo>
                              <a:lnTo>
                                <a:pt x="1182444" y="2853048"/>
                              </a:lnTo>
                              <a:lnTo>
                                <a:pt x="1175787" y="2854639"/>
                              </a:lnTo>
                              <a:lnTo>
                                <a:pt x="1169130" y="2855594"/>
                              </a:lnTo>
                              <a:lnTo>
                                <a:pt x="1162156" y="2855912"/>
                              </a:lnTo>
                              <a:lnTo>
                                <a:pt x="477415" y="2855912"/>
                              </a:lnTo>
                              <a:lnTo>
                                <a:pt x="470441" y="2855594"/>
                              </a:lnTo>
                              <a:lnTo>
                                <a:pt x="464100" y="2854639"/>
                              </a:lnTo>
                              <a:lnTo>
                                <a:pt x="457126" y="2853048"/>
                              </a:lnTo>
                              <a:lnTo>
                                <a:pt x="451103" y="2850820"/>
                              </a:lnTo>
                              <a:lnTo>
                                <a:pt x="445397" y="2847638"/>
                              </a:lnTo>
                              <a:lnTo>
                                <a:pt x="439374" y="2844137"/>
                              </a:lnTo>
                              <a:lnTo>
                                <a:pt x="434302" y="2840318"/>
                              </a:lnTo>
                              <a:lnTo>
                                <a:pt x="429546" y="2836181"/>
                              </a:lnTo>
                              <a:lnTo>
                                <a:pt x="425108" y="2831090"/>
                              </a:lnTo>
                              <a:lnTo>
                                <a:pt x="421304" y="2825679"/>
                              </a:lnTo>
                              <a:lnTo>
                                <a:pt x="417817" y="2820269"/>
                              </a:lnTo>
                              <a:lnTo>
                                <a:pt x="414964" y="2814223"/>
                              </a:lnTo>
                              <a:lnTo>
                                <a:pt x="412745" y="2808176"/>
                              </a:lnTo>
                              <a:lnTo>
                                <a:pt x="410843" y="2801493"/>
                              </a:lnTo>
                              <a:lnTo>
                                <a:pt x="409575" y="2794810"/>
                              </a:lnTo>
                              <a:lnTo>
                                <a:pt x="409575" y="2787809"/>
                              </a:lnTo>
                              <a:lnTo>
                                <a:pt x="409575" y="2780808"/>
                              </a:lnTo>
                              <a:lnTo>
                                <a:pt x="410843" y="2774125"/>
                              </a:lnTo>
                              <a:lnTo>
                                <a:pt x="412745" y="2767442"/>
                              </a:lnTo>
                              <a:lnTo>
                                <a:pt x="414964" y="2761395"/>
                              </a:lnTo>
                              <a:lnTo>
                                <a:pt x="417817" y="2755348"/>
                              </a:lnTo>
                              <a:lnTo>
                                <a:pt x="421304" y="2749938"/>
                              </a:lnTo>
                              <a:lnTo>
                                <a:pt x="425108" y="2744528"/>
                              </a:lnTo>
                              <a:lnTo>
                                <a:pt x="429546" y="2739436"/>
                              </a:lnTo>
                              <a:lnTo>
                                <a:pt x="434302" y="2735299"/>
                              </a:lnTo>
                              <a:lnTo>
                                <a:pt x="439374" y="2731162"/>
                              </a:lnTo>
                              <a:lnTo>
                                <a:pt x="445397" y="2727980"/>
                              </a:lnTo>
                              <a:lnTo>
                                <a:pt x="451103" y="2724797"/>
                              </a:lnTo>
                              <a:lnTo>
                                <a:pt x="457126" y="2722570"/>
                              </a:lnTo>
                              <a:lnTo>
                                <a:pt x="464100" y="2720978"/>
                              </a:lnTo>
                              <a:lnTo>
                                <a:pt x="470441" y="2720024"/>
                              </a:lnTo>
                              <a:lnTo>
                                <a:pt x="477415" y="2719387"/>
                              </a:lnTo>
                              <a:close/>
                              <a:moveTo>
                                <a:pt x="477479" y="2276475"/>
                              </a:moveTo>
                              <a:lnTo>
                                <a:pt x="1940284" y="2276475"/>
                              </a:lnTo>
                              <a:lnTo>
                                <a:pt x="1946947" y="2276790"/>
                              </a:lnTo>
                              <a:lnTo>
                                <a:pt x="1953928" y="2277733"/>
                              </a:lnTo>
                              <a:lnTo>
                                <a:pt x="1960274" y="2279621"/>
                              </a:lnTo>
                              <a:lnTo>
                                <a:pt x="1966620" y="2281822"/>
                              </a:lnTo>
                              <a:lnTo>
                                <a:pt x="1972649" y="2284339"/>
                              </a:lnTo>
                              <a:lnTo>
                                <a:pt x="1978044" y="2287799"/>
                              </a:lnTo>
                              <a:lnTo>
                                <a:pt x="1983438" y="2291573"/>
                              </a:lnTo>
                              <a:lnTo>
                                <a:pt x="1988197" y="2296291"/>
                              </a:lnTo>
                              <a:lnTo>
                                <a:pt x="1992640" y="2300695"/>
                              </a:lnTo>
                              <a:lnTo>
                                <a:pt x="1996448" y="2306042"/>
                              </a:lnTo>
                              <a:lnTo>
                                <a:pt x="1999621" y="2311704"/>
                              </a:lnTo>
                              <a:lnTo>
                                <a:pt x="2002794" y="2317366"/>
                              </a:lnTo>
                              <a:lnTo>
                                <a:pt x="2005015" y="2323971"/>
                              </a:lnTo>
                              <a:lnTo>
                                <a:pt x="2006602" y="2330262"/>
                              </a:lnTo>
                              <a:lnTo>
                                <a:pt x="2007871" y="2336867"/>
                              </a:lnTo>
                              <a:lnTo>
                                <a:pt x="2008188" y="2343787"/>
                              </a:lnTo>
                              <a:lnTo>
                                <a:pt x="2007871" y="2350707"/>
                              </a:lnTo>
                              <a:lnTo>
                                <a:pt x="2006602" y="2357312"/>
                              </a:lnTo>
                              <a:lnTo>
                                <a:pt x="2005015" y="2363603"/>
                              </a:lnTo>
                              <a:lnTo>
                                <a:pt x="2002794" y="2370208"/>
                              </a:lnTo>
                              <a:lnTo>
                                <a:pt x="1999621" y="2375870"/>
                              </a:lnTo>
                              <a:lnTo>
                                <a:pt x="1996448" y="2381532"/>
                              </a:lnTo>
                              <a:lnTo>
                                <a:pt x="1992640" y="2386879"/>
                              </a:lnTo>
                              <a:lnTo>
                                <a:pt x="1988197" y="2391283"/>
                              </a:lnTo>
                              <a:lnTo>
                                <a:pt x="1983438" y="2395686"/>
                              </a:lnTo>
                              <a:lnTo>
                                <a:pt x="1978044" y="2399775"/>
                              </a:lnTo>
                              <a:lnTo>
                                <a:pt x="1972649" y="2402921"/>
                              </a:lnTo>
                              <a:lnTo>
                                <a:pt x="1966620" y="2406066"/>
                              </a:lnTo>
                              <a:lnTo>
                                <a:pt x="1960274" y="2408268"/>
                              </a:lnTo>
                              <a:lnTo>
                                <a:pt x="1953928" y="2409841"/>
                              </a:lnTo>
                              <a:lnTo>
                                <a:pt x="1946947" y="2411099"/>
                              </a:lnTo>
                              <a:lnTo>
                                <a:pt x="1940284" y="2411413"/>
                              </a:lnTo>
                              <a:lnTo>
                                <a:pt x="477479" y="2411413"/>
                              </a:lnTo>
                              <a:lnTo>
                                <a:pt x="470498" y="2411099"/>
                              </a:lnTo>
                              <a:lnTo>
                                <a:pt x="464152" y="2409841"/>
                              </a:lnTo>
                              <a:lnTo>
                                <a:pt x="457171" y="2408268"/>
                              </a:lnTo>
                              <a:lnTo>
                                <a:pt x="451142" y="2406066"/>
                              </a:lnTo>
                              <a:lnTo>
                                <a:pt x="445431" y="2402921"/>
                              </a:lnTo>
                              <a:lnTo>
                                <a:pt x="439402" y="2399775"/>
                              </a:lnTo>
                              <a:lnTo>
                                <a:pt x="434325" y="2395686"/>
                              </a:lnTo>
                              <a:lnTo>
                                <a:pt x="429565" y="2391283"/>
                              </a:lnTo>
                              <a:lnTo>
                                <a:pt x="425123" y="2386879"/>
                              </a:lnTo>
                              <a:lnTo>
                                <a:pt x="421315" y="2381532"/>
                              </a:lnTo>
                              <a:lnTo>
                                <a:pt x="417825" y="2375870"/>
                              </a:lnTo>
                              <a:lnTo>
                                <a:pt x="414969" y="2370208"/>
                              </a:lnTo>
                              <a:lnTo>
                                <a:pt x="412748" y="2363603"/>
                              </a:lnTo>
                              <a:lnTo>
                                <a:pt x="410844" y="2357312"/>
                              </a:lnTo>
                              <a:lnTo>
                                <a:pt x="409575" y="2350707"/>
                              </a:lnTo>
                              <a:lnTo>
                                <a:pt x="409575" y="2343787"/>
                              </a:lnTo>
                              <a:lnTo>
                                <a:pt x="409575" y="2336867"/>
                              </a:lnTo>
                              <a:lnTo>
                                <a:pt x="410844" y="2330262"/>
                              </a:lnTo>
                              <a:lnTo>
                                <a:pt x="412748" y="2323971"/>
                              </a:lnTo>
                              <a:lnTo>
                                <a:pt x="414969" y="2317366"/>
                              </a:lnTo>
                              <a:lnTo>
                                <a:pt x="417825" y="2311704"/>
                              </a:lnTo>
                              <a:lnTo>
                                <a:pt x="421315" y="2306042"/>
                              </a:lnTo>
                              <a:lnTo>
                                <a:pt x="425123" y="2300695"/>
                              </a:lnTo>
                              <a:lnTo>
                                <a:pt x="429565" y="2296291"/>
                              </a:lnTo>
                              <a:lnTo>
                                <a:pt x="434325" y="2291573"/>
                              </a:lnTo>
                              <a:lnTo>
                                <a:pt x="439402" y="2287799"/>
                              </a:lnTo>
                              <a:lnTo>
                                <a:pt x="445431" y="2284339"/>
                              </a:lnTo>
                              <a:lnTo>
                                <a:pt x="451142" y="2281822"/>
                              </a:lnTo>
                              <a:lnTo>
                                <a:pt x="457171" y="2279621"/>
                              </a:lnTo>
                              <a:lnTo>
                                <a:pt x="464152" y="2277733"/>
                              </a:lnTo>
                              <a:lnTo>
                                <a:pt x="470498" y="2276790"/>
                              </a:lnTo>
                              <a:lnTo>
                                <a:pt x="477479" y="2276475"/>
                              </a:lnTo>
                              <a:close/>
                              <a:moveTo>
                                <a:pt x="477479" y="1976437"/>
                              </a:moveTo>
                              <a:lnTo>
                                <a:pt x="1940284" y="1976437"/>
                              </a:lnTo>
                              <a:lnTo>
                                <a:pt x="1946947" y="1977068"/>
                              </a:lnTo>
                              <a:lnTo>
                                <a:pt x="1953928" y="1977698"/>
                              </a:lnTo>
                              <a:lnTo>
                                <a:pt x="1960274" y="1979590"/>
                              </a:lnTo>
                              <a:lnTo>
                                <a:pt x="1966620" y="1981797"/>
                              </a:lnTo>
                              <a:lnTo>
                                <a:pt x="1972649" y="1984634"/>
                              </a:lnTo>
                              <a:lnTo>
                                <a:pt x="1978044" y="1988102"/>
                              </a:lnTo>
                              <a:lnTo>
                                <a:pt x="1983438" y="1991886"/>
                              </a:lnTo>
                              <a:lnTo>
                                <a:pt x="1988197" y="1996300"/>
                              </a:lnTo>
                              <a:lnTo>
                                <a:pt x="1992640" y="2001029"/>
                              </a:lnTo>
                              <a:lnTo>
                                <a:pt x="1996448" y="2006073"/>
                              </a:lnTo>
                              <a:lnTo>
                                <a:pt x="1999621" y="2011748"/>
                              </a:lnTo>
                              <a:lnTo>
                                <a:pt x="2002794" y="2017738"/>
                              </a:lnTo>
                              <a:lnTo>
                                <a:pt x="2005015" y="2024044"/>
                              </a:lnTo>
                              <a:lnTo>
                                <a:pt x="2006602" y="2030665"/>
                              </a:lnTo>
                              <a:lnTo>
                                <a:pt x="2007871" y="2036970"/>
                              </a:lnTo>
                              <a:lnTo>
                                <a:pt x="2008188" y="2043906"/>
                              </a:lnTo>
                              <a:lnTo>
                                <a:pt x="2007871" y="2051158"/>
                              </a:lnTo>
                              <a:lnTo>
                                <a:pt x="2006602" y="2057463"/>
                              </a:lnTo>
                              <a:lnTo>
                                <a:pt x="2005015" y="2064084"/>
                              </a:lnTo>
                              <a:lnTo>
                                <a:pt x="2002794" y="2070389"/>
                              </a:lnTo>
                              <a:lnTo>
                                <a:pt x="1999621" y="2076064"/>
                              </a:lnTo>
                              <a:lnTo>
                                <a:pt x="1996448" y="2081739"/>
                              </a:lnTo>
                              <a:lnTo>
                                <a:pt x="1992640" y="2087099"/>
                              </a:lnTo>
                              <a:lnTo>
                                <a:pt x="1988197" y="2091513"/>
                              </a:lnTo>
                              <a:lnTo>
                                <a:pt x="1983438" y="2096242"/>
                              </a:lnTo>
                              <a:lnTo>
                                <a:pt x="1978044" y="2100025"/>
                              </a:lnTo>
                              <a:lnTo>
                                <a:pt x="1972649" y="2103493"/>
                              </a:lnTo>
                              <a:lnTo>
                                <a:pt x="1966620" y="2106016"/>
                              </a:lnTo>
                              <a:lnTo>
                                <a:pt x="1960274" y="2108538"/>
                              </a:lnTo>
                              <a:lnTo>
                                <a:pt x="1953928" y="2110429"/>
                              </a:lnTo>
                              <a:lnTo>
                                <a:pt x="1946947" y="2111060"/>
                              </a:lnTo>
                              <a:lnTo>
                                <a:pt x="1940284" y="2111375"/>
                              </a:lnTo>
                              <a:lnTo>
                                <a:pt x="477479" y="2111375"/>
                              </a:lnTo>
                              <a:lnTo>
                                <a:pt x="470498" y="2111060"/>
                              </a:lnTo>
                              <a:lnTo>
                                <a:pt x="464152" y="2110429"/>
                              </a:lnTo>
                              <a:lnTo>
                                <a:pt x="457171" y="2108538"/>
                              </a:lnTo>
                              <a:lnTo>
                                <a:pt x="451142" y="2106016"/>
                              </a:lnTo>
                              <a:lnTo>
                                <a:pt x="445431" y="2103493"/>
                              </a:lnTo>
                              <a:lnTo>
                                <a:pt x="439402" y="2100025"/>
                              </a:lnTo>
                              <a:lnTo>
                                <a:pt x="434325" y="2096242"/>
                              </a:lnTo>
                              <a:lnTo>
                                <a:pt x="429565" y="2091513"/>
                              </a:lnTo>
                              <a:lnTo>
                                <a:pt x="425123" y="2087099"/>
                              </a:lnTo>
                              <a:lnTo>
                                <a:pt x="421315" y="2081739"/>
                              </a:lnTo>
                              <a:lnTo>
                                <a:pt x="417825" y="2076064"/>
                              </a:lnTo>
                              <a:lnTo>
                                <a:pt x="414969" y="2070389"/>
                              </a:lnTo>
                              <a:lnTo>
                                <a:pt x="412748" y="2064084"/>
                              </a:lnTo>
                              <a:lnTo>
                                <a:pt x="410844" y="2057463"/>
                              </a:lnTo>
                              <a:lnTo>
                                <a:pt x="409575" y="2051158"/>
                              </a:lnTo>
                              <a:lnTo>
                                <a:pt x="409575" y="2043906"/>
                              </a:lnTo>
                              <a:lnTo>
                                <a:pt x="409575" y="2036970"/>
                              </a:lnTo>
                              <a:lnTo>
                                <a:pt x="410844" y="2030665"/>
                              </a:lnTo>
                              <a:lnTo>
                                <a:pt x="412748" y="2024044"/>
                              </a:lnTo>
                              <a:lnTo>
                                <a:pt x="414969" y="2017738"/>
                              </a:lnTo>
                              <a:lnTo>
                                <a:pt x="417825" y="2011748"/>
                              </a:lnTo>
                              <a:lnTo>
                                <a:pt x="421315" y="2006073"/>
                              </a:lnTo>
                              <a:lnTo>
                                <a:pt x="425123" y="2001029"/>
                              </a:lnTo>
                              <a:lnTo>
                                <a:pt x="429565" y="1996300"/>
                              </a:lnTo>
                              <a:lnTo>
                                <a:pt x="434325" y="1991886"/>
                              </a:lnTo>
                              <a:lnTo>
                                <a:pt x="439402" y="1988102"/>
                              </a:lnTo>
                              <a:lnTo>
                                <a:pt x="445431" y="1984634"/>
                              </a:lnTo>
                              <a:lnTo>
                                <a:pt x="451142" y="1981797"/>
                              </a:lnTo>
                              <a:lnTo>
                                <a:pt x="457171" y="1979590"/>
                              </a:lnTo>
                              <a:lnTo>
                                <a:pt x="464152" y="1977698"/>
                              </a:lnTo>
                              <a:lnTo>
                                <a:pt x="470498" y="1977068"/>
                              </a:lnTo>
                              <a:lnTo>
                                <a:pt x="477479" y="1976437"/>
                              </a:lnTo>
                              <a:close/>
                              <a:moveTo>
                                <a:pt x="477479" y="1676400"/>
                              </a:moveTo>
                              <a:lnTo>
                                <a:pt x="1940284" y="1676400"/>
                              </a:lnTo>
                              <a:lnTo>
                                <a:pt x="1946947" y="1676715"/>
                              </a:lnTo>
                              <a:lnTo>
                                <a:pt x="1953928" y="1677973"/>
                              </a:lnTo>
                              <a:lnTo>
                                <a:pt x="1960274" y="1679231"/>
                              </a:lnTo>
                              <a:lnTo>
                                <a:pt x="1966620" y="1681747"/>
                              </a:lnTo>
                              <a:lnTo>
                                <a:pt x="1972649" y="1684578"/>
                              </a:lnTo>
                              <a:lnTo>
                                <a:pt x="1978044" y="1688038"/>
                              </a:lnTo>
                              <a:lnTo>
                                <a:pt x="1983438" y="1691813"/>
                              </a:lnTo>
                              <a:lnTo>
                                <a:pt x="1988197" y="1695902"/>
                              </a:lnTo>
                              <a:lnTo>
                                <a:pt x="1992640" y="1700934"/>
                              </a:lnTo>
                              <a:lnTo>
                                <a:pt x="1996448" y="1706282"/>
                              </a:lnTo>
                              <a:lnTo>
                                <a:pt x="1999621" y="1711629"/>
                              </a:lnTo>
                              <a:lnTo>
                                <a:pt x="2002794" y="1717605"/>
                              </a:lnTo>
                              <a:lnTo>
                                <a:pt x="2005015" y="1723581"/>
                              </a:lnTo>
                              <a:lnTo>
                                <a:pt x="2006602" y="1730187"/>
                              </a:lnTo>
                              <a:lnTo>
                                <a:pt x="2007871" y="1736792"/>
                              </a:lnTo>
                              <a:lnTo>
                                <a:pt x="2008188" y="1743712"/>
                              </a:lnTo>
                              <a:lnTo>
                                <a:pt x="2007871" y="1750632"/>
                              </a:lnTo>
                              <a:lnTo>
                                <a:pt x="2006602" y="1757552"/>
                              </a:lnTo>
                              <a:lnTo>
                                <a:pt x="2005015" y="1763843"/>
                              </a:lnTo>
                              <a:lnTo>
                                <a:pt x="2002794" y="1769819"/>
                              </a:lnTo>
                              <a:lnTo>
                                <a:pt x="1999621" y="1776110"/>
                              </a:lnTo>
                              <a:lnTo>
                                <a:pt x="1996448" y="1781771"/>
                              </a:lnTo>
                              <a:lnTo>
                                <a:pt x="1992640" y="1786490"/>
                              </a:lnTo>
                              <a:lnTo>
                                <a:pt x="1988197" y="1791522"/>
                              </a:lnTo>
                              <a:lnTo>
                                <a:pt x="1983438" y="1795611"/>
                              </a:lnTo>
                              <a:lnTo>
                                <a:pt x="1978044" y="1799700"/>
                              </a:lnTo>
                              <a:lnTo>
                                <a:pt x="1972649" y="1803160"/>
                              </a:lnTo>
                              <a:lnTo>
                                <a:pt x="1966620" y="1805991"/>
                              </a:lnTo>
                              <a:lnTo>
                                <a:pt x="1960274" y="1808193"/>
                              </a:lnTo>
                              <a:lnTo>
                                <a:pt x="1953928" y="1809766"/>
                              </a:lnTo>
                              <a:lnTo>
                                <a:pt x="1946947" y="1810709"/>
                              </a:lnTo>
                              <a:lnTo>
                                <a:pt x="1940284" y="1811338"/>
                              </a:lnTo>
                              <a:lnTo>
                                <a:pt x="477479" y="1811338"/>
                              </a:lnTo>
                              <a:lnTo>
                                <a:pt x="470498" y="1810709"/>
                              </a:lnTo>
                              <a:lnTo>
                                <a:pt x="464152" y="1809766"/>
                              </a:lnTo>
                              <a:lnTo>
                                <a:pt x="457171" y="1808193"/>
                              </a:lnTo>
                              <a:lnTo>
                                <a:pt x="451142" y="1805991"/>
                              </a:lnTo>
                              <a:lnTo>
                                <a:pt x="445431" y="1803160"/>
                              </a:lnTo>
                              <a:lnTo>
                                <a:pt x="439402" y="1799700"/>
                              </a:lnTo>
                              <a:lnTo>
                                <a:pt x="434325" y="1795611"/>
                              </a:lnTo>
                              <a:lnTo>
                                <a:pt x="429565" y="1791522"/>
                              </a:lnTo>
                              <a:lnTo>
                                <a:pt x="425123" y="1786490"/>
                              </a:lnTo>
                              <a:lnTo>
                                <a:pt x="421315" y="1781771"/>
                              </a:lnTo>
                              <a:lnTo>
                                <a:pt x="417825" y="1776110"/>
                              </a:lnTo>
                              <a:lnTo>
                                <a:pt x="414969" y="1769819"/>
                              </a:lnTo>
                              <a:lnTo>
                                <a:pt x="412748" y="1763843"/>
                              </a:lnTo>
                              <a:lnTo>
                                <a:pt x="410844" y="1757552"/>
                              </a:lnTo>
                              <a:lnTo>
                                <a:pt x="409575" y="1750632"/>
                              </a:lnTo>
                              <a:lnTo>
                                <a:pt x="409575" y="1743712"/>
                              </a:lnTo>
                              <a:lnTo>
                                <a:pt x="409575" y="1736792"/>
                              </a:lnTo>
                              <a:lnTo>
                                <a:pt x="410844" y="1730187"/>
                              </a:lnTo>
                              <a:lnTo>
                                <a:pt x="412748" y="1723581"/>
                              </a:lnTo>
                              <a:lnTo>
                                <a:pt x="414969" y="1717605"/>
                              </a:lnTo>
                              <a:lnTo>
                                <a:pt x="417825" y="1711629"/>
                              </a:lnTo>
                              <a:lnTo>
                                <a:pt x="421315" y="1706282"/>
                              </a:lnTo>
                              <a:lnTo>
                                <a:pt x="425123" y="1700934"/>
                              </a:lnTo>
                              <a:lnTo>
                                <a:pt x="429565" y="1695902"/>
                              </a:lnTo>
                              <a:lnTo>
                                <a:pt x="434325" y="1691813"/>
                              </a:lnTo>
                              <a:lnTo>
                                <a:pt x="439402" y="1688038"/>
                              </a:lnTo>
                              <a:lnTo>
                                <a:pt x="445431" y="1684578"/>
                              </a:lnTo>
                              <a:lnTo>
                                <a:pt x="451142" y="1681747"/>
                              </a:lnTo>
                              <a:lnTo>
                                <a:pt x="457171" y="1679231"/>
                              </a:lnTo>
                              <a:lnTo>
                                <a:pt x="464152" y="1677973"/>
                              </a:lnTo>
                              <a:lnTo>
                                <a:pt x="470498" y="1676715"/>
                              </a:lnTo>
                              <a:lnTo>
                                <a:pt x="477479" y="1676400"/>
                              </a:lnTo>
                              <a:close/>
                              <a:moveTo>
                                <a:pt x="477325" y="1376362"/>
                              </a:moveTo>
                              <a:lnTo>
                                <a:pt x="783466" y="1376362"/>
                              </a:lnTo>
                              <a:lnTo>
                                <a:pt x="790431" y="1376677"/>
                              </a:lnTo>
                              <a:lnTo>
                                <a:pt x="796763" y="1377935"/>
                              </a:lnTo>
                              <a:lnTo>
                                <a:pt x="803411" y="1379508"/>
                              </a:lnTo>
                              <a:lnTo>
                                <a:pt x="809743" y="1381709"/>
                              </a:lnTo>
                              <a:lnTo>
                                <a:pt x="815442" y="1384226"/>
                              </a:lnTo>
                              <a:lnTo>
                                <a:pt x="821457" y="1387686"/>
                              </a:lnTo>
                              <a:lnTo>
                                <a:pt x="826522" y="1392089"/>
                              </a:lnTo>
                              <a:lnTo>
                                <a:pt x="831271" y="1396178"/>
                              </a:lnTo>
                              <a:lnTo>
                                <a:pt x="835703" y="1401211"/>
                              </a:lnTo>
                              <a:lnTo>
                                <a:pt x="839503" y="1405929"/>
                              </a:lnTo>
                              <a:lnTo>
                                <a:pt x="842985" y="1411591"/>
                              </a:lnTo>
                              <a:lnTo>
                                <a:pt x="845834" y="1417882"/>
                              </a:lnTo>
                              <a:lnTo>
                                <a:pt x="848050" y="1423858"/>
                              </a:lnTo>
                              <a:lnTo>
                                <a:pt x="849950" y="1430149"/>
                              </a:lnTo>
                              <a:lnTo>
                                <a:pt x="850583" y="1437069"/>
                              </a:lnTo>
                              <a:lnTo>
                                <a:pt x="850900" y="1443989"/>
                              </a:lnTo>
                              <a:lnTo>
                                <a:pt x="850583" y="1450594"/>
                              </a:lnTo>
                              <a:lnTo>
                                <a:pt x="849950" y="1457514"/>
                              </a:lnTo>
                              <a:lnTo>
                                <a:pt x="848050" y="1463805"/>
                              </a:lnTo>
                              <a:lnTo>
                                <a:pt x="845834" y="1470095"/>
                              </a:lnTo>
                              <a:lnTo>
                                <a:pt x="842985" y="1476072"/>
                              </a:lnTo>
                              <a:lnTo>
                                <a:pt x="839503" y="1481419"/>
                              </a:lnTo>
                              <a:lnTo>
                                <a:pt x="835703" y="1486766"/>
                              </a:lnTo>
                              <a:lnTo>
                                <a:pt x="831271" y="1491484"/>
                              </a:lnTo>
                              <a:lnTo>
                                <a:pt x="826522" y="1495888"/>
                              </a:lnTo>
                              <a:lnTo>
                                <a:pt x="821457" y="1499662"/>
                              </a:lnTo>
                              <a:lnTo>
                                <a:pt x="815442" y="1503122"/>
                              </a:lnTo>
                              <a:lnTo>
                                <a:pt x="809743" y="1505953"/>
                              </a:lnTo>
                              <a:lnTo>
                                <a:pt x="803411" y="1508155"/>
                              </a:lnTo>
                              <a:lnTo>
                                <a:pt x="796763" y="1509728"/>
                              </a:lnTo>
                              <a:lnTo>
                                <a:pt x="790431" y="1510986"/>
                              </a:lnTo>
                              <a:lnTo>
                                <a:pt x="783466" y="1511300"/>
                              </a:lnTo>
                              <a:lnTo>
                                <a:pt x="477325" y="1511300"/>
                              </a:lnTo>
                              <a:lnTo>
                                <a:pt x="470360" y="1510986"/>
                              </a:lnTo>
                              <a:lnTo>
                                <a:pt x="464028" y="1509728"/>
                              </a:lnTo>
                              <a:lnTo>
                                <a:pt x="457063" y="1508155"/>
                              </a:lnTo>
                              <a:lnTo>
                                <a:pt x="451048" y="1505953"/>
                              </a:lnTo>
                              <a:lnTo>
                                <a:pt x="445349" y="1503122"/>
                              </a:lnTo>
                              <a:lnTo>
                                <a:pt x="439334" y="1499662"/>
                              </a:lnTo>
                              <a:lnTo>
                                <a:pt x="434269" y="1495888"/>
                              </a:lnTo>
                              <a:lnTo>
                                <a:pt x="429520" y="1491484"/>
                              </a:lnTo>
                              <a:lnTo>
                                <a:pt x="425088" y="1486766"/>
                              </a:lnTo>
                              <a:lnTo>
                                <a:pt x="421289" y="1481419"/>
                              </a:lnTo>
                              <a:lnTo>
                                <a:pt x="417806" y="1476072"/>
                              </a:lnTo>
                              <a:lnTo>
                                <a:pt x="414957" y="1470095"/>
                              </a:lnTo>
                              <a:lnTo>
                                <a:pt x="412741" y="1463805"/>
                              </a:lnTo>
                              <a:lnTo>
                                <a:pt x="410841" y="1457514"/>
                              </a:lnTo>
                              <a:lnTo>
                                <a:pt x="409575" y="1450594"/>
                              </a:lnTo>
                              <a:lnTo>
                                <a:pt x="409575" y="1443989"/>
                              </a:lnTo>
                              <a:lnTo>
                                <a:pt x="409575" y="1437069"/>
                              </a:lnTo>
                              <a:lnTo>
                                <a:pt x="410841" y="1430149"/>
                              </a:lnTo>
                              <a:lnTo>
                                <a:pt x="412741" y="1423858"/>
                              </a:lnTo>
                              <a:lnTo>
                                <a:pt x="414957" y="1417882"/>
                              </a:lnTo>
                              <a:lnTo>
                                <a:pt x="417806" y="1411591"/>
                              </a:lnTo>
                              <a:lnTo>
                                <a:pt x="421289" y="1405929"/>
                              </a:lnTo>
                              <a:lnTo>
                                <a:pt x="425088" y="1401211"/>
                              </a:lnTo>
                              <a:lnTo>
                                <a:pt x="429520" y="1396178"/>
                              </a:lnTo>
                              <a:lnTo>
                                <a:pt x="434269" y="1392089"/>
                              </a:lnTo>
                              <a:lnTo>
                                <a:pt x="439334" y="1387686"/>
                              </a:lnTo>
                              <a:lnTo>
                                <a:pt x="445349" y="1384226"/>
                              </a:lnTo>
                              <a:lnTo>
                                <a:pt x="451048" y="1381709"/>
                              </a:lnTo>
                              <a:lnTo>
                                <a:pt x="457063" y="1379508"/>
                              </a:lnTo>
                              <a:lnTo>
                                <a:pt x="464028" y="1377935"/>
                              </a:lnTo>
                              <a:lnTo>
                                <a:pt x="470360" y="1376677"/>
                              </a:lnTo>
                              <a:lnTo>
                                <a:pt x="477325" y="1376362"/>
                              </a:lnTo>
                              <a:close/>
                              <a:moveTo>
                                <a:pt x="1305682" y="909637"/>
                              </a:moveTo>
                              <a:lnTo>
                                <a:pt x="1307590" y="922668"/>
                              </a:lnTo>
                              <a:lnTo>
                                <a:pt x="1310451" y="941103"/>
                              </a:lnTo>
                              <a:lnTo>
                                <a:pt x="1314901" y="964305"/>
                              </a:lnTo>
                              <a:lnTo>
                                <a:pt x="1319987" y="991956"/>
                              </a:lnTo>
                              <a:lnTo>
                                <a:pt x="1333021" y="1054252"/>
                              </a:lnTo>
                              <a:lnTo>
                                <a:pt x="1347644" y="1121315"/>
                              </a:lnTo>
                              <a:lnTo>
                                <a:pt x="1374665" y="1241138"/>
                              </a:lnTo>
                              <a:lnTo>
                                <a:pt x="1386427" y="1293898"/>
                              </a:lnTo>
                              <a:lnTo>
                                <a:pt x="1430933" y="1032957"/>
                              </a:lnTo>
                              <a:lnTo>
                                <a:pt x="1404865" y="971297"/>
                              </a:lnTo>
                              <a:lnTo>
                                <a:pt x="1447781" y="930614"/>
                              </a:lnTo>
                              <a:lnTo>
                                <a:pt x="1461133" y="930614"/>
                              </a:lnTo>
                              <a:lnTo>
                                <a:pt x="1463994" y="930614"/>
                              </a:lnTo>
                              <a:lnTo>
                                <a:pt x="1477663" y="930614"/>
                              </a:lnTo>
                              <a:lnTo>
                                <a:pt x="1520897" y="971297"/>
                              </a:lnTo>
                              <a:lnTo>
                                <a:pt x="1506909" y="1001809"/>
                              </a:lnTo>
                              <a:lnTo>
                                <a:pt x="1498326" y="1023422"/>
                              </a:lnTo>
                              <a:lnTo>
                                <a:pt x="1495147" y="1030096"/>
                              </a:lnTo>
                              <a:lnTo>
                                <a:pt x="1494512" y="1032957"/>
                              </a:lnTo>
                              <a:lnTo>
                                <a:pt x="1496419" y="1044399"/>
                              </a:lnTo>
                              <a:lnTo>
                                <a:pt x="1501823" y="1073957"/>
                              </a:lnTo>
                              <a:lnTo>
                                <a:pt x="1517082" y="1163904"/>
                              </a:lnTo>
                              <a:lnTo>
                                <a:pt x="1538699" y="1293898"/>
                              </a:lnTo>
                              <a:lnTo>
                                <a:pt x="1551097" y="1241138"/>
                              </a:lnTo>
                              <a:lnTo>
                                <a:pt x="1577482" y="1121315"/>
                              </a:lnTo>
                              <a:lnTo>
                                <a:pt x="1592105" y="1054252"/>
                              </a:lnTo>
                              <a:lnTo>
                                <a:pt x="1605139" y="991956"/>
                              </a:lnTo>
                              <a:lnTo>
                                <a:pt x="1610543" y="964305"/>
                              </a:lnTo>
                              <a:lnTo>
                                <a:pt x="1614676" y="941103"/>
                              </a:lnTo>
                              <a:lnTo>
                                <a:pt x="1618172" y="922668"/>
                              </a:lnTo>
                              <a:lnTo>
                                <a:pt x="1619762" y="909637"/>
                              </a:lnTo>
                              <a:lnTo>
                                <a:pt x="1622623" y="910273"/>
                              </a:lnTo>
                              <a:lnTo>
                                <a:pt x="1627074" y="911544"/>
                              </a:lnTo>
                              <a:lnTo>
                                <a:pt x="1650280" y="918854"/>
                              </a:lnTo>
                              <a:lnTo>
                                <a:pt x="1679844" y="928389"/>
                              </a:lnTo>
                              <a:lnTo>
                                <a:pt x="1713859" y="939831"/>
                              </a:lnTo>
                              <a:lnTo>
                                <a:pt x="1750099" y="952545"/>
                              </a:lnTo>
                              <a:lnTo>
                                <a:pt x="1787928" y="966212"/>
                              </a:lnTo>
                              <a:lnTo>
                                <a:pt x="1806048" y="973522"/>
                              </a:lnTo>
                              <a:lnTo>
                                <a:pt x="1824168" y="980832"/>
                              </a:lnTo>
                              <a:lnTo>
                                <a:pt x="1841334" y="988142"/>
                              </a:lnTo>
                              <a:lnTo>
                                <a:pt x="1857547" y="995452"/>
                              </a:lnTo>
                              <a:lnTo>
                                <a:pt x="1872806" y="1002763"/>
                              </a:lnTo>
                              <a:lnTo>
                                <a:pt x="1886475" y="1009755"/>
                              </a:lnTo>
                              <a:lnTo>
                                <a:pt x="1896966" y="1020561"/>
                              </a:lnTo>
                              <a:lnTo>
                                <a:pt x="1902688" y="1027236"/>
                              </a:lnTo>
                              <a:lnTo>
                                <a:pt x="1908728" y="1034546"/>
                              </a:lnTo>
                              <a:lnTo>
                                <a:pt x="1915086" y="1042810"/>
                              </a:lnTo>
                              <a:lnTo>
                                <a:pt x="1921126" y="1052027"/>
                              </a:lnTo>
                              <a:lnTo>
                                <a:pt x="1927484" y="1062833"/>
                              </a:lnTo>
                              <a:lnTo>
                                <a:pt x="1933842" y="1074593"/>
                              </a:lnTo>
                              <a:lnTo>
                                <a:pt x="1939882" y="1088260"/>
                              </a:lnTo>
                              <a:lnTo>
                                <a:pt x="1945604" y="1103198"/>
                              </a:lnTo>
                              <a:lnTo>
                                <a:pt x="1948147" y="1111780"/>
                              </a:lnTo>
                              <a:lnTo>
                                <a:pt x="1951008" y="1120679"/>
                              </a:lnTo>
                              <a:lnTo>
                                <a:pt x="1953551" y="1129896"/>
                              </a:lnTo>
                              <a:lnTo>
                                <a:pt x="1956412" y="1139431"/>
                              </a:lnTo>
                              <a:lnTo>
                                <a:pt x="1958637" y="1149602"/>
                              </a:lnTo>
                              <a:lnTo>
                                <a:pt x="1960863" y="1160408"/>
                              </a:lnTo>
                              <a:lnTo>
                                <a:pt x="1963088" y="1171532"/>
                              </a:lnTo>
                              <a:lnTo>
                                <a:pt x="1964995" y="1183292"/>
                              </a:lnTo>
                              <a:lnTo>
                                <a:pt x="1966903" y="1195688"/>
                              </a:lnTo>
                              <a:lnTo>
                                <a:pt x="1968492" y="1208719"/>
                              </a:lnTo>
                              <a:lnTo>
                                <a:pt x="1970082" y="1222386"/>
                              </a:lnTo>
                              <a:lnTo>
                                <a:pt x="1971353" y="1236688"/>
                              </a:lnTo>
                              <a:lnTo>
                                <a:pt x="1971989" y="1247177"/>
                              </a:lnTo>
                              <a:lnTo>
                                <a:pt x="1972307" y="1266883"/>
                              </a:lnTo>
                              <a:lnTo>
                                <a:pt x="1973260" y="1326953"/>
                              </a:lnTo>
                              <a:lnTo>
                                <a:pt x="1974850" y="1481738"/>
                              </a:lnTo>
                              <a:lnTo>
                                <a:pt x="1951644" y="1484281"/>
                              </a:lnTo>
                              <a:lnTo>
                                <a:pt x="1929073" y="1487459"/>
                              </a:lnTo>
                              <a:lnTo>
                                <a:pt x="1906503" y="1489684"/>
                              </a:lnTo>
                              <a:lnTo>
                                <a:pt x="1883614" y="1491909"/>
                              </a:lnTo>
                              <a:lnTo>
                                <a:pt x="1836884" y="1495723"/>
                              </a:lnTo>
                              <a:lnTo>
                                <a:pt x="1786974" y="1499537"/>
                              </a:lnTo>
                              <a:lnTo>
                                <a:pt x="1786339" y="1378760"/>
                              </a:lnTo>
                              <a:lnTo>
                                <a:pt x="1786339" y="1291991"/>
                              </a:lnTo>
                              <a:lnTo>
                                <a:pt x="1786021" y="1285953"/>
                              </a:lnTo>
                              <a:lnTo>
                                <a:pt x="1785385" y="1279914"/>
                              </a:lnTo>
                              <a:lnTo>
                                <a:pt x="1784431" y="1268472"/>
                              </a:lnTo>
                              <a:lnTo>
                                <a:pt x="1782524" y="1257665"/>
                              </a:lnTo>
                              <a:lnTo>
                                <a:pt x="1779663" y="1247813"/>
                              </a:lnTo>
                              <a:lnTo>
                                <a:pt x="1776166" y="1238595"/>
                              </a:lnTo>
                              <a:lnTo>
                                <a:pt x="1772351" y="1229696"/>
                              </a:lnTo>
                              <a:lnTo>
                                <a:pt x="1768536" y="1221115"/>
                              </a:lnTo>
                              <a:lnTo>
                                <a:pt x="1764404" y="1213486"/>
                              </a:lnTo>
                              <a:lnTo>
                                <a:pt x="1764404" y="1504622"/>
                              </a:lnTo>
                              <a:lnTo>
                                <a:pt x="1729118" y="1506847"/>
                              </a:lnTo>
                              <a:lnTo>
                                <a:pt x="1692878" y="1508754"/>
                              </a:lnTo>
                              <a:lnTo>
                                <a:pt x="1655366" y="1510343"/>
                              </a:lnTo>
                              <a:lnTo>
                                <a:pt x="1616583" y="1511933"/>
                              </a:lnTo>
                              <a:lnTo>
                                <a:pt x="1577800" y="1512886"/>
                              </a:lnTo>
                              <a:lnTo>
                                <a:pt x="1538699" y="1513840"/>
                              </a:lnTo>
                              <a:lnTo>
                                <a:pt x="1500552" y="1514157"/>
                              </a:lnTo>
                              <a:lnTo>
                                <a:pt x="1462722" y="1514475"/>
                              </a:lnTo>
                              <a:lnTo>
                                <a:pt x="1424575" y="1514157"/>
                              </a:lnTo>
                              <a:lnTo>
                                <a:pt x="1386110" y="1513840"/>
                              </a:lnTo>
                              <a:lnTo>
                                <a:pt x="1346691" y="1512886"/>
                              </a:lnTo>
                              <a:lnTo>
                                <a:pt x="1307590" y="1511933"/>
                              </a:lnTo>
                              <a:lnTo>
                                <a:pt x="1268489" y="1510343"/>
                              </a:lnTo>
                              <a:lnTo>
                                <a:pt x="1230659" y="1508754"/>
                              </a:lnTo>
                              <a:lnTo>
                                <a:pt x="1193783" y="1506847"/>
                              </a:lnTo>
                              <a:lnTo>
                                <a:pt x="1158815" y="1504622"/>
                              </a:lnTo>
                              <a:lnTo>
                                <a:pt x="1158815" y="1213486"/>
                              </a:lnTo>
                              <a:lnTo>
                                <a:pt x="1155000" y="1222068"/>
                              </a:lnTo>
                              <a:lnTo>
                                <a:pt x="1150867" y="1230967"/>
                              </a:lnTo>
                              <a:lnTo>
                                <a:pt x="1146735" y="1240185"/>
                              </a:lnTo>
                              <a:lnTo>
                                <a:pt x="1142284" y="1250037"/>
                              </a:lnTo>
                              <a:lnTo>
                                <a:pt x="1138469" y="1260208"/>
                              </a:lnTo>
                              <a:lnTo>
                                <a:pt x="1137198" y="1265611"/>
                              </a:lnTo>
                              <a:lnTo>
                                <a:pt x="1135608" y="1271014"/>
                              </a:lnTo>
                              <a:lnTo>
                                <a:pt x="1134337" y="1276735"/>
                              </a:lnTo>
                              <a:lnTo>
                                <a:pt x="1133701" y="1282774"/>
                              </a:lnTo>
                              <a:lnTo>
                                <a:pt x="1133065" y="1289131"/>
                              </a:lnTo>
                              <a:lnTo>
                                <a:pt x="1132747" y="1295170"/>
                              </a:lnTo>
                              <a:lnTo>
                                <a:pt x="1132429" y="1381303"/>
                              </a:lnTo>
                              <a:lnTo>
                                <a:pt x="1131794" y="1502715"/>
                              </a:lnTo>
                              <a:lnTo>
                                <a:pt x="1106680" y="1500808"/>
                              </a:lnTo>
                              <a:lnTo>
                                <a:pt x="1083156" y="1498584"/>
                              </a:lnTo>
                              <a:lnTo>
                                <a:pt x="1060585" y="1495723"/>
                              </a:lnTo>
                              <a:lnTo>
                                <a:pt x="1038651" y="1493180"/>
                              </a:lnTo>
                              <a:lnTo>
                                <a:pt x="995417" y="1487777"/>
                              </a:lnTo>
                              <a:lnTo>
                                <a:pt x="950912" y="1481738"/>
                              </a:lnTo>
                              <a:lnTo>
                                <a:pt x="952183" y="1326953"/>
                              </a:lnTo>
                              <a:lnTo>
                                <a:pt x="952819" y="1266883"/>
                              </a:lnTo>
                              <a:lnTo>
                                <a:pt x="953455" y="1247177"/>
                              </a:lnTo>
                              <a:lnTo>
                                <a:pt x="954091" y="1236688"/>
                              </a:lnTo>
                              <a:lnTo>
                                <a:pt x="955044" y="1222386"/>
                              </a:lnTo>
                              <a:lnTo>
                                <a:pt x="956634" y="1208719"/>
                              </a:lnTo>
                              <a:lnTo>
                                <a:pt x="958223" y="1195688"/>
                              </a:lnTo>
                              <a:lnTo>
                                <a:pt x="960131" y="1183292"/>
                              </a:lnTo>
                              <a:lnTo>
                                <a:pt x="962038" y="1171532"/>
                              </a:lnTo>
                              <a:lnTo>
                                <a:pt x="964263" y="1160408"/>
                              </a:lnTo>
                              <a:lnTo>
                                <a:pt x="966489" y="1149602"/>
                              </a:lnTo>
                              <a:lnTo>
                                <a:pt x="969032" y="1139431"/>
                              </a:lnTo>
                              <a:lnTo>
                                <a:pt x="971575" y="1129896"/>
                              </a:lnTo>
                              <a:lnTo>
                                <a:pt x="974118" y="1120679"/>
                              </a:lnTo>
                              <a:lnTo>
                                <a:pt x="976979" y="1111780"/>
                              </a:lnTo>
                              <a:lnTo>
                                <a:pt x="979522" y="1103198"/>
                              </a:lnTo>
                              <a:lnTo>
                                <a:pt x="985244" y="1088260"/>
                              </a:lnTo>
                              <a:lnTo>
                                <a:pt x="991602" y="1074593"/>
                              </a:lnTo>
                              <a:lnTo>
                                <a:pt x="997960" y="1062833"/>
                              </a:lnTo>
                              <a:lnTo>
                                <a:pt x="1004000" y="1052027"/>
                              </a:lnTo>
                              <a:lnTo>
                                <a:pt x="1010358" y="1042810"/>
                              </a:lnTo>
                              <a:lnTo>
                                <a:pt x="1016398" y="1034546"/>
                              </a:lnTo>
                              <a:lnTo>
                                <a:pt x="1022438" y="1027236"/>
                              </a:lnTo>
                              <a:lnTo>
                                <a:pt x="1028160" y="1020561"/>
                              </a:lnTo>
                              <a:lnTo>
                                <a:pt x="1038651" y="1009755"/>
                              </a:lnTo>
                              <a:lnTo>
                                <a:pt x="1052320" y="1002763"/>
                              </a:lnTo>
                              <a:lnTo>
                                <a:pt x="1067261" y="995452"/>
                              </a:lnTo>
                              <a:lnTo>
                                <a:pt x="1083792" y="988142"/>
                              </a:lnTo>
                              <a:lnTo>
                                <a:pt x="1100958" y="980832"/>
                              </a:lnTo>
                              <a:lnTo>
                                <a:pt x="1119078" y="973522"/>
                              </a:lnTo>
                              <a:lnTo>
                                <a:pt x="1137516" y="966212"/>
                              </a:lnTo>
                              <a:lnTo>
                                <a:pt x="1174709" y="952545"/>
                              </a:lnTo>
                              <a:lnTo>
                                <a:pt x="1211268" y="939831"/>
                              </a:lnTo>
                              <a:lnTo>
                                <a:pt x="1245282" y="928389"/>
                              </a:lnTo>
                              <a:lnTo>
                                <a:pt x="1274847" y="918854"/>
                              </a:lnTo>
                              <a:lnTo>
                                <a:pt x="1298371" y="911544"/>
                              </a:lnTo>
                              <a:lnTo>
                                <a:pt x="1302821" y="910273"/>
                              </a:lnTo>
                              <a:lnTo>
                                <a:pt x="1305682" y="909637"/>
                              </a:lnTo>
                              <a:close/>
                              <a:moveTo>
                                <a:pt x="1453656" y="261937"/>
                              </a:moveTo>
                              <a:lnTo>
                                <a:pt x="1465744" y="261937"/>
                              </a:lnTo>
                              <a:lnTo>
                                <a:pt x="1477831" y="261937"/>
                              </a:lnTo>
                              <a:lnTo>
                                <a:pt x="1489600" y="263208"/>
                              </a:lnTo>
                              <a:lnTo>
                                <a:pt x="1501052" y="264798"/>
                              </a:lnTo>
                              <a:lnTo>
                                <a:pt x="1512185" y="267022"/>
                              </a:lnTo>
                              <a:lnTo>
                                <a:pt x="1523318" y="269565"/>
                              </a:lnTo>
                              <a:lnTo>
                                <a:pt x="1534133" y="273061"/>
                              </a:lnTo>
                              <a:lnTo>
                                <a:pt x="1544311" y="276875"/>
                              </a:lnTo>
                              <a:lnTo>
                                <a:pt x="1554490" y="281643"/>
                              </a:lnTo>
                              <a:lnTo>
                                <a:pt x="1564033" y="286410"/>
                              </a:lnTo>
                              <a:lnTo>
                                <a:pt x="1573575" y="291813"/>
                              </a:lnTo>
                              <a:lnTo>
                                <a:pt x="1582800" y="298170"/>
                              </a:lnTo>
                              <a:lnTo>
                                <a:pt x="1591388" y="304526"/>
                              </a:lnTo>
                              <a:lnTo>
                                <a:pt x="1599977" y="311519"/>
                              </a:lnTo>
                              <a:lnTo>
                                <a:pt x="1607929" y="319147"/>
                              </a:lnTo>
                              <a:lnTo>
                                <a:pt x="1615563" y="326775"/>
                              </a:lnTo>
                              <a:lnTo>
                                <a:pt x="1623197" y="335038"/>
                              </a:lnTo>
                              <a:lnTo>
                                <a:pt x="1630195" y="343937"/>
                              </a:lnTo>
                              <a:lnTo>
                                <a:pt x="1637193" y="352837"/>
                              </a:lnTo>
                              <a:lnTo>
                                <a:pt x="1643237" y="362372"/>
                              </a:lnTo>
                              <a:lnTo>
                                <a:pt x="1649280" y="372224"/>
                              </a:lnTo>
                              <a:lnTo>
                                <a:pt x="1654688" y="382713"/>
                              </a:lnTo>
                              <a:lnTo>
                                <a:pt x="1660095" y="392883"/>
                              </a:lnTo>
                              <a:lnTo>
                                <a:pt x="1664867" y="404007"/>
                              </a:lnTo>
                              <a:lnTo>
                                <a:pt x="1669320" y="415131"/>
                              </a:lnTo>
                              <a:lnTo>
                                <a:pt x="1673137" y="426573"/>
                              </a:lnTo>
                              <a:lnTo>
                                <a:pt x="1676636" y="438333"/>
                              </a:lnTo>
                              <a:lnTo>
                                <a:pt x="1679817" y="450411"/>
                              </a:lnTo>
                              <a:lnTo>
                                <a:pt x="1682361" y="462806"/>
                              </a:lnTo>
                              <a:lnTo>
                                <a:pt x="1684588" y="474884"/>
                              </a:lnTo>
                              <a:lnTo>
                                <a:pt x="1686497" y="487915"/>
                              </a:lnTo>
                              <a:lnTo>
                                <a:pt x="1687769" y="500628"/>
                              </a:lnTo>
                              <a:lnTo>
                                <a:pt x="1688405" y="513659"/>
                              </a:lnTo>
                              <a:lnTo>
                                <a:pt x="1694767" y="516202"/>
                              </a:lnTo>
                              <a:lnTo>
                                <a:pt x="1700492" y="519698"/>
                              </a:lnTo>
                              <a:lnTo>
                                <a:pt x="1702719" y="521605"/>
                              </a:lnTo>
                              <a:lnTo>
                                <a:pt x="1705264" y="523512"/>
                              </a:lnTo>
                              <a:lnTo>
                                <a:pt x="1707808" y="525736"/>
                              </a:lnTo>
                              <a:lnTo>
                                <a:pt x="1709717" y="528279"/>
                              </a:lnTo>
                              <a:lnTo>
                                <a:pt x="1711625" y="531140"/>
                              </a:lnTo>
                              <a:lnTo>
                                <a:pt x="1713534" y="534000"/>
                              </a:lnTo>
                              <a:lnTo>
                                <a:pt x="1714806" y="536860"/>
                              </a:lnTo>
                              <a:lnTo>
                                <a:pt x="1716397" y="540357"/>
                              </a:lnTo>
                              <a:lnTo>
                                <a:pt x="1717669" y="543853"/>
                              </a:lnTo>
                              <a:lnTo>
                                <a:pt x="1718623" y="547667"/>
                              </a:lnTo>
                              <a:lnTo>
                                <a:pt x="1719578" y="551799"/>
                              </a:lnTo>
                              <a:lnTo>
                                <a:pt x="1719896" y="556248"/>
                              </a:lnTo>
                              <a:lnTo>
                                <a:pt x="1720850" y="562923"/>
                              </a:lnTo>
                              <a:lnTo>
                                <a:pt x="1720850" y="570233"/>
                              </a:lnTo>
                              <a:lnTo>
                                <a:pt x="1719896" y="577543"/>
                              </a:lnTo>
                              <a:lnTo>
                                <a:pt x="1719260" y="585171"/>
                              </a:lnTo>
                              <a:lnTo>
                                <a:pt x="1717669" y="592481"/>
                              </a:lnTo>
                              <a:lnTo>
                                <a:pt x="1715442" y="599791"/>
                              </a:lnTo>
                              <a:lnTo>
                                <a:pt x="1712898" y="607101"/>
                              </a:lnTo>
                              <a:lnTo>
                                <a:pt x="1710035" y="614411"/>
                              </a:lnTo>
                              <a:lnTo>
                                <a:pt x="1706854" y="620768"/>
                              </a:lnTo>
                              <a:lnTo>
                                <a:pt x="1703037" y="627442"/>
                              </a:lnTo>
                              <a:lnTo>
                                <a:pt x="1699220" y="633481"/>
                              </a:lnTo>
                              <a:lnTo>
                                <a:pt x="1694767" y="639202"/>
                              </a:lnTo>
                              <a:lnTo>
                                <a:pt x="1689996" y="644287"/>
                              </a:lnTo>
                              <a:lnTo>
                                <a:pt x="1684588" y="648419"/>
                              </a:lnTo>
                              <a:lnTo>
                                <a:pt x="1679181" y="652233"/>
                              </a:lnTo>
                              <a:lnTo>
                                <a:pt x="1673455" y="655411"/>
                              </a:lnTo>
                              <a:lnTo>
                                <a:pt x="1670910" y="665900"/>
                              </a:lnTo>
                              <a:lnTo>
                                <a:pt x="1667729" y="676388"/>
                              </a:lnTo>
                              <a:lnTo>
                                <a:pt x="1664867" y="687194"/>
                              </a:lnTo>
                              <a:lnTo>
                                <a:pt x="1661050" y="697365"/>
                              </a:lnTo>
                              <a:lnTo>
                                <a:pt x="1657551" y="707853"/>
                              </a:lnTo>
                              <a:lnTo>
                                <a:pt x="1653097" y="717706"/>
                              </a:lnTo>
                              <a:lnTo>
                                <a:pt x="1648962" y="727559"/>
                              </a:lnTo>
                              <a:lnTo>
                                <a:pt x="1644827" y="737094"/>
                              </a:lnTo>
                              <a:lnTo>
                                <a:pt x="1640056" y="746947"/>
                              </a:lnTo>
                              <a:lnTo>
                                <a:pt x="1635284" y="756481"/>
                              </a:lnTo>
                              <a:lnTo>
                                <a:pt x="1629877" y="765699"/>
                              </a:lnTo>
                              <a:lnTo>
                                <a:pt x="1624469" y="774280"/>
                              </a:lnTo>
                              <a:lnTo>
                                <a:pt x="1618744" y="782861"/>
                              </a:lnTo>
                              <a:lnTo>
                                <a:pt x="1613018" y="791125"/>
                              </a:lnTo>
                              <a:lnTo>
                                <a:pt x="1606975" y="799389"/>
                              </a:lnTo>
                              <a:lnTo>
                                <a:pt x="1600613" y="807016"/>
                              </a:lnTo>
                              <a:lnTo>
                                <a:pt x="1593933" y="814327"/>
                              </a:lnTo>
                              <a:lnTo>
                                <a:pt x="1587253" y="821637"/>
                              </a:lnTo>
                              <a:lnTo>
                                <a:pt x="1579937" y="827993"/>
                              </a:lnTo>
                              <a:lnTo>
                                <a:pt x="1572621" y="834032"/>
                              </a:lnTo>
                              <a:lnTo>
                                <a:pt x="1564987" y="840389"/>
                              </a:lnTo>
                              <a:lnTo>
                                <a:pt x="1557353" y="845474"/>
                              </a:lnTo>
                              <a:lnTo>
                                <a:pt x="1549401" y="850559"/>
                              </a:lnTo>
                              <a:lnTo>
                                <a:pt x="1540812" y="855327"/>
                              </a:lnTo>
                              <a:lnTo>
                                <a:pt x="1532542" y="859141"/>
                              </a:lnTo>
                              <a:lnTo>
                                <a:pt x="1523636" y="862955"/>
                              </a:lnTo>
                              <a:lnTo>
                                <a:pt x="1514411" y="865815"/>
                              </a:lnTo>
                              <a:lnTo>
                                <a:pt x="1505187" y="868040"/>
                              </a:lnTo>
                              <a:lnTo>
                                <a:pt x="1495644" y="870583"/>
                              </a:lnTo>
                              <a:lnTo>
                                <a:pt x="1486101" y="872172"/>
                              </a:lnTo>
                              <a:lnTo>
                                <a:pt x="1475923" y="872807"/>
                              </a:lnTo>
                              <a:lnTo>
                                <a:pt x="1465744" y="873125"/>
                              </a:lnTo>
                              <a:lnTo>
                                <a:pt x="1455565" y="872807"/>
                              </a:lnTo>
                              <a:lnTo>
                                <a:pt x="1445386" y="872172"/>
                              </a:lnTo>
                              <a:lnTo>
                                <a:pt x="1435525" y="870583"/>
                              </a:lnTo>
                              <a:lnTo>
                                <a:pt x="1426301" y="868676"/>
                              </a:lnTo>
                              <a:lnTo>
                                <a:pt x="1417076" y="865815"/>
                              </a:lnTo>
                              <a:lnTo>
                                <a:pt x="1407852" y="862955"/>
                              </a:lnTo>
                              <a:lnTo>
                                <a:pt x="1399263" y="859459"/>
                              </a:lnTo>
                              <a:lnTo>
                                <a:pt x="1390675" y="855327"/>
                              </a:lnTo>
                              <a:lnTo>
                                <a:pt x="1382405" y="850559"/>
                              </a:lnTo>
                              <a:lnTo>
                                <a:pt x="1374771" y="846110"/>
                              </a:lnTo>
                              <a:lnTo>
                                <a:pt x="1366500" y="840707"/>
                              </a:lnTo>
                              <a:lnTo>
                                <a:pt x="1359184" y="834350"/>
                              </a:lnTo>
                              <a:lnTo>
                                <a:pt x="1351868" y="828311"/>
                              </a:lnTo>
                              <a:lnTo>
                                <a:pt x="1344871" y="821955"/>
                              </a:lnTo>
                              <a:lnTo>
                                <a:pt x="1337873" y="814962"/>
                              </a:lnTo>
                              <a:lnTo>
                                <a:pt x="1331193" y="807652"/>
                              </a:lnTo>
                              <a:lnTo>
                                <a:pt x="1325149" y="800024"/>
                              </a:lnTo>
                              <a:lnTo>
                                <a:pt x="1319105" y="792078"/>
                              </a:lnTo>
                              <a:lnTo>
                                <a:pt x="1313062" y="783815"/>
                              </a:lnTo>
                              <a:lnTo>
                                <a:pt x="1307654" y="775233"/>
                              </a:lnTo>
                              <a:lnTo>
                                <a:pt x="1302247" y="766334"/>
                              </a:lnTo>
                              <a:lnTo>
                                <a:pt x="1296840" y="757435"/>
                              </a:lnTo>
                              <a:lnTo>
                                <a:pt x="1291750" y="748218"/>
                              </a:lnTo>
                              <a:lnTo>
                                <a:pt x="1287297" y="738683"/>
                              </a:lnTo>
                              <a:lnTo>
                                <a:pt x="1283162" y="729148"/>
                              </a:lnTo>
                              <a:lnTo>
                                <a:pt x="1278709" y="719295"/>
                              </a:lnTo>
                              <a:lnTo>
                                <a:pt x="1274573" y="709443"/>
                              </a:lnTo>
                              <a:lnTo>
                                <a:pt x="1270756" y="698954"/>
                              </a:lnTo>
                              <a:lnTo>
                                <a:pt x="1267257" y="688466"/>
                              </a:lnTo>
                              <a:lnTo>
                                <a:pt x="1264395" y="678295"/>
                              </a:lnTo>
                              <a:lnTo>
                                <a:pt x="1261214" y="667807"/>
                              </a:lnTo>
                              <a:lnTo>
                                <a:pt x="1258033" y="657318"/>
                              </a:lnTo>
                              <a:lnTo>
                                <a:pt x="1255170" y="656047"/>
                              </a:lnTo>
                              <a:lnTo>
                                <a:pt x="1251989" y="654776"/>
                              </a:lnTo>
                              <a:lnTo>
                                <a:pt x="1248808" y="653504"/>
                              </a:lnTo>
                              <a:lnTo>
                                <a:pt x="1245946" y="651915"/>
                              </a:lnTo>
                              <a:lnTo>
                                <a:pt x="1240220" y="647783"/>
                              </a:lnTo>
                              <a:lnTo>
                                <a:pt x="1234812" y="642698"/>
                              </a:lnTo>
                              <a:lnTo>
                                <a:pt x="1229723" y="637295"/>
                              </a:lnTo>
                              <a:lnTo>
                                <a:pt x="1225270" y="631256"/>
                              </a:lnTo>
                              <a:lnTo>
                                <a:pt x="1220817" y="624582"/>
                              </a:lnTo>
                              <a:lnTo>
                                <a:pt x="1217000" y="617907"/>
                              </a:lnTo>
                              <a:lnTo>
                                <a:pt x="1214137" y="609962"/>
                              </a:lnTo>
                              <a:lnTo>
                                <a:pt x="1210956" y="602334"/>
                              </a:lnTo>
                              <a:lnTo>
                                <a:pt x="1208729" y="594706"/>
                              </a:lnTo>
                              <a:lnTo>
                                <a:pt x="1207139" y="587078"/>
                              </a:lnTo>
                              <a:lnTo>
                                <a:pt x="1205548" y="579132"/>
                              </a:lnTo>
                              <a:lnTo>
                                <a:pt x="1205230" y="571186"/>
                              </a:lnTo>
                              <a:lnTo>
                                <a:pt x="1204912" y="563558"/>
                              </a:lnTo>
                              <a:lnTo>
                                <a:pt x="1205548" y="556248"/>
                              </a:lnTo>
                              <a:lnTo>
                                <a:pt x="1206503" y="551481"/>
                              </a:lnTo>
                              <a:lnTo>
                                <a:pt x="1207139" y="547031"/>
                              </a:lnTo>
                              <a:lnTo>
                                <a:pt x="1208411" y="542581"/>
                              </a:lnTo>
                              <a:lnTo>
                                <a:pt x="1209684" y="538767"/>
                              </a:lnTo>
                              <a:lnTo>
                                <a:pt x="1211274" y="534954"/>
                              </a:lnTo>
                              <a:lnTo>
                                <a:pt x="1213183" y="532093"/>
                              </a:lnTo>
                              <a:lnTo>
                                <a:pt x="1215727" y="528915"/>
                              </a:lnTo>
                              <a:lnTo>
                                <a:pt x="1217954" y="525736"/>
                              </a:lnTo>
                              <a:lnTo>
                                <a:pt x="1220180" y="523512"/>
                              </a:lnTo>
                              <a:lnTo>
                                <a:pt x="1222725" y="521287"/>
                              </a:lnTo>
                              <a:lnTo>
                                <a:pt x="1225906" y="519062"/>
                              </a:lnTo>
                              <a:lnTo>
                                <a:pt x="1229087" y="517155"/>
                              </a:lnTo>
                              <a:lnTo>
                                <a:pt x="1232586" y="515566"/>
                              </a:lnTo>
                              <a:lnTo>
                                <a:pt x="1235449" y="513977"/>
                              </a:lnTo>
                              <a:lnTo>
                                <a:pt x="1239266" y="512705"/>
                              </a:lnTo>
                              <a:lnTo>
                                <a:pt x="1242765" y="511752"/>
                              </a:lnTo>
                              <a:lnTo>
                                <a:pt x="1244037" y="498721"/>
                              </a:lnTo>
                              <a:lnTo>
                                <a:pt x="1244991" y="486008"/>
                              </a:lnTo>
                              <a:lnTo>
                                <a:pt x="1246900" y="473294"/>
                              </a:lnTo>
                              <a:lnTo>
                                <a:pt x="1249445" y="461217"/>
                              </a:lnTo>
                              <a:lnTo>
                                <a:pt x="1251989" y="448821"/>
                              </a:lnTo>
                              <a:lnTo>
                                <a:pt x="1255170" y="437062"/>
                              </a:lnTo>
                              <a:lnTo>
                                <a:pt x="1258987" y="425302"/>
                              </a:lnTo>
                              <a:lnTo>
                                <a:pt x="1262804" y="413542"/>
                              </a:lnTo>
                              <a:lnTo>
                                <a:pt x="1266939" y="402736"/>
                              </a:lnTo>
                              <a:lnTo>
                                <a:pt x="1272029" y="391930"/>
                              </a:lnTo>
                              <a:lnTo>
                                <a:pt x="1276800" y="381441"/>
                              </a:lnTo>
                              <a:lnTo>
                                <a:pt x="1282526" y="371271"/>
                              </a:lnTo>
                              <a:lnTo>
                                <a:pt x="1288251" y="361736"/>
                              </a:lnTo>
                              <a:lnTo>
                                <a:pt x="1294931" y="351883"/>
                              </a:lnTo>
                              <a:lnTo>
                                <a:pt x="1301293" y="343302"/>
                              </a:lnTo>
                              <a:lnTo>
                                <a:pt x="1308609" y="334402"/>
                              </a:lnTo>
                              <a:lnTo>
                                <a:pt x="1315925" y="326457"/>
                              </a:lnTo>
                              <a:lnTo>
                                <a:pt x="1323559" y="318193"/>
                              </a:lnTo>
                              <a:lnTo>
                                <a:pt x="1332147" y="311201"/>
                              </a:lnTo>
                              <a:lnTo>
                                <a:pt x="1340417" y="304209"/>
                              </a:lnTo>
                              <a:lnTo>
                                <a:pt x="1349324" y="297534"/>
                              </a:lnTo>
                              <a:lnTo>
                                <a:pt x="1358230" y="291813"/>
                              </a:lnTo>
                              <a:lnTo>
                                <a:pt x="1367773" y="286092"/>
                              </a:lnTo>
                              <a:lnTo>
                                <a:pt x="1377315" y="281325"/>
                              </a:lnTo>
                              <a:lnTo>
                                <a:pt x="1387176" y="276875"/>
                              </a:lnTo>
                              <a:lnTo>
                                <a:pt x="1397673" y="273061"/>
                              </a:lnTo>
                              <a:lnTo>
                                <a:pt x="1408488" y="269565"/>
                              </a:lnTo>
                              <a:lnTo>
                                <a:pt x="1419303" y="267022"/>
                              </a:lnTo>
                              <a:lnTo>
                                <a:pt x="1430436" y="264798"/>
                              </a:lnTo>
                              <a:lnTo>
                                <a:pt x="1442205" y="263208"/>
                              </a:lnTo>
                              <a:lnTo>
                                <a:pt x="1453656" y="261937"/>
                              </a:lnTo>
                              <a:close/>
                              <a:moveTo>
                                <a:pt x="767182" y="119062"/>
                              </a:moveTo>
                              <a:lnTo>
                                <a:pt x="746542" y="795338"/>
                              </a:lnTo>
                              <a:lnTo>
                                <a:pt x="119396" y="795338"/>
                              </a:lnTo>
                              <a:lnTo>
                                <a:pt x="119396" y="3073718"/>
                              </a:lnTo>
                              <a:lnTo>
                                <a:pt x="119396" y="3077210"/>
                              </a:lnTo>
                              <a:lnTo>
                                <a:pt x="119713" y="3080068"/>
                              </a:lnTo>
                              <a:lnTo>
                                <a:pt x="120666" y="3083560"/>
                              </a:lnTo>
                              <a:lnTo>
                                <a:pt x="121619" y="3086100"/>
                              </a:lnTo>
                              <a:lnTo>
                                <a:pt x="123206" y="3089275"/>
                              </a:lnTo>
                              <a:lnTo>
                                <a:pt x="124794" y="3092133"/>
                              </a:lnTo>
                              <a:lnTo>
                                <a:pt x="126699" y="3094673"/>
                              </a:lnTo>
                              <a:lnTo>
                                <a:pt x="128922" y="3096895"/>
                              </a:lnTo>
                              <a:lnTo>
                                <a:pt x="131780" y="3099118"/>
                              </a:lnTo>
                              <a:lnTo>
                                <a:pt x="134003" y="3101023"/>
                              </a:lnTo>
                              <a:lnTo>
                                <a:pt x="136543" y="3102610"/>
                              </a:lnTo>
                              <a:lnTo>
                                <a:pt x="139718" y="3104198"/>
                              </a:lnTo>
                              <a:lnTo>
                                <a:pt x="142894" y="3105468"/>
                              </a:lnTo>
                              <a:lnTo>
                                <a:pt x="145752" y="3106103"/>
                              </a:lnTo>
                              <a:lnTo>
                                <a:pt x="149245" y="3106420"/>
                              </a:lnTo>
                              <a:lnTo>
                                <a:pt x="152420" y="3106738"/>
                              </a:lnTo>
                              <a:lnTo>
                                <a:pt x="2224068" y="3106738"/>
                              </a:lnTo>
                              <a:lnTo>
                                <a:pt x="2227243" y="3106420"/>
                              </a:lnTo>
                              <a:lnTo>
                                <a:pt x="2230736" y="3106103"/>
                              </a:lnTo>
                              <a:lnTo>
                                <a:pt x="2233594" y="3105468"/>
                              </a:lnTo>
                              <a:lnTo>
                                <a:pt x="2236769" y="3104198"/>
                              </a:lnTo>
                              <a:lnTo>
                                <a:pt x="2239310" y="3102610"/>
                              </a:lnTo>
                              <a:lnTo>
                                <a:pt x="2242168" y="3101023"/>
                              </a:lnTo>
                              <a:lnTo>
                                <a:pt x="2244708" y="3099118"/>
                              </a:lnTo>
                              <a:lnTo>
                                <a:pt x="2247566" y="3096895"/>
                              </a:lnTo>
                              <a:lnTo>
                                <a:pt x="2249471" y="3094673"/>
                              </a:lnTo>
                              <a:lnTo>
                                <a:pt x="2251694" y="3092133"/>
                              </a:lnTo>
                              <a:lnTo>
                                <a:pt x="2253282" y="3089275"/>
                              </a:lnTo>
                              <a:lnTo>
                                <a:pt x="2254552" y="3086100"/>
                              </a:lnTo>
                              <a:lnTo>
                                <a:pt x="2255822" y="3083560"/>
                              </a:lnTo>
                              <a:lnTo>
                                <a:pt x="2256774" y="3080068"/>
                              </a:lnTo>
                              <a:lnTo>
                                <a:pt x="2257092" y="3077210"/>
                              </a:lnTo>
                              <a:lnTo>
                                <a:pt x="2257092" y="3073718"/>
                              </a:lnTo>
                              <a:lnTo>
                                <a:pt x="2257092" y="152400"/>
                              </a:lnTo>
                              <a:lnTo>
                                <a:pt x="2257092" y="148907"/>
                              </a:lnTo>
                              <a:lnTo>
                                <a:pt x="2256774" y="146050"/>
                              </a:lnTo>
                              <a:lnTo>
                                <a:pt x="2255504" y="142875"/>
                              </a:lnTo>
                              <a:lnTo>
                                <a:pt x="2254234" y="139700"/>
                              </a:lnTo>
                              <a:lnTo>
                                <a:pt x="2253282" y="136842"/>
                              </a:lnTo>
                              <a:lnTo>
                                <a:pt x="2251376" y="133985"/>
                              </a:lnTo>
                              <a:lnTo>
                                <a:pt x="2249471" y="131445"/>
                              </a:lnTo>
                              <a:lnTo>
                                <a:pt x="2247566" y="128905"/>
                              </a:lnTo>
                              <a:lnTo>
                                <a:pt x="2244708" y="126682"/>
                              </a:lnTo>
                              <a:lnTo>
                                <a:pt x="2242168" y="124777"/>
                              </a:lnTo>
                              <a:lnTo>
                                <a:pt x="2239310" y="123190"/>
                              </a:lnTo>
                              <a:lnTo>
                                <a:pt x="2236769" y="121920"/>
                              </a:lnTo>
                              <a:lnTo>
                                <a:pt x="2233594" y="120650"/>
                              </a:lnTo>
                              <a:lnTo>
                                <a:pt x="2230736" y="120015"/>
                              </a:lnTo>
                              <a:lnTo>
                                <a:pt x="2227243" y="119380"/>
                              </a:lnTo>
                              <a:lnTo>
                                <a:pt x="2224068" y="119062"/>
                              </a:lnTo>
                              <a:lnTo>
                                <a:pt x="767182" y="119062"/>
                              </a:lnTo>
                              <a:close/>
                              <a:moveTo>
                                <a:pt x="688114" y="0"/>
                              </a:moveTo>
                              <a:lnTo>
                                <a:pt x="2224068" y="0"/>
                              </a:lnTo>
                              <a:lnTo>
                                <a:pt x="2231688" y="635"/>
                              </a:lnTo>
                              <a:lnTo>
                                <a:pt x="2239310" y="952"/>
                              </a:lnTo>
                              <a:lnTo>
                                <a:pt x="2246931" y="2222"/>
                              </a:lnTo>
                              <a:lnTo>
                                <a:pt x="2254552" y="3175"/>
                              </a:lnTo>
                              <a:lnTo>
                                <a:pt x="2261855" y="5080"/>
                              </a:lnTo>
                              <a:lnTo>
                                <a:pt x="2269159" y="6985"/>
                              </a:lnTo>
                              <a:lnTo>
                                <a:pt x="2276144" y="9207"/>
                              </a:lnTo>
                              <a:lnTo>
                                <a:pt x="2283130" y="12382"/>
                              </a:lnTo>
                              <a:lnTo>
                                <a:pt x="2289799" y="15557"/>
                              </a:lnTo>
                              <a:lnTo>
                                <a:pt x="2296467" y="18415"/>
                              </a:lnTo>
                              <a:lnTo>
                                <a:pt x="2302818" y="22225"/>
                              </a:lnTo>
                              <a:lnTo>
                                <a:pt x="2309169" y="26035"/>
                              </a:lnTo>
                              <a:lnTo>
                                <a:pt x="2315202" y="30480"/>
                              </a:lnTo>
                              <a:lnTo>
                                <a:pt x="2320918" y="34925"/>
                              </a:lnTo>
                              <a:lnTo>
                                <a:pt x="2326316" y="40005"/>
                              </a:lnTo>
                              <a:lnTo>
                                <a:pt x="2331714" y="44767"/>
                              </a:lnTo>
                              <a:lnTo>
                                <a:pt x="2336478" y="50165"/>
                              </a:lnTo>
                              <a:lnTo>
                                <a:pt x="2341241" y="55562"/>
                              </a:lnTo>
                              <a:lnTo>
                                <a:pt x="2345686" y="61277"/>
                              </a:lnTo>
                              <a:lnTo>
                                <a:pt x="2350132" y="67627"/>
                              </a:lnTo>
                              <a:lnTo>
                                <a:pt x="2354260" y="73660"/>
                              </a:lnTo>
                              <a:lnTo>
                                <a:pt x="2357753" y="79692"/>
                              </a:lnTo>
                              <a:lnTo>
                                <a:pt x="2360928" y="86677"/>
                              </a:lnTo>
                              <a:lnTo>
                                <a:pt x="2364104" y="93027"/>
                              </a:lnTo>
                              <a:lnTo>
                                <a:pt x="2366962" y="100012"/>
                              </a:lnTo>
                              <a:lnTo>
                                <a:pt x="2369184" y="107315"/>
                              </a:lnTo>
                              <a:lnTo>
                                <a:pt x="2371407" y="114617"/>
                              </a:lnTo>
                              <a:lnTo>
                                <a:pt x="2372995" y="121920"/>
                              </a:lnTo>
                              <a:lnTo>
                                <a:pt x="2374583" y="129540"/>
                              </a:lnTo>
                              <a:lnTo>
                                <a:pt x="2375218" y="137160"/>
                              </a:lnTo>
                              <a:lnTo>
                                <a:pt x="2375853" y="144780"/>
                              </a:lnTo>
                              <a:lnTo>
                                <a:pt x="2376488" y="152400"/>
                              </a:lnTo>
                              <a:lnTo>
                                <a:pt x="2376488" y="3073718"/>
                              </a:lnTo>
                              <a:lnTo>
                                <a:pt x="2375853" y="3081338"/>
                              </a:lnTo>
                              <a:lnTo>
                                <a:pt x="2375218" y="3089275"/>
                              </a:lnTo>
                              <a:lnTo>
                                <a:pt x="2374583" y="3096895"/>
                              </a:lnTo>
                              <a:lnTo>
                                <a:pt x="2372995" y="3104198"/>
                              </a:lnTo>
                              <a:lnTo>
                                <a:pt x="2371407" y="3111500"/>
                              </a:lnTo>
                              <a:lnTo>
                                <a:pt x="2369184" y="3118803"/>
                              </a:lnTo>
                              <a:lnTo>
                                <a:pt x="2366962" y="3126105"/>
                              </a:lnTo>
                              <a:lnTo>
                                <a:pt x="2364104" y="3132773"/>
                              </a:lnTo>
                              <a:lnTo>
                                <a:pt x="2360928" y="3139758"/>
                              </a:lnTo>
                              <a:lnTo>
                                <a:pt x="2357753" y="3146425"/>
                              </a:lnTo>
                              <a:lnTo>
                                <a:pt x="2354260" y="3152458"/>
                              </a:lnTo>
                              <a:lnTo>
                                <a:pt x="2350132" y="3158490"/>
                              </a:lnTo>
                              <a:lnTo>
                                <a:pt x="2345686" y="3164523"/>
                              </a:lnTo>
                              <a:lnTo>
                                <a:pt x="2341241" y="3170238"/>
                              </a:lnTo>
                              <a:lnTo>
                                <a:pt x="2336478" y="3176270"/>
                              </a:lnTo>
                              <a:lnTo>
                                <a:pt x="2331714" y="3181033"/>
                              </a:lnTo>
                              <a:lnTo>
                                <a:pt x="2326316" y="3186113"/>
                              </a:lnTo>
                              <a:lnTo>
                                <a:pt x="2320918" y="3191193"/>
                              </a:lnTo>
                              <a:lnTo>
                                <a:pt x="2315202" y="3195638"/>
                              </a:lnTo>
                              <a:lnTo>
                                <a:pt x="2309169" y="3199765"/>
                              </a:lnTo>
                              <a:lnTo>
                                <a:pt x="2302818" y="3203575"/>
                              </a:lnTo>
                              <a:lnTo>
                                <a:pt x="2296467" y="3207385"/>
                              </a:lnTo>
                              <a:lnTo>
                                <a:pt x="2289799" y="3210878"/>
                              </a:lnTo>
                              <a:lnTo>
                                <a:pt x="2283130" y="3214053"/>
                              </a:lnTo>
                              <a:lnTo>
                                <a:pt x="2276144" y="3216593"/>
                              </a:lnTo>
                              <a:lnTo>
                                <a:pt x="2269159" y="3218815"/>
                              </a:lnTo>
                              <a:lnTo>
                                <a:pt x="2261855" y="3221038"/>
                              </a:lnTo>
                              <a:lnTo>
                                <a:pt x="2254552" y="3222943"/>
                              </a:lnTo>
                              <a:lnTo>
                                <a:pt x="2246931" y="3223895"/>
                              </a:lnTo>
                              <a:lnTo>
                                <a:pt x="2239310" y="3225165"/>
                              </a:lnTo>
                              <a:lnTo>
                                <a:pt x="2231688" y="3225483"/>
                              </a:lnTo>
                              <a:lnTo>
                                <a:pt x="2224068" y="3225800"/>
                              </a:lnTo>
                              <a:lnTo>
                                <a:pt x="152420" y="3225800"/>
                              </a:lnTo>
                              <a:lnTo>
                                <a:pt x="144799" y="3225483"/>
                              </a:lnTo>
                              <a:lnTo>
                                <a:pt x="137178" y="3225165"/>
                              </a:lnTo>
                              <a:lnTo>
                                <a:pt x="129557" y="3223895"/>
                              </a:lnTo>
                              <a:lnTo>
                                <a:pt x="121619" y="3222943"/>
                              </a:lnTo>
                              <a:lnTo>
                                <a:pt x="114633" y="3221038"/>
                              </a:lnTo>
                              <a:lnTo>
                                <a:pt x="107329" y="3218815"/>
                              </a:lnTo>
                              <a:lnTo>
                                <a:pt x="100343" y="3216593"/>
                              </a:lnTo>
                              <a:lnTo>
                                <a:pt x="93040" y="3214053"/>
                              </a:lnTo>
                              <a:lnTo>
                                <a:pt x="86689" y="3210878"/>
                              </a:lnTo>
                              <a:lnTo>
                                <a:pt x="80020" y="3207385"/>
                              </a:lnTo>
                              <a:lnTo>
                                <a:pt x="73670" y="3203575"/>
                              </a:lnTo>
                              <a:lnTo>
                                <a:pt x="67319" y="3199765"/>
                              </a:lnTo>
                              <a:lnTo>
                                <a:pt x="61285" y="3195638"/>
                              </a:lnTo>
                              <a:lnTo>
                                <a:pt x="55570" y="3191193"/>
                              </a:lnTo>
                              <a:lnTo>
                                <a:pt x="50171" y="3186430"/>
                              </a:lnTo>
                              <a:lnTo>
                                <a:pt x="44773" y="3181033"/>
                              </a:lnTo>
                              <a:lnTo>
                                <a:pt x="40010" y="3176270"/>
                              </a:lnTo>
                              <a:lnTo>
                                <a:pt x="34929" y="3170238"/>
                              </a:lnTo>
                              <a:lnTo>
                                <a:pt x="30801" y="3164523"/>
                              </a:lnTo>
                              <a:lnTo>
                                <a:pt x="26038" y="3158808"/>
                              </a:lnTo>
                              <a:lnTo>
                                <a:pt x="22228" y="3152458"/>
                              </a:lnTo>
                              <a:lnTo>
                                <a:pt x="18735" y="3146425"/>
                              </a:lnTo>
                              <a:lnTo>
                                <a:pt x="15242" y="3139758"/>
                              </a:lnTo>
                              <a:lnTo>
                                <a:pt x="12384" y="3132773"/>
                              </a:lnTo>
                              <a:lnTo>
                                <a:pt x="9526" y="3126105"/>
                              </a:lnTo>
                              <a:lnTo>
                                <a:pt x="6986" y="3118803"/>
                              </a:lnTo>
                              <a:lnTo>
                                <a:pt x="5080" y="3111818"/>
                              </a:lnTo>
                              <a:lnTo>
                                <a:pt x="3175" y="3104198"/>
                              </a:lnTo>
                              <a:lnTo>
                                <a:pt x="1905" y="3096895"/>
                              </a:lnTo>
                              <a:lnTo>
                                <a:pt x="952" y="3089275"/>
                              </a:lnTo>
                              <a:lnTo>
                                <a:pt x="317" y="3081338"/>
                              </a:lnTo>
                              <a:lnTo>
                                <a:pt x="0" y="3073718"/>
                              </a:lnTo>
                              <a:lnTo>
                                <a:pt x="0" y="743268"/>
                              </a:lnTo>
                              <a:lnTo>
                                <a:pt x="68811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>
                          <a:noFill/>
                          <a:round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420.7pt;margin-top:260.8pt;height:50.05pt;width:36.85pt;z-index:251680768;v-text-anchor:middle;mso-width-relative:page;mso-height-relative:page;" fillcolor="#2A3D52 [3204]" filled="t" stroked="f" coordsize="2376488,3225800" o:gfxdata="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" path="m477415,2719387l1162156,2719387,1169130,2720024,1175787,2720978,1182444,2722570,1188468,2724797,1194491,2727980,1200514,2731162,1205269,2735299,1210342,2739436,1214463,2744528,1218584,2749938,1222071,2755348,1224924,2761395,1227143,2767442,1228728,2774125,1229679,2780808,1230313,2787809,1229679,2794810,1228728,2801493,1227143,2808176,1224924,2814223,1222071,2820269,1218584,2825679,1214463,2831090,1210342,2836181,1205269,2840318,1200514,2844137,1194491,2847638,1188468,2850820,1182444,2853048,1175787,2854639,1169130,2855594,1162156,2855912,477415,2855912,470441,2855594,464100,2854639,457126,2853048,451103,2850820,445397,2847638,439374,2844137,434302,2840318,429546,2836181,425108,2831090,421304,2825679,417817,2820269,414964,2814223,412745,2808176,410843,2801493,409575,2794810,409575,2787809,409575,2780808,410843,2774125,412745,2767442,414964,2761395,417817,2755348,421304,2749938,425108,2744528,429546,2739436,434302,2735299,439374,2731162,445397,2727980,451103,2724797,457126,2722570,464100,2720978,470441,2720024,477415,2719387xm477479,2276475l1940284,2276475,1946947,2276790,1953928,2277733,1960274,2279621,1966620,2281822,1972649,2284339,1978044,2287799,1983438,2291573,1988197,2296291,1992640,2300695,1996448,2306042,1999621,2311704,2002794,2317366,2005015,2323971,2006602,2330262,2007871,2336867,2008188,2343787,2007871,2350707,2006602,2357312,2005015,2363603,2002794,2370208,1999621,2375870,1996448,2381532,1992640,2386879,1988197,2391283,1983438,2395686,1978044,2399775,1972649,2402921,1966620,2406066,1960274,2408268,1953928,2409841,1946947,2411099,1940284,2411413,477479,2411413,470498,2411099,464152,2409841,457171,2408268,451142,2406066,445431,2402921,439402,2399775,434325,2395686,429565,2391283,425123,2386879,421315,2381532,417825,2375870,414969,2370208,412748,2363603,410844,2357312,409575,2350707,409575,2343787,409575,2336867,410844,2330262,412748,2323971,414969,2317366,417825,2311704,421315,2306042,425123,2300695,429565,2296291,434325,2291573,439402,2287799,445431,2284339,451142,2281822,457171,2279621,464152,2277733,470498,2276790,477479,2276475xm477479,1976437l1940284,1976437,1946947,1977068,1953928,1977698,1960274,1979590,1966620,1981797,1972649,1984634,1978044,1988102,1983438,1991886,1988197,1996300,1992640,2001029,1996448,2006073,1999621,2011748,2002794,2017738,2005015,2024044,2006602,2030665,2007871,2036970,2008188,2043906,2007871,2051158,2006602,2057463,2005015,2064084,2002794,2070389,1999621,2076064,1996448,2081739,1992640,2087099,1988197,2091513,1983438,2096242,1978044,2100025,1972649,2103493,1966620,2106016,1960274,2108538,1953928,2110429,1946947,2111060,1940284,2111375,477479,2111375,470498,2111060,464152,2110429,457171,2108538,451142,2106016,445431,2103493,439402,2100025,434325,2096242,429565,2091513,425123,2087099,421315,2081739,417825,2076064,414969,2070389,412748,2064084,410844,2057463,409575,2051158,409575,2043906,409575,2036970,410844,2030665,412748,2024044,414969,2017738,417825,2011748,421315,2006073,425123,2001029,429565,1996300,434325,1991886,439402,1988102,445431,1984634,451142,1981797,457171,1979590,464152,1977698,470498,1977068,477479,1976437xm477479,1676400l1940284,1676400,1946947,1676715,1953928,1677973,1960274,1679231,1966620,1681747,1972649,1684578,1978044,1688038,1983438,1691813,1988197,1695902,1992640,1700934,1996448,1706282,1999621,1711629,2002794,1717605,2005015,1723581,2006602,1730187,2007871,1736792,2008188,1743712,2007871,1750632,2006602,1757552,2005015,1763843,2002794,1769819,1999621,1776110,1996448,1781771,1992640,1786490,1988197,1791522,1983438,1795611,1978044,1799700,1972649,1803160,1966620,1805991,1960274,1808193,1953928,1809766,1946947,1810709,1940284,1811338,477479,1811338,470498,1810709,464152,1809766,457171,1808193,451142,1805991,445431,1803160,439402,1799700,434325,1795611,429565,1791522,425123,1786490,421315,1781771,417825,1776110,414969,1769819,412748,1763843,410844,1757552,409575,1750632,409575,1743712,409575,1736792,410844,1730187,412748,1723581,414969,1717605,417825,1711629,421315,1706282,425123,1700934,429565,1695902,434325,1691813,439402,1688038,445431,1684578,451142,1681747,457171,1679231,464152,1677973,470498,1676715,477479,1676400xm477325,1376362l783466,1376362,790431,1376677,796763,1377935,803411,1379508,809743,1381709,815442,1384226,821457,1387686,826522,1392089,831271,1396178,835703,1401211,839503,1405929,842985,1411591,845834,1417882,848050,1423858,849950,1430149,850583,1437069,850900,1443989,850583,1450594,849950,1457514,848050,1463805,845834,1470095,842985,1476072,839503,1481419,835703,1486766,831271,1491484,826522,1495888,821457,1499662,815442,1503122,809743,1505953,803411,1508155,796763,1509728,790431,1510986,783466,1511300,477325,1511300,470360,1510986,464028,1509728,457063,1508155,451048,1505953,445349,1503122,439334,1499662,434269,1495888,429520,1491484,425088,1486766,421289,1481419,417806,1476072,414957,1470095,412741,1463805,410841,1457514,409575,1450594,409575,1443989,409575,1437069,410841,1430149,412741,1423858,414957,1417882,417806,1411591,421289,1405929,425088,1401211,429520,1396178,434269,1392089,439334,1387686,445349,1384226,451048,1381709,457063,1379508,464028,1377935,470360,1376677,477325,1376362xm1305682,909637l1307590,922668,1310451,941103,1314901,964305,1319987,991956,1333021,1054252,1347644,1121315,1374665,1241138,1386427,1293898,1430933,1032957,1404865,971297,1447781,930614,1461133,930614,1463994,930614,1477663,930614,1520897,971297,1506909,1001809,1498326,1023422,1495147,1030096,1494512,1032957,1496419,1044399,1501823,1073957,1517082,1163904,1538699,1293898,1551097,1241138,1577482,1121315,1592105,1054252,1605139,991956,1610543,964305,1614676,941103,1618172,922668,1619762,909637,1622623,910273,1627074,911544,1650280,918854,1679844,928389,1713859,939831,1750099,952545,1787928,966212,1806048,973522,1824168,980832,1841334,988142,1857547,995452,1872806,1002763,1886475,1009755,1896966,1020561,1902688,1027236,1908728,1034546,1915086,1042810,1921126,1052027,1927484,1062833,1933842,1074593,1939882,1088260,1945604,1103198,1948147,1111780,1951008,1120679,1953551,1129896,1956412,1139431,1958637,1149602,1960863,1160408,1963088,1171532,1964995,1183292,1966903,1195688,1968492,1208719,1970082,1222386,1971353,1236688,1971989,1247177,1972307,1266883,1973260,1326953,1974850,1481738,1951644,1484281,1929073,1487459,1906503,1489684,1883614,1491909,1836884,1495723,1786974,1499537,1786339,1378760,1786339,1291991,1786021,1285953,1785385,1279914,1784431,1268472,1782524,1257665,1779663,1247813,1776166,1238595,1772351,1229696,1768536,1221115,1764404,1213486,1764404,1504622,1729118,1506847,1692878,1508754,1655366,1510343,1616583,1511933,1577800,1512886,1538699,1513840,1500552,1514157,1462722,1514475,1424575,1514157,1386110,1513840,1346691,1512886,1307590,1511933,1268489,1510343,1230659,1508754,1193783,1506847,1158815,1504622,1158815,1213486,1155000,1222068,1150867,1230967,1146735,1240185,1142284,1250037,1138469,1260208,1137198,1265611,1135608,1271014,1134337,1276735,1133701,1282774,1133065,1289131,1132747,1295170,1132429,1381303,1131794,1502715,1106680,1500808,1083156,1498584,1060585,1495723,1038651,1493180,995417,1487777,950912,1481738,952183,1326953,952819,1266883,953455,1247177,954091,1236688,955044,1222386,956634,1208719,958223,1195688,960131,1183292,962038,1171532,964263,1160408,966489,1149602,969032,1139431,971575,1129896,974118,1120679,976979,1111780,979522,1103198,985244,1088260,991602,1074593,997960,1062833,1004000,1052027,1010358,1042810,1016398,1034546,1022438,1027236,1028160,1020561,1038651,1009755,1052320,1002763,1067261,995452,1083792,988142,1100958,980832,1119078,973522,1137516,966212,1174709,952545,1211268,939831,1245282,928389,1274847,918854,1298371,911544,1302821,910273,1305682,909637xm1453656,261937l1465744,261937,1477831,261937,1489600,263208,1501052,264798,1512185,267022,1523318,269565,1534133,273061,1544311,276875,1554490,281643,1564033,286410,1573575,291813,1582800,298170,1591388,304526,1599977,311519,1607929,319147,1615563,326775,1623197,335038,1630195,343937,1637193,352837,1643237,362372,1649280,372224,1654688,382713,1660095,392883,1664867,404007,1669320,415131,1673137,426573,1676636,438333,1679817,450411,1682361,462806,1684588,474884,1686497,487915,1687769,500628,1688405,513659,1694767,516202,1700492,519698,1702719,521605,1705264,523512,1707808,525736,1709717,528279,1711625,531140,1713534,534000,1714806,536860,1716397,540357,1717669,543853,1718623,547667,1719578,551799,1719896,556248,1720850,562923,1720850,570233,1719896,577543,1719260,585171,1717669,592481,1715442,599791,1712898,607101,1710035,614411,1706854,620768,1703037,627442,1699220,633481,1694767,639202,1689996,644287,1684588,648419,1679181,652233,1673455,655411,1670910,665900,1667729,676388,1664867,687194,1661050,697365,1657551,707853,1653097,717706,1648962,727559,1644827,737094,1640056,746947,1635284,756481,1629877,765699,1624469,774280,1618744,782861,1613018,791125,1606975,799389,1600613,807016,1593933,814327,1587253,821637,1579937,827993,1572621,834032,1564987,840389,1557353,845474,1549401,850559,1540812,855327,1532542,859141,1523636,862955,1514411,865815,1505187,868040,1495644,870583,1486101,872172,1475923,872807,1465744,873125,1455565,872807,1445386,872172,1435525,870583,1426301,868676,1417076,865815,1407852,862955,1399263,859459,1390675,855327,1382405,850559,1374771,846110,1366500,840707,1359184,834350,1351868,828311,1344871,821955,1337873,814962,1331193,807652,1325149,800024,1319105,792078,1313062,783815,1307654,775233,1302247,766334,1296840,757435,1291750,748218,1287297,738683,1283162,729148,1278709,719295,1274573,709443,1270756,698954,1267257,688466,1264395,678295,1261214,667807,1258033,657318,1255170,656047,1251989,654776,1248808,653504,1245946,651915,1240220,647783,1234812,642698,1229723,637295,1225270,631256,1220817,624582,1217000,617907,1214137,609962,1210956,602334,1208729,594706,1207139,587078,1205548,579132,1205230,571186,1204912,563558,1205548,556248,1206503,551481,1207139,547031,1208411,542581,1209684,538767,1211274,534954,1213183,532093,1215727,528915,1217954,525736,1220180,523512,1222725,521287,1225906,519062,1229087,517155,1232586,515566,1235449,513977,1239266,512705,1242765,511752,1244037,498721,1244991,486008,1246900,473294,1249445,461217,1251989,448821,1255170,437062,1258987,425302,1262804,413542,1266939,402736,1272029,391930,1276800,381441,1282526,371271,1288251,361736,1294931,351883,1301293,343302,1308609,334402,1315925,326457,1323559,318193,1332147,311201,1340417,304209,1349324,297534,1358230,291813,1367773,286092,1377315,281325,1387176,276875,1397673,273061,1408488,269565,1419303,267022,1430436,264798,1442205,263208,1453656,261937xm767182,119062l746542,795338,119396,795338,119396,3073718,119396,3077210,119713,3080068,120666,3083560,121619,3086100,123206,3089275,124794,3092133,126699,3094673,128922,3096895,131780,3099118,134003,3101023,136543,3102610,139718,3104198,142894,3105468,145752,3106103,149245,3106420,152420,3106738,2224068,3106738,2227243,3106420,2230736,3106103,2233594,3105468,2236769,3104198,2239310,3102610,2242168,3101023,2244708,3099118,2247566,3096895,2249471,3094673,2251694,3092133,2253282,3089275,2254552,3086100,2255822,3083560,2256774,3080068,2257092,3077210,2257092,3073718,2257092,152400,2257092,148907,2256774,146050,2255504,142875,2254234,139700,2253282,136842,2251376,133985,2249471,131445,2247566,128905,2244708,126682,2242168,124777,2239310,123190,2236769,121920,2233594,120650,2230736,120015,2227243,119380,2224068,119062,767182,119062xm688114,0l2224068,0,2231688,635,2239310,952,2246931,2222,2254552,3175,2261855,5080,2269159,6985,2276144,9207,2283130,12382,2289799,15557,2296467,18415,2302818,22225,2309169,26035,2315202,30480,2320918,34925,2326316,40005,2331714,44767,2336478,50165,2341241,55562,2345686,61277,2350132,67627,2354260,73660,2357753,79692,2360928,86677,2364104,93027,2366962,100012,2369184,107315,2371407,114617,2372995,121920,2374583,129540,2375218,137160,2375853,144780,2376488,152400,2376488,3073718,2375853,3081338,2375218,3089275,2374583,3096895,2372995,3104198,2371407,3111500,2369184,3118803,2366962,3126105,2364104,3132773,2360928,3139758,2357753,3146425,2354260,3152458,2350132,3158490,2345686,3164523,2341241,3170238,2336478,3176270,2331714,3181033,2326316,3186113,2320918,3191193,2315202,3195638,2309169,3199765,2302818,3203575,2296467,3207385,2289799,3210878,2283130,3214053,2276144,3216593,2269159,3218815,2261855,3221038,2254552,3222943,2246931,3223895,2239310,3225165,2231688,3225483,2224068,3225800,152420,3225800,144799,3225483,137178,3225165,129557,3223895,121619,3222943,114633,3221038,107329,3218815,100343,3216593,93040,3214053,86689,3210878,80020,3207385,73670,3203575,67319,3199765,61285,3195638,55570,3191193,50171,3186430,44773,3181033,40010,3176270,34929,3170238,30801,3164523,26038,3158808,22228,3152458,18735,3146425,15242,3139758,12384,3132773,9526,3126105,6986,3118803,5080,3111818,3175,3104198,1905,3096895,952,3089275,317,3081338,0,3073718,0,743268,688114,0xe">
                <v:path o:connectlocs="241360,544145;236551,560450;85575,559697;82327,542954;383629,448652;395634,460490;386255,474560;83016,469292;84642,452494;387505,390522;395384,405432;382316,416056;81328,406737;87768,391081;390819,333379;394008,349990;91457,356622;80703,343606;91457,330652;165417,277044;163794,293903;87752,296197;81327,280577;257273,179248;291161,183381;317343,190020;366014,196158;384930,222651;384555,292484;349226,242317;265354,298121;223511,251586;187870,245762;194134,214446;224137,190396;300157,53119;323786,71407;333939,101720;339079,110926;330868,128525;318959,154266;298401,170612;272391,167606;254528,147439;244374,127648;237731,108671;244186,101030;253839,71281;277530,53119;24589,609319;440110,611947;444741,30031;439547,23649;451185,3065;465201,17080;467578,611696;457317,628839;438233,635659;12075,629715;1000,613198" o:connectangles="0,0,0,0,0,0,0,0,0,0,0,0,0,0,0,0,0,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-478790</wp:posOffset>
                </wp:positionH>
                <wp:positionV relativeFrom="paragraph">
                  <wp:posOffset>3399790</wp:posOffset>
                </wp:positionV>
                <wp:extent cx="459740" cy="459740"/>
                <wp:effectExtent l="0" t="0" r="0" b="0"/>
                <wp:wrapNone/>
                <wp:docPr id="25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59701" cy="459701"/>
                        </a:xfrm>
                        <a:custGeom>
                          <a:avLst/>
                          <a:gdLst>
                            <a:gd name="T0" fmla="*/ 126 w 160"/>
                            <a:gd name="T1" fmla="*/ 160 h 160"/>
                            <a:gd name="T2" fmla="*/ 125 w 160"/>
                            <a:gd name="T3" fmla="*/ 160 h 160"/>
                            <a:gd name="T4" fmla="*/ 41 w 160"/>
                            <a:gd name="T5" fmla="*/ 118 h 160"/>
                            <a:gd name="T6" fmla="*/ 0 w 160"/>
                            <a:gd name="T7" fmla="*/ 35 h 160"/>
                            <a:gd name="T8" fmla="*/ 0 w 160"/>
                            <a:gd name="T9" fmla="*/ 33 h 160"/>
                            <a:gd name="T10" fmla="*/ 0 w 160"/>
                            <a:gd name="T11" fmla="*/ 32 h 160"/>
                            <a:gd name="T12" fmla="*/ 34 w 160"/>
                            <a:gd name="T13" fmla="*/ 0 h 160"/>
                            <a:gd name="T14" fmla="*/ 69 w 160"/>
                            <a:gd name="T15" fmla="*/ 32 h 160"/>
                            <a:gd name="T16" fmla="*/ 67 w 160"/>
                            <a:gd name="T17" fmla="*/ 48 h 160"/>
                            <a:gd name="T18" fmla="*/ 56 w 160"/>
                            <a:gd name="T19" fmla="*/ 56 h 160"/>
                            <a:gd name="T20" fmla="*/ 48 w 160"/>
                            <a:gd name="T21" fmla="*/ 65 h 160"/>
                            <a:gd name="T22" fmla="*/ 67 w 160"/>
                            <a:gd name="T23" fmla="*/ 93 h 160"/>
                            <a:gd name="T24" fmla="*/ 95 w 160"/>
                            <a:gd name="T25" fmla="*/ 112 h 160"/>
                            <a:gd name="T26" fmla="*/ 103 w 160"/>
                            <a:gd name="T27" fmla="*/ 104 h 160"/>
                            <a:gd name="T28" fmla="*/ 112 w 160"/>
                            <a:gd name="T29" fmla="*/ 93 h 160"/>
                            <a:gd name="T30" fmla="*/ 120 w 160"/>
                            <a:gd name="T31" fmla="*/ 89 h 160"/>
                            <a:gd name="T32" fmla="*/ 160 w 160"/>
                            <a:gd name="T33" fmla="*/ 126 h 160"/>
                            <a:gd name="T34" fmla="*/ 128 w 160"/>
                            <a:gd name="T35" fmla="*/ 160 h 160"/>
                            <a:gd name="T36" fmla="*/ 126 w 160"/>
                            <a:gd name="T37" fmla="*/ 160 h 160"/>
                            <a:gd name="T38" fmla="*/ 8 w 160"/>
                            <a:gd name="T39" fmla="*/ 36 h 160"/>
                            <a:gd name="T40" fmla="*/ 47 w 160"/>
                            <a:gd name="T41" fmla="*/ 113 h 160"/>
                            <a:gd name="T42" fmla="*/ 124 w 160"/>
                            <a:gd name="T43" fmla="*/ 152 h 160"/>
                            <a:gd name="T44" fmla="*/ 152 w 160"/>
                            <a:gd name="T45" fmla="*/ 126 h 160"/>
                            <a:gd name="T46" fmla="*/ 120 w 160"/>
                            <a:gd name="T47" fmla="*/ 97 h 160"/>
                            <a:gd name="T48" fmla="*/ 118 w 160"/>
                            <a:gd name="T49" fmla="*/ 98 h 160"/>
                            <a:gd name="T50" fmla="*/ 110 w 160"/>
                            <a:gd name="T51" fmla="*/ 109 h 160"/>
                            <a:gd name="T52" fmla="*/ 95 w 160"/>
                            <a:gd name="T53" fmla="*/ 120 h 160"/>
                            <a:gd name="T54" fmla="*/ 62 w 160"/>
                            <a:gd name="T55" fmla="*/ 98 h 160"/>
                            <a:gd name="T56" fmla="*/ 40 w 160"/>
                            <a:gd name="T57" fmla="*/ 65 h 160"/>
                            <a:gd name="T58" fmla="*/ 51 w 160"/>
                            <a:gd name="T59" fmla="*/ 50 h 160"/>
                            <a:gd name="T60" fmla="*/ 62 w 160"/>
                            <a:gd name="T61" fmla="*/ 42 h 160"/>
                            <a:gd name="T62" fmla="*/ 61 w 160"/>
                            <a:gd name="T63" fmla="*/ 35 h 160"/>
                            <a:gd name="T64" fmla="*/ 34 w 160"/>
                            <a:gd name="T65" fmla="*/ 8 h 160"/>
                            <a:gd name="T66" fmla="*/ 8 w 160"/>
                            <a:gd name="T67" fmla="*/ 3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60" h="160">
                              <a:moveTo>
                                <a:pt x="126" y="160"/>
                              </a:moveTo>
                              <a:cubicBezTo>
                                <a:pt x="125" y="160"/>
                                <a:pt x="125" y="160"/>
                                <a:pt x="125" y="160"/>
                              </a:cubicBezTo>
                              <a:cubicBezTo>
                                <a:pt x="104" y="160"/>
                                <a:pt x="62" y="139"/>
                                <a:pt x="41" y="118"/>
                              </a:cubicBezTo>
                              <a:cubicBezTo>
                                <a:pt x="21" y="98"/>
                                <a:pt x="0" y="55"/>
                                <a:pt x="0" y="35"/>
                              </a:cubicBezTo>
                              <a:cubicBezTo>
                                <a:pt x="0" y="33"/>
                                <a:pt x="0" y="33"/>
                                <a:pt x="0" y="33"/>
                              </a:cubicBezTo>
                              <a:cubicBezTo>
                                <a:pt x="0" y="32"/>
                                <a:pt x="0" y="32"/>
                                <a:pt x="0" y="32"/>
                              </a:cubicBezTo>
                              <a:cubicBezTo>
                                <a:pt x="5" y="25"/>
                                <a:pt x="23" y="0"/>
                                <a:pt x="34" y="0"/>
                              </a:cubicBezTo>
                              <a:cubicBezTo>
                                <a:pt x="44" y="0"/>
                                <a:pt x="63" y="18"/>
                                <a:pt x="69" y="32"/>
                              </a:cubicBezTo>
                              <a:cubicBezTo>
                                <a:pt x="72" y="40"/>
                                <a:pt x="70" y="45"/>
                                <a:pt x="67" y="48"/>
                              </a:cubicBezTo>
                              <a:cubicBezTo>
                                <a:pt x="63" y="52"/>
                                <a:pt x="59" y="54"/>
                                <a:pt x="56" y="56"/>
                              </a:cubicBezTo>
                              <a:cubicBezTo>
                                <a:pt x="50" y="60"/>
                                <a:pt x="48" y="61"/>
                                <a:pt x="48" y="65"/>
                              </a:cubicBezTo>
                              <a:cubicBezTo>
                                <a:pt x="48" y="73"/>
                                <a:pt x="58" y="83"/>
                                <a:pt x="67" y="93"/>
                              </a:cubicBezTo>
                              <a:cubicBezTo>
                                <a:pt x="77" y="102"/>
                                <a:pt x="86" y="112"/>
                                <a:pt x="95" y="112"/>
                              </a:cubicBezTo>
                              <a:cubicBezTo>
                                <a:pt x="99" y="112"/>
                                <a:pt x="100" y="110"/>
                                <a:pt x="103" y="104"/>
                              </a:cubicBezTo>
                              <a:cubicBezTo>
                                <a:pt x="106" y="101"/>
                                <a:pt x="108" y="97"/>
                                <a:pt x="112" y="93"/>
                              </a:cubicBezTo>
                              <a:cubicBezTo>
                                <a:pt x="114" y="90"/>
                                <a:pt x="117" y="89"/>
                                <a:pt x="120" y="89"/>
                              </a:cubicBezTo>
                              <a:cubicBezTo>
                                <a:pt x="135" y="89"/>
                                <a:pt x="160" y="114"/>
                                <a:pt x="160" y="126"/>
                              </a:cubicBezTo>
                              <a:cubicBezTo>
                                <a:pt x="160" y="137"/>
                                <a:pt x="135" y="154"/>
                                <a:pt x="128" y="160"/>
                              </a:cubicBezTo>
                              <a:lnTo>
                                <a:pt x="126" y="160"/>
                              </a:lnTo>
                              <a:close/>
                              <a:moveTo>
                                <a:pt x="8" y="36"/>
                              </a:moveTo>
                              <a:cubicBezTo>
                                <a:pt x="9" y="55"/>
                                <a:pt x="28" y="94"/>
                                <a:pt x="47" y="113"/>
                              </a:cubicBezTo>
                              <a:cubicBezTo>
                                <a:pt x="66" y="132"/>
                                <a:pt x="105" y="151"/>
                                <a:pt x="124" y="152"/>
                              </a:cubicBezTo>
                              <a:cubicBezTo>
                                <a:pt x="138" y="143"/>
                                <a:pt x="152" y="130"/>
                                <a:pt x="152" y="126"/>
                              </a:cubicBezTo>
                              <a:cubicBezTo>
                                <a:pt x="152" y="119"/>
                                <a:pt x="131" y="97"/>
                                <a:pt x="120" y="97"/>
                              </a:cubicBezTo>
                              <a:cubicBezTo>
                                <a:pt x="119" y="97"/>
                                <a:pt x="118" y="98"/>
                                <a:pt x="118" y="98"/>
                              </a:cubicBezTo>
                              <a:cubicBezTo>
                                <a:pt x="114" y="102"/>
                                <a:pt x="112" y="105"/>
                                <a:pt x="110" y="109"/>
                              </a:cubicBezTo>
                              <a:cubicBezTo>
                                <a:pt x="107" y="114"/>
                                <a:pt x="103" y="120"/>
                                <a:pt x="95" y="120"/>
                              </a:cubicBezTo>
                              <a:cubicBezTo>
                                <a:pt x="83" y="120"/>
                                <a:pt x="72" y="109"/>
                                <a:pt x="62" y="98"/>
                              </a:cubicBezTo>
                              <a:cubicBezTo>
                                <a:pt x="51" y="88"/>
                                <a:pt x="40" y="77"/>
                                <a:pt x="40" y="65"/>
                              </a:cubicBezTo>
                              <a:cubicBezTo>
                                <a:pt x="40" y="57"/>
                                <a:pt x="46" y="53"/>
                                <a:pt x="51" y="50"/>
                              </a:cubicBezTo>
                              <a:cubicBezTo>
                                <a:pt x="55" y="48"/>
                                <a:pt x="58" y="45"/>
                                <a:pt x="62" y="42"/>
                              </a:cubicBezTo>
                              <a:cubicBezTo>
                                <a:pt x="63" y="40"/>
                                <a:pt x="62" y="37"/>
                                <a:pt x="61" y="35"/>
                              </a:cubicBezTo>
                              <a:cubicBezTo>
                                <a:pt x="56" y="22"/>
                                <a:pt x="39" y="8"/>
                                <a:pt x="34" y="8"/>
                              </a:cubicBezTo>
                              <a:cubicBezTo>
                                <a:pt x="29" y="8"/>
                                <a:pt x="17" y="22"/>
                                <a:pt x="8" y="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>
                          <a:noFill/>
                          <a:round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-37.7pt;margin-top:267.7pt;height:36.2pt;width:36.2pt;z-index:251681792;mso-width-relative:page;mso-height-relative:page;" fillcolor="#2A3D52 [3204]" filled="t" stroked="f" coordsize="160,160" o:gfxdata="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" path="m126,160c125,160,125,160,125,160c104,160,62,139,41,118c21,98,0,55,0,35c0,33,0,33,0,33c0,32,0,32,0,32c5,25,23,0,34,0c44,0,63,18,69,32c72,40,70,45,67,48c63,52,59,54,56,56c50,60,48,61,48,65c48,73,58,83,67,93c77,102,86,112,95,112c99,112,100,110,103,104c106,101,108,97,112,93c114,90,117,89,120,89c135,89,160,114,160,126c160,137,135,154,128,160l126,160xm8,36c9,55,28,94,47,113c66,132,105,151,124,152c138,143,152,130,152,126c152,119,131,97,120,97c119,97,118,98,118,98c114,102,112,105,110,109c107,114,103,120,95,120c83,120,72,109,62,98c51,88,40,77,40,65c40,57,46,53,51,50c55,48,58,45,62,42c63,40,62,37,61,35c56,22,39,8,34,8c29,8,17,22,8,36xe">
                <v:path o:connectlocs="362014,459701;359141,459701;117798,339029;0,100559;0,94813;0,91940;97686,0;198246,91940;192499,137910;160895,160895;137910,186753;192499,267201;272947,321790;295932,298805;321790,267201;344775,255708;459701,362014;367760,459701;362014,459701;22985,103432;135037,324663;356268,436715;436715,362014;344775,278693;339029,281566;316044,313171;272947,344775;178134,281566;114925,186753;146529,143656;178134,120671;175261,100559;97686,22985;22985,103432" o:connectangles="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4320540</wp:posOffset>
                </wp:positionV>
                <wp:extent cx="575945" cy="575945"/>
                <wp:effectExtent l="0" t="0" r="0" b="0"/>
                <wp:wrapNone/>
                <wp:docPr id="26" name="Freeform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76212" cy="576212"/>
                        </a:xfrm>
                        <a:custGeom>
                          <a:avLst/>
                          <a:gdLst>
                            <a:gd name="T0" fmla="*/ 79 w 190"/>
                            <a:gd name="T1" fmla="*/ 190 h 190"/>
                            <a:gd name="T2" fmla="*/ 64 w 190"/>
                            <a:gd name="T3" fmla="*/ 157 h 190"/>
                            <a:gd name="T4" fmla="*/ 17 w 190"/>
                            <a:gd name="T5" fmla="*/ 151 h 190"/>
                            <a:gd name="T6" fmla="*/ 30 w 190"/>
                            <a:gd name="T7" fmla="*/ 117 h 190"/>
                            <a:gd name="T8" fmla="*/ 0 w 190"/>
                            <a:gd name="T9" fmla="*/ 79 h 190"/>
                            <a:gd name="T10" fmla="*/ 34 w 190"/>
                            <a:gd name="T11" fmla="*/ 64 h 190"/>
                            <a:gd name="T12" fmla="*/ 40 w 190"/>
                            <a:gd name="T13" fmla="*/ 17 h 190"/>
                            <a:gd name="T14" fmla="*/ 74 w 190"/>
                            <a:gd name="T15" fmla="*/ 30 h 190"/>
                            <a:gd name="T16" fmla="*/ 112 w 190"/>
                            <a:gd name="T17" fmla="*/ 0 h 190"/>
                            <a:gd name="T18" fmla="*/ 127 w 190"/>
                            <a:gd name="T19" fmla="*/ 34 h 190"/>
                            <a:gd name="T20" fmla="*/ 174 w 190"/>
                            <a:gd name="T21" fmla="*/ 40 h 190"/>
                            <a:gd name="T22" fmla="*/ 161 w 190"/>
                            <a:gd name="T23" fmla="*/ 74 h 190"/>
                            <a:gd name="T24" fmla="*/ 190 w 190"/>
                            <a:gd name="T25" fmla="*/ 112 h 190"/>
                            <a:gd name="T26" fmla="*/ 157 w 190"/>
                            <a:gd name="T27" fmla="*/ 127 h 190"/>
                            <a:gd name="T28" fmla="*/ 151 w 190"/>
                            <a:gd name="T29" fmla="*/ 174 h 190"/>
                            <a:gd name="T30" fmla="*/ 117 w 190"/>
                            <a:gd name="T31" fmla="*/ 161 h 190"/>
                            <a:gd name="T32" fmla="*/ 86 w 190"/>
                            <a:gd name="T33" fmla="*/ 182 h 190"/>
                            <a:gd name="T34" fmla="*/ 110 w 190"/>
                            <a:gd name="T35" fmla="*/ 155 h 190"/>
                            <a:gd name="T36" fmla="*/ 125 w 190"/>
                            <a:gd name="T37" fmla="*/ 149 h 190"/>
                            <a:gd name="T38" fmla="*/ 150 w 190"/>
                            <a:gd name="T39" fmla="*/ 164 h 190"/>
                            <a:gd name="T40" fmla="*/ 147 w 190"/>
                            <a:gd name="T41" fmla="*/ 127 h 190"/>
                            <a:gd name="T42" fmla="*/ 154 w 190"/>
                            <a:gd name="T43" fmla="*/ 112 h 190"/>
                            <a:gd name="T44" fmla="*/ 182 w 190"/>
                            <a:gd name="T45" fmla="*/ 105 h 190"/>
                            <a:gd name="T46" fmla="*/ 155 w 190"/>
                            <a:gd name="T47" fmla="*/ 81 h 190"/>
                            <a:gd name="T48" fmla="*/ 149 w 190"/>
                            <a:gd name="T49" fmla="*/ 66 h 190"/>
                            <a:gd name="T50" fmla="*/ 164 w 190"/>
                            <a:gd name="T51" fmla="*/ 41 h 190"/>
                            <a:gd name="T52" fmla="*/ 127 w 190"/>
                            <a:gd name="T53" fmla="*/ 43 h 190"/>
                            <a:gd name="T54" fmla="*/ 112 w 190"/>
                            <a:gd name="T55" fmla="*/ 37 h 190"/>
                            <a:gd name="T56" fmla="*/ 105 w 190"/>
                            <a:gd name="T57" fmla="*/ 8 h 190"/>
                            <a:gd name="T58" fmla="*/ 81 w 190"/>
                            <a:gd name="T59" fmla="*/ 36 h 190"/>
                            <a:gd name="T60" fmla="*/ 66 w 190"/>
                            <a:gd name="T61" fmla="*/ 42 h 190"/>
                            <a:gd name="T62" fmla="*/ 41 w 190"/>
                            <a:gd name="T63" fmla="*/ 27 h 190"/>
                            <a:gd name="T64" fmla="*/ 43 w 190"/>
                            <a:gd name="T65" fmla="*/ 63 h 190"/>
                            <a:gd name="T66" fmla="*/ 37 w 190"/>
                            <a:gd name="T67" fmla="*/ 79 h 190"/>
                            <a:gd name="T68" fmla="*/ 8 w 190"/>
                            <a:gd name="T69" fmla="*/ 86 h 190"/>
                            <a:gd name="T70" fmla="*/ 36 w 190"/>
                            <a:gd name="T71" fmla="*/ 110 h 190"/>
                            <a:gd name="T72" fmla="*/ 42 w 190"/>
                            <a:gd name="T73" fmla="*/ 125 h 190"/>
                            <a:gd name="T74" fmla="*/ 27 w 190"/>
                            <a:gd name="T75" fmla="*/ 150 h 190"/>
                            <a:gd name="T76" fmla="*/ 63 w 190"/>
                            <a:gd name="T77" fmla="*/ 147 h 190"/>
                            <a:gd name="T78" fmla="*/ 79 w 190"/>
                            <a:gd name="T79" fmla="*/ 154 h 190"/>
                            <a:gd name="T80" fmla="*/ 86 w 190"/>
                            <a:gd name="T81" fmla="*/ 182 h 1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90" h="190">
                              <a:moveTo>
                                <a:pt x="112" y="190"/>
                              </a:moveTo>
                              <a:cubicBezTo>
                                <a:pt x="79" y="190"/>
                                <a:pt x="79" y="190"/>
                                <a:pt x="79" y="190"/>
                              </a:cubicBezTo>
                              <a:cubicBezTo>
                                <a:pt x="74" y="161"/>
                                <a:pt x="74" y="161"/>
                                <a:pt x="74" y="161"/>
                              </a:cubicBezTo>
                              <a:cubicBezTo>
                                <a:pt x="71" y="160"/>
                                <a:pt x="67" y="158"/>
                                <a:pt x="64" y="157"/>
                              </a:cubicBezTo>
                              <a:cubicBezTo>
                                <a:pt x="40" y="174"/>
                                <a:pt x="40" y="174"/>
                                <a:pt x="40" y="174"/>
                              </a:cubicBezTo>
                              <a:cubicBezTo>
                                <a:pt x="17" y="151"/>
                                <a:pt x="17" y="151"/>
                                <a:pt x="17" y="151"/>
                              </a:cubicBezTo>
                              <a:cubicBezTo>
                                <a:pt x="34" y="127"/>
                                <a:pt x="34" y="127"/>
                                <a:pt x="34" y="127"/>
                              </a:cubicBezTo>
                              <a:cubicBezTo>
                                <a:pt x="32" y="123"/>
                                <a:pt x="31" y="120"/>
                                <a:pt x="30" y="117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79"/>
                                <a:pt x="0" y="79"/>
                                <a:pt x="0" y="79"/>
                              </a:cubicBezTo>
                              <a:cubicBezTo>
                                <a:pt x="30" y="74"/>
                                <a:pt x="30" y="74"/>
                                <a:pt x="30" y="74"/>
                              </a:cubicBezTo>
                              <a:cubicBezTo>
                                <a:pt x="31" y="71"/>
                                <a:pt x="32" y="67"/>
                                <a:pt x="34" y="64"/>
                              </a:cubicBezTo>
                              <a:cubicBezTo>
                                <a:pt x="17" y="40"/>
                                <a:pt x="17" y="40"/>
                                <a:pt x="17" y="40"/>
                              </a:cubicBezTo>
                              <a:cubicBezTo>
                                <a:pt x="40" y="17"/>
                                <a:pt x="40" y="17"/>
                                <a:pt x="40" y="17"/>
                              </a:cubicBezTo>
                              <a:cubicBezTo>
                                <a:pt x="64" y="34"/>
                                <a:pt x="64" y="34"/>
                                <a:pt x="64" y="34"/>
                              </a:cubicBezTo>
                              <a:cubicBezTo>
                                <a:pt x="67" y="32"/>
                                <a:pt x="71" y="31"/>
                                <a:pt x="74" y="30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112" y="0"/>
                                <a:pt x="112" y="0"/>
                                <a:pt x="112" y="0"/>
                              </a:cubicBezTo>
                              <a:cubicBezTo>
                                <a:pt x="117" y="30"/>
                                <a:pt x="117" y="30"/>
                                <a:pt x="117" y="30"/>
                              </a:cubicBezTo>
                              <a:cubicBezTo>
                                <a:pt x="120" y="31"/>
                                <a:pt x="124" y="32"/>
                                <a:pt x="127" y="34"/>
                              </a:cubicBezTo>
                              <a:cubicBezTo>
                                <a:pt x="151" y="17"/>
                                <a:pt x="151" y="17"/>
                                <a:pt x="151" y="17"/>
                              </a:cubicBezTo>
                              <a:cubicBezTo>
                                <a:pt x="174" y="40"/>
                                <a:pt x="174" y="40"/>
                                <a:pt x="174" y="40"/>
                              </a:cubicBezTo>
                              <a:cubicBezTo>
                                <a:pt x="157" y="64"/>
                                <a:pt x="157" y="64"/>
                                <a:pt x="157" y="64"/>
                              </a:cubicBezTo>
                              <a:cubicBezTo>
                                <a:pt x="159" y="67"/>
                                <a:pt x="160" y="71"/>
                                <a:pt x="161" y="74"/>
                              </a:cubicBezTo>
                              <a:cubicBezTo>
                                <a:pt x="190" y="79"/>
                                <a:pt x="190" y="79"/>
                                <a:pt x="190" y="79"/>
                              </a:cubicBezTo>
                              <a:cubicBezTo>
                                <a:pt x="190" y="112"/>
                                <a:pt x="190" y="112"/>
                                <a:pt x="190" y="112"/>
                              </a:cubicBezTo>
                              <a:cubicBezTo>
                                <a:pt x="161" y="117"/>
                                <a:pt x="161" y="117"/>
                                <a:pt x="161" y="117"/>
                              </a:cubicBezTo>
                              <a:cubicBezTo>
                                <a:pt x="160" y="120"/>
                                <a:pt x="159" y="123"/>
                                <a:pt x="157" y="127"/>
                              </a:cubicBezTo>
                              <a:cubicBezTo>
                                <a:pt x="174" y="151"/>
                                <a:pt x="174" y="151"/>
                                <a:pt x="174" y="151"/>
                              </a:cubicBezTo>
                              <a:cubicBezTo>
                                <a:pt x="151" y="174"/>
                                <a:pt x="151" y="174"/>
                                <a:pt x="151" y="174"/>
                              </a:cubicBezTo>
                              <a:cubicBezTo>
                                <a:pt x="127" y="157"/>
                                <a:pt x="127" y="157"/>
                                <a:pt x="127" y="157"/>
                              </a:cubicBezTo>
                              <a:cubicBezTo>
                                <a:pt x="124" y="158"/>
                                <a:pt x="120" y="160"/>
                                <a:pt x="117" y="161"/>
                              </a:cubicBezTo>
                              <a:lnTo>
                                <a:pt x="112" y="190"/>
                              </a:lnTo>
                              <a:close/>
                              <a:moveTo>
                                <a:pt x="86" y="182"/>
                              </a:moveTo>
                              <a:cubicBezTo>
                                <a:pt x="105" y="182"/>
                                <a:pt x="105" y="182"/>
                                <a:pt x="105" y="182"/>
                              </a:cubicBezTo>
                              <a:cubicBezTo>
                                <a:pt x="110" y="155"/>
                                <a:pt x="110" y="155"/>
                                <a:pt x="110" y="155"/>
                              </a:cubicBezTo>
                              <a:cubicBezTo>
                                <a:pt x="112" y="154"/>
                                <a:pt x="112" y="154"/>
                                <a:pt x="112" y="154"/>
                              </a:cubicBezTo>
                              <a:cubicBezTo>
                                <a:pt x="117" y="153"/>
                                <a:pt x="121" y="151"/>
                                <a:pt x="125" y="149"/>
                              </a:cubicBezTo>
                              <a:cubicBezTo>
                                <a:pt x="127" y="147"/>
                                <a:pt x="127" y="147"/>
                                <a:pt x="127" y="147"/>
                              </a:cubicBezTo>
                              <a:cubicBezTo>
                                <a:pt x="150" y="164"/>
                                <a:pt x="150" y="164"/>
                                <a:pt x="150" y="164"/>
                              </a:cubicBezTo>
                              <a:cubicBezTo>
                                <a:pt x="164" y="150"/>
                                <a:pt x="164" y="150"/>
                                <a:pt x="164" y="150"/>
                              </a:cubicBezTo>
                              <a:cubicBezTo>
                                <a:pt x="147" y="127"/>
                                <a:pt x="147" y="127"/>
                                <a:pt x="147" y="127"/>
                              </a:cubicBezTo>
                              <a:cubicBezTo>
                                <a:pt x="149" y="125"/>
                                <a:pt x="149" y="125"/>
                                <a:pt x="149" y="125"/>
                              </a:cubicBezTo>
                              <a:cubicBezTo>
                                <a:pt x="151" y="121"/>
                                <a:pt x="153" y="117"/>
                                <a:pt x="154" y="112"/>
                              </a:cubicBezTo>
                              <a:cubicBezTo>
                                <a:pt x="155" y="110"/>
                                <a:pt x="155" y="110"/>
                                <a:pt x="155" y="110"/>
                              </a:cubicBezTo>
                              <a:cubicBezTo>
                                <a:pt x="182" y="105"/>
                                <a:pt x="182" y="105"/>
                                <a:pt x="182" y="105"/>
                              </a:cubicBezTo>
                              <a:cubicBezTo>
                                <a:pt x="182" y="86"/>
                                <a:pt x="182" y="86"/>
                                <a:pt x="182" y="86"/>
                              </a:cubicBezTo>
                              <a:cubicBezTo>
                                <a:pt x="155" y="81"/>
                                <a:pt x="155" y="81"/>
                                <a:pt x="155" y="81"/>
                              </a:cubicBezTo>
                              <a:cubicBezTo>
                                <a:pt x="154" y="79"/>
                                <a:pt x="154" y="79"/>
                                <a:pt x="154" y="79"/>
                              </a:cubicBezTo>
                              <a:cubicBezTo>
                                <a:pt x="153" y="74"/>
                                <a:pt x="151" y="70"/>
                                <a:pt x="149" y="66"/>
                              </a:cubicBezTo>
                              <a:cubicBezTo>
                                <a:pt x="147" y="63"/>
                                <a:pt x="147" y="63"/>
                                <a:pt x="147" y="63"/>
                              </a:cubicBezTo>
                              <a:cubicBezTo>
                                <a:pt x="164" y="41"/>
                                <a:pt x="164" y="41"/>
                                <a:pt x="164" y="41"/>
                              </a:cubicBezTo>
                              <a:cubicBezTo>
                                <a:pt x="150" y="27"/>
                                <a:pt x="150" y="27"/>
                                <a:pt x="150" y="27"/>
                              </a:cubicBezTo>
                              <a:cubicBezTo>
                                <a:pt x="127" y="43"/>
                                <a:pt x="127" y="43"/>
                                <a:pt x="127" y="43"/>
                              </a:cubicBezTo>
                              <a:cubicBezTo>
                                <a:pt x="125" y="42"/>
                                <a:pt x="125" y="42"/>
                                <a:pt x="125" y="42"/>
                              </a:cubicBezTo>
                              <a:cubicBezTo>
                                <a:pt x="121" y="40"/>
                                <a:pt x="117" y="38"/>
                                <a:pt x="112" y="37"/>
                              </a:cubicBezTo>
                              <a:cubicBezTo>
                                <a:pt x="110" y="36"/>
                                <a:pt x="110" y="36"/>
                                <a:pt x="110" y="36"/>
                              </a:cubicBezTo>
                              <a:cubicBezTo>
                                <a:pt x="105" y="8"/>
                                <a:pt x="105" y="8"/>
                                <a:pt x="105" y="8"/>
                              </a:cubicBezTo>
                              <a:cubicBezTo>
                                <a:pt x="86" y="8"/>
                                <a:pt x="86" y="8"/>
                                <a:pt x="86" y="8"/>
                              </a:cubicBezTo>
                              <a:cubicBezTo>
                                <a:pt x="81" y="36"/>
                                <a:pt x="81" y="36"/>
                                <a:pt x="81" y="36"/>
                              </a:cubicBezTo>
                              <a:cubicBezTo>
                                <a:pt x="79" y="37"/>
                                <a:pt x="79" y="37"/>
                                <a:pt x="79" y="37"/>
                              </a:cubicBezTo>
                              <a:cubicBezTo>
                                <a:pt x="74" y="38"/>
                                <a:pt x="70" y="40"/>
                                <a:pt x="66" y="42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41" y="27"/>
                                <a:pt x="41" y="27"/>
                                <a:pt x="41" y="27"/>
                              </a:cubicBezTo>
                              <a:cubicBezTo>
                                <a:pt x="27" y="41"/>
                                <a:pt x="27" y="41"/>
                                <a:pt x="27" y="41"/>
                              </a:cubicBezTo>
                              <a:cubicBezTo>
                                <a:pt x="43" y="63"/>
                                <a:pt x="43" y="63"/>
                                <a:pt x="43" y="63"/>
                              </a:cubicBezTo>
                              <a:cubicBezTo>
                                <a:pt x="42" y="66"/>
                                <a:pt x="42" y="66"/>
                                <a:pt x="42" y="66"/>
                              </a:cubicBezTo>
                              <a:cubicBezTo>
                                <a:pt x="40" y="70"/>
                                <a:pt x="38" y="74"/>
                                <a:pt x="37" y="79"/>
                              </a:cubicBezTo>
                              <a:cubicBezTo>
                                <a:pt x="36" y="81"/>
                                <a:pt x="36" y="81"/>
                                <a:pt x="36" y="81"/>
                              </a:cubicBezTo>
                              <a:cubicBezTo>
                                <a:pt x="8" y="86"/>
                                <a:pt x="8" y="86"/>
                                <a:pt x="8" y="86"/>
                              </a:cubicBezTo>
                              <a:cubicBezTo>
                                <a:pt x="8" y="105"/>
                                <a:pt x="8" y="105"/>
                                <a:pt x="8" y="105"/>
                              </a:cubicBezTo>
                              <a:cubicBezTo>
                                <a:pt x="36" y="110"/>
                                <a:pt x="36" y="110"/>
                                <a:pt x="36" y="110"/>
                              </a:cubicBezTo>
                              <a:cubicBezTo>
                                <a:pt x="37" y="112"/>
                                <a:pt x="37" y="112"/>
                                <a:pt x="37" y="112"/>
                              </a:cubicBezTo>
                              <a:cubicBezTo>
                                <a:pt x="38" y="117"/>
                                <a:pt x="40" y="121"/>
                                <a:pt x="42" y="125"/>
                              </a:cubicBezTo>
                              <a:cubicBezTo>
                                <a:pt x="43" y="127"/>
                                <a:pt x="43" y="127"/>
                                <a:pt x="43" y="127"/>
                              </a:cubicBezTo>
                              <a:cubicBezTo>
                                <a:pt x="27" y="150"/>
                                <a:pt x="27" y="150"/>
                                <a:pt x="27" y="150"/>
                              </a:cubicBezTo>
                              <a:cubicBezTo>
                                <a:pt x="41" y="164"/>
                                <a:pt x="41" y="164"/>
                                <a:pt x="41" y="164"/>
                              </a:cubicBezTo>
                              <a:cubicBezTo>
                                <a:pt x="63" y="147"/>
                                <a:pt x="63" y="147"/>
                                <a:pt x="63" y="147"/>
                              </a:cubicBezTo>
                              <a:cubicBezTo>
                                <a:pt x="66" y="149"/>
                                <a:pt x="66" y="149"/>
                                <a:pt x="66" y="149"/>
                              </a:cubicBezTo>
                              <a:cubicBezTo>
                                <a:pt x="70" y="151"/>
                                <a:pt x="74" y="153"/>
                                <a:pt x="79" y="154"/>
                              </a:cubicBezTo>
                              <a:cubicBezTo>
                                <a:pt x="81" y="155"/>
                                <a:pt x="81" y="155"/>
                                <a:pt x="81" y="155"/>
                              </a:cubicBezTo>
                              <a:lnTo>
                                <a:pt x="86" y="18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>
                          <a:noFill/>
                          <a:round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2" o:spid="_x0000_s1026" o:spt="100" style="position:absolute;left:0pt;margin-left:182.25pt;margin-top:340.2pt;height:45.35pt;width:45.35pt;z-index:251682816;mso-width-relative:page;mso-height-relative:page;" fillcolor="#2A3D52 [3204]" filled="t" stroked="f" coordsize="190,190" o:gfxdata="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" path="m112,190c79,190,79,190,79,190c74,161,74,161,74,161c71,160,67,158,64,157c40,174,40,174,40,174c17,151,17,151,17,151c34,127,34,127,34,127c32,123,31,120,30,117c0,112,0,112,0,112c0,79,0,79,0,79c30,74,30,74,30,74c31,71,32,67,34,64c17,40,17,40,17,40c40,17,40,17,40,17c64,34,64,34,64,34c67,32,71,31,74,30c79,0,79,0,79,0c112,0,112,0,112,0c117,30,117,30,117,30c120,31,124,32,127,34c151,17,151,17,151,17c174,40,174,40,174,40c157,64,157,64,157,64c159,67,160,71,161,74c190,79,190,79,190,79c190,112,190,112,190,112c161,117,161,117,161,117c160,120,159,123,157,127c174,151,174,151,174,151c151,174,151,174,151,174c127,157,127,157,127,157c124,158,120,160,117,161l112,190xm86,182c105,182,105,182,105,182c110,155,110,155,110,155c112,154,112,154,112,154c117,153,121,151,125,149c127,147,127,147,127,147c150,164,150,164,150,164c164,150,164,150,164,150c147,127,147,127,147,127c149,125,149,125,149,125c151,121,153,117,154,112c155,110,155,110,155,110c182,105,182,105,182,105c182,86,182,86,182,86c155,81,155,81,155,81c154,79,154,79,154,79c153,74,151,70,149,66c147,63,147,63,147,63c164,41,164,41,164,41c150,27,150,27,150,27c127,43,127,43,127,43c125,42,125,42,125,42c121,40,117,38,112,37c110,36,110,36,110,36c105,8,105,8,105,8c86,8,86,8,86,8c81,36,81,36,81,36c79,37,79,37,79,37c74,38,70,40,66,42c63,43,63,43,63,43c41,27,41,27,41,27c27,41,27,41,27,41c43,63,43,63,43,63c42,66,42,66,42,66c40,70,38,74,37,79c36,81,36,81,36,81c8,86,8,86,8,86c8,105,8,105,8,105c36,110,36,110,36,110c37,112,37,112,37,112c38,117,40,121,42,125c43,127,43,127,43,127c27,150,27,150,27,150c41,164,41,164,41,164c63,147,63,147,63,147c66,149,66,149,66,149c70,151,74,153,79,154c81,155,81,155,81,155l86,182xe">
                <v:path o:connectlocs="239582,576212;194092,476133;51555,457936;90980,354825;0,239582;103111,194092;121307,51555;224419,90980;339661,0;385152,103111;527688,121307;488263,224419;576212,339661;476133,385152;457936,527688;354825,488263;260811,551950;333596,470067;379086,451871;454904,497361;445806,385152;467034,339661;551950,318432;470067,245648;451871,200157;497361,124340;385152,130405;339661,112209;318432,24261;245648,109177;200157,127373;124340,81882;130405,191059;112209,239582;24261,260811;109177,333596;127373,379086;81882,454904;191059,445806;239582,467034;260811,551950" o:connectangles="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4460875</wp:posOffset>
                </wp:positionH>
                <wp:positionV relativeFrom="paragraph">
                  <wp:posOffset>3302000</wp:posOffset>
                </wp:positionV>
                <wp:extent cx="313055" cy="655320"/>
                <wp:effectExtent l="0" t="0" r="0" b="30480"/>
                <wp:wrapNone/>
                <wp:docPr id="27" name="组合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12888" cy="655353"/>
                          <a:chOff x="5070940" y="3502524"/>
                          <a:chExt cx="143379" cy="300311"/>
                        </a:xfrm>
                        <a:solidFill>
                          <a:schemeClr val="accent1"/>
                        </a:solidFill>
                      </wpg:grpSpPr>
                      <wps:wsp>
                        <wps:cNvPr id="130" name="Freeform 184"/>
                        <wps:cNvSpPr>
                          <a:spLocks noEditPoints="1"/>
                        </wps:cNvSpPr>
                        <wps:spPr bwMode="auto">
                          <a:xfrm>
                            <a:off x="5096620" y="3502524"/>
                            <a:ext cx="92733" cy="222558"/>
                          </a:xfrm>
                          <a:custGeom>
                            <a:avLst/>
                            <a:gdLst>
                              <a:gd name="T0" fmla="*/ 27 w 55"/>
                              <a:gd name="T1" fmla="*/ 132 h 132"/>
                              <a:gd name="T2" fmla="*/ 0 w 55"/>
                              <a:gd name="T3" fmla="*/ 104 h 132"/>
                              <a:gd name="T4" fmla="*/ 0 w 55"/>
                              <a:gd name="T5" fmla="*/ 27 h 132"/>
                              <a:gd name="T6" fmla="*/ 27 w 55"/>
                              <a:gd name="T7" fmla="*/ 0 h 132"/>
                              <a:gd name="T8" fmla="*/ 55 w 55"/>
                              <a:gd name="T9" fmla="*/ 27 h 132"/>
                              <a:gd name="T10" fmla="*/ 55 w 55"/>
                              <a:gd name="T11" fmla="*/ 104 h 132"/>
                              <a:gd name="T12" fmla="*/ 27 w 55"/>
                              <a:gd name="T13" fmla="*/ 132 h 132"/>
                              <a:gd name="T14" fmla="*/ 27 w 55"/>
                              <a:gd name="T15" fmla="*/ 5 h 132"/>
                              <a:gd name="T16" fmla="*/ 5 w 55"/>
                              <a:gd name="T17" fmla="*/ 27 h 132"/>
                              <a:gd name="T18" fmla="*/ 5 w 55"/>
                              <a:gd name="T19" fmla="*/ 104 h 132"/>
                              <a:gd name="T20" fmla="*/ 27 w 55"/>
                              <a:gd name="T21" fmla="*/ 126 h 132"/>
                              <a:gd name="T22" fmla="*/ 49 w 55"/>
                              <a:gd name="T23" fmla="*/ 104 h 132"/>
                              <a:gd name="T24" fmla="*/ 49 w 55"/>
                              <a:gd name="T25" fmla="*/ 27 h 132"/>
                              <a:gd name="T26" fmla="*/ 27 w 55"/>
                              <a:gd name="T27" fmla="*/ 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5" h="132">
                                <a:moveTo>
                                  <a:pt x="27" y="132"/>
                                </a:moveTo>
                                <a:cubicBezTo>
                                  <a:pt x="12" y="132"/>
                                  <a:pt x="0" y="119"/>
                                  <a:pt x="0" y="104"/>
                                </a:cubicBezTo>
                                <a:cubicBezTo>
                                  <a:pt x="0" y="27"/>
                                  <a:pt x="0" y="27"/>
                                  <a:pt x="0" y="27"/>
                                </a:cubicBezTo>
                                <a:cubicBezTo>
                                  <a:pt x="0" y="12"/>
                                  <a:pt x="12" y="0"/>
                                  <a:pt x="27" y="0"/>
                                </a:cubicBezTo>
                                <a:cubicBezTo>
                                  <a:pt x="43" y="0"/>
                                  <a:pt x="55" y="12"/>
                                  <a:pt x="55" y="27"/>
                                </a:cubicBezTo>
                                <a:cubicBezTo>
                                  <a:pt x="55" y="104"/>
                                  <a:pt x="55" y="104"/>
                                  <a:pt x="55" y="104"/>
                                </a:cubicBezTo>
                                <a:cubicBezTo>
                                  <a:pt x="55" y="119"/>
                                  <a:pt x="43" y="132"/>
                                  <a:pt x="27" y="132"/>
                                </a:cubicBezTo>
                                <a:close/>
                                <a:moveTo>
                                  <a:pt x="27" y="5"/>
                                </a:moveTo>
                                <a:cubicBezTo>
                                  <a:pt x="15" y="5"/>
                                  <a:pt x="5" y="15"/>
                                  <a:pt x="5" y="27"/>
                                </a:cubicBezTo>
                                <a:cubicBezTo>
                                  <a:pt x="5" y="104"/>
                                  <a:pt x="5" y="104"/>
                                  <a:pt x="5" y="104"/>
                                </a:cubicBezTo>
                                <a:cubicBezTo>
                                  <a:pt x="5" y="116"/>
                                  <a:pt x="15" y="126"/>
                                  <a:pt x="27" y="126"/>
                                </a:cubicBezTo>
                                <a:cubicBezTo>
                                  <a:pt x="40" y="126"/>
                                  <a:pt x="49" y="116"/>
                                  <a:pt x="49" y="104"/>
                                </a:cubicBezTo>
                                <a:cubicBezTo>
                                  <a:pt x="49" y="27"/>
                                  <a:pt x="49" y="27"/>
                                  <a:pt x="49" y="27"/>
                                </a:cubicBezTo>
                                <a:cubicBezTo>
                                  <a:pt x="49" y="15"/>
                                  <a:pt x="40" y="5"/>
                                  <a:pt x="27" y="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31" name="Freeform 185"/>
                        <wps:cNvSpPr/>
                        <wps:spPr bwMode="auto">
                          <a:xfrm>
                            <a:off x="5070940" y="3613803"/>
                            <a:ext cx="143379" cy="138386"/>
                          </a:xfrm>
                          <a:custGeom>
                            <a:avLst/>
                            <a:gdLst>
                              <a:gd name="T0" fmla="*/ 42 w 85"/>
                              <a:gd name="T1" fmla="*/ 82 h 82"/>
                              <a:gd name="T2" fmla="*/ 0 w 85"/>
                              <a:gd name="T3" fmla="*/ 39 h 82"/>
                              <a:gd name="T4" fmla="*/ 0 w 85"/>
                              <a:gd name="T5" fmla="*/ 0 h 82"/>
                              <a:gd name="T6" fmla="*/ 6 w 85"/>
                              <a:gd name="T7" fmla="*/ 0 h 82"/>
                              <a:gd name="T8" fmla="*/ 6 w 85"/>
                              <a:gd name="T9" fmla="*/ 39 h 82"/>
                              <a:gd name="T10" fmla="*/ 42 w 85"/>
                              <a:gd name="T11" fmla="*/ 76 h 82"/>
                              <a:gd name="T12" fmla="*/ 79 w 85"/>
                              <a:gd name="T13" fmla="*/ 39 h 82"/>
                              <a:gd name="T14" fmla="*/ 79 w 85"/>
                              <a:gd name="T15" fmla="*/ 0 h 82"/>
                              <a:gd name="T16" fmla="*/ 85 w 85"/>
                              <a:gd name="T17" fmla="*/ 0 h 82"/>
                              <a:gd name="T18" fmla="*/ 85 w 85"/>
                              <a:gd name="T19" fmla="*/ 39 h 82"/>
                              <a:gd name="T20" fmla="*/ 42 w 85"/>
                              <a:gd name="T21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5" h="82">
                                <a:moveTo>
                                  <a:pt x="42" y="82"/>
                                </a:moveTo>
                                <a:cubicBezTo>
                                  <a:pt x="19" y="82"/>
                                  <a:pt x="0" y="63"/>
                                  <a:pt x="0" y="39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6" y="0"/>
                                  <a:pt x="6" y="0"/>
                                  <a:pt x="6" y="0"/>
                                </a:cubicBezTo>
                                <a:cubicBezTo>
                                  <a:pt x="6" y="39"/>
                                  <a:pt x="6" y="39"/>
                                  <a:pt x="6" y="39"/>
                                </a:cubicBezTo>
                                <a:cubicBezTo>
                                  <a:pt x="6" y="59"/>
                                  <a:pt x="22" y="76"/>
                                  <a:pt x="42" y="76"/>
                                </a:cubicBezTo>
                                <a:cubicBezTo>
                                  <a:pt x="63" y="76"/>
                                  <a:pt x="79" y="59"/>
                                  <a:pt x="79" y="39"/>
                                </a:cubicBezTo>
                                <a:cubicBezTo>
                                  <a:pt x="79" y="0"/>
                                  <a:pt x="79" y="0"/>
                                  <a:pt x="79" y="0"/>
                                </a:cubicBezTo>
                                <a:cubicBezTo>
                                  <a:pt x="85" y="0"/>
                                  <a:pt x="85" y="0"/>
                                  <a:pt x="85" y="0"/>
                                </a:cubicBezTo>
                                <a:cubicBezTo>
                                  <a:pt x="85" y="39"/>
                                  <a:pt x="85" y="39"/>
                                  <a:pt x="85" y="39"/>
                                </a:cubicBezTo>
                                <a:cubicBezTo>
                                  <a:pt x="85" y="63"/>
                                  <a:pt x="66" y="82"/>
                                  <a:pt x="42" y="8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32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5099473" y="3792848"/>
                            <a:ext cx="84173" cy="9987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33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5136566" y="3747195"/>
                            <a:ext cx="9987" cy="5064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1.25pt;margin-top:260pt;height:51.6pt;width:24.65pt;z-index:251683840;mso-width-relative:page;mso-height-relative:page;" coordorigin="5070940,3502524" coordsize="143379,300311" o:gfxdata="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">
                <o:lock v:ext="edit" aspectratio="t"/>
                <v:shape id="Freeform 184" o:spid="_x0000_s1026" o:spt="100" style="position:absolute;left:5096620;top:3502524;height:222558;width:92733;" filled="t" stroked="f" coordsize="55,132" o:gfxdata="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iiKqb4A&#10;AADcAAAADwAAAAAAAAABACAAAAAiAAAAZHJzL2Rvd25yZXYueG1sUEsBAhQAFAAAAAgAh07iQDMv&#10;BZ47AAAAOQAAABAAAAAAAAAAAQAgAAAADQEAAGRycy9zaGFwZXhtbC54bWxQSwUGAAAAAAYABgBb&#10;AQAAtwMAAAAA&#10;" path="m27,132c12,132,0,119,0,104c0,27,0,27,0,27c0,12,12,0,27,0c43,0,55,12,55,27c55,104,55,104,55,104c55,119,43,132,27,132xm27,5c15,5,5,15,5,27c5,104,5,104,5,104c5,116,15,126,27,126c40,126,49,116,49,104c49,27,49,27,49,27c49,15,40,5,27,5xe">
                  <v:path o:connectlocs="45523,222558;0,175348;0,45523;45523,0;92733,45523;92733,175348;45523,222558;45523,8430;8430,45523;8430,175348;45523,212441;82616,175348;82616,45523;45523,8430" o:connectangles="0,0,0,0,0,0,0,0,0,0,0,0,0,0"/>
                  <v:fill on="t" focussize="0,0"/>
                  <v:stroke on="f" joinstyle="round"/>
                  <v:imagedata o:title=""/>
                  <o:lock v:ext="edit" aspectratio="f"/>
                </v:shape>
                <v:shape id="Freeform 185" o:spid="_x0000_s1026" o:spt="100" style="position:absolute;left:5070940;top:3613803;height:138386;width:143379;" filled="t" stroked="f" coordsize="85,82" o:gfxdata="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fPGhvQAA&#10;ANwAAAAPAAAAAAAAAAEAIAAAACIAAABkcnMvZG93bnJldi54bWxQSwECFAAUAAAACACHTuJAMy8F&#10;njsAAAA5AAAAEAAAAAAAAAABACAAAAAMAQAAZHJzL3NoYXBleG1sLnhtbFBLBQYAAAAABgAGAFsB&#10;AAC2AwAAAAA=&#10;" path="m42,82c19,82,0,63,0,39c0,0,0,0,0,0c6,0,6,0,6,0c6,39,6,39,6,39c6,59,22,76,42,76c63,76,79,59,79,39c79,0,79,0,79,0c85,0,85,0,85,0c85,39,85,39,85,39c85,63,66,82,42,82xe">
                  <v:path o:connectlocs="70846,138386;0,65817;0,0;10120,0;10120,65817;70846,128260;133258,65817;133258,0;143379,0;143379,65817;70846,138386" o:connectangles="0,0,0,0,0,0,0,0,0,0,0"/>
                  <v:fill on="t" focussize="0,0"/>
                  <v:stroke on="f" joinstyle="round"/>
                  <v:imagedata o:title=""/>
                  <o:lock v:ext="edit" aspectratio="f"/>
                </v:shape>
                <v:rect id="Rectangle 186" o:spid="_x0000_s1026" o:spt="1" style="position:absolute;left:5099473;top:3792848;height:9987;width:84173;" filled="t" stroked="f" coordsize="21600,21600" o:gfxdata="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KRW7LsAAADc&#10;AAAADwAAAAAAAAABACAAAAAiAAAAZHJzL2Rvd25yZXYueG1sUEsBAhQAFAAAAAgAh07iQDMvBZ47&#10;AAAAOQAAABAAAAAAAAAAAQAgAAAACgEAAGRycy9zaGFwZXhtbC54bWxQSwUGAAAAAAYABgBbAQAA&#10;tAMAAAAA&#10;">
                  <v:fill on="t" focussize="0,0"/>
                  <v:stroke on="f" miterlimit="8" joinstyle="miter"/>
                  <v:imagedata o:title=""/>
                  <o:lock v:ext="edit" aspectratio="f"/>
                </v:rect>
                <v:rect id="Rectangle 187" o:spid="_x0000_s1026" o:spt="1" style="position:absolute;left:5136566;top:3747195;height:50646;width:9987;" filled="t" stroked="f" coordsize="21600,21600" o:gfxdata="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L6PN3ugAAANwA&#10;AAAPAAAAAAAAAAEAIAAAACIAAABkcnMvZG93bnJldi54bWxQSwECFAAUAAAACACHTuJAMy8FnjsA&#10;AAA5AAAAEAAAAAAAAAABACAAAAAJAQAAZHJzL3NoYXBleG1sLnhtbFBLBQYAAAAABgAGAFsBAACz&#10;AwAAAAA=&#10;">
                  <v:fill on="t" focussize="0,0"/>
                  <v:stroke on="f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3354705</wp:posOffset>
                </wp:positionH>
                <wp:positionV relativeFrom="paragraph">
                  <wp:posOffset>3342005</wp:posOffset>
                </wp:positionV>
                <wp:extent cx="575945" cy="575945"/>
                <wp:effectExtent l="0" t="0" r="0" b="0"/>
                <wp:wrapNone/>
                <wp:docPr id="28" name="组合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76212" cy="576212"/>
                          <a:chOff x="3964520" y="3542094"/>
                          <a:chExt cx="312438" cy="312438"/>
                        </a:xfrm>
                        <a:solidFill>
                          <a:schemeClr val="accent1"/>
                        </a:solidFill>
                      </wpg:grpSpPr>
                      <wps:wsp>
                        <wps:cNvPr id="128" name="Freeform 192"/>
                        <wps:cNvSpPr>
                          <a:spLocks noEditPoints="1"/>
                        </wps:cNvSpPr>
                        <wps:spPr bwMode="auto">
                          <a:xfrm>
                            <a:off x="3964520" y="3542094"/>
                            <a:ext cx="312438" cy="312438"/>
                          </a:xfrm>
                          <a:custGeom>
                            <a:avLst/>
                            <a:gdLst>
                              <a:gd name="T0" fmla="*/ 93 w 185"/>
                              <a:gd name="T1" fmla="*/ 185 h 185"/>
                              <a:gd name="T2" fmla="*/ 0 w 185"/>
                              <a:gd name="T3" fmla="*/ 93 h 185"/>
                              <a:gd name="T4" fmla="*/ 93 w 185"/>
                              <a:gd name="T5" fmla="*/ 0 h 185"/>
                              <a:gd name="T6" fmla="*/ 185 w 185"/>
                              <a:gd name="T7" fmla="*/ 93 h 185"/>
                              <a:gd name="T8" fmla="*/ 93 w 185"/>
                              <a:gd name="T9" fmla="*/ 185 h 185"/>
                              <a:gd name="T10" fmla="*/ 93 w 185"/>
                              <a:gd name="T11" fmla="*/ 7 h 185"/>
                              <a:gd name="T12" fmla="*/ 7 w 185"/>
                              <a:gd name="T13" fmla="*/ 93 h 185"/>
                              <a:gd name="T14" fmla="*/ 93 w 185"/>
                              <a:gd name="T15" fmla="*/ 179 h 185"/>
                              <a:gd name="T16" fmla="*/ 179 w 185"/>
                              <a:gd name="T17" fmla="*/ 93 h 185"/>
                              <a:gd name="T18" fmla="*/ 93 w 185"/>
                              <a:gd name="T19" fmla="*/ 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93" y="185"/>
                                </a:moveTo>
                                <a:cubicBezTo>
                                  <a:pt x="42" y="185"/>
                                  <a:pt x="0" y="143"/>
                                  <a:pt x="0" y="93"/>
                                </a:cubicBezTo>
                                <a:cubicBezTo>
                                  <a:pt x="0" y="42"/>
                                  <a:pt x="42" y="0"/>
                                  <a:pt x="93" y="0"/>
                                </a:cubicBezTo>
                                <a:cubicBezTo>
                                  <a:pt x="144" y="0"/>
                                  <a:pt x="185" y="42"/>
                                  <a:pt x="185" y="93"/>
                                </a:cubicBezTo>
                                <a:cubicBezTo>
                                  <a:pt x="185" y="143"/>
                                  <a:pt x="144" y="185"/>
                                  <a:pt x="93" y="185"/>
                                </a:cubicBezTo>
                                <a:close/>
                                <a:moveTo>
                                  <a:pt x="93" y="7"/>
                                </a:moveTo>
                                <a:cubicBezTo>
                                  <a:pt x="45" y="7"/>
                                  <a:pt x="7" y="45"/>
                                  <a:pt x="7" y="93"/>
                                </a:cubicBezTo>
                                <a:cubicBezTo>
                                  <a:pt x="7" y="140"/>
                                  <a:pt x="45" y="179"/>
                                  <a:pt x="93" y="179"/>
                                </a:cubicBezTo>
                                <a:cubicBezTo>
                                  <a:pt x="140" y="179"/>
                                  <a:pt x="179" y="140"/>
                                  <a:pt x="179" y="93"/>
                                </a:cubicBezTo>
                                <a:cubicBezTo>
                                  <a:pt x="179" y="45"/>
                                  <a:pt x="140" y="7"/>
                                  <a:pt x="93" y="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29" name="Freeform 193"/>
                        <wps:cNvSpPr>
                          <a:spLocks noEditPoints="1"/>
                        </wps:cNvSpPr>
                        <wps:spPr bwMode="auto">
                          <a:xfrm>
                            <a:off x="4013740" y="3584181"/>
                            <a:ext cx="213998" cy="270351"/>
                          </a:xfrm>
                          <a:custGeom>
                            <a:avLst/>
                            <a:gdLst>
                              <a:gd name="T0" fmla="*/ 3 w 127"/>
                              <a:gd name="T1" fmla="*/ 137 h 160"/>
                              <a:gd name="T2" fmla="*/ 2 w 127"/>
                              <a:gd name="T3" fmla="*/ 132 h 160"/>
                              <a:gd name="T4" fmla="*/ 41 w 127"/>
                              <a:gd name="T5" fmla="*/ 111 h 160"/>
                              <a:gd name="T6" fmla="*/ 44 w 127"/>
                              <a:gd name="T7" fmla="*/ 92 h 160"/>
                              <a:gd name="T8" fmla="*/ 29 w 127"/>
                              <a:gd name="T9" fmla="*/ 66 h 160"/>
                              <a:gd name="T10" fmla="*/ 37 w 127"/>
                              <a:gd name="T11" fmla="*/ 11 h 160"/>
                              <a:gd name="T12" fmla="*/ 66 w 127"/>
                              <a:gd name="T13" fmla="*/ 0 h 160"/>
                              <a:gd name="T14" fmla="*/ 82 w 127"/>
                              <a:gd name="T15" fmla="*/ 7 h 160"/>
                              <a:gd name="T16" fmla="*/ 98 w 127"/>
                              <a:gd name="T17" fmla="*/ 56 h 160"/>
                              <a:gd name="T18" fmla="*/ 92 w 127"/>
                              <a:gd name="T19" fmla="*/ 75 h 160"/>
                              <a:gd name="T20" fmla="*/ 84 w 127"/>
                              <a:gd name="T21" fmla="*/ 105 h 160"/>
                              <a:gd name="T22" fmla="*/ 89 w 127"/>
                              <a:gd name="T23" fmla="*/ 112 h 160"/>
                              <a:gd name="T24" fmla="*/ 125 w 127"/>
                              <a:gd name="T25" fmla="*/ 132 h 160"/>
                              <a:gd name="T26" fmla="*/ 125 w 127"/>
                              <a:gd name="T27" fmla="*/ 137 h 160"/>
                              <a:gd name="T28" fmla="*/ 9 w 127"/>
                              <a:gd name="T29" fmla="*/ 134 h 160"/>
                              <a:gd name="T30" fmla="*/ 118 w 127"/>
                              <a:gd name="T31" fmla="*/ 134 h 160"/>
                              <a:gd name="T32" fmla="*/ 85 w 127"/>
                              <a:gd name="T33" fmla="*/ 117 h 160"/>
                              <a:gd name="T34" fmla="*/ 78 w 127"/>
                              <a:gd name="T35" fmla="*/ 106 h 160"/>
                              <a:gd name="T36" fmla="*/ 79 w 127"/>
                              <a:gd name="T37" fmla="*/ 88 h 160"/>
                              <a:gd name="T38" fmla="*/ 88 w 127"/>
                              <a:gd name="T39" fmla="*/ 67 h 160"/>
                              <a:gd name="T40" fmla="*/ 93 w 127"/>
                              <a:gd name="T41" fmla="*/ 65 h 160"/>
                              <a:gd name="T42" fmla="*/ 91 w 127"/>
                              <a:gd name="T43" fmla="*/ 59 h 160"/>
                              <a:gd name="T44" fmla="*/ 91 w 127"/>
                              <a:gd name="T45" fmla="*/ 17 h 160"/>
                              <a:gd name="T46" fmla="*/ 80 w 127"/>
                              <a:gd name="T47" fmla="*/ 13 h 160"/>
                              <a:gd name="T48" fmla="*/ 76 w 127"/>
                              <a:gd name="T49" fmla="*/ 9 h 160"/>
                              <a:gd name="T50" fmla="*/ 65 w 127"/>
                              <a:gd name="T51" fmla="*/ 6 h 160"/>
                              <a:gd name="T52" fmla="*/ 37 w 127"/>
                              <a:gd name="T53" fmla="*/ 56 h 160"/>
                              <a:gd name="T54" fmla="*/ 35 w 127"/>
                              <a:gd name="T55" fmla="*/ 60 h 160"/>
                              <a:gd name="T56" fmla="*/ 38 w 127"/>
                              <a:gd name="T57" fmla="*/ 69 h 160"/>
                              <a:gd name="T58" fmla="*/ 40 w 127"/>
                              <a:gd name="T59" fmla="*/ 71 h 160"/>
                              <a:gd name="T60" fmla="*/ 50 w 127"/>
                              <a:gd name="T61" fmla="*/ 89 h 160"/>
                              <a:gd name="T62" fmla="*/ 50 w 127"/>
                              <a:gd name="T63" fmla="*/ 107 h 160"/>
                              <a:gd name="T64" fmla="*/ 34 w 127"/>
                              <a:gd name="T65" fmla="*/ 122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27" h="160">
                                <a:moveTo>
                                  <a:pt x="64" y="160"/>
                                </a:moveTo>
                                <a:cubicBezTo>
                                  <a:pt x="41" y="160"/>
                                  <a:pt x="20" y="152"/>
                                  <a:pt x="3" y="137"/>
                                </a:cubicBezTo>
                                <a:cubicBezTo>
                                  <a:pt x="0" y="135"/>
                                  <a:pt x="0" y="135"/>
                                  <a:pt x="0" y="135"/>
                                </a:cubicBezTo>
                                <a:cubicBezTo>
                                  <a:pt x="2" y="132"/>
                                  <a:pt x="2" y="132"/>
                                  <a:pt x="2" y="132"/>
                                </a:cubicBezTo>
                                <a:cubicBezTo>
                                  <a:pt x="8" y="125"/>
                                  <a:pt x="19" y="120"/>
                                  <a:pt x="32" y="116"/>
                                </a:cubicBezTo>
                                <a:cubicBezTo>
                                  <a:pt x="37" y="114"/>
                                  <a:pt x="39" y="113"/>
                                  <a:pt x="41" y="111"/>
                                </a:cubicBezTo>
                                <a:cubicBezTo>
                                  <a:pt x="42" y="109"/>
                                  <a:pt x="43" y="108"/>
                                  <a:pt x="44" y="106"/>
                                </a:cubicBezTo>
                                <a:cubicBezTo>
                                  <a:pt x="44" y="105"/>
                                  <a:pt x="44" y="98"/>
                                  <a:pt x="44" y="92"/>
                                </a:cubicBezTo>
                                <a:cubicBezTo>
                                  <a:pt x="40" y="88"/>
                                  <a:pt x="38" y="83"/>
                                  <a:pt x="35" y="75"/>
                                </a:cubicBezTo>
                                <a:cubicBezTo>
                                  <a:pt x="32" y="73"/>
                                  <a:pt x="30" y="70"/>
                                  <a:pt x="29" y="66"/>
                                </a:cubicBezTo>
                                <a:cubicBezTo>
                                  <a:pt x="28" y="62"/>
                                  <a:pt x="29" y="58"/>
                                  <a:pt x="30" y="56"/>
                                </a:cubicBezTo>
                                <a:cubicBezTo>
                                  <a:pt x="27" y="36"/>
                                  <a:pt x="29" y="21"/>
                                  <a:pt x="37" y="11"/>
                                </a:cubicBezTo>
                                <a:cubicBezTo>
                                  <a:pt x="43" y="4"/>
                                  <a:pt x="52" y="0"/>
                                  <a:pt x="65" y="0"/>
                                </a:cubicBezTo>
                                <a:cubicBezTo>
                                  <a:pt x="66" y="0"/>
                                  <a:pt x="66" y="0"/>
                                  <a:pt x="66" y="0"/>
                                </a:cubicBezTo>
                                <a:cubicBezTo>
                                  <a:pt x="76" y="0"/>
                                  <a:pt x="78" y="2"/>
                                  <a:pt x="81" y="5"/>
                                </a:cubicBezTo>
                                <a:cubicBezTo>
                                  <a:pt x="81" y="6"/>
                                  <a:pt x="81" y="6"/>
                                  <a:pt x="82" y="7"/>
                                </a:cubicBezTo>
                                <a:cubicBezTo>
                                  <a:pt x="88" y="7"/>
                                  <a:pt x="92" y="9"/>
                                  <a:pt x="96" y="13"/>
                                </a:cubicBezTo>
                                <a:cubicBezTo>
                                  <a:pt x="102" y="21"/>
                                  <a:pt x="103" y="37"/>
                                  <a:pt x="98" y="56"/>
                                </a:cubicBezTo>
                                <a:cubicBezTo>
                                  <a:pt x="99" y="58"/>
                                  <a:pt x="100" y="61"/>
                                  <a:pt x="99" y="66"/>
                                </a:cubicBezTo>
                                <a:cubicBezTo>
                                  <a:pt x="98" y="70"/>
                                  <a:pt x="95" y="74"/>
                                  <a:pt x="92" y="75"/>
                                </a:cubicBezTo>
                                <a:cubicBezTo>
                                  <a:pt x="90" y="82"/>
                                  <a:pt x="88" y="88"/>
                                  <a:pt x="84" y="92"/>
                                </a:cubicBezTo>
                                <a:cubicBezTo>
                                  <a:pt x="84" y="105"/>
                                  <a:pt x="84" y="105"/>
                                  <a:pt x="84" y="105"/>
                                </a:cubicBezTo>
                                <a:cubicBezTo>
                                  <a:pt x="84" y="108"/>
                                  <a:pt x="86" y="109"/>
                                  <a:pt x="88" y="111"/>
                                </a:cubicBezTo>
                                <a:cubicBezTo>
                                  <a:pt x="89" y="112"/>
                                  <a:pt x="89" y="112"/>
                                  <a:pt x="89" y="112"/>
                                </a:cubicBezTo>
                                <a:cubicBezTo>
                                  <a:pt x="90" y="113"/>
                                  <a:pt x="91" y="114"/>
                                  <a:pt x="96" y="116"/>
                                </a:cubicBezTo>
                                <a:cubicBezTo>
                                  <a:pt x="109" y="120"/>
                                  <a:pt x="119" y="125"/>
                                  <a:pt x="125" y="132"/>
                                </a:cubicBezTo>
                                <a:cubicBezTo>
                                  <a:pt x="127" y="135"/>
                                  <a:pt x="127" y="135"/>
                                  <a:pt x="127" y="135"/>
                                </a:cubicBezTo>
                                <a:cubicBezTo>
                                  <a:pt x="125" y="137"/>
                                  <a:pt x="125" y="137"/>
                                  <a:pt x="125" y="137"/>
                                </a:cubicBezTo>
                                <a:cubicBezTo>
                                  <a:pt x="108" y="152"/>
                                  <a:pt x="86" y="160"/>
                                  <a:pt x="64" y="160"/>
                                </a:cubicBezTo>
                                <a:close/>
                                <a:moveTo>
                                  <a:pt x="9" y="134"/>
                                </a:moveTo>
                                <a:cubicBezTo>
                                  <a:pt x="25" y="147"/>
                                  <a:pt x="44" y="154"/>
                                  <a:pt x="64" y="154"/>
                                </a:cubicBezTo>
                                <a:cubicBezTo>
                                  <a:pt x="84" y="154"/>
                                  <a:pt x="103" y="147"/>
                                  <a:pt x="118" y="134"/>
                                </a:cubicBezTo>
                                <a:cubicBezTo>
                                  <a:pt x="113" y="129"/>
                                  <a:pt x="104" y="125"/>
                                  <a:pt x="94" y="122"/>
                                </a:cubicBezTo>
                                <a:cubicBezTo>
                                  <a:pt x="89" y="120"/>
                                  <a:pt x="87" y="119"/>
                                  <a:pt x="85" y="117"/>
                                </a:cubicBezTo>
                                <a:cubicBezTo>
                                  <a:pt x="83" y="116"/>
                                  <a:pt x="83" y="116"/>
                                  <a:pt x="83" y="116"/>
                                </a:cubicBezTo>
                                <a:cubicBezTo>
                                  <a:pt x="81" y="113"/>
                                  <a:pt x="78" y="111"/>
                                  <a:pt x="78" y="106"/>
                                </a:cubicBezTo>
                                <a:cubicBezTo>
                                  <a:pt x="78" y="89"/>
                                  <a:pt x="78" y="89"/>
                                  <a:pt x="78" y="89"/>
                                </a:cubicBezTo>
                                <a:cubicBezTo>
                                  <a:pt x="79" y="88"/>
                                  <a:pt x="79" y="88"/>
                                  <a:pt x="79" y="88"/>
                                </a:cubicBezTo>
                                <a:cubicBezTo>
                                  <a:pt x="82" y="85"/>
                                  <a:pt x="84" y="79"/>
                                  <a:pt x="87" y="71"/>
                                </a:cubicBezTo>
                                <a:cubicBezTo>
                                  <a:pt x="88" y="67"/>
                                  <a:pt x="88" y="67"/>
                                  <a:pt x="88" y="67"/>
                                </a:cubicBezTo>
                                <a:cubicBezTo>
                                  <a:pt x="90" y="69"/>
                                  <a:pt x="90" y="69"/>
                                  <a:pt x="90" y="69"/>
                                </a:cubicBezTo>
                                <a:cubicBezTo>
                                  <a:pt x="91" y="68"/>
                                  <a:pt x="92" y="67"/>
                                  <a:pt x="93" y="65"/>
                                </a:cubicBezTo>
                                <a:cubicBezTo>
                                  <a:pt x="93" y="62"/>
                                  <a:pt x="93" y="61"/>
                                  <a:pt x="93" y="60"/>
                                </a:cubicBezTo>
                                <a:cubicBezTo>
                                  <a:pt x="91" y="59"/>
                                  <a:pt x="91" y="59"/>
                                  <a:pt x="91" y="59"/>
                                </a:cubicBezTo>
                                <a:cubicBezTo>
                                  <a:pt x="91" y="56"/>
                                  <a:pt x="91" y="56"/>
                                  <a:pt x="91" y="56"/>
                                </a:cubicBezTo>
                                <a:cubicBezTo>
                                  <a:pt x="96" y="39"/>
                                  <a:pt x="96" y="24"/>
                                  <a:pt x="91" y="17"/>
                                </a:cubicBezTo>
                                <a:cubicBezTo>
                                  <a:pt x="89" y="14"/>
                                  <a:pt x="86" y="13"/>
                                  <a:pt x="82" y="13"/>
                                </a:cubicBezTo>
                                <a:cubicBezTo>
                                  <a:pt x="80" y="13"/>
                                  <a:pt x="80" y="13"/>
                                  <a:pt x="80" y="13"/>
                                </a:cubicBezTo>
                                <a:cubicBezTo>
                                  <a:pt x="79" y="13"/>
                                  <a:pt x="79" y="13"/>
                                  <a:pt x="79" y="13"/>
                                </a:cubicBezTo>
                                <a:cubicBezTo>
                                  <a:pt x="77" y="11"/>
                                  <a:pt x="76" y="10"/>
                                  <a:pt x="76" y="9"/>
                                </a:cubicBezTo>
                                <a:cubicBezTo>
                                  <a:pt x="74" y="7"/>
                                  <a:pt x="74" y="6"/>
                                  <a:pt x="66" y="6"/>
                                </a:cubicBezTo>
                                <a:cubicBezTo>
                                  <a:pt x="65" y="6"/>
                                  <a:pt x="65" y="6"/>
                                  <a:pt x="65" y="6"/>
                                </a:cubicBezTo>
                                <a:cubicBezTo>
                                  <a:pt x="54" y="6"/>
                                  <a:pt x="46" y="9"/>
                                  <a:pt x="42" y="15"/>
                                </a:cubicBezTo>
                                <a:cubicBezTo>
                                  <a:pt x="35" y="23"/>
                                  <a:pt x="33" y="37"/>
                                  <a:pt x="37" y="56"/>
                                </a:cubicBezTo>
                                <a:cubicBezTo>
                                  <a:pt x="37" y="60"/>
                                  <a:pt x="37" y="60"/>
                                  <a:pt x="37" y="60"/>
                                </a:cubicBezTo>
                                <a:cubicBezTo>
                                  <a:pt x="35" y="60"/>
                                  <a:pt x="35" y="60"/>
                                  <a:pt x="35" y="60"/>
                                </a:cubicBezTo>
                                <a:cubicBezTo>
                                  <a:pt x="35" y="61"/>
                                  <a:pt x="35" y="62"/>
                                  <a:pt x="35" y="65"/>
                                </a:cubicBezTo>
                                <a:cubicBezTo>
                                  <a:pt x="36" y="67"/>
                                  <a:pt x="37" y="69"/>
                                  <a:pt x="38" y="69"/>
                                </a:cubicBezTo>
                                <a:cubicBezTo>
                                  <a:pt x="40" y="69"/>
                                  <a:pt x="40" y="69"/>
                                  <a:pt x="40" y="69"/>
                                </a:cubicBezTo>
                                <a:cubicBezTo>
                                  <a:pt x="40" y="71"/>
                                  <a:pt x="40" y="71"/>
                                  <a:pt x="40" y="71"/>
                                </a:cubicBezTo>
                                <a:cubicBezTo>
                                  <a:pt x="43" y="80"/>
                                  <a:pt x="46" y="85"/>
                                  <a:pt x="49" y="88"/>
                                </a:cubicBezTo>
                                <a:cubicBezTo>
                                  <a:pt x="50" y="89"/>
                                  <a:pt x="50" y="89"/>
                                  <a:pt x="50" y="89"/>
                                </a:cubicBezTo>
                                <a:cubicBezTo>
                                  <a:pt x="50" y="90"/>
                                  <a:pt x="50" y="90"/>
                                  <a:pt x="50" y="90"/>
                                </a:cubicBezTo>
                                <a:cubicBezTo>
                                  <a:pt x="50" y="94"/>
                                  <a:pt x="50" y="104"/>
                                  <a:pt x="50" y="107"/>
                                </a:cubicBezTo>
                                <a:cubicBezTo>
                                  <a:pt x="49" y="110"/>
                                  <a:pt x="48" y="113"/>
                                  <a:pt x="45" y="116"/>
                                </a:cubicBezTo>
                                <a:cubicBezTo>
                                  <a:pt x="42" y="118"/>
                                  <a:pt x="39" y="120"/>
                                  <a:pt x="34" y="122"/>
                                </a:cubicBezTo>
                                <a:cubicBezTo>
                                  <a:pt x="23" y="125"/>
                                  <a:pt x="15" y="129"/>
                                  <a:pt x="9" y="13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4.15pt;margin-top:263.15pt;height:45.35pt;width:45.35pt;z-index:251684864;mso-width-relative:page;mso-height-relative:page;" coordorigin="3964520,3542094" coordsize="312438,312438" o:gfxdata="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">
                <o:lock v:ext="edit" aspectratio="t"/>
                <v:shape id="Freeform 192" o:spid="_x0000_s1026" o:spt="100" style="position:absolute;left:3964520;top:3542094;height:312438;width:312438;" filled="t" stroked="f" coordsize="185,185" o:gfxdata="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7UaLvQAA&#10;ANwAAAAPAAAAAAAAAAEAIAAAACIAAABkcnMvZG93bnJldi54bWxQSwECFAAUAAAACACHTuJAMy8F&#10;njsAAAA5AAAAEAAAAAAAAAABACAAAAAMAQAAZHJzL3NoYXBleG1sLnhtbFBLBQYAAAAABgAGAFsB&#10;AAC2AwAAAAA=&#10;" path="m93,185c42,185,0,143,0,93c0,42,42,0,93,0c144,0,185,42,185,93c185,143,144,185,93,185xm93,7c45,7,7,45,7,93c7,140,45,179,93,179c140,179,179,140,179,93c179,45,140,7,93,7xe">
                  <v:path o:connectlocs="157063,312438;0,157063;157063,0;312438,157063;157063,312438;157063,11821;11821,157063;157063,302304;302304,157063;157063,11821" o:connectangles="0,0,0,0,0,0,0,0,0,0"/>
                  <v:fill on="t" focussize="0,0"/>
                  <v:stroke on="f" joinstyle="round"/>
                  <v:imagedata o:title=""/>
                  <o:lock v:ext="edit" aspectratio="f"/>
                </v:shape>
                <v:shape id="Freeform 193" o:spid="_x0000_s1026" o:spt="100" style="position:absolute;left:4013740;top:3584181;height:270351;width:213998;" filled="t" stroked="f" coordsize="127,160" o:gfxdata="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PrVW7sAAADc&#10;AAAADwAAAAAAAAABACAAAAAiAAAAZHJzL2Rvd25yZXYueG1sUEsBAhQAFAAAAAgAh07iQDMvBZ47&#10;AAAAOQAAABAAAAAAAAAAAQAgAAAACgEAAGRycy9zaGFwZXhtbC54bWxQSwUGAAAAAAYABgBbAQAA&#10;tAMAAAAA&#10;" path="m64,160c41,160,20,152,3,137c0,135,0,135,0,135c2,132,2,132,2,132c8,125,19,120,32,116c37,114,39,113,41,111c42,109,43,108,44,106c44,105,44,98,44,92c40,88,38,83,35,75c32,73,30,70,29,66c28,62,29,58,30,56c27,36,29,21,37,11c43,4,52,0,65,0c66,0,66,0,66,0c76,0,78,2,81,5c81,6,81,6,82,7c88,7,92,9,96,13c102,21,103,37,98,56c99,58,100,61,99,66c98,70,95,74,92,75c90,82,88,88,84,92c84,105,84,105,84,105c84,108,86,109,88,111c89,112,89,112,89,112c90,113,91,114,96,116c109,120,119,125,125,132c127,135,127,135,127,135c125,137,125,137,125,137c108,152,86,160,64,160xm9,134c25,147,44,154,64,154c84,154,103,147,118,134c113,129,104,125,94,122c89,120,87,119,85,117c83,116,83,116,83,116c81,113,78,111,78,106c78,89,78,89,78,89c79,88,79,88,79,88c82,85,84,79,87,71c88,67,88,67,88,67c90,69,90,69,90,69c91,68,92,67,93,65c93,62,93,61,93,60c91,59,91,59,91,59c91,56,91,56,91,56c96,39,96,24,91,17c89,14,86,13,82,13c80,13,80,13,80,13c79,13,79,13,79,13c77,11,76,10,76,9c74,7,74,6,66,6c65,6,65,6,65,6c54,6,46,9,42,15c35,23,33,37,37,56c37,60,37,60,37,60c35,60,35,60,35,60c35,61,35,62,35,65c36,67,37,69,38,69c40,69,40,69,40,69c40,71,40,71,40,71c43,80,46,85,49,88c50,89,50,89,50,89c50,90,50,90,50,90c50,94,50,104,50,107c49,110,48,113,45,116c42,118,39,120,34,122c23,125,15,129,9,134xe">
                  <v:path o:connectlocs="5055,231488;3370,223039;69085,187556;74141,155451;48865,111519;62345,18586;111211,0;138171,11827;165132,94622;155022,126727;141541,177417;149967,189245;210627,223039;210627,231488;15165,226418;198832,226418;143227,197694;131431,179107;133116,148693;148282,113209;156707,109830;153337,99691;153337,28724;134801,21966;128061,15207;109526,10138;62345,94622;58975,101381;64030,116588;67400,119968;84251,150382;84251,180797;57290,206142" o:connectangles="0,0,0,0,0,0,0,0,0,0,0,0,0,0,0,0,0,0,0,0,0,0,0,0,0,0,0,0,0,0,0,0,0"/>
                  <v:fill on="t" focussize="0,0"/>
                  <v:stroke on="f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1396365</wp:posOffset>
                </wp:positionH>
                <wp:positionV relativeFrom="paragraph">
                  <wp:posOffset>4320540</wp:posOffset>
                </wp:positionV>
                <wp:extent cx="575945" cy="575945"/>
                <wp:effectExtent l="0" t="0" r="0" b="0"/>
                <wp:wrapNone/>
                <wp:docPr id="29" name="Freeform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76212" cy="576212"/>
                        </a:xfrm>
                        <a:custGeom>
                          <a:avLst/>
                          <a:gdLst>
                            <a:gd name="T0" fmla="*/ 109 w 185"/>
                            <a:gd name="T1" fmla="*/ 185 h 185"/>
                            <a:gd name="T2" fmla="*/ 95 w 185"/>
                            <a:gd name="T3" fmla="*/ 180 h 185"/>
                            <a:gd name="T4" fmla="*/ 12 w 185"/>
                            <a:gd name="T5" fmla="*/ 96 h 185"/>
                            <a:gd name="T6" fmla="*/ 0 w 185"/>
                            <a:gd name="T7" fmla="*/ 68 h 185"/>
                            <a:gd name="T8" fmla="*/ 0 w 185"/>
                            <a:gd name="T9" fmla="*/ 19 h 185"/>
                            <a:gd name="T10" fmla="*/ 19 w 185"/>
                            <a:gd name="T11" fmla="*/ 0 h 185"/>
                            <a:gd name="T12" fmla="*/ 68 w 185"/>
                            <a:gd name="T13" fmla="*/ 0 h 185"/>
                            <a:gd name="T14" fmla="*/ 96 w 185"/>
                            <a:gd name="T15" fmla="*/ 12 h 185"/>
                            <a:gd name="T16" fmla="*/ 180 w 185"/>
                            <a:gd name="T17" fmla="*/ 96 h 185"/>
                            <a:gd name="T18" fmla="*/ 185 w 185"/>
                            <a:gd name="T19" fmla="*/ 109 h 185"/>
                            <a:gd name="T20" fmla="*/ 180 w 185"/>
                            <a:gd name="T21" fmla="*/ 122 h 185"/>
                            <a:gd name="T22" fmla="*/ 122 w 185"/>
                            <a:gd name="T23" fmla="*/ 180 h 185"/>
                            <a:gd name="T24" fmla="*/ 109 w 185"/>
                            <a:gd name="T25" fmla="*/ 185 h 185"/>
                            <a:gd name="T26" fmla="*/ 19 w 185"/>
                            <a:gd name="T27" fmla="*/ 8 h 185"/>
                            <a:gd name="T28" fmla="*/ 8 w 185"/>
                            <a:gd name="T29" fmla="*/ 19 h 185"/>
                            <a:gd name="T30" fmla="*/ 8 w 185"/>
                            <a:gd name="T31" fmla="*/ 68 h 185"/>
                            <a:gd name="T32" fmla="*/ 18 w 185"/>
                            <a:gd name="T33" fmla="*/ 91 h 185"/>
                            <a:gd name="T34" fmla="*/ 101 w 185"/>
                            <a:gd name="T35" fmla="*/ 174 h 185"/>
                            <a:gd name="T36" fmla="*/ 117 w 185"/>
                            <a:gd name="T37" fmla="*/ 174 h 185"/>
                            <a:gd name="T38" fmla="*/ 174 w 185"/>
                            <a:gd name="T39" fmla="*/ 117 h 185"/>
                            <a:gd name="T40" fmla="*/ 177 w 185"/>
                            <a:gd name="T41" fmla="*/ 109 h 185"/>
                            <a:gd name="T42" fmla="*/ 174 w 185"/>
                            <a:gd name="T43" fmla="*/ 101 h 185"/>
                            <a:gd name="T44" fmla="*/ 90 w 185"/>
                            <a:gd name="T45" fmla="*/ 18 h 185"/>
                            <a:gd name="T46" fmla="*/ 68 w 185"/>
                            <a:gd name="T47" fmla="*/ 8 h 185"/>
                            <a:gd name="T48" fmla="*/ 19 w 185"/>
                            <a:gd name="T49" fmla="*/ 8 h 185"/>
                            <a:gd name="T50" fmla="*/ 42 w 185"/>
                            <a:gd name="T51" fmla="*/ 61 h 185"/>
                            <a:gd name="T52" fmla="*/ 23 w 185"/>
                            <a:gd name="T53" fmla="*/ 42 h 185"/>
                            <a:gd name="T54" fmla="*/ 42 w 185"/>
                            <a:gd name="T55" fmla="*/ 23 h 185"/>
                            <a:gd name="T56" fmla="*/ 61 w 185"/>
                            <a:gd name="T57" fmla="*/ 42 h 185"/>
                            <a:gd name="T58" fmla="*/ 42 w 185"/>
                            <a:gd name="T59" fmla="*/ 61 h 185"/>
                            <a:gd name="T60" fmla="*/ 42 w 185"/>
                            <a:gd name="T61" fmla="*/ 31 h 185"/>
                            <a:gd name="T62" fmla="*/ 31 w 185"/>
                            <a:gd name="T63" fmla="*/ 42 h 185"/>
                            <a:gd name="T64" fmla="*/ 42 w 185"/>
                            <a:gd name="T65" fmla="*/ 53 h 185"/>
                            <a:gd name="T66" fmla="*/ 53 w 185"/>
                            <a:gd name="T67" fmla="*/ 42 h 185"/>
                            <a:gd name="T68" fmla="*/ 42 w 185"/>
                            <a:gd name="T69" fmla="*/ 31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109" y="185"/>
                              </a:moveTo>
                              <a:cubicBezTo>
                                <a:pt x="104" y="185"/>
                                <a:pt x="99" y="183"/>
                                <a:pt x="95" y="180"/>
                              </a:cubicBezTo>
                              <a:cubicBezTo>
                                <a:pt x="12" y="96"/>
                                <a:pt x="12" y="96"/>
                                <a:pt x="12" y="96"/>
                              </a:cubicBezTo>
                              <a:cubicBezTo>
                                <a:pt x="5" y="90"/>
                                <a:pt x="0" y="77"/>
                                <a:pt x="0" y="68"/>
                              </a:cubicBezTo>
                              <a:cubicBezTo>
                                <a:pt x="0" y="19"/>
                                <a:pt x="0" y="19"/>
                                <a:pt x="0" y="19"/>
                              </a:cubicBezTo>
                              <a:cubicBezTo>
                                <a:pt x="0" y="9"/>
                                <a:pt x="9" y="0"/>
                                <a:pt x="19" y="0"/>
                              </a:cubicBezTo>
                              <a:cubicBezTo>
                                <a:pt x="68" y="0"/>
                                <a:pt x="68" y="0"/>
                                <a:pt x="68" y="0"/>
                              </a:cubicBezTo>
                              <a:cubicBezTo>
                                <a:pt x="77" y="0"/>
                                <a:pt x="89" y="6"/>
                                <a:pt x="96" y="12"/>
                              </a:cubicBezTo>
                              <a:cubicBezTo>
                                <a:pt x="180" y="96"/>
                                <a:pt x="180" y="96"/>
                                <a:pt x="180" y="96"/>
                              </a:cubicBezTo>
                              <a:cubicBezTo>
                                <a:pt x="183" y="99"/>
                                <a:pt x="185" y="104"/>
                                <a:pt x="185" y="109"/>
                              </a:cubicBezTo>
                              <a:cubicBezTo>
                                <a:pt x="185" y="114"/>
                                <a:pt x="183" y="119"/>
                                <a:pt x="180" y="122"/>
                              </a:cubicBezTo>
                              <a:cubicBezTo>
                                <a:pt x="122" y="180"/>
                                <a:pt x="122" y="180"/>
                                <a:pt x="122" y="180"/>
                              </a:cubicBezTo>
                              <a:cubicBezTo>
                                <a:pt x="119" y="183"/>
                                <a:pt x="114" y="185"/>
                                <a:pt x="109" y="185"/>
                              </a:cubicBezTo>
                              <a:close/>
                              <a:moveTo>
                                <a:pt x="19" y="8"/>
                              </a:moveTo>
                              <a:cubicBezTo>
                                <a:pt x="13" y="8"/>
                                <a:pt x="8" y="13"/>
                                <a:pt x="8" y="19"/>
                              </a:cubicBezTo>
                              <a:cubicBezTo>
                                <a:pt x="8" y="68"/>
                                <a:pt x="8" y="68"/>
                                <a:pt x="8" y="68"/>
                              </a:cubicBezTo>
                              <a:cubicBezTo>
                                <a:pt x="8" y="75"/>
                                <a:pt x="13" y="86"/>
                                <a:pt x="18" y="91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ubicBezTo>
                                <a:pt x="105" y="178"/>
                                <a:pt x="112" y="178"/>
                                <a:pt x="117" y="174"/>
                              </a:cubicBezTo>
                              <a:cubicBezTo>
                                <a:pt x="174" y="117"/>
                                <a:pt x="174" y="117"/>
                                <a:pt x="174" y="117"/>
                              </a:cubicBezTo>
                              <a:cubicBezTo>
                                <a:pt x="176" y="115"/>
                                <a:pt x="177" y="112"/>
                                <a:pt x="177" y="109"/>
                              </a:cubicBezTo>
                              <a:cubicBezTo>
                                <a:pt x="177" y="106"/>
                                <a:pt x="176" y="103"/>
                                <a:pt x="174" y="101"/>
                              </a:cubicBezTo>
                              <a:cubicBezTo>
                                <a:pt x="90" y="18"/>
                                <a:pt x="90" y="18"/>
                                <a:pt x="90" y="18"/>
                              </a:cubicBezTo>
                              <a:cubicBezTo>
                                <a:pt x="85" y="13"/>
                                <a:pt x="75" y="8"/>
                                <a:pt x="68" y="8"/>
                              </a:cubicBezTo>
                              <a:lnTo>
                                <a:pt x="19" y="8"/>
                              </a:lnTo>
                              <a:close/>
                              <a:moveTo>
                                <a:pt x="42" y="61"/>
                              </a:moveTo>
                              <a:cubicBezTo>
                                <a:pt x="31" y="61"/>
                                <a:pt x="23" y="52"/>
                                <a:pt x="23" y="42"/>
                              </a:cubicBezTo>
                              <a:cubicBezTo>
                                <a:pt x="23" y="31"/>
                                <a:pt x="31" y="23"/>
                                <a:pt x="42" y="23"/>
                              </a:cubicBezTo>
                              <a:cubicBezTo>
                                <a:pt x="52" y="23"/>
                                <a:pt x="61" y="31"/>
                                <a:pt x="61" y="42"/>
                              </a:cubicBezTo>
                              <a:cubicBezTo>
                                <a:pt x="61" y="52"/>
                                <a:pt x="52" y="61"/>
                                <a:pt x="42" y="61"/>
                              </a:cubicBezTo>
                              <a:close/>
                              <a:moveTo>
                                <a:pt x="42" y="31"/>
                              </a:moveTo>
                              <a:cubicBezTo>
                                <a:pt x="36" y="31"/>
                                <a:pt x="31" y="36"/>
                                <a:pt x="31" y="42"/>
                              </a:cubicBezTo>
                              <a:cubicBezTo>
                                <a:pt x="31" y="48"/>
                                <a:pt x="36" y="53"/>
                                <a:pt x="42" y="53"/>
                              </a:cubicBezTo>
                              <a:cubicBezTo>
                                <a:pt x="48" y="53"/>
                                <a:pt x="53" y="48"/>
                                <a:pt x="53" y="42"/>
                              </a:cubicBezTo>
                              <a:cubicBezTo>
                                <a:pt x="53" y="36"/>
                                <a:pt x="48" y="31"/>
                                <a:pt x="42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>
                          <a:noFill/>
                          <a:round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4" o:spid="_x0000_s1026" o:spt="100" style="position:absolute;left:0pt;margin-left:109.95pt;margin-top:340.2pt;height:45.35pt;width:45.35pt;z-index:251685888;mso-width-relative:page;mso-height-relative:page;" fillcolor="#2A3D52 [3204]" filled="t" stroked="f" coordsize="185,185" o:gfxdata="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" path="m109,185c104,185,99,183,95,180c12,96,12,96,12,96c5,90,0,77,0,68c0,19,0,19,0,19c0,9,9,0,19,0c68,0,68,0,68,0c77,0,89,6,96,12c180,96,180,96,180,96c183,99,185,104,185,109c185,114,183,119,180,122c122,180,122,180,122,180c119,183,114,185,109,185xm19,8c13,8,8,13,8,19c8,68,8,68,8,68c8,75,13,86,18,91c101,174,101,174,101,174c105,178,112,178,117,174c174,117,174,117,174,117c176,115,177,112,177,109c177,106,176,103,174,101c90,18,90,18,90,18c85,13,75,8,68,8l19,8xm42,61c31,61,23,52,23,42c23,31,31,23,42,23c52,23,61,31,61,42c61,52,52,61,42,61xm42,31c36,31,31,36,31,42c31,48,36,53,42,53c48,53,53,48,53,42c53,36,48,31,42,31xe">
                <v:path o:connectlocs="339497,576212;295892,560638;37375,299007;0,211796;0,59178;59178,0;211796,0;299007,37375;560638,299007;576212,339497;560638,379988;379988,560638;339497,576212;59178,24917;24917,59178;24917,211796;56063,283434;314580,541950;364415,541950;541950,364415;551294,339497;541950,314580;280319,56063;211796,24917;59178,24917;130815,189994;71637,130815;130815,71637;189994,130815;130815,189994;130815,96554;96554,130815;130815,165076;165076,130815;130815,96554" o:connectangles="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3333750</wp:posOffset>
                </wp:positionV>
                <wp:extent cx="394335" cy="591820"/>
                <wp:effectExtent l="0" t="0" r="6350" b="0"/>
                <wp:wrapNone/>
                <wp:docPr id="30" name="组合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94109" cy="591830"/>
                          <a:chOff x="1137753" y="3534286"/>
                          <a:chExt cx="168270" cy="252692"/>
                        </a:xfrm>
                        <a:solidFill>
                          <a:schemeClr val="accent1"/>
                        </a:solidFill>
                      </wpg:grpSpPr>
                      <wps:wsp>
                        <wps:cNvPr id="125" name="Freeform 155"/>
                        <wps:cNvSpPr>
                          <a:spLocks noEditPoints="1"/>
                        </wps:cNvSpPr>
                        <wps:spPr bwMode="auto">
                          <a:xfrm>
                            <a:off x="1140625" y="3534286"/>
                            <a:ext cx="163101" cy="225700"/>
                          </a:xfrm>
                          <a:custGeom>
                            <a:avLst/>
                            <a:gdLst>
                              <a:gd name="T0" fmla="*/ 60 w 120"/>
                              <a:gd name="T1" fmla="*/ 166 h 166"/>
                              <a:gd name="T2" fmla="*/ 57 w 120"/>
                              <a:gd name="T3" fmla="*/ 162 h 166"/>
                              <a:gd name="T4" fmla="*/ 0 w 120"/>
                              <a:gd name="T5" fmla="*/ 60 h 166"/>
                              <a:gd name="T6" fmla="*/ 60 w 120"/>
                              <a:gd name="T7" fmla="*/ 0 h 166"/>
                              <a:gd name="T8" fmla="*/ 120 w 120"/>
                              <a:gd name="T9" fmla="*/ 60 h 166"/>
                              <a:gd name="T10" fmla="*/ 63 w 120"/>
                              <a:gd name="T11" fmla="*/ 162 h 166"/>
                              <a:gd name="T12" fmla="*/ 60 w 120"/>
                              <a:gd name="T13" fmla="*/ 166 h 166"/>
                              <a:gd name="T14" fmla="*/ 60 w 120"/>
                              <a:gd name="T15" fmla="*/ 8 h 166"/>
                              <a:gd name="T16" fmla="*/ 8 w 120"/>
                              <a:gd name="T17" fmla="*/ 60 h 166"/>
                              <a:gd name="T18" fmla="*/ 60 w 120"/>
                              <a:gd name="T19" fmla="*/ 153 h 166"/>
                              <a:gd name="T20" fmla="*/ 112 w 120"/>
                              <a:gd name="T21" fmla="*/ 60 h 166"/>
                              <a:gd name="T22" fmla="*/ 60 w 120"/>
                              <a:gd name="T23" fmla="*/ 8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20" h="166">
                                <a:moveTo>
                                  <a:pt x="60" y="166"/>
                                </a:moveTo>
                                <a:cubicBezTo>
                                  <a:pt x="57" y="162"/>
                                  <a:pt x="57" y="162"/>
                                  <a:pt x="57" y="162"/>
                                </a:cubicBezTo>
                                <a:cubicBezTo>
                                  <a:pt x="55" y="159"/>
                                  <a:pt x="0" y="92"/>
                                  <a:pt x="0" y="60"/>
                                </a:cubicBezTo>
                                <a:cubicBezTo>
                                  <a:pt x="0" y="27"/>
                                  <a:pt x="27" y="0"/>
                                  <a:pt x="60" y="0"/>
                                </a:cubicBezTo>
                                <a:cubicBezTo>
                                  <a:pt x="93" y="0"/>
                                  <a:pt x="120" y="27"/>
                                  <a:pt x="120" y="60"/>
                                </a:cubicBezTo>
                                <a:cubicBezTo>
                                  <a:pt x="120" y="92"/>
                                  <a:pt x="65" y="159"/>
                                  <a:pt x="63" y="162"/>
                                </a:cubicBezTo>
                                <a:lnTo>
                                  <a:pt x="60" y="166"/>
                                </a:lnTo>
                                <a:close/>
                                <a:moveTo>
                                  <a:pt x="60" y="8"/>
                                </a:moveTo>
                                <a:cubicBezTo>
                                  <a:pt x="31" y="8"/>
                                  <a:pt x="8" y="31"/>
                                  <a:pt x="8" y="60"/>
                                </a:cubicBezTo>
                                <a:cubicBezTo>
                                  <a:pt x="8" y="85"/>
                                  <a:pt x="48" y="138"/>
                                  <a:pt x="60" y="153"/>
                                </a:cubicBezTo>
                                <a:cubicBezTo>
                                  <a:pt x="72" y="138"/>
                                  <a:pt x="112" y="85"/>
                                  <a:pt x="112" y="60"/>
                                </a:cubicBezTo>
                                <a:cubicBezTo>
                                  <a:pt x="112" y="31"/>
                                  <a:pt x="89" y="8"/>
                                  <a:pt x="60" y="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26" name="Freeform 156"/>
                        <wps:cNvSpPr>
                          <a:spLocks noEditPoints="1"/>
                        </wps:cNvSpPr>
                        <wps:spPr bwMode="auto">
                          <a:xfrm>
                            <a:off x="1181400" y="3575061"/>
                            <a:ext cx="81551" cy="81551"/>
                          </a:xfrm>
                          <a:custGeom>
                            <a:avLst/>
                            <a:gdLst>
                              <a:gd name="T0" fmla="*/ 30 w 60"/>
                              <a:gd name="T1" fmla="*/ 60 h 60"/>
                              <a:gd name="T2" fmla="*/ 0 w 60"/>
                              <a:gd name="T3" fmla="*/ 30 h 60"/>
                              <a:gd name="T4" fmla="*/ 30 w 60"/>
                              <a:gd name="T5" fmla="*/ 0 h 60"/>
                              <a:gd name="T6" fmla="*/ 60 w 60"/>
                              <a:gd name="T7" fmla="*/ 30 h 60"/>
                              <a:gd name="T8" fmla="*/ 30 w 60"/>
                              <a:gd name="T9" fmla="*/ 60 h 60"/>
                              <a:gd name="T10" fmla="*/ 30 w 60"/>
                              <a:gd name="T11" fmla="*/ 4 h 60"/>
                              <a:gd name="T12" fmla="*/ 4 w 60"/>
                              <a:gd name="T13" fmla="*/ 30 h 60"/>
                              <a:gd name="T14" fmla="*/ 30 w 60"/>
                              <a:gd name="T15" fmla="*/ 56 h 60"/>
                              <a:gd name="T16" fmla="*/ 56 w 60"/>
                              <a:gd name="T17" fmla="*/ 30 h 60"/>
                              <a:gd name="T18" fmla="*/ 30 w 60"/>
                              <a:gd name="T19" fmla="*/ 4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30" y="60"/>
                                </a:moveTo>
                                <a:cubicBezTo>
                                  <a:pt x="13" y="60"/>
                                  <a:pt x="0" y="46"/>
                                  <a:pt x="0" y="30"/>
                                </a:cubicBezTo>
                                <a:cubicBezTo>
                                  <a:pt x="0" y="13"/>
                                  <a:pt x="13" y="0"/>
                                  <a:pt x="30" y="0"/>
                                </a:cubicBezTo>
                                <a:cubicBezTo>
                                  <a:pt x="47" y="0"/>
                                  <a:pt x="60" y="13"/>
                                  <a:pt x="60" y="30"/>
                                </a:cubicBezTo>
                                <a:cubicBezTo>
                                  <a:pt x="60" y="46"/>
                                  <a:pt x="47" y="60"/>
                                  <a:pt x="30" y="60"/>
                                </a:cubicBezTo>
                                <a:close/>
                                <a:moveTo>
                                  <a:pt x="30" y="4"/>
                                </a:moveTo>
                                <a:cubicBezTo>
                                  <a:pt x="16" y="4"/>
                                  <a:pt x="4" y="15"/>
                                  <a:pt x="4" y="30"/>
                                </a:cubicBezTo>
                                <a:cubicBezTo>
                                  <a:pt x="4" y="44"/>
                                  <a:pt x="16" y="56"/>
                                  <a:pt x="30" y="56"/>
                                </a:cubicBezTo>
                                <a:cubicBezTo>
                                  <a:pt x="44" y="56"/>
                                  <a:pt x="56" y="44"/>
                                  <a:pt x="56" y="30"/>
                                </a:cubicBezTo>
                                <a:cubicBezTo>
                                  <a:pt x="56" y="15"/>
                                  <a:pt x="44" y="4"/>
                                  <a:pt x="30" y="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27" name="Freeform 157"/>
                        <wps:cNvSpPr/>
                        <wps:spPr bwMode="auto">
                          <a:xfrm>
                            <a:off x="1137753" y="3730122"/>
                            <a:ext cx="168270" cy="56856"/>
                          </a:xfrm>
                          <a:custGeom>
                            <a:avLst/>
                            <a:gdLst>
                              <a:gd name="T0" fmla="*/ 91 w 124"/>
                              <a:gd name="T1" fmla="*/ 0 h 42"/>
                              <a:gd name="T2" fmla="*/ 91 w 124"/>
                              <a:gd name="T3" fmla="*/ 4 h 42"/>
                              <a:gd name="T4" fmla="*/ 120 w 124"/>
                              <a:gd name="T5" fmla="*/ 20 h 42"/>
                              <a:gd name="T6" fmla="*/ 62 w 124"/>
                              <a:gd name="T7" fmla="*/ 38 h 42"/>
                              <a:gd name="T8" fmla="*/ 4 w 124"/>
                              <a:gd name="T9" fmla="*/ 20 h 42"/>
                              <a:gd name="T10" fmla="*/ 33 w 124"/>
                              <a:gd name="T11" fmla="*/ 4 h 42"/>
                              <a:gd name="T12" fmla="*/ 33 w 124"/>
                              <a:gd name="T13" fmla="*/ 0 h 42"/>
                              <a:gd name="T14" fmla="*/ 0 w 124"/>
                              <a:gd name="T15" fmla="*/ 20 h 42"/>
                              <a:gd name="T16" fmla="*/ 62 w 124"/>
                              <a:gd name="T17" fmla="*/ 42 h 42"/>
                              <a:gd name="T18" fmla="*/ 124 w 124"/>
                              <a:gd name="T19" fmla="*/ 20 h 42"/>
                              <a:gd name="T20" fmla="*/ 91 w 124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24" h="42">
                                <a:moveTo>
                                  <a:pt x="91" y="0"/>
                                </a:moveTo>
                                <a:cubicBezTo>
                                  <a:pt x="91" y="4"/>
                                  <a:pt x="91" y="4"/>
                                  <a:pt x="91" y="4"/>
                                </a:cubicBezTo>
                                <a:cubicBezTo>
                                  <a:pt x="109" y="8"/>
                                  <a:pt x="120" y="14"/>
                                  <a:pt x="120" y="20"/>
                                </a:cubicBezTo>
                                <a:cubicBezTo>
                                  <a:pt x="120" y="28"/>
                                  <a:pt x="96" y="38"/>
                                  <a:pt x="62" y="38"/>
                                </a:cubicBezTo>
                                <a:cubicBezTo>
                                  <a:pt x="28" y="38"/>
                                  <a:pt x="4" y="28"/>
                                  <a:pt x="4" y="20"/>
                                </a:cubicBezTo>
                                <a:cubicBezTo>
                                  <a:pt x="4" y="14"/>
                                  <a:pt x="15" y="8"/>
                                  <a:pt x="33" y="4"/>
                                </a:cubicBezTo>
                                <a:cubicBezTo>
                                  <a:pt x="33" y="0"/>
                                  <a:pt x="33" y="0"/>
                                  <a:pt x="33" y="0"/>
                                </a:cubicBezTo>
                                <a:cubicBezTo>
                                  <a:pt x="14" y="3"/>
                                  <a:pt x="0" y="10"/>
                                  <a:pt x="0" y="20"/>
                                </a:cubicBezTo>
                                <a:cubicBezTo>
                                  <a:pt x="0" y="34"/>
                                  <a:pt x="32" y="42"/>
                                  <a:pt x="62" y="42"/>
                                </a:cubicBezTo>
                                <a:cubicBezTo>
                                  <a:pt x="92" y="42"/>
                                  <a:pt x="124" y="34"/>
                                  <a:pt x="124" y="20"/>
                                </a:cubicBezTo>
                                <a:cubicBezTo>
                                  <a:pt x="124" y="10"/>
                                  <a:pt x="110" y="3"/>
                                  <a:pt x="9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1.55pt;margin-top:262.5pt;height:46.6pt;width:31.05pt;z-index:251686912;mso-width-relative:page;mso-height-relative:page;" coordorigin="1137753,3534286" coordsize="168270,252692" o:gfxdata="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">
                <o:lock v:ext="edit" aspectratio="t"/>
                <v:shape id="Freeform 155" o:spid="_x0000_s1026" o:spt="100" style="position:absolute;left:1140625;top:3534286;height:225700;width:163101;" filled="t" stroked="f" coordsize="120,166" o:gfxdata="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ebxGC8AAAA&#10;3AAAAA8AAAAAAAAAAQAgAAAAIgAAAGRycy9kb3ducmV2LnhtbFBLAQIUABQAAAAIAIdO4kAzLwWe&#10;OwAAADkAAAAQAAAAAAAAAAEAIAAAAAsBAABkcnMvc2hhcGV4bWwueG1sUEsFBgAAAAAGAAYAWwEA&#10;ALUDAAAAAA==&#10;" path="m60,166c57,162,57,162,57,162c55,159,0,92,0,60c0,27,27,0,60,0c93,0,120,27,120,60c120,92,65,159,63,162l60,166xm60,8c31,8,8,31,8,60c8,85,48,138,60,153c72,138,112,85,112,60c112,31,89,8,60,8xe">
                  <v:path o:connectlocs="81550,225700;77472,220261;0,81578;81550,0;163101,81578;85628,220261;81550,225700;81550,10877;10873,81578;81550,208024;152227,81578;81550,10877" o:connectangles="0,0,0,0,0,0,0,0,0,0,0,0"/>
                  <v:fill on="t" focussize="0,0"/>
                  <v:stroke on="f" joinstyle="round"/>
                  <v:imagedata o:title=""/>
                  <o:lock v:ext="edit" aspectratio="f"/>
                </v:shape>
                <v:shape id="Freeform 156" o:spid="_x0000_s1026" o:spt="100" style="position:absolute;left:1181400;top:3575061;height:81551;width:81551;" filled="t" stroked="f" coordsize="60,60" o:gfxdata="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7aGVZugAAANwA&#10;AAAPAAAAAAAAAAEAIAAAACIAAABkcnMvZG93bnJldi54bWxQSwECFAAUAAAACACHTuJAMy8FnjsA&#10;AAA5AAAAEAAAAAAAAAABACAAAAAJAQAAZHJzL3NoYXBleG1sLnhtbFBLBQYAAAAABgAGAFsBAACz&#10;AwAAAAA=&#10;" path="m30,60c13,60,0,46,0,30c0,13,13,0,30,0c47,0,60,13,60,30c60,46,47,60,30,60xm30,4c16,4,4,15,4,30c4,44,16,56,30,56c44,56,56,44,56,30c56,15,44,4,30,4xe">
                  <v:path o:connectlocs="40775,81551;0,40775;40775,0;81551,40775;40775,81551;40775,5436;5436,40775;40775,76114;76114,40775;40775,5436" o:connectangles="0,0,0,0,0,0,0,0,0,0"/>
                  <v:fill on="t" focussize="0,0"/>
                  <v:stroke on="f" joinstyle="round"/>
                  <v:imagedata o:title=""/>
                  <o:lock v:ext="edit" aspectratio="f"/>
                </v:shape>
                <v:shape id="Freeform 157" o:spid="_x0000_s1026" o:spt="100" style="position:absolute;left:1137753;top:3730122;height:56856;width:168270;" filled="t" stroked="f" coordsize="124,42" o:gfxdata="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VnMJvQAA&#10;ANwAAAAPAAAAAAAAAAEAIAAAACIAAABkcnMvZG93bnJldi54bWxQSwECFAAUAAAACACHTuJAMy8F&#10;njsAAAA5AAAAEAAAAAAAAAABACAAAAAMAQAAZHJzL3NoYXBleG1sLnhtbFBLBQYAAAAABgAGAFsB&#10;AAC2AwAAAAA=&#10;" path="m91,0c91,4,91,4,91,4c109,8,120,14,120,20c120,28,96,38,62,38c28,38,4,28,4,20c4,14,15,8,33,4c33,0,33,0,33,0c14,3,0,10,0,20c0,34,32,42,62,42c92,42,124,34,124,20c124,10,110,3,91,0xe">
                  <v:path o:connectlocs="123488,0;123488,5414;162841,27074;84135,51441;5428,27074;44781,5414;44781,0;0,27074;84135,56856;168270,27074;123488,0" o:connectangles="0,0,0,0,0,0,0,0,0,0,0"/>
                  <v:fill on="t" focussize="0,0"/>
                  <v:stroke on="f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5440680</wp:posOffset>
                </wp:positionV>
                <wp:extent cx="478790" cy="367665"/>
                <wp:effectExtent l="38100" t="0" r="16510" b="0"/>
                <wp:wrapNone/>
                <wp:docPr id="31" name="组合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8878" cy="367819"/>
                          <a:chOff x="5029791" y="5640936"/>
                          <a:chExt cx="354643" cy="272399"/>
                        </a:xfrm>
                        <a:solidFill>
                          <a:schemeClr val="accent1"/>
                        </a:solidFill>
                      </wpg:grpSpPr>
                      <wps:wsp>
                        <wps:cNvPr id="122" name="Freeform 108"/>
                        <wps:cNvSpPr/>
                        <wps:spPr bwMode="auto">
                          <a:xfrm>
                            <a:off x="5315047" y="5694901"/>
                            <a:ext cx="69387" cy="218432"/>
                          </a:xfrm>
                          <a:custGeom>
                            <a:avLst/>
                            <a:gdLst>
                              <a:gd name="T0" fmla="*/ 24 w 30"/>
                              <a:gd name="T1" fmla="*/ 0 h 96"/>
                              <a:gd name="T2" fmla="*/ 0 w 30"/>
                              <a:gd name="T3" fmla="*/ 0 h 96"/>
                              <a:gd name="T4" fmla="*/ 0 w 30"/>
                              <a:gd name="T5" fmla="*/ 96 h 96"/>
                              <a:gd name="T6" fmla="*/ 24 w 30"/>
                              <a:gd name="T7" fmla="*/ 96 h 96"/>
                              <a:gd name="T8" fmla="*/ 30 w 30"/>
                              <a:gd name="T9" fmla="*/ 90 h 96"/>
                              <a:gd name="T10" fmla="*/ 30 w 30"/>
                              <a:gd name="T11" fmla="*/ 6 h 96"/>
                              <a:gd name="T12" fmla="*/ 24 w 30"/>
                              <a:gd name="T13" fmla="*/ 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0" h="96">
                                <a:moveTo>
                                  <a:pt x="24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96"/>
                                  <a:pt x="0" y="96"/>
                                  <a:pt x="0" y="96"/>
                                </a:cubicBezTo>
                                <a:cubicBezTo>
                                  <a:pt x="24" y="96"/>
                                  <a:pt x="24" y="96"/>
                                  <a:pt x="24" y="96"/>
                                </a:cubicBezTo>
                                <a:cubicBezTo>
                                  <a:pt x="27" y="96"/>
                                  <a:pt x="30" y="93"/>
                                  <a:pt x="30" y="90"/>
                                </a:cubicBezTo>
                                <a:cubicBezTo>
                                  <a:pt x="30" y="6"/>
                                  <a:pt x="30" y="6"/>
                                  <a:pt x="30" y="6"/>
                                </a:cubicBezTo>
                                <a:cubicBezTo>
                                  <a:pt x="30" y="3"/>
                                  <a:pt x="27" y="0"/>
                                  <a:pt x="24" y="0"/>
                                </a:cubicBezTo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23" name="Freeform 109"/>
                        <wps:cNvSpPr>
                          <a:spLocks noEditPoints="1"/>
                        </wps:cNvSpPr>
                        <wps:spPr bwMode="auto">
                          <a:xfrm>
                            <a:off x="5096608" y="5640936"/>
                            <a:ext cx="205589" cy="272399"/>
                          </a:xfrm>
                          <a:custGeom>
                            <a:avLst/>
                            <a:gdLst>
                              <a:gd name="T0" fmla="*/ 84 w 90"/>
                              <a:gd name="T1" fmla="*/ 24 h 120"/>
                              <a:gd name="T2" fmla="*/ 84 w 90"/>
                              <a:gd name="T3" fmla="*/ 24 h 120"/>
                              <a:gd name="T4" fmla="*/ 84 w 90"/>
                              <a:gd name="T5" fmla="*/ 23 h 120"/>
                              <a:gd name="T6" fmla="*/ 84 w 90"/>
                              <a:gd name="T7" fmla="*/ 18 h 120"/>
                              <a:gd name="T8" fmla="*/ 66 w 90"/>
                              <a:gd name="T9" fmla="*/ 0 h 120"/>
                              <a:gd name="T10" fmla="*/ 30 w 90"/>
                              <a:gd name="T11" fmla="*/ 0 h 120"/>
                              <a:gd name="T12" fmla="*/ 12 w 90"/>
                              <a:gd name="T13" fmla="*/ 18 h 120"/>
                              <a:gd name="T14" fmla="*/ 12 w 90"/>
                              <a:gd name="T15" fmla="*/ 24 h 120"/>
                              <a:gd name="T16" fmla="*/ 0 w 90"/>
                              <a:gd name="T17" fmla="*/ 24 h 120"/>
                              <a:gd name="T18" fmla="*/ 0 w 90"/>
                              <a:gd name="T19" fmla="*/ 120 h 120"/>
                              <a:gd name="T20" fmla="*/ 90 w 90"/>
                              <a:gd name="T21" fmla="*/ 120 h 120"/>
                              <a:gd name="T22" fmla="*/ 90 w 90"/>
                              <a:gd name="T23" fmla="*/ 24 h 120"/>
                              <a:gd name="T24" fmla="*/ 84 w 90"/>
                              <a:gd name="T25" fmla="*/ 24 h 120"/>
                              <a:gd name="T26" fmla="*/ 72 w 90"/>
                              <a:gd name="T27" fmla="*/ 24 h 120"/>
                              <a:gd name="T28" fmla="*/ 72 w 90"/>
                              <a:gd name="T29" fmla="*/ 24 h 120"/>
                              <a:gd name="T30" fmla="*/ 24 w 90"/>
                              <a:gd name="T31" fmla="*/ 24 h 120"/>
                              <a:gd name="T32" fmla="*/ 24 w 90"/>
                              <a:gd name="T33" fmla="*/ 18 h 120"/>
                              <a:gd name="T34" fmla="*/ 30 w 90"/>
                              <a:gd name="T35" fmla="*/ 12 h 120"/>
                              <a:gd name="T36" fmla="*/ 66 w 90"/>
                              <a:gd name="T37" fmla="*/ 12 h 120"/>
                              <a:gd name="T38" fmla="*/ 72 w 90"/>
                              <a:gd name="T39" fmla="*/ 18 h 120"/>
                              <a:gd name="T40" fmla="*/ 72 w 90"/>
                              <a:gd name="T41" fmla="*/ 24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0" h="120">
                                <a:moveTo>
                                  <a:pt x="84" y="24"/>
                                </a:moveTo>
                                <a:cubicBezTo>
                                  <a:pt x="84" y="24"/>
                                  <a:pt x="84" y="24"/>
                                  <a:pt x="84" y="24"/>
                                </a:cubicBezTo>
                                <a:cubicBezTo>
                                  <a:pt x="84" y="23"/>
                                  <a:pt x="84" y="23"/>
                                  <a:pt x="84" y="23"/>
                                </a:cubicBezTo>
                                <a:cubicBezTo>
                                  <a:pt x="84" y="18"/>
                                  <a:pt x="84" y="18"/>
                                  <a:pt x="84" y="18"/>
                                </a:cubicBezTo>
                                <a:cubicBezTo>
                                  <a:pt x="84" y="6"/>
                                  <a:pt x="75" y="0"/>
                                  <a:pt x="66" y="0"/>
                                </a:cubicBez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18" y="0"/>
                                  <a:pt x="12" y="9"/>
                                  <a:pt x="12" y="18"/>
                                </a:cubicBezTo>
                                <a:cubicBezTo>
                                  <a:pt x="12" y="24"/>
                                  <a:pt x="12" y="24"/>
                                  <a:pt x="12" y="24"/>
                                </a:cubicBezTo>
                                <a:cubicBezTo>
                                  <a:pt x="0" y="24"/>
                                  <a:pt x="0" y="24"/>
                                  <a:pt x="0" y="24"/>
                                </a:cubicBezTo>
                                <a:cubicBezTo>
                                  <a:pt x="0" y="120"/>
                                  <a:pt x="0" y="120"/>
                                  <a:pt x="0" y="120"/>
                                </a:cubicBezTo>
                                <a:cubicBezTo>
                                  <a:pt x="90" y="120"/>
                                  <a:pt x="90" y="120"/>
                                  <a:pt x="90" y="120"/>
                                </a:cubicBezTo>
                                <a:cubicBezTo>
                                  <a:pt x="90" y="24"/>
                                  <a:pt x="90" y="24"/>
                                  <a:pt x="90" y="24"/>
                                </a:cubicBezTo>
                                <a:lnTo>
                                  <a:pt x="84" y="24"/>
                                </a:lnTo>
                                <a:close/>
                                <a:moveTo>
                                  <a:pt x="72" y="24"/>
                                </a:moveTo>
                                <a:cubicBezTo>
                                  <a:pt x="72" y="24"/>
                                  <a:pt x="72" y="24"/>
                                  <a:pt x="72" y="24"/>
                                </a:cubicBezTo>
                                <a:cubicBezTo>
                                  <a:pt x="24" y="24"/>
                                  <a:pt x="24" y="24"/>
                                  <a:pt x="24" y="24"/>
                                </a:cubicBezTo>
                                <a:cubicBezTo>
                                  <a:pt x="24" y="18"/>
                                  <a:pt x="24" y="18"/>
                                  <a:pt x="24" y="18"/>
                                </a:cubicBezTo>
                                <a:cubicBezTo>
                                  <a:pt x="24" y="18"/>
                                  <a:pt x="24" y="12"/>
                                  <a:pt x="30" y="12"/>
                                </a:cubicBezTo>
                                <a:cubicBezTo>
                                  <a:pt x="66" y="12"/>
                                  <a:pt x="66" y="12"/>
                                  <a:pt x="66" y="12"/>
                                </a:cubicBezTo>
                                <a:cubicBezTo>
                                  <a:pt x="66" y="12"/>
                                  <a:pt x="72" y="12"/>
                                  <a:pt x="72" y="18"/>
                                </a:cubicBezTo>
                                <a:lnTo>
                                  <a:pt x="72" y="2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24" name="Freeform 110"/>
                        <wps:cNvSpPr/>
                        <wps:spPr bwMode="auto">
                          <a:xfrm>
                            <a:off x="5029791" y="5694901"/>
                            <a:ext cx="53967" cy="218432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96"/>
                              <a:gd name="T2" fmla="*/ 6 w 24"/>
                              <a:gd name="T3" fmla="*/ 0 h 96"/>
                              <a:gd name="T4" fmla="*/ 0 w 24"/>
                              <a:gd name="T5" fmla="*/ 6 h 96"/>
                              <a:gd name="T6" fmla="*/ 0 w 24"/>
                              <a:gd name="T7" fmla="*/ 90 h 96"/>
                              <a:gd name="T8" fmla="*/ 6 w 24"/>
                              <a:gd name="T9" fmla="*/ 96 h 96"/>
                              <a:gd name="T10" fmla="*/ 24 w 24"/>
                              <a:gd name="T11" fmla="*/ 96 h 96"/>
                              <a:gd name="T12" fmla="*/ 24 w 24"/>
                              <a:gd name="T13" fmla="*/ 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" h="96">
                                <a:moveTo>
                                  <a:pt x="24" y="0"/>
                                </a:moveTo>
                                <a:cubicBezTo>
                                  <a:pt x="6" y="0"/>
                                  <a:pt x="6" y="0"/>
                                  <a:pt x="6" y="0"/>
                                </a:cubicBezTo>
                                <a:cubicBezTo>
                                  <a:pt x="3" y="0"/>
                                  <a:pt x="0" y="3"/>
                                  <a:pt x="0" y="6"/>
                                </a:cubicBezTo>
                                <a:cubicBezTo>
                                  <a:pt x="0" y="90"/>
                                  <a:pt x="0" y="90"/>
                                  <a:pt x="0" y="90"/>
                                </a:cubicBezTo>
                                <a:cubicBezTo>
                                  <a:pt x="0" y="93"/>
                                  <a:pt x="3" y="96"/>
                                  <a:pt x="6" y="96"/>
                                </a:cubicBezTo>
                                <a:cubicBezTo>
                                  <a:pt x="24" y="96"/>
                                  <a:pt x="24" y="96"/>
                                  <a:pt x="24" y="96"/>
                                </a:cubicBez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8pt;margin-top:428.4pt;height:28.95pt;width:37.7pt;z-index:251687936;mso-width-relative:page;mso-height-relative:page;" coordorigin="5029791,5640936" coordsize="354643,272399" o:gfxdata="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">
                <o:lock v:ext="edit" aspectratio="t"/>
                <v:shape id="Freeform 108" o:spid="_x0000_s1026" o:spt="100" style="position:absolute;left:5315047;top:5694901;height:218432;width:69387;" filled="t" stroked="f" coordsize="30,96" o:gfxdata="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zJbg7gAAADcAAAA&#10;DwAAAAAAAAABACAAAAAiAAAAZHJzL2Rvd25yZXYueG1sUEsBAhQAFAAAAAgAh07iQDMvBZ47AAAA&#10;OQAAABAAAAAAAAAAAQAgAAAABwEAAGRycy9zaGFwZXhtbC54bWxQSwUGAAAAAAYABgBbAQAAsQMA&#10;AAAA&#10;" path="m24,0c0,0,0,0,0,0c0,96,0,96,0,96c24,96,24,96,24,96c27,96,30,93,30,90c30,6,30,6,30,6c30,3,27,0,24,0e">
                  <v:path o:connectlocs="55509,0;0,0;0,218432;55509,218432;69387,204780;69387,13652;55509,0" o:connectangles="0,0,0,0,0,0,0"/>
                  <v:fill on="t" focussize="0,0"/>
                  <v:stroke on="f" joinstyle="round"/>
                  <v:imagedata o:title=""/>
                  <o:lock v:ext="edit" aspectratio="f"/>
                </v:shape>
                <v:shape id="Freeform 109" o:spid="_x0000_s1026" o:spt="100" style="position:absolute;left:5096608;top:5640936;height:272399;width:205589;" filled="t" stroked="f" coordsize="90,120" o:gfxdata="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ESh28AAAA&#10;3AAAAA8AAAAAAAAAAQAgAAAAIgAAAGRycy9kb3ducmV2LnhtbFBLAQIUABQAAAAIAIdO4kAzLwWe&#10;OwAAADkAAAAQAAAAAAAAAAEAIAAAAAsBAABkcnMvc2hhcGV4bWwueG1sUEsFBgAAAAAGAAYAWwEA&#10;ALUDAAAAAA==&#10;" path="m84,24c84,24,84,24,84,24c84,23,84,23,84,23c84,18,84,18,84,18c84,6,75,0,66,0c30,0,30,0,30,0c18,0,12,9,12,18c12,24,12,24,12,24c0,24,0,24,0,24c0,120,0,120,0,120c90,120,90,120,90,120c90,24,90,24,90,24l84,24xm72,24c72,24,72,24,72,24c24,24,24,24,24,24c24,18,24,18,24,18c24,18,24,12,30,12c66,12,66,12,66,12c66,12,72,12,72,18l72,24xe">
                  <v:path o:connectlocs="191883,54479;191883,54479;191883,52209;191883,40859;150765,0;68529,0;27411,40859;27411,54479;0,54479;0,272399;205589,272399;205589,54479;191883,54479;164471,54479;164471,54479;54823,54479;54823,40859;68529,27239;150765,27239;164471,40859;164471,54479" o:connectangles="0,0,0,0,0,0,0,0,0,0,0,0,0,0,0,0,0,0,0,0,0"/>
                  <v:fill on="t" focussize="0,0"/>
                  <v:stroke on="f" joinstyle="round"/>
                  <v:imagedata o:title=""/>
                  <o:lock v:ext="edit" aspectratio="f"/>
                </v:shape>
                <v:shape id="Freeform 110" o:spid="_x0000_s1026" o:spt="100" style="position:absolute;left:5029791;top:5694901;height:218432;width:53967;" filled="t" stroked="f" coordsize="24,96" o:gfxdata="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J6vK74A&#10;AADcAAAADwAAAAAAAAABACAAAAAiAAAAZHJzL2Rvd25yZXYueG1sUEsBAhQAFAAAAAgAh07iQDMv&#10;BZ47AAAAOQAAABAAAAAAAAAAAQAgAAAADQEAAGRycy9zaGFwZXhtbC54bWxQSwUGAAAAAAYABgBb&#10;AQAAtwMAAAAA&#10;" path="m24,0c6,0,6,0,6,0c3,0,0,3,0,6c0,90,0,90,0,90c0,93,3,96,6,96c24,96,24,96,24,96l24,0xe">
                  <v:path o:connectlocs="53967,0;13491,0;0,13652;0,204780;13491,218432;53967,218432;53967,0" o:connectangles="0,0,0,0,0,0,0"/>
                  <v:fill on="t" focussize="0,0"/>
                  <v:stroke on="f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5349240</wp:posOffset>
                </wp:positionV>
                <wp:extent cx="575945" cy="550545"/>
                <wp:effectExtent l="0" t="0" r="0" b="1905"/>
                <wp:wrapNone/>
                <wp:docPr id="32" name="Freeform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576212" cy="550555"/>
                        </a:xfrm>
                        <a:custGeom>
                          <a:avLst/>
                          <a:gdLst>
                            <a:gd name="T0" fmla="*/ 174 w 174"/>
                            <a:gd name="T1" fmla="*/ 139 h 166"/>
                            <a:gd name="T2" fmla="*/ 153 w 174"/>
                            <a:gd name="T3" fmla="*/ 126 h 166"/>
                            <a:gd name="T4" fmla="*/ 126 w 174"/>
                            <a:gd name="T5" fmla="*/ 115 h 166"/>
                            <a:gd name="T6" fmla="*/ 118 w 174"/>
                            <a:gd name="T7" fmla="*/ 112 h 166"/>
                            <a:gd name="T8" fmla="*/ 111 w 174"/>
                            <a:gd name="T9" fmla="*/ 100 h 166"/>
                            <a:gd name="T10" fmla="*/ 106 w 174"/>
                            <a:gd name="T11" fmla="*/ 100 h 166"/>
                            <a:gd name="T12" fmla="*/ 111 w 174"/>
                            <a:gd name="T13" fmla="*/ 90 h 166"/>
                            <a:gd name="T14" fmla="*/ 113 w 174"/>
                            <a:gd name="T15" fmla="*/ 79 h 166"/>
                            <a:gd name="T16" fmla="*/ 118 w 174"/>
                            <a:gd name="T17" fmla="*/ 74 h 166"/>
                            <a:gd name="T18" fmla="*/ 121 w 174"/>
                            <a:gd name="T19" fmla="*/ 67 h 166"/>
                            <a:gd name="T20" fmla="*/ 120 w 174"/>
                            <a:gd name="T21" fmla="*/ 54 h 166"/>
                            <a:gd name="T22" fmla="*/ 118 w 174"/>
                            <a:gd name="T23" fmla="*/ 49 h 166"/>
                            <a:gd name="T24" fmla="*/ 119 w 174"/>
                            <a:gd name="T25" fmla="*/ 32 h 166"/>
                            <a:gd name="T26" fmla="*/ 118 w 174"/>
                            <a:gd name="T27" fmla="*/ 20 h 166"/>
                            <a:gd name="T28" fmla="*/ 113 w 174"/>
                            <a:gd name="T29" fmla="*/ 13 h 166"/>
                            <a:gd name="T30" fmla="*/ 108 w 174"/>
                            <a:gd name="T31" fmla="*/ 12 h 166"/>
                            <a:gd name="T32" fmla="*/ 104 w 174"/>
                            <a:gd name="T33" fmla="*/ 9 h 166"/>
                            <a:gd name="T34" fmla="*/ 67 w 174"/>
                            <a:gd name="T35" fmla="*/ 9 h 166"/>
                            <a:gd name="T36" fmla="*/ 54 w 174"/>
                            <a:gd name="T37" fmla="*/ 48 h 166"/>
                            <a:gd name="T38" fmla="*/ 52 w 174"/>
                            <a:gd name="T39" fmla="*/ 57 h 166"/>
                            <a:gd name="T40" fmla="*/ 57 w 174"/>
                            <a:gd name="T41" fmla="*/ 76 h 166"/>
                            <a:gd name="T42" fmla="*/ 60 w 174"/>
                            <a:gd name="T43" fmla="*/ 77 h 166"/>
                            <a:gd name="T44" fmla="*/ 62 w 174"/>
                            <a:gd name="T45" fmla="*/ 91 h 166"/>
                            <a:gd name="T46" fmla="*/ 67 w 174"/>
                            <a:gd name="T47" fmla="*/ 99 h 166"/>
                            <a:gd name="T48" fmla="*/ 63 w 174"/>
                            <a:gd name="T49" fmla="*/ 100 h 166"/>
                            <a:gd name="T50" fmla="*/ 56 w 174"/>
                            <a:gd name="T51" fmla="*/ 112 h 166"/>
                            <a:gd name="T52" fmla="*/ 48 w 174"/>
                            <a:gd name="T53" fmla="*/ 115 h 166"/>
                            <a:gd name="T54" fmla="*/ 21 w 174"/>
                            <a:gd name="T55" fmla="*/ 126 h 166"/>
                            <a:gd name="T56" fmla="*/ 0 w 174"/>
                            <a:gd name="T57" fmla="*/ 139 h 166"/>
                            <a:gd name="T58" fmla="*/ 0 w 174"/>
                            <a:gd name="T59" fmla="*/ 166 h 166"/>
                            <a:gd name="T60" fmla="*/ 76 w 174"/>
                            <a:gd name="T61" fmla="*/ 166 h 166"/>
                            <a:gd name="T62" fmla="*/ 82 w 174"/>
                            <a:gd name="T63" fmla="*/ 127 h 166"/>
                            <a:gd name="T64" fmla="*/ 77 w 174"/>
                            <a:gd name="T65" fmla="*/ 117 h 166"/>
                            <a:gd name="T66" fmla="*/ 88 w 174"/>
                            <a:gd name="T67" fmla="*/ 112 h 166"/>
                            <a:gd name="T68" fmla="*/ 97 w 174"/>
                            <a:gd name="T69" fmla="*/ 117 h 166"/>
                            <a:gd name="T70" fmla="*/ 92 w 174"/>
                            <a:gd name="T71" fmla="*/ 128 h 166"/>
                            <a:gd name="T72" fmla="*/ 101 w 174"/>
                            <a:gd name="T73" fmla="*/ 166 h 166"/>
                            <a:gd name="T74" fmla="*/ 174 w 174"/>
                            <a:gd name="T75" fmla="*/ 166 h 166"/>
                            <a:gd name="T76" fmla="*/ 174 w 174"/>
                            <a:gd name="T77" fmla="*/ 139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74" h="166">
                              <a:moveTo>
                                <a:pt x="174" y="139"/>
                              </a:moveTo>
                              <a:cubicBezTo>
                                <a:pt x="171" y="131"/>
                                <a:pt x="161" y="129"/>
                                <a:pt x="153" y="126"/>
                              </a:cubicBezTo>
                              <a:cubicBezTo>
                                <a:pt x="144" y="122"/>
                                <a:pt x="135" y="118"/>
                                <a:pt x="126" y="115"/>
                              </a:cubicBezTo>
                              <a:cubicBezTo>
                                <a:pt x="123" y="114"/>
                                <a:pt x="121" y="113"/>
                                <a:pt x="118" y="112"/>
                              </a:cubicBezTo>
                              <a:cubicBezTo>
                                <a:pt x="115" y="110"/>
                                <a:pt x="113" y="104"/>
                                <a:pt x="111" y="100"/>
                              </a:cubicBezTo>
                              <a:cubicBezTo>
                                <a:pt x="109" y="100"/>
                                <a:pt x="108" y="100"/>
                                <a:pt x="106" y="100"/>
                              </a:cubicBezTo>
                              <a:cubicBezTo>
                                <a:pt x="106" y="94"/>
                                <a:pt x="110" y="94"/>
                                <a:pt x="111" y="90"/>
                              </a:cubicBezTo>
                              <a:cubicBezTo>
                                <a:pt x="112" y="86"/>
                                <a:pt x="111" y="82"/>
                                <a:pt x="113" y="79"/>
                              </a:cubicBezTo>
                              <a:cubicBezTo>
                                <a:pt x="114" y="76"/>
                                <a:pt x="117" y="76"/>
                                <a:pt x="118" y="74"/>
                              </a:cubicBezTo>
                              <a:cubicBezTo>
                                <a:pt x="120" y="73"/>
                                <a:pt x="120" y="69"/>
                                <a:pt x="121" y="67"/>
                              </a:cubicBezTo>
                              <a:cubicBezTo>
                                <a:pt x="122" y="63"/>
                                <a:pt x="122" y="58"/>
                                <a:pt x="120" y="54"/>
                              </a:cubicBezTo>
                              <a:cubicBezTo>
                                <a:pt x="119" y="52"/>
                                <a:pt x="119" y="51"/>
                                <a:pt x="118" y="49"/>
                              </a:cubicBezTo>
                              <a:cubicBezTo>
                                <a:pt x="118" y="45"/>
                                <a:pt x="119" y="35"/>
                                <a:pt x="119" y="32"/>
                              </a:cubicBezTo>
                              <a:cubicBezTo>
                                <a:pt x="119" y="26"/>
                                <a:pt x="119" y="26"/>
                                <a:pt x="118" y="20"/>
                              </a:cubicBezTo>
                              <a:cubicBezTo>
                                <a:pt x="118" y="20"/>
                                <a:pt x="116" y="14"/>
                                <a:pt x="113" y="13"/>
                              </a:cubicBezTo>
                              <a:cubicBezTo>
                                <a:pt x="108" y="12"/>
                                <a:pt x="108" y="12"/>
                                <a:pt x="108" y="12"/>
                              </a:cubicBezTo>
                              <a:cubicBezTo>
                                <a:pt x="104" y="9"/>
                                <a:pt x="104" y="9"/>
                                <a:pt x="104" y="9"/>
                              </a:cubicBezTo>
                              <a:cubicBezTo>
                                <a:pt x="90" y="0"/>
                                <a:pt x="75" y="6"/>
                                <a:pt x="67" y="9"/>
                              </a:cubicBezTo>
                              <a:cubicBezTo>
                                <a:pt x="56" y="13"/>
                                <a:pt x="49" y="24"/>
                                <a:pt x="54" y="48"/>
                              </a:cubicBezTo>
                              <a:cubicBezTo>
                                <a:pt x="55" y="52"/>
                                <a:pt x="51" y="54"/>
                                <a:pt x="52" y="57"/>
                              </a:cubicBezTo>
                              <a:cubicBezTo>
                                <a:pt x="52" y="61"/>
                                <a:pt x="52" y="73"/>
                                <a:pt x="57" y="76"/>
                              </a:cubicBezTo>
                              <a:cubicBezTo>
                                <a:pt x="57" y="76"/>
                                <a:pt x="61" y="77"/>
                                <a:pt x="60" y="77"/>
                              </a:cubicBezTo>
                              <a:cubicBezTo>
                                <a:pt x="61" y="82"/>
                                <a:pt x="61" y="87"/>
                                <a:pt x="62" y="91"/>
                              </a:cubicBezTo>
                              <a:cubicBezTo>
                                <a:pt x="63" y="94"/>
                                <a:pt x="66" y="95"/>
                                <a:pt x="67" y="99"/>
                              </a:cubicBezTo>
                              <a:cubicBezTo>
                                <a:pt x="63" y="100"/>
                                <a:pt x="63" y="100"/>
                                <a:pt x="63" y="100"/>
                              </a:cubicBezTo>
                              <a:cubicBezTo>
                                <a:pt x="61" y="104"/>
                                <a:pt x="59" y="110"/>
                                <a:pt x="56" y="112"/>
                              </a:cubicBezTo>
                              <a:cubicBezTo>
                                <a:pt x="53" y="113"/>
                                <a:pt x="51" y="114"/>
                                <a:pt x="48" y="115"/>
                              </a:cubicBezTo>
                              <a:cubicBezTo>
                                <a:pt x="39" y="118"/>
                                <a:pt x="30" y="122"/>
                                <a:pt x="21" y="126"/>
                              </a:cubicBezTo>
                              <a:cubicBezTo>
                                <a:pt x="13" y="129"/>
                                <a:pt x="3" y="131"/>
                                <a:pt x="0" y="139"/>
                              </a:cubicBezTo>
                              <a:cubicBezTo>
                                <a:pt x="0" y="145"/>
                                <a:pt x="0" y="158"/>
                                <a:pt x="0" y="166"/>
                              </a:cubicBezTo>
                              <a:cubicBezTo>
                                <a:pt x="76" y="166"/>
                                <a:pt x="76" y="166"/>
                                <a:pt x="76" y="166"/>
                              </a:cubicBezTo>
                              <a:cubicBezTo>
                                <a:pt x="82" y="127"/>
                                <a:pt x="82" y="127"/>
                                <a:pt x="82" y="127"/>
                              </a:cubicBezTo>
                              <a:cubicBezTo>
                                <a:pt x="77" y="117"/>
                                <a:pt x="77" y="117"/>
                                <a:pt x="77" y="117"/>
                              </a:cubicBezTo>
                              <a:cubicBezTo>
                                <a:pt x="88" y="112"/>
                                <a:pt x="88" y="112"/>
                                <a:pt x="88" y="112"/>
                              </a:cubicBezTo>
                              <a:cubicBezTo>
                                <a:pt x="97" y="117"/>
                                <a:pt x="97" y="117"/>
                                <a:pt x="97" y="117"/>
                              </a:cubicBezTo>
                              <a:cubicBezTo>
                                <a:pt x="92" y="128"/>
                                <a:pt x="92" y="128"/>
                                <a:pt x="92" y="128"/>
                              </a:cubicBezTo>
                              <a:cubicBezTo>
                                <a:pt x="101" y="166"/>
                                <a:pt x="101" y="166"/>
                                <a:pt x="101" y="166"/>
                              </a:cubicBezTo>
                              <a:cubicBezTo>
                                <a:pt x="174" y="166"/>
                                <a:pt x="174" y="166"/>
                                <a:pt x="174" y="166"/>
                              </a:cubicBezTo>
                              <a:cubicBezTo>
                                <a:pt x="174" y="158"/>
                                <a:pt x="174" y="145"/>
                                <a:pt x="174" y="13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4" o:spid="_x0000_s1026" o:spt="100" style="position:absolute;left:0pt;margin-left:29.65pt;margin-top:421.2pt;height:43.35pt;width:45.35pt;z-index:251688960;mso-width-relative:page;mso-height-relative:page;" fillcolor="#2A3D52 [3204]" filled="t" stroked="f" coordsize="174,166" o:gfxdata="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" path="m174,139c171,131,161,129,153,126c144,122,135,118,126,115c123,114,121,113,118,112c115,110,113,104,111,100c109,100,108,100,106,100c106,94,110,94,111,90c112,86,111,82,113,79c114,76,117,76,118,74c120,73,120,69,121,67c122,63,122,58,120,54c119,52,119,51,118,49c118,45,119,35,119,32c119,26,119,26,118,20c118,20,116,14,113,13c108,12,108,12,108,12c104,9,104,9,104,9c90,0,75,6,67,9c56,13,49,24,54,48c55,52,51,54,52,57c52,61,52,73,57,76c57,76,61,77,60,77c61,82,61,87,62,91c63,94,66,95,67,99c63,100,63,100,63,100c61,104,59,110,56,112c53,113,51,114,48,115c39,118,30,122,21,126c13,129,3,131,0,139c0,145,0,158,0,166c76,166,76,166,76,166c82,127,82,127,82,127c77,117,77,117,77,117c88,112,88,112,88,112c97,117,97,117,97,117c92,128,92,128,92,128c101,166,101,166,101,166c174,166,174,166,174,166c174,158,174,145,174,139xe">
                <v:path o:connectlocs="576212,461006;506669,417891;417256,381408;390764,371458;367583,331659;351025,331659;367583,298493;374206,262011;390764,245428;400699,222211;397387,179096;390764,162513;394076,106131;390764,66331;374206,43115;357648,39799;344402,29849;221874,29849;178824,159196;172201,189045;188759,252061;198693,255377;205316,301810;221874,328343;208628,331659;185447,371458;158955,381408;69542,417891;0,461006;0,550555;251678,550555;271548,421207;254990,388041;291417,371458;321221,388041;304663,424524;334467,550555;576212,550555;576212,461006" o:connectangles="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4324985</wp:posOffset>
                </wp:positionV>
                <wp:extent cx="445135" cy="567690"/>
                <wp:effectExtent l="0" t="0" r="0" b="4445"/>
                <wp:wrapNone/>
                <wp:docPr id="33" name="Freeform 1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44884" cy="567450"/>
                        </a:xfrm>
                        <a:custGeom>
                          <a:avLst/>
                          <a:gdLst>
                            <a:gd name="T0" fmla="*/ 84 w 138"/>
                            <a:gd name="T1" fmla="*/ 71 h 176"/>
                            <a:gd name="T2" fmla="*/ 69 w 138"/>
                            <a:gd name="T3" fmla="*/ 69 h 176"/>
                            <a:gd name="T4" fmla="*/ 54 w 138"/>
                            <a:gd name="T5" fmla="*/ 71 h 176"/>
                            <a:gd name="T6" fmla="*/ 54 w 138"/>
                            <a:gd name="T7" fmla="*/ 26 h 176"/>
                            <a:gd name="T8" fmla="*/ 15 w 138"/>
                            <a:gd name="T9" fmla="*/ 26 h 176"/>
                            <a:gd name="T10" fmla="*/ 15 w 138"/>
                            <a:gd name="T11" fmla="*/ 48 h 176"/>
                            <a:gd name="T12" fmla="*/ 34 w 138"/>
                            <a:gd name="T13" fmla="*/ 82 h 176"/>
                            <a:gd name="T14" fmla="*/ 16 w 138"/>
                            <a:gd name="T15" fmla="*/ 122 h 176"/>
                            <a:gd name="T16" fmla="*/ 69 w 138"/>
                            <a:gd name="T17" fmla="*/ 176 h 176"/>
                            <a:gd name="T18" fmla="*/ 122 w 138"/>
                            <a:gd name="T19" fmla="*/ 122 h 176"/>
                            <a:gd name="T20" fmla="*/ 101 w 138"/>
                            <a:gd name="T21" fmla="*/ 80 h 176"/>
                            <a:gd name="T22" fmla="*/ 123 w 138"/>
                            <a:gd name="T23" fmla="*/ 49 h 176"/>
                            <a:gd name="T24" fmla="*/ 123 w 138"/>
                            <a:gd name="T25" fmla="*/ 26 h 176"/>
                            <a:gd name="T26" fmla="*/ 84 w 138"/>
                            <a:gd name="T27" fmla="*/ 26 h 176"/>
                            <a:gd name="T28" fmla="*/ 84 w 138"/>
                            <a:gd name="T29" fmla="*/ 71 h 176"/>
                            <a:gd name="T30" fmla="*/ 103 w 138"/>
                            <a:gd name="T31" fmla="*/ 122 h 176"/>
                            <a:gd name="T32" fmla="*/ 69 w 138"/>
                            <a:gd name="T33" fmla="*/ 157 h 176"/>
                            <a:gd name="T34" fmla="*/ 35 w 138"/>
                            <a:gd name="T35" fmla="*/ 122 h 176"/>
                            <a:gd name="T36" fmla="*/ 69 w 138"/>
                            <a:gd name="T37" fmla="*/ 88 h 176"/>
                            <a:gd name="T38" fmla="*/ 103 w 138"/>
                            <a:gd name="T39" fmla="*/ 122 h 176"/>
                            <a:gd name="T40" fmla="*/ 0 w 138"/>
                            <a:gd name="T41" fmla="*/ 0 h 176"/>
                            <a:gd name="T42" fmla="*/ 0 w 138"/>
                            <a:gd name="T43" fmla="*/ 16 h 176"/>
                            <a:gd name="T44" fmla="*/ 138 w 138"/>
                            <a:gd name="T45" fmla="*/ 16 h 176"/>
                            <a:gd name="T46" fmla="*/ 138 w 138"/>
                            <a:gd name="T47" fmla="*/ 0 h 176"/>
                            <a:gd name="T48" fmla="*/ 0 w 138"/>
                            <a:gd name="T49" fmla="*/ 0 h 176"/>
                            <a:gd name="T50" fmla="*/ 68 w 138"/>
                            <a:gd name="T51" fmla="*/ 91 h 176"/>
                            <a:gd name="T52" fmla="*/ 61 w 138"/>
                            <a:gd name="T53" fmla="*/ 111 h 176"/>
                            <a:gd name="T54" fmla="*/ 39 w 138"/>
                            <a:gd name="T55" fmla="*/ 111 h 176"/>
                            <a:gd name="T56" fmla="*/ 38 w 138"/>
                            <a:gd name="T57" fmla="*/ 112 h 176"/>
                            <a:gd name="T58" fmla="*/ 38 w 138"/>
                            <a:gd name="T59" fmla="*/ 114 h 176"/>
                            <a:gd name="T60" fmla="*/ 56 w 138"/>
                            <a:gd name="T61" fmla="*/ 127 h 176"/>
                            <a:gd name="T62" fmla="*/ 49 w 138"/>
                            <a:gd name="T63" fmla="*/ 148 h 176"/>
                            <a:gd name="T64" fmla="*/ 50 w 138"/>
                            <a:gd name="T65" fmla="*/ 149 h 176"/>
                            <a:gd name="T66" fmla="*/ 51 w 138"/>
                            <a:gd name="T67" fmla="*/ 149 h 176"/>
                            <a:gd name="T68" fmla="*/ 69 w 138"/>
                            <a:gd name="T69" fmla="*/ 136 h 176"/>
                            <a:gd name="T70" fmla="*/ 87 w 138"/>
                            <a:gd name="T71" fmla="*/ 149 h 176"/>
                            <a:gd name="T72" fmla="*/ 88 w 138"/>
                            <a:gd name="T73" fmla="*/ 149 h 176"/>
                            <a:gd name="T74" fmla="*/ 88 w 138"/>
                            <a:gd name="T75" fmla="*/ 149 h 176"/>
                            <a:gd name="T76" fmla="*/ 89 w 138"/>
                            <a:gd name="T77" fmla="*/ 148 h 176"/>
                            <a:gd name="T78" fmla="*/ 82 w 138"/>
                            <a:gd name="T79" fmla="*/ 127 h 176"/>
                            <a:gd name="T80" fmla="*/ 100 w 138"/>
                            <a:gd name="T81" fmla="*/ 114 h 176"/>
                            <a:gd name="T82" fmla="*/ 100 w 138"/>
                            <a:gd name="T83" fmla="*/ 112 h 176"/>
                            <a:gd name="T84" fmla="*/ 99 w 138"/>
                            <a:gd name="T85" fmla="*/ 111 h 176"/>
                            <a:gd name="T86" fmla="*/ 77 w 138"/>
                            <a:gd name="T87" fmla="*/ 111 h 176"/>
                            <a:gd name="T88" fmla="*/ 70 w 138"/>
                            <a:gd name="T89" fmla="*/ 91 h 176"/>
                            <a:gd name="T90" fmla="*/ 69 w 138"/>
                            <a:gd name="T91" fmla="*/ 90 h 176"/>
                            <a:gd name="T92" fmla="*/ 68 w 138"/>
                            <a:gd name="T93" fmla="*/ 91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138" h="176">
                              <a:moveTo>
                                <a:pt x="84" y="71"/>
                              </a:moveTo>
                              <a:cubicBezTo>
                                <a:pt x="79" y="70"/>
                                <a:pt x="74" y="69"/>
                                <a:pt x="69" y="69"/>
                              </a:cubicBezTo>
                              <a:cubicBezTo>
                                <a:pt x="64" y="69"/>
                                <a:pt x="59" y="70"/>
                                <a:pt x="54" y="71"/>
                              </a:cubicBezTo>
                              <a:cubicBezTo>
                                <a:pt x="54" y="26"/>
                                <a:pt x="54" y="26"/>
                                <a:pt x="54" y="26"/>
                              </a:cubicBezTo>
                              <a:cubicBezTo>
                                <a:pt x="15" y="26"/>
                                <a:pt x="15" y="26"/>
                                <a:pt x="15" y="26"/>
                              </a:cubicBezTo>
                              <a:cubicBezTo>
                                <a:pt x="15" y="48"/>
                                <a:pt x="15" y="48"/>
                                <a:pt x="15" y="48"/>
                              </a:cubicBezTo>
                              <a:cubicBezTo>
                                <a:pt x="34" y="82"/>
                                <a:pt x="34" y="82"/>
                                <a:pt x="34" y="82"/>
                              </a:cubicBezTo>
                              <a:cubicBezTo>
                                <a:pt x="23" y="92"/>
                                <a:pt x="16" y="106"/>
                                <a:pt x="16" y="122"/>
                              </a:cubicBezTo>
                              <a:cubicBezTo>
                                <a:pt x="16" y="152"/>
                                <a:pt x="40" y="176"/>
                                <a:pt x="69" y="176"/>
                              </a:cubicBezTo>
                              <a:cubicBezTo>
                                <a:pt x="98" y="176"/>
                                <a:pt x="122" y="152"/>
                                <a:pt x="122" y="122"/>
                              </a:cubicBezTo>
                              <a:cubicBezTo>
                                <a:pt x="122" y="105"/>
                                <a:pt x="114" y="90"/>
                                <a:pt x="101" y="80"/>
                              </a:cubicBezTo>
                              <a:cubicBezTo>
                                <a:pt x="123" y="49"/>
                                <a:pt x="123" y="49"/>
                                <a:pt x="123" y="49"/>
                              </a:cubicBezTo>
                              <a:cubicBezTo>
                                <a:pt x="123" y="26"/>
                                <a:pt x="123" y="26"/>
                                <a:pt x="123" y="26"/>
                              </a:cubicBezTo>
                              <a:cubicBezTo>
                                <a:pt x="84" y="26"/>
                                <a:pt x="84" y="26"/>
                                <a:pt x="84" y="26"/>
                              </a:cubicBezTo>
                              <a:lnTo>
                                <a:pt x="84" y="71"/>
                              </a:lnTo>
                              <a:close/>
                              <a:moveTo>
                                <a:pt x="103" y="122"/>
                              </a:moveTo>
                              <a:cubicBezTo>
                                <a:pt x="103" y="141"/>
                                <a:pt x="88" y="157"/>
                                <a:pt x="69" y="157"/>
                              </a:cubicBezTo>
                              <a:cubicBezTo>
                                <a:pt x="50" y="157"/>
                                <a:pt x="35" y="141"/>
                                <a:pt x="35" y="122"/>
                              </a:cubicBezTo>
                              <a:cubicBezTo>
                                <a:pt x="35" y="104"/>
                                <a:pt x="50" y="88"/>
                                <a:pt x="69" y="88"/>
                              </a:cubicBezTo>
                              <a:cubicBezTo>
                                <a:pt x="88" y="88"/>
                                <a:pt x="103" y="104"/>
                                <a:pt x="103" y="122"/>
                              </a:cubicBezTo>
                              <a:close/>
                              <a:moveTo>
                                <a:pt x="0" y="0"/>
                              </a:move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138" y="16"/>
                                <a:pt x="138" y="16"/>
                                <a:pt x="138" y="16"/>
                              </a:cubicBezTo>
                              <a:cubicBezTo>
                                <a:pt x="138" y="0"/>
                                <a:pt x="138" y="0"/>
                                <a:pt x="138" y="0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68" y="91"/>
                              </a:moveTo>
                              <a:cubicBezTo>
                                <a:pt x="61" y="111"/>
                                <a:pt x="61" y="111"/>
                                <a:pt x="61" y="111"/>
                              </a:cubicBezTo>
                              <a:cubicBezTo>
                                <a:pt x="39" y="111"/>
                                <a:pt x="39" y="111"/>
                                <a:pt x="39" y="111"/>
                              </a:cubicBezTo>
                              <a:cubicBezTo>
                                <a:pt x="39" y="111"/>
                                <a:pt x="38" y="112"/>
                                <a:pt x="38" y="112"/>
                              </a:cubicBezTo>
                              <a:cubicBezTo>
                                <a:pt x="38" y="113"/>
                                <a:pt x="38" y="113"/>
                                <a:pt x="38" y="114"/>
                              </a:cubicBezTo>
                              <a:cubicBezTo>
                                <a:pt x="56" y="127"/>
                                <a:pt x="56" y="127"/>
                                <a:pt x="56" y="127"/>
                              </a:cubicBezTo>
                              <a:cubicBezTo>
                                <a:pt x="49" y="148"/>
                                <a:pt x="49" y="148"/>
                                <a:pt x="49" y="148"/>
                              </a:cubicBezTo>
                              <a:cubicBezTo>
                                <a:pt x="49" y="148"/>
                                <a:pt x="49" y="149"/>
                                <a:pt x="50" y="149"/>
                              </a:cubicBezTo>
                              <a:cubicBezTo>
                                <a:pt x="50" y="149"/>
                                <a:pt x="51" y="149"/>
                                <a:pt x="51" y="149"/>
                              </a:cubicBezTo>
                              <a:cubicBezTo>
                                <a:pt x="69" y="136"/>
                                <a:pt x="69" y="136"/>
                                <a:pt x="69" y="136"/>
                              </a:cubicBezTo>
                              <a:cubicBezTo>
                                <a:pt x="87" y="149"/>
                                <a:pt x="87" y="149"/>
                                <a:pt x="87" y="149"/>
                              </a:cubicBezTo>
                              <a:cubicBezTo>
                                <a:pt x="87" y="149"/>
                                <a:pt x="87" y="149"/>
                                <a:pt x="88" y="149"/>
                              </a:cubicBezTo>
                              <a:cubicBezTo>
                                <a:pt x="88" y="149"/>
                                <a:pt x="88" y="149"/>
                                <a:pt x="88" y="149"/>
                              </a:cubicBezTo>
                              <a:cubicBezTo>
                                <a:pt x="89" y="149"/>
                                <a:pt x="89" y="148"/>
                                <a:pt x="89" y="148"/>
                              </a:cubicBezTo>
                              <a:cubicBezTo>
                                <a:pt x="82" y="127"/>
                                <a:pt x="82" y="127"/>
                                <a:pt x="82" y="127"/>
                              </a:cubicBezTo>
                              <a:cubicBezTo>
                                <a:pt x="100" y="114"/>
                                <a:pt x="100" y="114"/>
                                <a:pt x="100" y="114"/>
                              </a:cubicBezTo>
                              <a:cubicBezTo>
                                <a:pt x="100" y="113"/>
                                <a:pt x="100" y="113"/>
                                <a:pt x="100" y="112"/>
                              </a:cubicBezTo>
                              <a:cubicBezTo>
                                <a:pt x="100" y="112"/>
                                <a:pt x="99" y="111"/>
                                <a:pt x="99" y="111"/>
                              </a:cubicBezTo>
                              <a:cubicBezTo>
                                <a:pt x="77" y="111"/>
                                <a:pt x="77" y="111"/>
                                <a:pt x="77" y="111"/>
                              </a:cubicBezTo>
                              <a:cubicBezTo>
                                <a:pt x="70" y="91"/>
                                <a:pt x="70" y="91"/>
                                <a:pt x="70" y="91"/>
                              </a:cubicBezTo>
                              <a:cubicBezTo>
                                <a:pt x="70" y="90"/>
                                <a:pt x="70" y="90"/>
                                <a:pt x="69" y="90"/>
                              </a:cubicBezTo>
                              <a:cubicBezTo>
                                <a:pt x="68" y="90"/>
                                <a:pt x="68" y="90"/>
                                <a:pt x="68" y="9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5" o:spid="_x0000_s1026" o:spt="100" style="position:absolute;left:0pt;margin-left:421.6pt;margin-top:340.55pt;height:44.7pt;width:35.05pt;z-index:251689984;mso-width-relative:page;mso-height-relative:page;" fillcolor="#2A3D52 [3204]" filled="t" stroked="f" coordsize="138,176" o:gfxdata="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" path="m84,71c79,70,74,69,69,69c64,69,59,70,54,71c54,26,54,26,54,26c15,26,15,26,15,26c15,48,15,48,15,48c34,82,34,82,34,82c23,92,16,106,16,122c16,152,40,176,69,176c98,176,122,152,122,122c122,105,114,90,101,80c123,49,123,49,123,49c123,26,123,26,123,26c84,26,84,26,84,26l84,71xm103,122c103,141,88,157,69,157c50,157,35,141,35,122c35,104,50,88,69,88c88,88,103,104,103,122xm0,0c0,16,0,16,0,16c138,16,138,16,138,16c138,0,138,0,138,0l0,0xm68,91c61,111,61,111,61,111c39,111,39,111,39,111c39,111,38,112,38,112c38,113,38,113,38,114c56,127,56,127,56,127c49,148,49,148,49,148c49,148,49,149,50,149c50,149,51,149,51,149c69,136,69,136,69,136c87,149,87,149,87,149c87,149,87,149,88,149c88,149,88,149,88,149c89,149,89,148,89,148c82,127,82,127,82,127c100,114,100,114,100,114c100,113,100,113,100,112c100,112,99,111,99,111c77,111,77,111,77,111c70,91,70,91,70,91c70,90,70,90,69,90c68,90,68,90,68,91xe">
                <v:path o:connectlocs="270798,228914;222442,222466;174085,228914;174085,83827;48356,83827;48356,154759;109609,264380;51580,393346;222442,567450;393303,393346;325603,257931;396527,157983;396527,83827;270798,83827;270798,228914;332051,393346;222442,506191;112832,393346;222442,283725;332051,393346;0,0;0,51586;444884,51586;444884,0;0,0;219218,293397;196651,357880;125728,357880;122504,361104;122504,367552;180532,409466;157966,477173;161189,480398;164413,480398;222442,438484;280470,480398;283694,480398;283694,480398;286917,477173;264351,409466;322379,367552;322379,361104;319155,357880;248232,357880;225665,293397;222442,290173;219218,293397" o:connectangles="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3402965</wp:posOffset>
                </wp:positionH>
                <wp:positionV relativeFrom="paragraph">
                  <wp:posOffset>4380230</wp:posOffset>
                </wp:positionV>
                <wp:extent cx="480060" cy="457835"/>
                <wp:effectExtent l="0" t="0" r="0" b="0"/>
                <wp:wrapNone/>
                <wp:docPr id="34" name="Freeform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79812" cy="457726"/>
                        </a:xfrm>
                        <a:custGeom>
                          <a:avLst/>
                          <a:gdLst>
                            <a:gd name="T0" fmla="*/ 49 w 168"/>
                            <a:gd name="T1" fmla="*/ 73 h 160"/>
                            <a:gd name="T2" fmla="*/ 49 w 168"/>
                            <a:gd name="T3" fmla="*/ 73 h 160"/>
                            <a:gd name="T4" fmla="*/ 65 w 168"/>
                            <a:gd name="T5" fmla="*/ 89 h 160"/>
                            <a:gd name="T6" fmla="*/ 71 w 168"/>
                            <a:gd name="T7" fmla="*/ 84 h 160"/>
                            <a:gd name="T8" fmla="*/ 65 w 168"/>
                            <a:gd name="T9" fmla="*/ 77 h 160"/>
                            <a:gd name="T10" fmla="*/ 62 w 168"/>
                            <a:gd name="T11" fmla="*/ 75 h 160"/>
                            <a:gd name="T12" fmla="*/ 77 w 168"/>
                            <a:gd name="T13" fmla="*/ 60 h 160"/>
                            <a:gd name="T14" fmla="*/ 78 w 168"/>
                            <a:gd name="T15" fmla="*/ 60 h 160"/>
                            <a:gd name="T16" fmla="*/ 80 w 168"/>
                            <a:gd name="T17" fmla="*/ 60 h 160"/>
                            <a:gd name="T18" fmla="*/ 83 w 168"/>
                            <a:gd name="T19" fmla="*/ 60 h 160"/>
                            <a:gd name="T20" fmla="*/ 72 w 168"/>
                            <a:gd name="T21" fmla="*/ 49 h 160"/>
                            <a:gd name="T22" fmla="*/ 72 w 168"/>
                            <a:gd name="T23" fmla="*/ 49 h 160"/>
                            <a:gd name="T24" fmla="*/ 63 w 168"/>
                            <a:gd name="T25" fmla="*/ 14 h 160"/>
                            <a:gd name="T26" fmla="*/ 28 w 168"/>
                            <a:gd name="T27" fmla="*/ 5 h 160"/>
                            <a:gd name="T28" fmla="*/ 48 w 168"/>
                            <a:gd name="T29" fmla="*/ 25 h 160"/>
                            <a:gd name="T30" fmla="*/ 43 w 168"/>
                            <a:gd name="T31" fmla="*/ 45 h 160"/>
                            <a:gd name="T32" fmla="*/ 24 w 168"/>
                            <a:gd name="T33" fmla="*/ 50 h 160"/>
                            <a:gd name="T34" fmla="*/ 4 w 168"/>
                            <a:gd name="T35" fmla="*/ 30 h 160"/>
                            <a:gd name="T36" fmla="*/ 13 w 168"/>
                            <a:gd name="T37" fmla="*/ 64 h 160"/>
                            <a:gd name="T38" fmla="*/ 49 w 168"/>
                            <a:gd name="T39" fmla="*/ 73 h 160"/>
                            <a:gd name="T40" fmla="*/ 108 w 168"/>
                            <a:gd name="T41" fmla="*/ 85 h 160"/>
                            <a:gd name="T42" fmla="*/ 107 w 168"/>
                            <a:gd name="T43" fmla="*/ 89 h 160"/>
                            <a:gd name="T44" fmla="*/ 108 w 168"/>
                            <a:gd name="T45" fmla="*/ 91 h 160"/>
                            <a:gd name="T46" fmla="*/ 106 w 168"/>
                            <a:gd name="T47" fmla="*/ 92 h 160"/>
                            <a:gd name="T48" fmla="*/ 96 w 168"/>
                            <a:gd name="T49" fmla="*/ 103 h 160"/>
                            <a:gd name="T50" fmla="*/ 93 w 168"/>
                            <a:gd name="T51" fmla="*/ 105 h 160"/>
                            <a:gd name="T52" fmla="*/ 84 w 168"/>
                            <a:gd name="T53" fmla="*/ 96 h 160"/>
                            <a:gd name="T54" fmla="*/ 78 w 168"/>
                            <a:gd name="T55" fmla="*/ 102 h 160"/>
                            <a:gd name="T56" fmla="*/ 131 w 168"/>
                            <a:gd name="T57" fmla="*/ 155 h 160"/>
                            <a:gd name="T58" fmla="*/ 143 w 168"/>
                            <a:gd name="T59" fmla="*/ 160 h 160"/>
                            <a:gd name="T60" fmla="*/ 154 w 168"/>
                            <a:gd name="T61" fmla="*/ 155 h 160"/>
                            <a:gd name="T62" fmla="*/ 154 w 168"/>
                            <a:gd name="T63" fmla="*/ 131 h 160"/>
                            <a:gd name="T64" fmla="*/ 108 w 168"/>
                            <a:gd name="T65" fmla="*/ 85 h 160"/>
                            <a:gd name="T66" fmla="*/ 148 w 168"/>
                            <a:gd name="T67" fmla="*/ 149 h 160"/>
                            <a:gd name="T68" fmla="*/ 140 w 168"/>
                            <a:gd name="T69" fmla="*/ 152 h 160"/>
                            <a:gd name="T70" fmla="*/ 133 w 168"/>
                            <a:gd name="T71" fmla="*/ 145 h 160"/>
                            <a:gd name="T72" fmla="*/ 135 w 168"/>
                            <a:gd name="T73" fmla="*/ 136 h 160"/>
                            <a:gd name="T74" fmla="*/ 144 w 168"/>
                            <a:gd name="T75" fmla="*/ 134 h 160"/>
                            <a:gd name="T76" fmla="*/ 150 w 168"/>
                            <a:gd name="T77" fmla="*/ 141 h 160"/>
                            <a:gd name="T78" fmla="*/ 148 w 168"/>
                            <a:gd name="T79" fmla="*/ 149 h 160"/>
                            <a:gd name="T80" fmla="*/ 84 w 168"/>
                            <a:gd name="T81" fmla="*/ 91 h 160"/>
                            <a:gd name="T82" fmla="*/ 93 w 168"/>
                            <a:gd name="T83" fmla="*/ 100 h 160"/>
                            <a:gd name="T84" fmla="*/ 103 w 168"/>
                            <a:gd name="T85" fmla="*/ 90 h 160"/>
                            <a:gd name="T86" fmla="*/ 108 w 168"/>
                            <a:gd name="T87" fmla="*/ 75 h 160"/>
                            <a:gd name="T88" fmla="*/ 122 w 168"/>
                            <a:gd name="T89" fmla="*/ 70 h 160"/>
                            <a:gd name="T90" fmla="*/ 168 w 168"/>
                            <a:gd name="T91" fmla="*/ 25 h 160"/>
                            <a:gd name="T92" fmla="*/ 142 w 168"/>
                            <a:gd name="T93" fmla="*/ 0 h 160"/>
                            <a:gd name="T94" fmla="*/ 97 w 168"/>
                            <a:gd name="T95" fmla="*/ 45 h 160"/>
                            <a:gd name="T96" fmla="*/ 92 w 168"/>
                            <a:gd name="T97" fmla="*/ 59 h 160"/>
                            <a:gd name="T98" fmla="*/ 78 w 168"/>
                            <a:gd name="T99" fmla="*/ 64 h 160"/>
                            <a:gd name="T100" fmla="*/ 68 w 168"/>
                            <a:gd name="T101" fmla="*/ 75 h 160"/>
                            <a:gd name="T102" fmla="*/ 77 w 168"/>
                            <a:gd name="T103" fmla="*/ 84 h 160"/>
                            <a:gd name="T104" fmla="*/ 32 w 168"/>
                            <a:gd name="T105" fmla="*/ 128 h 160"/>
                            <a:gd name="T106" fmla="*/ 31 w 168"/>
                            <a:gd name="T107" fmla="*/ 127 h 160"/>
                            <a:gd name="T108" fmla="*/ 22 w 168"/>
                            <a:gd name="T109" fmla="*/ 134 h 160"/>
                            <a:gd name="T110" fmla="*/ 8 w 168"/>
                            <a:gd name="T111" fmla="*/ 156 h 160"/>
                            <a:gd name="T112" fmla="*/ 11 w 168"/>
                            <a:gd name="T113" fmla="*/ 160 h 160"/>
                            <a:gd name="T114" fmla="*/ 34 w 168"/>
                            <a:gd name="T115" fmla="*/ 146 h 160"/>
                            <a:gd name="T116" fmla="*/ 41 w 168"/>
                            <a:gd name="T117" fmla="*/ 137 h 160"/>
                            <a:gd name="T118" fmla="*/ 39 w 168"/>
                            <a:gd name="T119" fmla="*/ 135 h 160"/>
                            <a:gd name="T120" fmla="*/ 84 w 168"/>
                            <a:gd name="T121" fmla="*/ 91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68" h="160">
                              <a:moveTo>
                                <a:pt x="49" y="73"/>
                              </a:moveTo>
                              <a:cubicBezTo>
                                <a:pt x="49" y="73"/>
                                <a:pt x="49" y="73"/>
                                <a:pt x="49" y="73"/>
                              </a:cubicBezTo>
                              <a:cubicBezTo>
                                <a:pt x="65" y="89"/>
                                <a:pt x="65" y="89"/>
                                <a:pt x="65" y="89"/>
                              </a:cubicBezTo>
                              <a:cubicBezTo>
                                <a:pt x="71" y="84"/>
                                <a:pt x="71" y="84"/>
                                <a:pt x="71" y="84"/>
                              </a:cubicBezTo>
                              <a:cubicBezTo>
                                <a:pt x="65" y="77"/>
                                <a:pt x="65" y="77"/>
                                <a:pt x="65" y="77"/>
                              </a:cubicBezTo>
                              <a:cubicBezTo>
                                <a:pt x="62" y="75"/>
                                <a:pt x="62" y="75"/>
                                <a:pt x="62" y="75"/>
                              </a:cubicBezTo>
                              <a:cubicBezTo>
                                <a:pt x="77" y="60"/>
                                <a:pt x="77" y="60"/>
                                <a:pt x="77" y="60"/>
                              </a:cubicBezTo>
                              <a:cubicBezTo>
                                <a:pt x="78" y="60"/>
                                <a:pt x="78" y="60"/>
                                <a:pt x="78" y="60"/>
                              </a:cubicBezTo>
                              <a:cubicBezTo>
                                <a:pt x="79" y="60"/>
                                <a:pt x="79" y="60"/>
                                <a:pt x="80" y="60"/>
                              </a:cubicBezTo>
                              <a:cubicBezTo>
                                <a:pt x="81" y="60"/>
                                <a:pt x="82" y="60"/>
                                <a:pt x="83" y="60"/>
                              </a:cubicBezTo>
                              <a:cubicBezTo>
                                <a:pt x="72" y="49"/>
                                <a:pt x="72" y="49"/>
                                <a:pt x="72" y="49"/>
                              </a:cubicBezTo>
                              <a:cubicBezTo>
                                <a:pt x="72" y="49"/>
                                <a:pt x="72" y="49"/>
                                <a:pt x="72" y="49"/>
                              </a:cubicBezTo>
                              <a:cubicBezTo>
                                <a:pt x="75" y="37"/>
                                <a:pt x="72" y="24"/>
                                <a:pt x="63" y="14"/>
                              </a:cubicBezTo>
                              <a:cubicBezTo>
                                <a:pt x="53" y="5"/>
                                <a:pt x="40" y="2"/>
                                <a:pt x="28" y="5"/>
                              </a:cubicBezTo>
                              <a:cubicBezTo>
                                <a:pt x="48" y="25"/>
                                <a:pt x="48" y="25"/>
                                <a:pt x="48" y="25"/>
                              </a:cubicBezTo>
                              <a:cubicBezTo>
                                <a:pt x="43" y="45"/>
                                <a:pt x="43" y="45"/>
                                <a:pt x="43" y="45"/>
                              </a:cubicBezTo>
                              <a:cubicBezTo>
                                <a:pt x="24" y="50"/>
                                <a:pt x="24" y="50"/>
                                <a:pt x="24" y="50"/>
                              </a:cubicBezTo>
                              <a:cubicBezTo>
                                <a:pt x="4" y="30"/>
                                <a:pt x="4" y="30"/>
                                <a:pt x="4" y="30"/>
                              </a:cubicBezTo>
                              <a:cubicBezTo>
                                <a:pt x="0" y="42"/>
                                <a:pt x="4" y="55"/>
                                <a:pt x="13" y="64"/>
                              </a:cubicBezTo>
                              <a:cubicBezTo>
                                <a:pt x="22" y="74"/>
                                <a:pt x="36" y="77"/>
                                <a:pt x="49" y="73"/>
                              </a:cubicBezTo>
                              <a:close/>
                              <a:moveTo>
                                <a:pt x="108" y="85"/>
                              </a:moveTo>
                              <a:cubicBezTo>
                                <a:pt x="107" y="86"/>
                                <a:pt x="107" y="88"/>
                                <a:pt x="107" y="89"/>
                              </a:cubicBezTo>
                              <a:cubicBezTo>
                                <a:pt x="108" y="91"/>
                                <a:pt x="108" y="91"/>
                                <a:pt x="108" y="91"/>
                              </a:cubicBezTo>
                              <a:cubicBezTo>
                                <a:pt x="106" y="92"/>
                                <a:pt x="106" y="92"/>
                                <a:pt x="106" y="92"/>
                              </a:cubicBezTo>
                              <a:cubicBezTo>
                                <a:pt x="96" y="103"/>
                                <a:pt x="96" y="103"/>
                                <a:pt x="96" y="103"/>
                              </a:cubicBezTo>
                              <a:cubicBezTo>
                                <a:pt x="93" y="105"/>
                                <a:pt x="93" y="105"/>
                                <a:pt x="93" y="105"/>
                              </a:cubicBezTo>
                              <a:cubicBezTo>
                                <a:pt x="84" y="96"/>
                                <a:pt x="84" y="96"/>
                                <a:pt x="84" y="96"/>
                              </a:cubicBezTo>
                              <a:cubicBezTo>
                                <a:pt x="78" y="102"/>
                                <a:pt x="78" y="102"/>
                                <a:pt x="78" y="102"/>
                              </a:cubicBezTo>
                              <a:cubicBezTo>
                                <a:pt x="131" y="155"/>
                                <a:pt x="131" y="155"/>
                                <a:pt x="131" y="155"/>
                              </a:cubicBezTo>
                              <a:cubicBezTo>
                                <a:pt x="134" y="158"/>
                                <a:pt x="138" y="160"/>
                                <a:pt x="143" y="160"/>
                              </a:cubicBezTo>
                              <a:cubicBezTo>
                                <a:pt x="147" y="160"/>
                                <a:pt x="151" y="158"/>
                                <a:pt x="154" y="155"/>
                              </a:cubicBezTo>
                              <a:cubicBezTo>
                                <a:pt x="161" y="148"/>
                                <a:pt x="161" y="138"/>
                                <a:pt x="154" y="131"/>
                              </a:cubicBezTo>
                              <a:lnTo>
                                <a:pt x="108" y="85"/>
                              </a:lnTo>
                              <a:close/>
                              <a:moveTo>
                                <a:pt x="148" y="149"/>
                              </a:moveTo>
                              <a:cubicBezTo>
                                <a:pt x="140" y="152"/>
                                <a:pt x="140" y="152"/>
                                <a:pt x="140" y="152"/>
                              </a:cubicBezTo>
                              <a:cubicBezTo>
                                <a:pt x="133" y="145"/>
                                <a:pt x="133" y="145"/>
                                <a:pt x="133" y="145"/>
                              </a:cubicBezTo>
                              <a:cubicBezTo>
                                <a:pt x="135" y="136"/>
                                <a:pt x="135" y="136"/>
                                <a:pt x="135" y="136"/>
                              </a:cubicBezTo>
                              <a:cubicBezTo>
                                <a:pt x="144" y="134"/>
                                <a:pt x="144" y="134"/>
                                <a:pt x="144" y="134"/>
                              </a:cubicBezTo>
                              <a:cubicBezTo>
                                <a:pt x="150" y="141"/>
                                <a:pt x="150" y="141"/>
                                <a:pt x="150" y="141"/>
                              </a:cubicBezTo>
                              <a:lnTo>
                                <a:pt x="148" y="149"/>
                              </a:lnTo>
                              <a:close/>
                              <a:moveTo>
                                <a:pt x="84" y="91"/>
                              </a:moveTo>
                              <a:cubicBezTo>
                                <a:pt x="93" y="100"/>
                                <a:pt x="93" y="100"/>
                                <a:pt x="93" y="100"/>
                              </a:cubicBezTo>
                              <a:cubicBezTo>
                                <a:pt x="103" y="90"/>
                                <a:pt x="103" y="90"/>
                                <a:pt x="103" y="90"/>
                              </a:cubicBezTo>
                              <a:cubicBezTo>
                                <a:pt x="103" y="84"/>
                                <a:pt x="104" y="79"/>
                                <a:pt x="108" y="75"/>
                              </a:cubicBezTo>
                              <a:cubicBezTo>
                                <a:pt x="112" y="72"/>
                                <a:pt x="117" y="70"/>
                                <a:pt x="122" y="70"/>
                              </a:cubicBezTo>
                              <a:cubicBezTo>
                                <a:pt x="168" y="25"/>
                                <a:pt x="168" y="25"/>
                                <a:pt x="168" y="25"/>
                              </a:cubicBezTo>
                              <a:cubicBezTo>
                                <a:pt x="142" y="0"/>
                                <a:pt x="142" y="0"/>
                                <a:pt x="142" y="0"/>
                              </a:cubicBezTo>
                              <a:cubicBezTo>
                                <a:pt x="97" y="45"/>
                                <a:pt x="97" y="45"/>
                                <a:pt x="97" y="45"/>
                              </a:cubicBezTo>
                              <a:cubicBezTo>
                                <a:pt x="98" y="50"/>
                                <a:pt x="96" y="55"/>
                                <a:pt x="92" y="59"/>
                              </a:cubicBezTo>
                              <a:cubicBezTo>
                                <a:pt x="88" y="63"/>
                                <a:pt x="83" y="65"/>
                                <a:pt x="78" y="64"/>
                              </a:cubicBezTo>
                              <a:cubicBezTo>
                                <a:pt x="68" y="75"/>
                                <a:pt x="68" y="75"/>
                                <a:pt x="68" y="75"/>
                              </a:cubicBezTo>
                              <a:cubicBezTo>
                                <a:pt x="77" y="84"/>
                                <a:pt x="77" y="84"/>
                                <a:pt x="77" y="84"/>
                              </a:cubicBezTo>
                              <a:cubicBezTo>
                                <a:pt x="32" y="128"/>
                                <a:pt x="32" y="128"/>
                                <a:pt x="32" y="128"/>
                              </a:cubicBezTo>
                              <a:cubicBezTo>
                                <a:pt x="31" y="127"/>
                                <a:pt x="31" y="127"/>
                                <a:pt x="31" y="127"/>
                              </a:cubicBezTo>
                              <a:cubicBezTo>
                                <a:pt x="22" y="134"/>
                                <a:pt x="22" y="134"/>
                                <a:pt x="22" y="134"/>
                              </a:cubicBezTo>
                              <a:cubicBezTo>
                                <a:pt x="8" y="156"/>
                                <a:pt x="8" y="156"/>
                                <a:pt x="8" y="156"/>
                              </a:cubicBezTo>
                              <a:cubicBezTo>
                                <a:pt x="11" y="160"/>
                                <a:pt x="11" y="160"/>
                                <a:pt x="11" y="160"/>
                              </a:cubicBezTo>
                              <a:cubicBezTo>
                                <a:pt x="34" y="146"/>
                                <a:pt x="34" y="146"/>
                                <a:pt x="34" y="146"/>
                              </a:cubicBezTo>
                              <a:cubicBezTo>
                                <a:pt x="41" y="137"/>
                                <a:pt x="41" y="137"/>
                                <a:pt x="41" y="137"/>
                              </a:cubicBezTo>
                              <a:cubicBezTo>
                                <a:pt x="39" y="135"/>
                                <a:pt x="39" y="135"/>
                                <a:pt x="39" y="135"/>
                              </a:cubicBezTo>
                              <a:lnTo>
                                <a:pt x="84" y="9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4" o:spid="_x0000_s1026" o:spt="100" style="position:absolute;left:0pt;margin-left:267.95pt;margin-top:344.9pt;height:36.05pt;width:37.8pt;z-index:251691008;mso-width-relative:page;mso-height-relative:page;" fillcolor="#2A3D52 [3204]" filled="t" stroked="f" coordsize="168,160" o:gfxdata="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" path="m49,73c49,73,49,73,49,73c65,89,65,89,65,89c71,84,71,84,71,84c65,77,65,77,65,77c62,75,62,75,62,75c77,60,77,60,77,60c78,60,78,60,78,60c79,60,79,60,80,60c81,60,82,60,83,60c72,49,72,49,72,49c72,49,72,49,72,49c75,37,72,24,63,14c53,5,40,2,28,5c48,25,48,25,48,25c43,45,43,45,43,45c24,50,24,50,24,50c4,30,4,30,4,30c0,42,4,55,13,64c22,74,36,77,49,73xm108,85c107,86,107,88,107,89c108,91,108,91,108,91c106,92,106,92,106,92c96,103,96,103,96,103c93,105,93,105,93,105c84,96,84,96,84,96c78,102,78,102,78,102c131,155,131,155,131,155c134,158,138,160,143,160c147,160,151,158,154,155c161,148,161,138,154,131l108,85xm148,149c140,152,140,152,140,152c133,145,133,145,133,145c135,136,135,136,135,136c144,134,144,134,144,134c150,141,150,141,150,141l148,149xm84,91c93,100,93,100,93,100c103,90,103,90,103,90c103,84,104,79,108,75c112,72,117,70,122,70c168,25,168,25,168,25c142,0,142,0,142,0c97,45,97,45,97,45c98,50,96,55,92,59c88,63,83,65,78,64c68,75,68,75,68,75c77,84,77,84,77,84c32,128,32,128,32,128c31,127,31,127,31,127c22,134,22,134,22,134c8,156,8,156,8,156c11,160,11,160,11,160c34,146,34,146,34,146c41,137,41,137,41,137c39,135,39,135,39,135l84,91xe">
                <v:path o:connectlocs="139945,208837;139945,208837;185641,254610;202777,240306;185641,220280;177073,214559;219913,171647;222769,171647;228481,171647;237049,171647;205633,140178;205633,140178;179929,40051;79968,14303;137089,71519;122809,128735;68544,143039;11424,85823;37128,183090;139945,208837;308450,243166;305594,254610;308450,260331;302738,263192;274178,294661;265610,300382;239906,274635;222769,291800;374139,443422;408411,457726;439827,443422;439827,374763;308450,243166;422691,426257;399843,434839;379851,414814;385563,389067;411267,383345;428403,403371;422691,426257;239906,260331;265610,286078;294170,257470;308450,214559;348434,200255;479812,71519;405555,0;277034,128735;262754,168786;222769,183090;194209,214559;219913,240306;91392,366180;88536,363320;62832,383345;22848,446282;31416,457726;97104,417674;117096,391927;111384,386206;239906,260331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2254250</wp:posOffset>
                </wp:positionH>
                <wp:positionV relativeFrom="paragraph">
                  <wp:posOffset>5350510</wp:posOffset>
                </wp:positionV>
                <wp:extent cx="575945" cy="548640"/>
                <wp:effectExtent l="0" t="0" r="0" b="4445"/>
                <wp:wrapNone/>
                <wp:docPr id="35" name="Freeform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576212" cy="548329"/>
                        </a:xfrm>
                        <a:custGeom>
                          <a:avLst/>
                          <a:gdLst>
                            <a:gd name="T0" fmla="*/ 118 w 174"/>
                            <a:gd name="T1" fmla="*/ 20 h 166"/>
                            <a:gd name="T2" fmla="*/ 119 w 174"/>
                            <a:gd name="T3" fmla="*/ 32 h 166"/>
                            <a:gd name="T4" fmla="*/ 118 w 174"/>
                            <a:gd name="T5" fmla="*/ 49 h 166"/>
                            <a:gd name="T6" fmla="*/ 120 w 174"/>
                            <a:gd name="T7" fmla="*/ 54 h 166"/>
                            <a:gd name="T8" fmla="*/ 121 w 174"/>
                            <a:gd name="T9" fmla="*/ 67 h 166"/>
                            <a:gd name="T10" fmla="*/ 118 w 174"/>
                            <a:gd name="T11" fmla="*/ 74 h 166"/>
                            <a:gd name="T12" fmla="*/ 113 w 174"/>
                            <a:gd name="T13" fmla="*/ 79 h 166"/>
                            <a:gd name="T14" fmla="*/ 111 w 174"/>
                            <a:gd name="T15" fmla="*/ 90 h 166"/>
                            <a:gd name="T16" fmla="*/ 106 w 174"/>
                            <a:gd name="T17" fmla="*/ 100 h 166"/>
                            <a:gd name="T18" fmla="*/ 111 w 174"/>
                            <a:gd name="T19" fmla="*/ 100 h 166"/>
                            <a:gd name="T20" fmla="*/ 118 w 174"/>
                            <a:gd name="T21" fmla="*/ 113 h 166"/>
                            <a:gd name="T22" fmla="*/ 126 w 174"/>
                            <a:gd name="T23" fmla="*/ 115 h 166"/>
                            <a:gd name="T24" fmla="*/ 153 w 174"/>
                            <a:gd name="T25" fmla="*/ 126 h 166"/>
                            <a:gd name="T26" fmla="*/ 174 w 174"/>
                            <a:gd name="T27" fmla="*/ 139 h 166"/>
                            <a:gd name="T28" fmla="*/ 174 w 174"/>
                            <a:gd name="T29" fmla="*/ 166 h 166"/>
                            <a:gd name="T30" fmla="*/ 0 w 174"/>
                            <a:gd name="T31" fmla="*/ 166 h 166"/>
                            <a:gd name="T32" fmla="*/ 0 w 174"/>
                            <a:gd name="T33" fmla="*/ 139 h 166"/>
                            <a:gd name="T34" fmla="*/ 21 w 174"/>
                            <a:gd name="T35" fmla="*/ 126 h 166"/>
                            <a:gd name="T36" fmla="*/ 48 w 174"/>
                            <a:gd name="T37" fmla="*/ 115 h 166"/>
                            <a:gd name="T38" fmla="*/ 56 w 174"/>
                            <a:gd name="T39" fmla="*/ 113 h 166"/>
                            <a:gd name="T40" fmla="*/ 63 w 174"/>
                            <a:gd name="T41" fmla="*/ 100 h 166"/>
                            <a:gd name="T42" fmla="*/ 67 w 174"/>
                            <a:gd name="T43" fmla="*/ 99 h 166"/>
                            <a:gd name="T44" fmla="*/ 62 w 174"/>
                            <a:gd name="T45" fmla="*/ 91 h 166"/>
                            <a:gd name="T46" fmla="*/ 60 w 174"/>
                            <a:gd name="T47" fmla="*/ 77 h 166"/>
                            <a:gd name="T48" fmla="*/ 57 w 174"/>
                            <a:gd name="T49" fmla="*/ 76 h 166"/>
                            <a:gd name="T50" fmla="*/ 52 w 174"/>
                            <a:gd name="T51" fmla="*/ 57 h 166"/>
                            <a:gd name="T52" fmla="*/ 54 w 174"/>
                            <a:gd name="T53" fmla="*/ 48 h 166"/>
                            <a:gd name="T54" fmla="*/ 67 w 174"/>
                            <a:gd name="T55" fmla="*/ 9 h 166"/>
                            <a:gd name="T56" fmla="*/ 104 w 174"/>
                            <a:gd name="T57" fmla="*/ 9 h 166"/>
                            <a:gd name="T58" fmla="*/ 108 w 174"/>
                            <a:gd name="T59" fmla="*/ 12 h 166"/>
                            <a:gd name="T60" fmla="*/ 113 w 174"/>
                            <a:gd name="T61" fmla="*/ 13 h 166"/>
                            <a:gd name="T62" fmla="*/ 118 w 174"/>
                            <a:gd name="T63" fmla="*/ 20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174" h="166">
                              <a:moveTo>
                                <a:pt x="118" y="20"/>
                              </a:moveTo>
                              <a:cubicBezTo>
                                <a:pt x="119" y="26"/>
                                <a:pt x="119" y="26"/>
                                <a:pt x="119" y="32"/>
                              </a:cubicBezTo>
                              <a:cubicBezTo>
                                <a:pt x="119" y="35"/>
                                <a:pt x="118" y="45"/>
                                <a:pt x="118" y="49"/>
                              </a:cubicBezTo>
                              <a:cubicBezTo>
                                <a:pt x="119" y="52"/>
                                <a:pt x="119" y="52"/>
                                <a:pt x="120" y="54"/>
                              </a:cubicBezTo>
                              <a:cubicBezTo>
                                <a:pt x="122" y="58"/>
                                <a:pt x="122" y="63"/>
                                <a:pt x="121" y="67"/>
                              </a:cubicBezTo>
                              <a:cubicBezTo>
                                <a:pt x="120" y="69"/>
                                <a:pt x="120" y="73"/>
                                <a:pt x="118" y="74"/>
                              </a:cubicBezTo>
                              <a:cubicBezTo>
                                <a:pt x="117" y="76"/>
                                <a:pt x="114" y="76"/>
                                <a:pt x="113" y="79"/>
                              </a:cubicBezTo>
                              <a:cubicBezTo>
                                <a:pt x="111" y="82"/>
                                <a:pt x="112" y="86"/>
                                <a:pt x="111" y="90"/>
                              </a:cubicBezTo>
                              <a:cubicBezTo>
                                <a:pt x="110" y="94"/>
                                <a:pt x="106" y="94"/>
                                <a:pt x="106" y="100"/>
                              </a:cubicBezTo>
                              <a:cubicBezTo>
                                <a:pt x="108" y="100"/>
                                <a:pt x="109" y="100"/>
                                <a:pt x="111" y="100"/>
                              </a:cubicBezTo>
                              <a:cubicBezTo>
                                <a:pt x="113" y="104"/>
                                <a:pt x="115" y="110"/>
                                <a:pt x="118" y="113"/>
                              </a:cubicBezTo>
                              <a:cubicBezTo>
                                <a:pt x="121" y="113"/>
                                <a:pt x="123" y="114"/>
                                <a:pt x="126" y="115"/>
                              </a:cubicBezTo>
                              <a:cubicBezTo>
                                <a:pt x="135" y="118"/>
                                <a:pt x="144" y="122"/>
                                <a:pt x="153" y="126"/>
                              </a:cubicBezTo>
                              <a:cubicBezTo>
                                <a:pt x="161" y="130"/>
                                <a:pt x="171" y="131"/>
                                <a:pt x="174" y="139"/>
                              </a:cubicBezTo>
                              <a:cubicBezTo>
                                <a:pt x="174" y="145"/>
                                <a:pt x="174" y="158"/>
                                <a:pt x="174" y="166"/>
                              </a:cubicBezTo>
                              <a:cubicBezTo>
                                <a:pt x="0" y="166"/>
                                <a:pt x="0" y="166"/>
                                <a:pt x="0" y="166"/>
                              </a:cubicBezTo>
                              <a:cubicBezTo>
                                <a:pt x="0" y="158"/>
                                <a:pt x="0" y="145"/>
                                <a:pt x="0" y="139"/>
                              </a:cubicBezTo>
                              <a:cubicBezTo>
                                <a:pt x="3" y="131"/>
                                <a:pt x="13" y="130"/>
                                <a:pt x="21" y="126"/>
                              </a:cubicBezTo>
                              <a:cubicBezTo>
                                <a:pt x="30" y="122"/>
                                <a:pt x="39" y="118"/>
                                <a:pt x="48" y="115"/>
                              </a:cubicBezTo>
                              <a:cubicBezTo>
                                <a:pt x="51" y="114"/>
                                <a:pt x="53" y="113"/>
                                <a:pt x="56" y="113"/>
                              </a:cubicBezTo>
                              <a:cubicBezTo>
                                <a:pt x="59" y="110"/>
                                <a:pt x="61" y="104"/>
                                <a:pt x="63" y="100"/>
                              </a:cubicBezTo>
                              <a:cubicBezTo>
                                <a:pt x="67" y="99"/>
                                <a:pt x="67" y="99"/>
                                <a:pt x="67" y="99"/>
                              </a:cubicBezTo>
                              <a:cubicBezTo>
                                <a:pt x="66" y="95"/>
                                <a:pt x="63" y="95"/>
                                <a:pt x="62" y="91"/>
                              </a:cubicBezTo>
                              <a:cubicBezTo>
                                <a:pt x="61" y="87"/>
                                <a:pt x="61" y="82"/>
                                <a:pt x="60" y="77"/>
                              </a:cubicBezTo>
                              <a:cubicBezTo>
                                <a:pt x="61" y="77"/>
                                <a:pt x="57" y="76"/>
                                <a:pt x="57" y="76"/>
                              </a:cubicBezTo>
                              <a:cubicBezTo>
                                <a:pt x="52" y="73"/>
                                <a:pt x="52" y="61"/>
                                <a:pt x="52" y="57"/>
                              </a:cubicBezTo>
                              <a:cubicBezTo>
                                <a:pt x="51" y="54"/>
                                <a:pt x="55" y="53"/>
                                <a:pt x="54" y="48"/>
                              </a:cubicBezTo>
                              <a:cubicBezTo>
                                <a:pt x="49" y="24"/>
                                <a:pt x="56" y="13"/>
                                <a:pt x="67" y="9"/>
                              </a:cubicBezTo>
                              <a:cubicBezTo>
                                <a:pt x="75" y="6"/>
                                <a:pt x="90" y="0"/>
                                <a:pt x="104" y="9"/>
                              </a:cubicBezTo>
                              <a:cubicBezTo>
                                <a:pt x="108" y="12"/>
                                <a:pt x="108" y="12"/>
                                <a:pt x="108" y="12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16" y="14"/>
                                <a:pt x="118" y="20"/>
                                <a:pt x="118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9" o:spid="_x0000_s1026" o:spt="100" style="position:absolute;left:0pt;margin-left:177.5pt;margin-top:421.3pt;height:43.2pt;width:45.35pt;z-index:251692032;mso-width-relative:page;mso-height-relative:page;" fillcolor="#2A3D52 [3204]" filled="t" stroked="f" coordsize="174,166" o:gfxdata="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" path="m118,20c119,26,119,26,119,32c119,35,118,45,118,49c119,52,119,52,120,54c122,58,122,63,121,67c120,69,120,73,118,74c117,76,114,76,113,79c111,82,112,86,111,90c110,94,106,94,106,100c108,100,109,100,111,100c113,104,115,110,118,113c121,113,123,114,126,115c135,118,144,122,153,126c161,130,171,131,174,139c174,145,174,158,174,166c0,166,0,166,0,166c0,158,0,145,0,139c3,131,13,130,21,126c30,122,39,118,48,115c51,114,53,113,56,113c59,110,61,104,63,100c67,99,67,99,67,99c66,95,63,95,62,91c61,87,61,82,60,77c61,77,57,76,57,76c52,73,52,61,52,57c51,54,55,53,54,48c49,24,56,13,67,9c75,6,90,0,104,9c108,12,108,12,108,12c113,13,113,13,113,13c116,14,118,20,118,20xe">
                <v:path o:connectlocs="390764,66063;394076,105701;390764,161856;397387,178372;400699,221313;390764,244435;374206,260951;367583,297286;351025,330318;367583,330318;390764,373260;417256,379866;506669,416201;576212,459142;576212,548329;0,548329;0,459142;69542,416201;158955,379866;185447,373260;208628,330318;221874,327015;205316,300589;198693,254345;188759,251042;172201,188281;178824,158552;221874,29728;344402,29728;357648,39638;374206,42941;390764,66063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4329430</wp:posOffset>
                </wp:positionH>
                <wp:positionV relativeFrom="paragraph">
                  <wp:posOffset>4319270</wp:posOffset>
                </wp:positionV>
                <wp:extent cx="575945" cy="578485"/>
                <wp:effectExtent l="0" t="0" r="0" b="0"/>
                <wp:wrapNone/>
                <wp:docPr id="36" name="组合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76212" cy="578773"/>
                          <a:chOff x="4939277" y="4519793"/>
                          <a:chExt cx="357188" cy="358775"/>
                        </a:xfrm>
                        <a:solidFill>
                          <a:schemeClr val="accent1"/>
                        </a:solidFill>
                      </wpg:grpSpPr>
                      <wps:wsp>
                        <wps:cNvPr id="119" name="Freeform 42"/>
                        <wps:cNvSpPr/>
                        <wps:spPr bwMode="auto">
                          <a:xfrm>
                            <a:off x="4939277" y="4554718"/>
                            <a:ext cx="322263" cy="323850"/>
                          </a:xfrm>
                          <a:custGeom>
                            <a:avLst/>
                            <a:gdLst>
                              <a:gd name="T0" fmla="*/ 17 w 142"/>
                              <a:gd name="T1" fmla="*/ 0 h 142"/>
                              <a:gd name="T2" fmla="*/ 50 w 142"/>
                              <a:gd name="T3" fmla="*/ 89 h 142"/>
                              <a:gd name="T4" fmla="*/ 142 w 142"/>
                              <a:gd name="T5" fmla="*/ 125 h 142"/>
                              <a:gd name="T6" fmla="*/ 107 w 142"/>
                              <a:gd name="T7" fmla="*/ 90 h 142"/>
                              <a:gd name="T8" fmla="*/ 83 w 142"/>
                              <a:gd name="T9" fmla="*/ 80 h 142"/>
                              <a:gd name="T10" fmla="*/ 58 w 142"/>
                              <a:gd name="T11" fmla="*/ 55 h 142"/>
                              <a:gd name="T12" fmla="*/ 53 w 142"/>
                              <a:gd name="T13" fmla="*/ 36 h 142"/>
                              <a:gd name="T14" fmla="*/ 17 w 142"/>
                              <a:gd name="T15" fmla="*/ 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42" h="142">
                                <a:moveTo>
                                  <a:pt x="17" y="0"/>
                                </a:moveTo>
                                <a:cubicBezTo>
                                  <a:pt x="12" y="7"/>
                                  <a:pt x="0" y="38"/>
                                  <a:pt x="50" y="89"/>
                                </a:cubicBezTo>
                                <a:cubicBezTo>
                                  <a:pt x="102" y="142"/>
                                  <a:pt x="136" y="131"/>
                                  <a:pt x="142" y="125"/>
                                </a:cubicBezTo>
                                <a:cubicBezTo>
                                  <a:pt x="107" y="90"/>
                                  <a:pt x="107" y="90"/>
                                  <a:pt x="107" y="90"/>
                                </a:cubicBezTo>
                                <a:cubicBezTo>
                                  <a:pt x="102" y="95"/>
                                  <a:pt x="96" y="90"/>
                                  <a:pt x="83" y="80"/>
                                </a:cubicBezTo>
                                <a:cubicBezTo>
                                  <a:pt x="76" y="74"/>
                                  <a:pt x="66" y="65"/>
                                  <a:pt x="58" y="55"/>
                                </a:cubicBezTo>
                                <a:cubicBezTo>
                                  <a:pt x="53" y="48"/>
                                  <a:pt x="48" y="41"/>
                                  <a:pt x="53" y="36"/>
                                </a:cubicBez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20" name="Freeform 43"/>
                        <wps:cNvSpPr/>
                        <wps:spPr bwMode="auto">
                          <a:xfrm>
                            <a:off x="5186927" y="4724581"/>
                            <a:ext cx="109538" cy="107950"/>
                          </a:xfrm>
                          <a:custGeom>
                            <a:avLst/>
                            <a:gdLst>
                              <a:gd name="T0" fmla="*/ 45 w 48"/>
                              <a:gd name="T1" fmla="*/ 37 h 47"/>
                              <a:gd name="T2" fmla="*/ 45 w 48"/>
                              <a:gd name="T3" fmla="*/ 29 h 47"/>
                              <a:gd name="T4" fmla="*/ 45 w 48"/>
                              <a:gd name="T5" fmla="*/ 29 h 47"/>
                              <a:gd name="T6" fmla="*/ 18 w 48"/>
                              <a:gd name="T7" fmla="*/ 2 h 47"/>
                              <a:gd name="T8" fmla="*/ 10 w 48"/>
                              <a:gd name="T9" fmla="*/ 2 h 47"/>
                              <a:gd name="T10" fmla="*/ 0 w 48"/>
                              <a:gd name="T11" fmla="*/ 12 h 47"/>
                              <a:gd name="T12" fmla="*/ 35 w 48"/>
                              <a:gd name="T13" fmla="*/ 47 h 47"/>
                              <a:gd name="T14" fmla="*/ 45 w 48"/>
                              <a:gd name="T15" fmla="*/ 3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45" y="37"/>
                                </a:moveTo>
                                <a:cubicBezTo>
                                  <a:pt x="48" y="35"/>
                                  <a:pt x="47" y="31"/>
                                  <a:pt x="45" y="29"/>
                                </a:cubicBezTo>
                                <a:cubicBezTo>
                                  <a:pt x="45" y="29"/>
                                  <a:pt x="45" y="29"/>
                                  <a:pt x="45" y="29"/>
                                </a:cubicBezTo>
                                <a:cubicBezTo>
                                  <a:pt x="45" y="29"/>
                                  <a:pt x="18" y="2"/>
                                  <a:pt x="18" y="2"/>
                                </a:cubicBezTo>
                                <a:cubicBezTo>
                                  <a:pt x="16" y="0"/>
                                  <a:pt x="12" y="0"/>
                                  <a:pt x="10" y="2"/>
                                </a:cubicBezTo>
                                <a:cubicBezTo>
                                  <a:pt x="0" y="12"/>
                                  <a:pt x="0" y="12"/>
                                  <a:pt x="0" y="12"/>
                                </a:cubicBezTo>
                                <a:cubicBezTo>
                                  <a:pt x="35" y="47"/>
                                  <a:pt x="35" y="47"/>
                                  <a:pt x="35" y="47"/>
                                </a:cubicBezTo>
                                <a:cubicBezTo>
                                  <a:pt x="35" y="47"/>
                                  <a:pt x="45" y="37"/>
                                  <a:pt x="45" y="3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21" name="Freeform 44"/>
                        <wps:cNvSpPr/>
                        <wps:spPr bwMode="auto">
                          <a:xfrm>
                            <a:off x="4983727" y="4519793"/>
                            <a:ext cx="109538" cy="109538"/>
                          </a:xfrm>
                          <a:custGeom>
                            <a:avLst/>
                            <a:gdLst>
                              <a:gd name="T0" fmla="*/ 45 w 48"/>
                              <a:gd name="T1" fmla="*/ 38 h 48"/>
                              <a:gd name="T2" fmla="*/ 45 w 48"/>
                              <a:gd name="T3" fmla="*/ 31 h 48"/>
                              <a:gd name="T4" fmla="*/ 45 w 48"/>
                              <a:gd name="T5" fmla="*/ 31 h 48"/>
                              <a:gd name="T6" fmla="*/ 17 w 48"/>
                              <a:gd name="T7" fmla="*/ 3 h 48"/>
                              <a:gd name="T8" fmla="*/ 10 w 48"/>
                              <a:gd name="T9" fmla="*/ 3 h 48"/>
                              <a:gd name="T10" fmla="*/ 0 w 48"/>
                              <a:gd name="T11" fmla="*/ 13 h 48"/>
                              <a:gd name="T12" fmla="*/ 36 w 48"/>
                              <a:gd name="T13" fmla="*/ 48 h 48"/>
                              <a:gd name="T14" fmla="*/ 45 w 48"/>
                              <a:gd name="T15" fmla="*/ 3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5" y="38"/>
                                </a:moveTo>
                                <a:cubicBezTo>
                                  <a:pt x="48" y="36"/>
                                  <a:pt x="48" y="33"/>
                                  <a:pt x="45" y="31"/>
                                </a:cubicBezTo>
                                <a:cubicBezTo>
                                  <a:pt x="45" y="31"/>
                                  <a:pt x="45" y="31"/>
                                  <a:pt x="45" y="31"/>
                                </a:cubicBezTo>
                                <a:cubicBezTo>
                                  <a:pt x="45" y="31"/>
                                  <a:pt x="17" y="3"/>
                                  <a:pt x="17" y="3"/>
                                </a:cubicBezTo>
                                <a:cubicBezTo>
                                  <a:pt x="15" y="0"/>
                                  <a:pt x="12" y="0"/>
                                  <a:pt x="10" y="3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36" y="48"/>
                                  <a:pt x="36" y="48"/>
                                  <a:pt x="36" y="48"/>
                                </a:cubicBezTo>
                                <a:cubicBezTo>
                                  <a:pt x="36" y="48"/>
                                  <a:pt x="45" y="38"/>
                                  <a:pt x="45" y="3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0.9pt;margin-top:340.1pt;height:45.55pt;width:45.35pt;z-index:251693056;mso-width-relative:page;mso-height-relative:page;" coordorigin="4939277,4519793" coordsize="357188,358775" o:gfxdata="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">
                <o:lock v:ext="edit" aspectratio="t"/>
                <v:shape id="Freeform 42" o:spid="_x0000_s1026" o:spt="100" style="position:absolute;left:4939277;top:4554718;height:323850;width:322263;" filled="t" stroked="f" coordsize="142,142" o:gfxdata="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A0m4ugAAANwA&#10;AAAPAAAAAAAAAAEAIAAAACIAAABkcnMvZG93bnJldi54bWxQSwECFAAUAAAACACHTuJAMy8FnjsA&#10;AAA5AAAAEAAAAAAAAAABACAAAAAJAQAAZHJzL3NoYXBleG1sLnhtbFBLBQYAAAAABgAGAFsBAACz&#10;AwAAAAA=&#10;" path="m17,0c12,7,0,38,50,89c102,142,136,131,142,125c107,90,107,90,107,90c102,95,96,90,83,80c76,74,66,65,58,55c53,48,48,41,53,36l17,0xe">
                  <v:path o:connectlocs="38580,0;113472,202976;322263,285079;242831,205257;188364,182450;131628,125434;120281,82102;38580,0" o:connectangles="0,0,0,0,0,0,0,0"/>
                  <v:fill on="t" focussize="0,0"/>
                  <v:stroke on="f"/>
                  <v:imagedata o:title=""/>
                  <o:lock v:ext="edit" aspectratio="f"/>
                </v:shape>
                <v:shape id="Freeform 43" o:spid="_x0000_s1026" o:spt="100" style="position:absolute;left:5186927;top:4724581;height:107950;width:109538;" filled="t" stroked="f" coordsize="48,47" o:gfxdata="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Dhgi&#10;wAAAANwAAAAPAAAAAAAAAAEAIAAAACIAAABkcnMvZG93bnJldi54bWxQSwECFAAUAAAACACHTuJA&#10;My8FnjsAAAA5AAAAEAAAAAAAAAABACAAAAAPAQAAZHJzL3NoYXBleG1sLnhtbFBLBQYAAAAABgAG&#10;AFsBAAC5AwAAAAA=&#10;" path="m45,37c48,35,47,31,45,29c45,29,45,29,45,29c45,29,18,2,18,2c16,0,12,0,10,2c0,12,0,12,0,12c35,47,35,47,35,47c35,47,45,37,45,37xe">
                  <v:path o:connectlocs="102691,84981;102691,66607;102691,66607;41076,4593;22820,4593;0,27561;79871,107950;102691,84981" o:connectangles="0,0,0,0,0,0,0,0"/>
                  <v:fill on="t" focussize="0,0"/>
                  <v:stroke on="f"/>
                  <v:imagedata o:title=""/>
                  <o:lock v:ext="edit" aspectratio="f"/>
                </v:shape>
                <v:shape id="Freeform 44" o:spid="_x0000_s1026" o:spt="100" style="position:absolute;left:4983727;top:4519793;height:109538;width:109538;" filled="t" stroked="f" coordsize="48,48" o:gfxdata="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0oQGugAAANwA&#10;AAAPAAAAAAAAAAEAIAAAACIAAABkcnMvZG93bnJldi54bWxQSwECFAAUAAAACACHTuJAMy8FnjsA&#10;AAA5AAAAEAAAAAAAAAABACAAAAAJAQAAZHJzL3NoYXBleG1sLnhtbFBLBQYAAAAABgAGAFsBAACz&#10;AwAAAAA=&#10;" path="m45,38c48,36,48,33,45,31c45,31,45,31,45,31c45,31,17,3,17,3c15,0,12,0,10,3c0,13,0,13,0,13c36,48,36,48,36,48c36,48,45,38,45,38xe">
                  <v:path o:connectlocs="102691,86717;102691,70743;102691,70743;38794,6846;22820,6846;0,29666;82153,109538;102691,86717" o:connectangles="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3372485</wp:posOffset>
                </wp:positionV>
                <wp:extent cx="511175" cy="514985"/>
                <wp:effectExtent l="0" t="0" r="22225" b="18415"/>
                <wp:wrapNone/>
                <wp:docPr id="37" name="Freeform 2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11230" cy="514992"/>
                        </a:xfrm>
                        <a:custGeom>
                          <a:avLst/>
                          <a:gdLst>
                            <a:gd name="T0" fmla="*/ 123 w 192"/>
                            <a:gd name="T1" fmla="*/ 48 h 192"/>
                            <a:gd name="T2" fmla="*/ 137 w 192"/>
                            <a:gd name="T3" fmla="*/ 34 h 192"/>
                            <a:gd name="T4" fmla="*/ 135 w 192"/>
                            <a:gd name="T5" fmla="*/ 58 h 192"/>
                            <a:gd name="T6" fmla="*/ 122 w 192"/>
                            <a:gd name="T7" fmla="*/ 66 h 192"/>
                            <a:gd name="T8" fmla="*/ 32 w 192"/>
                            <a:gd name="T9" fmla="*/ 156 h 192"/>
                            <a:gd name="T10" fmla="*/ 8 w 192"/>
                            <a:gd name="T11" fmla="*/ 96 h 192"/>
                            <a:gd name="T12" fmla="*/ 34 w 192"/>
                            <a:gd name="T13" fmla="*/ 34 h 192"/>
                            <a:gd name="T14" fmla="*/ 96 w 192"/>
                            <a:gd name="T15" fmla="*/ 8 h 192"/>
                            <a:gd name="T16" fmla="*/ 158 w 192"/>
                            <a:gd name="T17" fmla="*/ 34 h 192"/>
                            <a:gd name="T18" fmla="*/ 184 w 192"/>
                            <a:gd name="T19" fmla="*/ 96 h 192"/>
                            <a:gd name="T20" fmla="*/ 158 w 192"/>
                            <a:gd name="T21" fmla="*/ 158 h 192"/>
                            <a:gd name="T22" fmla="*/ 96 w 192"/>
                            <a:gd name="T23" fmla="*/ 184 h 192"/>
                            <a:gd name="T24" fmla="*/ 49 w 192"/>
                            <a:gd name="T25" fmla="*/ 159 h 192"/>
                            <a:gd name="T26" fmla="*/ 53 w 192"/>
                            <a:gd name="T27" fmla="*/ 150 h 192"/>
                            <a:gd name="T28" fmla="*/ 59 w 192"/>
                            <a:gd name="T29" fmla="*/ 153 h 192"/>
                            <a:gd name="T30" fmla="*/ 73 w 192"/>
                            <a:gd name="T31" fmla="*/ 141 h 192"/>
                            <a:gd name="T32" fmla="*/ 81 w 192"/>
                            <a:gd name="T33" fmla="*/ 124 h 192"/>
                            <a:gd name="T34" fmla="*/ 76 w 192"/>
                            <a:gd name="T35" fmla="*/ 114 h 192"/>
                            <a:gd name="T36" fmla="*/ 85 w 192"/>
                            <a:gd name="T37" fmla="*/ 85 h 192"/>
                            <a:gd name="T38" fmla="*/ 102 w 192"/>
                            <a:gd name="T39" fmla="*/ 63 h 192"/>
                            <a:gd name="T40" fmla="*/ 114 w 192"/>
                            <a:gd name="T41" fmla="*/ 57 h 192"/>
                            <a:gd name="T42" fmla="*/ 121 w 192"/>
                            <a:gd name="T43" fmla="*/ 31 h 192"/>
                            <a:gd name="T44" fmla="*/ 114 w 192"/>
                            <a:gd name="T45" fmla="*/ 24 h 192"/>
                            <a:gd name="T46" fmla="*/ 95 w 192"/>
                            <a:gd name="T47" fmla="*/ 28 h 192"/>
                            <a:gd name="T48" fmla="*/ 72 w 192"/>
                            <a:gd name="T49" fmla="*/ 58 h 192"/>
                            <a:gd name="T50" fmla="*/ 43 w 192"/>
                            <a:gd name="T51" fmla="*/ 133 h 192"/>
                            <a:gd name="T52" fmla="*/ 48 w 192"/>
                            <a:gd name="T53" fmla="*/ 144 h 192"/>
                            <a:gd name="T54" fmla="*/ 41 w 192"/>
                            <a:gd name="T55" fmla="*/ 161 h 192"/>
                            <a:gd name="T56" fmla="*/ 96 w 192"/>
                            <a:gd name="T57" fmla="*/ 192 h 192"/>
                            <a:gd name="T58" fmla="*/ 164 w 192"/>
                            <a:gd name="T59" fmla="*/ 164 h 192"/>
                            <a:gd name="T60" fmla="*/ 192 w 192"/>
                            <a:gd name="T61" fmla="*/ 96 h 192"/>
                            <a:gd name="T62" fmla="*/ 164 w 192"/>
                            <a:gd name="T63" fmla="*/ 28 h 192"/>
                            <a:gd name="T64" fmla="*/ 96 w 192"/>
                            <a:gd name="T65" fmla="*/ 0 h 192"/>
                            <a:gd name="T66" fmla="*/ 28 w 192"/>
                            <a:gd name="T67" fmla="*/ 28 h 192"/>
                            <a:gd name="T68" fmla="*/ 0 w 192"/>
                            <a:gd name="T69" fmla="*/ 96 h 192"/>
                            <a:gd name="T70" fmla="*/ 20 w 192"/>
                            <a:gd name="T71" fmla="*/ 152 h 192"/>
                            <a:gd name="T72" fmla="*/ 27 w 192"/>
                            <a:gd name="T73" fmla="*/ 157 h 192"/>
                            <a:gd name="T74" fmla="*/ 32 w 192"/>
                            <a:gd name="T75" fmla="*/ 156 h 192"/>
                            <a:gd name="T76" fmla="*/ 78 w 192"/>
                            <a:gd name="T77" fmla="*/ 143 h 192"/>
                            <a:gd name="T78" fmla="*/ 93 w 192"/>
                            <a:gd name="T79" fmla="*/ 132 h 192"/>
                            <a:gd name="T80" fmla="*/ 88 w 192"/>
                            <a:gd name="T81" fmla="*/ 153 h 192"/>
                            <a:gd name="T82" fmla="*/ 71 w 192"/>
                            <a:gd name="T83" fmla="*/ 160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92" h="192">
                              <a:moveTo>
                                <a:pt x="115" y="64"/>
                              </a:moveTo>
                              <a:cubicBezTo>
                                <a:pt x="118" y="59"/>
                                <a:pt x="121" y="54"/>
                                <a:pt x="123" y="48"/>
                              </a:cubicBezTo>
                              <a:cubicBezTo>
                                <a:pt x="125" y="42"/>
                                <a:pt x="126" y="35"/>
                                <a:pt x="126" y="28"/>
                              </a:cubicBezTo>
                              <a:cubicBezTo>
                                <a:pt x="131" y="30"/>
                                <a:pt x="135" y="32"/>
                                <a:pt x="137" y="34"/>
                              </a:cubicBezTo>
                              <a:cubicBezTo>
                                <a:pt x="139" y="36"/>
                                <a:pt x="139" y="38"/>
                                <a:pt x="139" y="42"/>
                              </a:cubicBezTo>
                              <a:cubicBezTo>
                                <a:pt x="139" y="47"/>
                                <a:pt x="138" y="53"/>
                                <a:pt x="135" y="58"/>
                              </a:cubicBezTo>
                              <a:cubicBezTo>
                                <a:pt x="133" y="64"/>
                                <a:pt x="130" y="67"/>
                                <a:pt x="127" y="67"/>
                              </a:cubicBezTo>
                              <a:cubicBezTo>
                                <a:pt x="126" y="67"/>
                                <a:pt x="124" y="66"/>
                                <a:pt x="122" y="66"/>
                              </a:cubicBezTo>
                              <a:cubicBezTo>
                                <a:pt x="120" y="65"/>
                                <a:pt x="118" y="65"/>
                                <a:pt x="115" y="64"/>
                              </a:cubicBezTo>
                              <a:close/>
                              <a:moveTo>
                                <a:pt x="32" y="156"/>
                              </a:moveTo>
                              <a:cubicBezTo>
                                <a:pt x="23" y="145"/>
                                <a:pt x="17" y="135"/>
                                <a:pt x="14" y="126"/>
                              </a:cubicBezTo>
                              <a:cubicBezTo>
                                <a:pt x="10" y="117"/>
                                <a:pt x="8" y="106"/>
                                <a:pt x="8" y="96"/>
                              </a:cubicBezTo>
                              <a:cubicBezTo>
                                <a:pt x="8" y="84"/>
                                <a:pt x="10" y="73"/>
                                <a:pt x="15" y="62"/>
                              </a:cubicBezTo>
                              <a:cubicBezTo>
                                <a:pt x="19" y="52"/>
                                <a:pt x="26" y="42"/>
                                <a:pt x="34" y="34"/>
                              </a:cubicBezTo>
                              <a:cubicBezTo>
                                <a:pt x="42" y="26"/>
                                <a:pt x="52" y="19"/>
                                <a:pt x="62" y="15"/>
                              </a:cubicBezTo>
                              <a:cubicBezTo>
                                <a:pt x="73" y="10"/>
                                <a:pt x="84" y="8"/>
                                <a:pt x="96" y="8"/>
                              </a:cubicBezTo>
                              <a:cubicBezTo>
                                <a:pt x="108" y="8"/>
                                <a:pt x="119" y="10"/>
                                <a:pt x="129" y="15"/>
                              </a:cubicBezTo>
                              <a:cubicBezTo>
                                <a:pt x="140" y="19"/>
                                <a:pt x="150" y="25"/>
                                <a:pt x="158" y="34"/>
                              </a:cubicBezTo>
                              <a:cubicBezTo>
                                <a:pt x="166" y="42"/>
                                <a:pt x="173" y="52"/>
                                <a:pt x="177" y="62"/>
                              </a:cubicBezTo>
                              <a:cubicBezTo>
                                <a:pt x="182" y="73"/>
                                <a:pt x="184" y="84"/>
                                <a:pt x="184" y="96"/>
                              </a:cubicBezTo>
                              <a:cubicBezTo>
                                <a:pt x="184" y="107"/>
                                <a:pt x="182" y="119"/>
                                <a:pt x="177" y="129"/>
                              </a:cubicBezTo>
                              <a:cubicBezTo>
                                <a:pt x="173" y="140"/>
                                <a:pt x="166" y="150"/>
                                <a:pt x="158" y="158"/>
                              </a:cubicBezTo>
                              <a:cubicBezTo>
                                <a:pt x="150" y="166"/>
                                <a:pt x="140" y="173"/>
                                <a:pt x="129" y="177"/>
                              </a:cubicBezTo>
                              <a:cubicBezTo>
                                <a:pt x="119" y="182"/>
                                <a:pt x="107" y="184"/>
                                <a:pt x="96" y="184"/>
                              </a:cubicBezTo>
                              <a:cubicBezTo>
                                <a:pt x="82" y="184"/>
                                <a:pt x="71" y="182"/>
                                <a:pt x="62" y="177"/>
                              </a:cubicBezTo>
                              <a:cubicBezTo>
                                <a:pt x="54" y="173"/>
                                <a:pt x="49" y="167"/>
                                <a:pt x="49" y="159"/>
                              </a:cubicBezTo>
                              <a:cubicBezTo>
                                <a:pt x="49" y="158"/>
                                <a:pt x="50" y="156"/>
                                <a:pt x="50" y="155"/>
                              </a:cubicBezTo>
                              <a:cubicBezTo>
                                <a:pt x="51" y="153"/>
                                <a:pt x="52" y="151"/>
                                <a:pt x="53" y="150"/>
                              </a:cubicBezTo>
                              <a:cubicBezTo>
                                <a:pt x="54" y="151"/>
                                <a:pt x="55" y="152"/>
                                <a:pt x="56" y="152"/>
                              </a:cubicBezTo>
                              <a:cubicBezTo>
                                <a:pt x="58" y="153"/>
                                <a:pt x="58" y="153"/>
                                <a:pt x="59" y="153"/>
                              </a:cubicBezTo>
                              <a:cubicBezTo>
                                <a:pt x="61" y="153"/>
                                <a:pt x="62" y="152"/>
                                <a:pt x="65" y="150"/>
                              </a:cubicBezTo>
                              <a:cubicBezTo>
                                <a:pt x="68" y="148"/>
                                <a:pt x="70" y="145"/>
                                <a:pt x="73" y="141"/>
                              </a:cubicBezTo>
                              <a:cubicBezTo>
                                <a:pt x="75" y="138"/>
                                <a:pt x="77" y="135"/>
                                <a:pt x="79" y="131"/>
                              </a:cubicBezTo>
                              <a:cubicBezTo>
                                <a:pt x="80" y="128"/>
                                <a:pt x="81" y="125"/>
                                <a:pt x="81" y="124"/>
                              </a:cubicBezTo>
                              <a:cubicBezTo>
                                <a:pt x="81" y="124"/>
                                <a:pt x="80" y="122"/>
                                <a:pt x="78" y="120"/>
                              </a:cubicBezTo>
                              <a:cubicBezTo>
                                <a:pt x="76" y="118"/>
                                <a:pt x="76" y="116"/>
                                <a:pt x="76" y="114"/>
                              </a:cubicBezTo>
                              <a:cubicBezTo>
                                <a:pt x="76" y="111"/>
                                <a:pt x="76" y="107"/>
                                <a:pt x="78" y="102"/>
                              </a:cubicBezTo>
                              <a:cubicBezTo>
                                <a:pt x="80" y="97"/>
                                <a:pt x="82" y="91"/>
                                <a:pt x="85" y="85"/>
                              </a:cubicBezTo>
                              <a:cubicBezTo>
                                <a:pt x="89" y="77"/>
                                <a:pt x="92" y="72"/>
                                <a:pt x="95" y="69"/>
                              </a:cubicBezTo>
                              <a:cubicBezTo>
                                <a:pt x="97" y="66"/>
                                <a:pt x="99" y="64"/>
                                <a:pt x="102" y="63"/>
                              </a:cubicBezTo>
                              <a:cubicBezTo>
                                <a:pt x="102" y="63"/>
                                <a:pt x="103" y="62"/>
                                <a:pt x="105" y="62"/>
                              </a:cubicBezTo>
                              <a:cubicBezTo>
                                <a:pt x="109" y="62"/>
                                <a:pt x="112" y="60"/>
                                <a:pt x="114" y="57"/>
                              </a:cubicBezTo>
                              <a:cubicBezTo>
                                <a:pt x="116" y="54"/>
                                <a:pt x="118" y="49"/>
                                <a:pt x="119" y="44"/>
                              </a:cubicBezTo>
                              <a:cubicBezTo>
                                <a:pt x="121" y="39"/>
                                <a:pt x="121" y="35"/>
                                <a:pt x="121" y="31"/>
                              </a:cubicBezTo>
                              <a:cubicBezTo>
                                <a:pt x="121" y="29"/>
                                <a:pt x="121" y="27"/>
                                <a:pt x="120" y="26"/>
                              </a:cubicBezTo>
                              <a:cubicBezTo>
                                <a:pt x="119" y="25"/>
                                <a:pt x="117" y="24"/>
                                <a:pt x="114" y="24"/>
                              </a:cubicBezTo>
                              <a:cubicBezTo>
                                <a:pt x="110" y="24"/>
                                <a:pt x="106" y="24"/>
                                <a:pt x="103" y="25"/>
                              </a:cubicBezTo>
                              <a:cubicBezTo>
                                <a:pt x="100" y="26"/>
                                <a:pt x="97" y="27"/>
                                <a:pt x="95" y="28"/>
                              </a:cubicBezTo>
                              <a:cubicBezTo>
                                <a:pt x="93" y="29"/>
                                <a:pt x="90" y="33"/>
                                <a:pt x="86" y="38"/>
                              </a:cubicBezTo>
                              <a:cubicBezTo>
                                <a:pt x="81" y="44"/>
                                <a:pt x="77" y="50"/>
                                <a:pt x="72" y="58"/>
                              </a:cubicBezTo>
                              <a:cubicBezTo>
                                <a:pt x="64" y="71"/>
                                <a:pt x="57" y="85"/>
                                <a:pt x="52" y="100"/>
                              </a:cubicBezTo>
                              <a:cubicBezTo>
                                <a:pt x="46" y="115"/>
                                <a:pt x="43" y="126"/>
                                <a:pt x="43" y="133"/>
                              </a:cubicBezTo>
                              <a:cubicBezTo>
                                <a:pt x="43" y="135"/>
                                <a:pt x="44" y="136"/>
                                <a:pt x="44" y="138"/>
                              </a:cubicBezTo>
                              <a:cubicBezTo>
                                <a:pt x="45" y="139"/>
                                <a:pt x="46" y="142"/>
                                <a:pt x="48" y="144"/>
                              </a:cubicBezTo>
                              <a:cubicBezTo>
                                <a:pt x="46" y="147"/>
                                <a:pt x="44" y="150"/>
                                <a:pt x="43" y="153"/>
                              </a:cubicBezTo>
                              <a:cubicBezTo>
                                <a:pt x="42" y="155"/>
                                <a:pt x="41" y="158"/>
                                <a:pt x="41" y="161"/>
                              </a:cubicBezTo>
                              <a:cubicBezTo>
                                <a:pt x="41" y="170"/>
                                <a:pt x="46" y="178"/>
                                <a:pt x="56" y="184"/>
                              </a:cubicBezTo>
                              <a:cubicBezTo>
                                <a:pt x="66" y="189"/>
                                <a:pt x="80" y="192"/>
                                <a:pt x="96" y="192"/>
                              </a:cubicBezTo>
                              <a:cubicBezTo>
                                <a:pt x="108" y="192"/>
                                <a:pt x="121" y="190"/>
                                <a:pt x="133" y="185"/>
                              </a:cubicBezTo>
                              <a:cubicBezTo>
                                <a:pt x="145" y="180"/>
                                <a:pt x="155" y="173"/>
                                <a:pt x="164" y="164"/>
                              </a:cubicBezTo>
                              <a:cubicBezTo>
                                <a:pt x="173" y="155"/>
                                <a:pt x="180" y="145"/>
                                <a:pt x="185" y="133"/>
                              </a:cubicBezTo>
                              <a:cubicBezTo>
                                <a:pt x="190" y="121"/>
                                <a:pt x="192" y="109"/>
                                <a:pt x="192" y="96"/>
                              </a:cubicBezTo>
                              <a:cubicBezTo>
                                <a:pt x="192" y="83"/>
                                <a:pt x="190" y="71"/>
                                <a:pt x="185" y="59"/>
                              </a:cubicBezTo>
                              <a:cubicBezTo>
                                <a:pt x="180" y="48"/>
                                <a:pt x="173" y="37"/>
                                <a:pt x="164" y="28"/>
                              </a:cubicBezTo>
                              <a:cubicBezTo>
                                <a:pt x="155" y="19"/>
                                <a:pt x="145" y="12"/>
                                <a:pt x="133" y="7"/>
                              </a:cubicBezTo>
                              <a:cubicBezTo>
                                <a:pt x="121" y="2"/>
                                <a:pt x="109" y="0"/>
                                <a:pt x="96" y="0"/>
                              </a:cubicBezTo>
                              <a:cubicBezTo>
                                <a:pt x="83" y="0"/>
                                <a:pt x="71" y="2"/>
                                <a:pt x="59" y="7"/>
                              </a:cubicBezTo>
                              <a:cubicBezTo>
                                <a:pt x="47" y="12"/>
                                <a:pt x="37" y="19"/>
                                <a:pt x="28" y="28"/>
                              </a:cubicBezTo>
                              <a:cubicBezTo>
                                <a:pt x="19" y="37"/>
                                <a:pt x="12" y="47"/>
                                <a:pt x="7" y="59"/>
                              </a:cubicBezTo>
                              <a:cubicBezTo>
                                <a:pt x="2" y="71"/>
                                <a:pt x="0" y="83"/>
                                <a:pt x="0" y="96"/>
                              </a:cubicBezTo>
                              <a:cubicBezTo>
                                <a:pt x="0" y="107"/>
                                <a:pt x="1" y="117"/>
                                <a:pt x="5" y="127"/>
                              </a:cubicBezTo>
                              <a:cubicBezTo>
                                <a:pt x="8" y="136"/>
                                <a:pt x="13" y="145"/>
                                <a:pt x="20" y="152"/>
                              </a:cubicBezTo>
                              <a:cubicBezTo>
                                <a:pt x="21" y="154"/>
                                <a:pt x="22" y="155"/>
                                <a:pt x="24" y="156"/>
                              </a:cubicBezTo>
                              <a:cubicBezTo>
                                <a:pt x="25" y="157"/>
                                <a:pt x="26" y="157"/>
                                <a:pt x="27" y="157"/>
                              </a:cubicBezTo>
                              <a:cubicBezTo>
                                <a:pt x="28" y="157"/>
                                <a:pt x="28" y="157"/>
                                <a:pt x="29" y="157"/>
                              </a:cubicBezTo>
                              <a:cubicBezTo>
                                <a:pt x="30" y="157"/>
                                <a:pt x="31" y="156"/>
                                <a:pt x="32" y="156"/>
                              </a:cubicBezTo>
                              <a:close/>
                              <a:moveTo>
                                <a:pt x="64" y="156"/>
                              </a:moveTo>
                              <a:cubicBezTo>
                                <a:pt x="70" y="152"/>
                                <a:pt x="74" y="148"/>
                                <a:pt x="78" y="143"/>
                              </a:cubicBezTo>
                              <a:cubicBezTo>
                                <a:pt x="81" y="138"/>
                                <a:pt x="84" y="132"/>
                                <a:pt x="85" y="126"/>
                              </a:cubicBezTo>
                              <a:cubicBezTo>
                                <a:pt x="89" y="129"/>
                                <a:pt x="92" y="131"/>
                                <a:pt x="93" y="132"/>
                              </a:cubicBezTo>
                              <a:cubicBezTo>
                                <a:pt x="94" y="134"/>
                                <a:pt x="95" y="135"/>
                                <a:pt x="95" y="137"/>
                              </a:cubicBezTo>
                              <a:cubicBezTo>
                                <a:pt x="95" y="141"/>
                                <a:pt x="93" y="147"/>
                                <a:pt x="88" y="153"/>
                              </a:cubicBezTo>
                              <a:cubicBezTo>
                                <a:pt x="84" y="159"/>
                                <a:pt x="80" y="162"/>
                                <a:pt x="76" y="162"/>
                              </a:cubicBezTo>
                              <a:cubicBezTo>
                                <a:pt x="74" y="162"/>
                                <a:pt x="73" y="161"/>
                                <a:pt x="71" y="160"/>
                              </a:cubicBezTo>
                              <a:cubicBezTo>
                                <a:pt x="69" y="159"/>
                                <a:pt x="67" y="158"/>
                                <a:pt x="64" y="15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55" o:spid="_x0000_s1026" o:spt="100" style="position:absolute;left:0pt;margin-left:112.5pt;margin-top:265.55pt;height:40.55pt;width:40.25pt;z-index:251694080;mso-width-relative:page;mso-height-relative:page;" fillcolor="#2A3D52 [3204]" filled="t" stroked="t" coordsize="192,192" o:gfxdata="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" path="m115,64c118,59,121,54,123,48c125,42,126,35,126,28c131,30,135,32,137,34c139,36,139,38,139,42c139,47,138,53,135,58c133,64,130,67,127,67c126,67,124,66,122,66c120,65,118,65,115,64xm32,156c23,145,17,135,14,126c10,117,8,106,8,96c8,84,10,73,15,62c19,52,26,42,34,34c42,26,52,19,62,15c73,10,84,8,96,8c108,8,119,10,129,15c140,19,150,25,158,34c166,42,173,52,177,62c182,73,184,84,184,96c184,107,182,119,177,129c173,140,166,150,158,158c150,166,140,173,129,177c119,182,107,184,96,184c82,184,71,182,62,177c54,173,49,167,49,159c49,158,50,156,50,155c51,153,52,151,53,150c54,151,55,152,56,152c58,153,58,153,59,153c61,153,62,152,65,150c68,148,70,145,73,141c75,138,77,135,79,131c80,128,81,125,81,124c81,124,80,122,78,120c76,118,76,116,76,114c76,111,76,107,78,102c80,97,82,91,85,85c89,77,92,72,95,69c97,66,99,64,102,63c102,63,103,62,105,62c109,62,112,60,114,57c116,54,118,49,119,44c121,39,121,35,121,31c121,29,121,27,120,26c119,25,117,24,114,24c110,24,106,24,103,25c100,26,97,27,95,28c93,29,90,33,86,38c81,44,77,50,72,58c64,71,57,85,52,100c46,115,43,126,43,133c43,135,44,136,44,138c45,139,46,142,48,144c46,147,44,150,43,153c42,155,41,158,41,161c41,170,46,178,56,184c66,189,80,192,96,192c108,192,121,190,133,185c145,180,155,173,164,164c173,155,180,145,185,133c190,121,192,109,192,96c192,83,190,71,185,59c180,48,173,37,164,28c155,19,145,12,133,7c121,2,109,0,96,0c83,0,71,2,59,7c47,12,37,19,28,28c19,37,12,47,7,59c2,71,0,83,0,96c0,107,1,117,5,127c8,136,13,145,20,152c21,154,22,155,24,156c25,157,26,157,27,157c28,157,28,157,29,157c30,157,31,156,32,156xm64,156c70,152,74,148,78,143c81,138,84,132,85,126c89,129,92,131,93,132c94,134,95,135,95,137c95,141,93,147,88,153c84,159,80,162,76,162c74,162,73,161,71,160c69,159,67,158,64,156xe">
                <v:path o:connectlocs="327506,128748;364783,91196;359458,155570;324844,177028;85205,418431;21301,257496;90530,91196;255615,21458;420699,91196;489928,257496;420699,423795;255615,493534;130470,426477;141120,402337;157096,410384;194373,378197;215675,332599;202361,305776;226325,227991;271590,168981;303542,152888;322181,83149;303542,64374;252952,75103;191711,155570;114494,356739;127807,386244;109168,431842;255615,514992;436675,439889;511230,257496;436675,75103;255615,0;74554,75103;0,257496;53253,407702;71891,421113;85205,418431;207687,383561;247627,354057;234313,410384;189048,429160" o:connectangles="0,0,0,0,0,0,0,0,0,0,0,0,0,0,0,0,0,0,0,0,0,0,0,0,0,0,0,0,0,0,0,0,0,0,0,0,0,0,0,0,0,0"/>
                <v:fill on="t" focussize="0,0"/>
                <v:stroke color="#2A3D52 [3204]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1336040</wp:posOffset>
                </wp:positionH>
                <wp:positionV relativeFrom="paragraph">
                  <wp:posOffset>5401310</wp:posOffset>
                </wp:positionV>
                <wp:extent cx="575945" cy="446405"/>
                <wp:effectExtent l="0" t="0" r="0" b="0"/>
                <wp:wrapNone/>
                <wp:docPr id="38" name="Freeform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576212" cy="446324"/>
                        </a:xfrm>
                        <a:custGeom>
                          <a:avLst/>
                          <a:gdLst>
                            <a:gd name="T0" fmla="*/ 21 w 104"/>
                            <a:gd name="T1" fmla="*/ 44 h 80"/>
                            <a:gd name="T2" fmla="*/ 13 w 104"/>
                            <a:gd name="T3" fmla="*/ 73 h 80"/>
                            <a:gd name="T4" fmla="*/ 33 w 104"/>
                            <a:gd name="T5" fmla="*/ 73 h 80"/>
                            <a:gd name="T6" fmla="*/ 51 w 104"/>
                            <a:gd name="T7" fmla="*/ 80 h 80"/>
                            <a:gd name="T8" fmla="*/ 69 w 104"/>
                            <a:gd name="T9" fmla="*/ 73 h 80"/>
                            <a:gd name="T10" fmla="*/ 87 w 104"/>
                            <a:gd name="T11" fmla="*/ 73 h 80"/>
                            <a:gd name="T12" fmla="*/ 81 w 104"/>
                            <a:gd name="T13" fmla="*/ 44 h 80"/>
                            <a:gd name="T14" fmla="*/ 86 w 104"/>
                            <a:gd name="T15" fmla="*/ 44 h 80"/>
                            <a:gd name="T16" fmla="*/ 86 w 104"/>
                            <a:gd name="T17" fmla="*/ 28 h 80"/>
                            <a:gd name="T18" fmla="*/ 97 w 104"/>
                            <a:gd name="T19" fmla="*/ 25 h 80"/>
                            <a:gd name="T20" fmla="*/ 97 w 104"/>
                            <a:gd name="T21" fmla="*/ 34 h 80"/>
                            <a:gd name="T22" fmla="*/ 95 w 104"/>
                            <a:gd name="T23" fmla="*/ 51 h 80"/>
                            <a:gd name="T24" fmla="*/ 103 w 104"/>
                            <a:gd name="T25" fmla="*/ 51 h 80"/>
                            <a:gd name="T26" fmla="*/ 101 w 104"/>
                            <a:gd name="T27" fmla="*/ 34 h 80"/>
                            <a:gd name="T28" fmla="*/ 101 w 104"/>
                            <a:gd name="T29" fmla="*/ 23 h 80"/>
                            <a:gd name="T30" fmla="*/ 104 w 104"/>
                            <a:gd name="T31" fmla="*/ 22 h 80"/>
                            <a:gd name="T32" fmla="*/ 104 w 104"/>
                            <a:gd name="T33" fmla="*/ 15 h 80"/>
                            <a:gd name="T34" fmla="*/ 52 w 104"/>
                            <a:gd name="T35" fmla="*/ 0 h 80"/>
                            <a:gd name="T36" fmla="*/ 0 w 104"/>
                            <a:gd name="T37" fmla="*/ 15 h 80"/>
                            <a:gd name="T38" fmla="*/ 0 w 104"/>
                            <a:gd name="T39" fmla="*/ 22 h 80"/>
                            <a:gd name="T40" fmla="*/ 19 w 104"/>
                            <a:gd name="T41" fmla="*/ 28 h 80"/>
                            <a:gd name="T42" fmla="*/ 19 w 104"/>
                            <a:gd name="T43" fmla="*/ 44 h 80"/>
                            <a:gd name="T44" fmla="*/ 21 w 104"/>
                            <a:gd name="T45" fmla="*/ 44 h 80"/>
                            <a:gd name="T46" fmla="*/ 71 w 104"/>
                            <a:gd name="T47" fmla="*/ 44 h 80"/>
                            <a:gd name="T48" fmla="*/ 72 w 104"/>
                            <a:gd name="T49" fmla="*/ 48 h 80"/>
                            <a:gd name="T50" fmla="*/ 65 w 104"/>
                            <a:gd name="T51" fmla="*/ 66 h 80"/>
                            <a:gd name="T52" fmla="*/ 51 w 104"/>
                            <a:gd name="T53" fmla="*/ 73 h 80"/>
                            <a:gd name="T54" fmla="*/ 37 w 104"/>
                            <a:gd name="T55" fmla="*/ 66 h 80"/>
                            <a:gd name="T56" fmla="*/ 31 w 104"/>
                            <a:gd name="T57" fmla="*/ 48 h 80"/>
                            <a:gd name="T58" fmla="*/ 31 w 104"/>
                            <a:gd name="T59" fmla="*/ 44 h 80"/>
                            <a:gd name="T60" fmla="*/ 71 w 104"/>
                            <a:gd name="T61" fmla="*/ 44 h 8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w 104"/>
                            <a:gd name="T94" fmla="*/ 0 h 80"/>
                            <a:gd name="T95" fmla="*/ 104 w 104"/>
                            <a:gd name="T96" fmla="*/ 80 h 80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T93" t="T94" r="T95" b="T96"/>
                          <a:pathLst>
                            <a:path w="104" h="80">
                              <a:moveTo>
                                <a:pt x="21" y="44"/>
                              </a:moveTo>
                              <a:cubicBezTo>
                                <a:pt x="13" y="73"/>
                                <a:pt x="13" y="73"/>
                                <a:pt x="13" y="73"/>
                              </a:cubicBezTo>
                              <a:cubicBezTo>
                                <a:pt x="33" y="73"/>
                                <a:pt x="33" y="73"/>
                                <a:pt x="33" y="73"/>
                              </a:cubicBezTo>
                              <a:cubicBezTo>
                                <a:pt x="38" y="78"/>
                                <a:pt x="44" y="80"/>
                                <a:pt x="51" y="80"/>
                              </a:cubicBezTo>
                              <a:cubicBezTo>
                                <a:pt x="58" y="80"/>
                                <a:pt x="64" y="78"/>
                                <a:pt x="69" y="73"/>
                              </a:cubicBezTo>
                              <a:cubicBezTo>
                                <a:pt x="87" y="73"/>
                                <a:pt x="87" y="73"/>
                                <a:pt x="87" y="73"/>
                              </a:cubicBezTo>
                              <a:cubicBezTo>
                                <a:pt x="81" y="44"/>
                                <a:pt x="81" y="44"/>
                                <a:pt x="81" y="44"/>
                              </a:cubicBezTo>
                              <a:cubicBezTo>
                                <a:pt x="86" y="44"/>
                                <a:pt x="86" y="44"/>
                                <a:pt x="86" y="44"/>
                              </a:cubicBezTo>
                              <a:cubicBezTo>
                                <a:pt x="86" y="28"/>
                                <a:pt x="86" y="28"/>
                                <a:pt x="86" y="28"/>
                              </a:cubicBezTo>
                              <a:cubicBezTo>
                                <a:pt x="97" y="25"/>
                                <a:pt x="97" y="25"/>
                                <a:pt x="97" y="25"/>
                              </a:cubicBezTo>
                              <a:cubicBezTo>
                                <a:pt x="97" y="34"/>
                                <a:pt x="97" y="34"/>
                                <a:pt x="97" y="34"/>
                              </a:cubicBezTo>
                              <a:cubicBezTo>
                                <a:pt x="95" y="51"/>
                                <a:pt x="95" y="51"/>
                                <a:pt x="95" y="51"/>
                              </a:cubicBezTo>
                              <a:cubicBezTo>
                                <a:pt x="103" y="51"/>
                                <a:pt x="103" y="51"/>
                                <a:pt x="103" y="51"/>
                              </a:cubicBezTo>
                              <a:cubicBezTo>
                                <a:pt x="101" y="34"/>
                                <a:pt x="101" y="34"/>
                                <a:pt x="101" y="34"/>
                              </a:cubicBezTo>
                              <a:cubicBezTo>
                                <a:pt x="101" y="23"/>
                                <a:pt x="101" y="23"/>
                                <a:pt x="101" y="23"/>
                              </a:cubicBezTo>
                              <a:cubicBezTo>
                                <a:pt x="104" y="22"/>
                                <a:pt x="104" y="22"/>
                                <a:pt x="104" y="22"/>
                              </a:cubicBezTo>
                              <a:cubicBezTo>
                                <a:pt x="104" y="15"/>
                                <a:pt x="104" y="15"/>
                                <a:pt x="104" y="15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22"/>
                                <a:pt x="0" y="22"/>
                                <a:pt x="0" y="22"/>
                              </a:cubicBezTo>
                              <a:cubicBezTo>
                                <a:pt x="19" y="28"/>
                                <a:pt x="19" y="28"/>
                                <a:pt x="19" y="28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21" y="44"/>
                                <a:pt x="21" y="44"/>
                                <a:pt x="21" y="44"/>
                              </a:cubicBezTo>
                              <a:close/>
                              <a:moveTo>
                                <a:pt x="71" y="44"/>
                              </a:moveTo>
                              <a:cubicBezTo>
                                <a:pt x="72" y="46"/>
                                <a:pt x="72" y="47"/>
                                <a:pt x="72" y="48"/>
                              </a:cubicBezTo>
                              <a:cubicBezTo>
                                <a:pt x="72" y="55"/>
                                <a:pt x="69" y="61"/>
                                <a:pt x="65" y="66"/>
                              </a:cubicBezTo>
                              <a:cubicBezTo>
                                <a:pt x="62" y="70"/>
                                <a:pt x="57" y="73"/>
                                <a:pt x="51" y="73"/>
                              </a:cubicBezTo>
                              <a:cubicBezTo>
                                <a:pt x="46" y="73"/>
                                <a:pt x="41" y="70"/>
                                <a:pt x="37" y="66"/>
                              </a:cubicBezTo>
                              <a:cubicBezTo>
                                <a:pt x="33" y="61"/>
                                <a:pt x="31" y="55"/>
                                <a:pt x="31" y="48"/>
                              </a:cubicBezTo>
                              <a:cubicBezTo>
                                <a:pt x="31" y="47"/>
                                <a:pt x="31" y="46"/>
                                <a:pt x="31" y="44"/>
                              </a:cubicBezTo>
                              <a:lnTo>
                                <a:pt x="71" y="4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98" o:spid="_x0000_s1026" o:spt="100" style="position:absolute;left:0pt;margin-left:105.2pt;margin-top:425.3pt;height:35.15pt;width:45.35pt;z-index:251695104;mso-width-relative:page;mso-height-relative:page;" fillcolor="#2A3D52 [3204]" filled="t" stroked="f" coordsize="104,80" o:gfxdata="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" path="m21,44c13,73,13,73,13,73c33,73,33,73,33,73c38,78,44,80,51,80c58,80,64,78,69,73c87,73,87,73,87,73c81,44,81,44,81,44c86,44,86,44,86,44c86,28,86,28,86,28c97,25,97,25,97,25c97,34,97,34,97,34c95,51,95,51,95,51c103,51,103,51,103,51c101,34,101,34,101,34c101,23,101,23,101,23c104,22,104,22,104,22c104,15,104,15,104,15c52,0,52,0,52,0c0,15,0,15,0,15c0,22,0,22,0,22c19,28,19,28,19,28c19,44,19,44,19,44c21,44,21,44,21,44xm71,44c72,46,72,47,72,48c72,55,69,61,65,66c62,70,57,73,51,73c46,73,41,70,37,66c33,61,31,55,31,48c31,47,31,46,31,44l71,44xe">
                <v:path o:connectlocs="116350,245478;72026,407270;182836,407270;282565,446324;382294,407270;482023,407270;448780,245478;476483,245478;476483,156213;537428,139476;537428,189687;526347,284531;570671,284531;559590,189687;559590,128318;576212,122739;576212,83685;288106,0;0,83685;0,122739;105269,156213;105269,245478;116350,245478;393375,245478;398916,267794;360132,368217;282565,407270;204998,368217;171755,267794;171755,245478;393375,245478" o:connectangles="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2359025</wp:posOffset>
                </wp:positionH>
                <wp:positionV relativeFrom="paragraph">
                  <wp:posOffset>3383280</wp:posOffset>
                </wp:positionV>
                <wp:extent cx="487045" cy="492760"/>
                <wp:effectExtent l="0" t="0" r="8255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108" cy="492866"/>
                          <a:chOff x="2968783" y="3583767"/>
                          <a:chExt cx="301738" cy="305305"/>
                        </a:xfrm>
                        <a:solidFill>
                          <a:schemeClr val="accent1"/>
                        </a:solidFill>
                      </wpg:grpSpPr>
                      <wps:wsp>
                        <wps:cNvPr id="113" name="Freeform 158"/>
                        <wps:cNvSpPr>
                          <a:spLocks noEditPoints="1"/>
                        </wps:cNvSpPr>
                        <wps:spPr bwMode="auto">
                          <a:xfrm>
                            <a:off x="3164235" y="3583767"/>
                            <a:ext cx="106286" cy="89166"/>
                          </a:xfrm>
                          <a:custGeom>
                            <a:avLst/>
                            <a:gdLst>
                              <a:gd name="T0" fmla="*/ 50 w 63"/>
                              <a:gd name="T1" fmla="*/ 53 h 53"/>
                              <a:gd name="T2" fmla="*/ 48 w 63"/>
                              <a:gd name="T3" fmla="*/ 49 h 53"/>
                              <a:gd name="T4" fmla="*/ 4 w 63"/>
                              <a:gd name="T5" fmla="*/ 15 h 53"/>
                              <a:gd name="T6" fmla="*/ 0 w 63"/>
                              <a:gd name="T7" fmla="*/ 13 h 53"/>
                              <a:gd name="T8" fmla="*/ 3 w 63"/>
                              <a:gd name="T9" fmla="*/ 10 h 53"/>
                              <a:gd name="T10" fmla="*/ 20 w 63"/>
                              <a:gd name="T11" fmla="*/ 0 h 53"/>
                              <a:gd name="T12" fmla="*/ 43 w 63"/>
                              <a:gd name="T13" fmla="*/ 11 h 53"/>
                              <a:gd name="T14" fmla="*/ 53 w 63"/>
                              <a:gd name="T15" fmla="*/ 49 h 53"/>
                              <a:gd name="T16" fmla="*/ 50 w 63"/>
                              <a:gd name="T17" fmla="*/ 53 h 53"/>
                              <a:gd name="T18" fmla="*/ 11 w 63"/>
                              <a:gd name="T19" fmla="*/ 10 h 53"/>
                              <a:gd name="T20" fmla="*/ 51 w 63"/>
                              <a:gd name="T21" fmla="*/ 42 h 53"/>
                              <a:gd name="T22" fmla="*/ 39 w 63"/>
                              <a:gd name="T23" fmla="*/ 15 h 53"/>
                              <a:gd name="T24" fmla="*/ 20 w 63"/>
                              <a:gd name="T25" fmla="*/ 6 h 53"/>
                              <a:gd name="T26" fmla="*/ 11 w 63"/>
                              <a:gd name="T27" fmla="*/ 1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3" h="53">
                                <a:moveTo>
                                  <a:pt x="50" y="53"/>
                                </a:moveTo>
                                <a:cubicBezTo>
                                  <a:pt x="48" y="49"/>
                                  <a:pt x="48" y="49"/>
                                  <a:pt x="48" y="49"/>
                                </a:cubicBezTo>
                                <a:cubicBezTo>
                                  <a:pt x="38" y="33"/>
                                  <a:pt x="22" y="21"/>
                                  <a:pt x="4" y="15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3" y="10"/>
                                  <a:pt x="3" y="10"/>
                                  <a:pt x="3" y="10"/>
                                </a:cubicBezTo>
                                <a:cubicBezTo>
                                  <a:pt x="7" y="5"/>
                                  <a:pt x="12" y="0"/>
                                  <a:pt x="20" y="0"/>
                                </a:cubicBezTo>
                                <a:cubicBezTo>
                                  <a:pt x="26" y="0"/>
                                  <a:pt x="34" y="3"/>
                                  <a:pt x="43" y="11"/>
                                </a:cubicBezTo>
                                <a:cubicBezTo>
                                  <a:pt x="63" y="27"/>
                                  <a:pt x="62" y="37"/>
                                  <a:pt x="53" y="49"/>
                                </a:cubicBezTo>
                                <a:lnTo>
                                  <a:pt x="50" y="53"/>
                                </a:lnTo>
                                <a:close/>
                                <a:moveTo>
                                  <a:pt x="11" y="10"/>
                                </a:moveTo>
                                <a:cubicBezTo>
                                  <a:pt x="27" y="17"/>
                                  <a:pt x="41" y="28"/>
                                  <a:pt x="51" y="42"/>
                                </a:cubicBezTo>
                                <a:cubicBezTo>
                                  <a:pt x="55" y="36"/>
                                  <a:pt x="56" y="29"/>
                                  <a:pt x="39" y="15"/>
                                </a:cubicBezTo>
                                <a:cubicBezTo>
                                  <a:pt x="31" y="9"/>
                                  <a:pt x="25" y="6"/>
                                  <a:pt x="20" y="6"/>
                                </a:cubicBezTo>
                                <a:cubicBezTo>
                                  <a:pt x="16" y="6"/>
                                  <a:pt x="14" y="7"/>
                                  <a:pt x="11" y="1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4" name="Freeform 159"/>
                        <wps:cNvSpPr>
                          <a:spLocks noEditPoints="1"/>
                        </wps:cNvSpPr>
                        <wps:spPr bwMode="auto">
                          <a:xfrm>
                            <a:off x="2968783" y="3583767"/>
                            <a:ext cx="105573" cy="89166"/>
                          </a:xfrm>
                          <a:custGeom>
                            <a:avLst/>
                            <a:gdLst>
                              <a:gd name="T0" fmla="*/ 13 w 63"/>
                              <a:gd name="T1" fmla="*/ 53 h 53"/>
                              <a:gd name="T2" fmla="*/ 10 w 63"/>
                              <a:gd name="T3" fmla="*/ 49 h 53"/>
                              <a:gd name="T4" fmla="*/ 20 w 63"/>
                              <a:gd name="T5" fmla="*/ 11 h 53"/>
                              <a:gd name="T6" fmla="*/ 43 w 63"/>
                              <a:gd name="T7" fmla="*/ 0 h 53"/>
                              <a:gd name="T8" fmla="*/ 60 w 63"/>
                              <a:gd name="T9" fmla="*/ 10 h 53"/>
                              <a:gd name="T10" fmla="*/ 63 w 63"/>
                              <a:gd name="T11" fmla="*/ 13 h 53"/>
                              <a:gd name="T12" fmla="*/ 59 w 63"/>
                              <a:gd name="T13" fmla="*/ 15 h 53"/>
                              <a:gd name="T14" fmla="*/ 15 w 63"/>
                              <a:gd name="T15" fmla="*/ 49 h 53"/>
                              <a:gd name="T16" fmla="*/ 13 w 63"/>
                              <a:gd name="T17" fmla="*/ 53 h 53"/>
                              <a:gd name="T18" fmla="*/ 43 w 63"/>
                              <a:gd name="T19" fmla="*/ 6 h 53"/>
                              <a:gd name="T20" fmla="*/ 24 w 63"/>
                              <a:gd name="T21" fmla="*/ 15 h 53"/>
                              <a:gd name="T22" fmla="*/ 12 w 63"/>
                              <a:gd name="T23" fmla="*/ 42 h 53"/>
                              <a:gd name="T24" fmla="*/ 52 w 63"/>
                              <a:gd name="T25" fmla="*/ 10 h 53"/>
                              <a:gd name="T26" fmla="*/ 43 w 63"/>
                              <a:gd name="T27" fmla="*/ 6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3" h="53">
                                <a:moveTo>
                                  <a:pt x="13" y="53"/>
                                </a:moveTo>
                                <a:cubicBezTo>
                                  <a:pt x="10" y="49"/>
                                  <a:pt x="10" y="49"/>
                                  <a:pt x="10" y="49"/>
                                </a:cubicBezTo>
                                <a:cubicBezTo>
                                  <a:pt x="1" y="37"/>
                                  <a:pt x="0" y="27"/>
                                  <a:pt x="20" y="11"/>
                                </a:cubicBezTo>
                                <a:cubicBezTo>
                                  <a:pt x="29" y="3"/>
                                  <a:pt x="37" y="0"/>
                                  <a:pt x="43" y="0"/>
                                </a:cubicBezTo>
                                <a:cubicBezTo>
                                  <a:pt x="51" y="0"/>
                                  <a:pt x="56" y="5"/>
                                  <a:pt x="60" y="10"/>
                                </a:cubicBezTo>
                                <a:cubicBezTo>
                                  <a:pt x="63" y="13"/>
                                  <a:pt x="63" y="13"/>
                                  <a:pt x="63" y="13"/>
                                </a:cubicBezTo>
                                <a:cubicBezTo>
                                  <a:pt x="59" y="15"/>
                                  <a:pt x="59" y="15"/>
                                  <a:pt x="59" y="15"/>
                                </a:cubicBezTo>
                                <a:cubicBezTo>
                                  <a:pt x="41" y="21"/>
                                  <a:pt x="25" y="33"/>
                                  <a:pt x="15" y="49"/>
                                </a:cubicBezTo>
                                <a:lnTo>
                                  <a:pt x="13" y="53"/>
                                </a:lnTo>
                                <a:close/>
                                <a:moveTo>
                                  <a:pt x="43" y="6"/>
                                </a:moveTo>
                                <a:cubicBezTo>
                                  <a:pt x="38" y="6"/>
                                  <a:pt x="32" y="9"/>
                                  <a:pt x="24" y="15"/>
                                </a:cubicBezTo>
                                <a:cubicBezTo>
                                  <a:pt x="7" y="29"/>
                                  <a:pt x="8" y="36"/>
                                  <a:pt x="12" y="42"/>
                                </a:cubicBezTo>
                                <a:cubicBezTo>
                                  <a:pt x="22" y="28"/>
                                  <a:pt x="36" y="17"/>
                                  <a:pt x="52" y="10"/>
                                </a:cubicBezTo>
                                <a:cubicBezTo>
                                  <a:pt x="50" y="7"/>
                                  <a:pt x="47" y="6"/>
                                  <a:pt x="43" y="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5" name="Freeform 160"/>
                        <wps:cNvSpPr/>
                        <wps:spPr bwMode="auto">
                          <a:xfrm>
                            <a:off x="3002309" y="3848412"/>
                            <a:ext cx="38520" cy="39233"/>
                          </a:xfrm>
                          <a:custGeom>
                            <a:avLst/>
                            <a:gdLst>
                              <a:gd name="T0" fmla="*/ 12 w 54"/>
                              <a:gd name="T1" fmla="*/ 55 h 55"/>
                              <a:gd name="T2" fmla="*/ 0 w 54"/>
                              <a:gd name="T3" fmla="*/ 45 h 55"/>
                              <a:gd name="T4" fmla="*/ 45 w 54"/>
                              <a:gd name="T5" fmla="*/ 0 h 55"/>
                              <a:gd name="T6" fmla="*/ 54 w 54"/>
                              <a:gd name="T7" fmla="*/ 10 h 55"/>
                              <a:gd name="T8" fmla="*/ 12 w 54"/>
                              <a:gd name="T9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" h="55">
                                <a:moveTo>
                                  <a:pt x="12" y="55"/>
                                </a:move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lnTo>
                                  <a:pt x="54" y="10"/>
                                </a:lnTo>
                                <a:lnTo>
                                  <a:pt x="12" y="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6" name="Freeform 161"/>
                        <wps:cNvSpPr/>
                        <wps:spPr bwMode="auto">
                          <a:xfrm>
                            <a:off x="3196334" y="3848412"/>
                            <a:ext cx="38520" cy="40660"/>
                          </a:xfrm>
                          <a:custGeom>
                            <a:avLst/>
                            <a:gdLst>
                              <a:gd name="T0" fmla="*/ 45 w 54"/>
                              <a:gd name="T1" fmla="*/ 57 h 57"/>
                              <a:gd name="T2" fmla="*/ 0 w 54"/>
                              <a:gd name="T3" fmla="*/ 10 h 57"/>
                              <a:gd name="T4" fmla="*/ 9 w 54"/>
                              <a:gd name="T5" fmla="*/ 0 h 57"/>
                              <a:gd name="T6" fmla="*/ 54 w 54"/>
                              <a:gd name="T7" fmla="*/ 45 h 57"/>
                              <a:gd name="T8" fmla="*/ 45 w 54"/>
                              <a:gd name="T9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" h="57">
                                <a:moveTo>
                                  <a:pt x="45" y="57"/>
                                </a:moveTo>
                                <a:lnTo>
                                  <a:pt x="0" y="10"/>
                                </a:lnTo>
                                <a:lnTo>
                                  <a:pt x="9" y="0"/>
                                </a:lnTo>
                                <a:lnTo>
                                  <a:pt x="54" y="45"/>
                                </a:lnTo>
                                <a:lnTo>
                                  <a:pt x="45" y="5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7" name="Freeform 162"/>
                        <wps:cNvSpPr>
                          <a:spLocks noEditPoints="1"/>
                        </wps:cNvSpPr>
                        <wps:spPr bwMode="auto">
                          <a:xfrm>
                            <a:off x="2976629" y="3605881"/>
                            <a:ext cx="285331" cy="283191"/>
                          </a:xfrm>
                          <a:custGeom>
                            <a:avLst/>
                            <a:gdLst>
                              <a:gd name="T0" fmla="*/ 85 w 169"/>
                              <a:gd name="T1" fmla="*/ 168 h 168"/>
                              <a:gd name="T2" fmla="*/ 0 w 169"/>
                              <a:gd name="T3" fmla="*/ 84 h 168"/>
                              <a:gd name="T4" fmla="*/ 85 w 169"/>
                              <a:gd name="T5" fmla="*/ 0 h 168"/>
                              <a:gd name="T6" fmla="*/ 169 w 169"/>
                              <a:gd name="T7" fmla="*/ 84 h 168"/>
                              <a:gd name="T8" fmla="*/ 85 w 169"/>
                              <a:gd name="T9" fmla="*/ 168 h 168"/>
                              <a:gd name="T10" fmla="*/ 85 w 169"/>
                              <a:gd name="T11" fmla="*/ 6 h 168"/>
                              <a:gd name="T12" fmla="*/ 6 w 169"/>
                              <a:gd name="T13" fmla="*/ 84 h 168"/>
                              <a:gd name="T14" fmla="*/ 85 w 169"/>
                              <a:gd name="T15" fmla="*/ 162 h 168"/>
                              <a:gd name="T16" fmla="*/ 163 w 169"/>
                              <a:gd name="T17" fmla="*/ 84 h 168"/>
                              <a:gd name="T18" fmla="*/ 85 w 169"/>
                              <a:gd name="T19" fmla="*/ 6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168">
                                <a:moveTo>
                                  <a:pt x="85" y="168"/>
                                </a:moveTo>
                                <a:cubicBezTo>
                                  <a:pt x="38" y="168"/>
                                  <a:pt x="0" y="130"/>
                                  <a:pt x="0" y="84"/>
                                </a:cubicBezTo>
                                <a:cubicBezTo>
                                  <a:pt x="0" y="37"/>
                                  <a:pt x="38" y="0"/>
                                  <a:pt x="85" y="0"/>
                                </a:cubicBezTo>
                                <a:cubicBezTo>
                                  <a:pt x="131" y="0"/>
                                  <a:pt x="169" y="37"/>
                                  <a:pt x="169" y="84"/>
                                </a:cubicBezTo>
                                <a:cubicBezTo>
                                  <a:pt x="169" y="130"/>
                                  <a:pt x="131" y="168"/>
                                  <a:pt x="85" y="168"/>
                                </a:cubicBezTo>
                                <a:close/>
                                <a:moveTo>
                                  <a:pt x="85" y="6"/>
                                </a:moveTo>
                                <a:cubicBezTo>
                                  <a:pt x="41" y="6"/>
                                  <a:pt x="6" y="41"/>
                                  <a:pt x="6" y="84"/>
                                </a:cubicBezTo>
                                <a:cubicBezTo>
                                  <a:pt x="6" y="127"/>
                                  <a:pt x="41" y="162"/>
                                  <a:pt x="85" y="162"/>
                                </a:cubicBezTo>
                                <a:cubicBezTo>
                                  <a:pt x="128" y="162"/>
                                  <a:pt x="163" y="127"/>
                                  <a:pt x="163" y="84"/>
                                </a:cubicBezTo>
                                <a:cubicBezTo>
                                  <a:pt x="163" y="41"/>
                                  <a:pt x="128" y="6"/>
                                  <a:pt x="85" y="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8" name="Freeform 163"/>
                        <wps:cNvSpPr/>
                        <wps:spPr bwMode="auto">
                          <a:xfrm>
                            <a:off x="3037262" y="3647967"/>
                            <a:ext cx="89879" cy="111279"/>
                          </a:xfrm>
                          <a:custGeom>
                            <a:avLst/>
                            <a:gdLst>
                              <a:gd name="T0" fmla="*/ 126 w 126"/>
                              <a:gd name="T1" fmla="*/ 156 h 156"/>
                              <a:gd name="T2" fmla="*/ 0 w 126"/>
                              <a:gd name="T3" fmla="*/ 156 h 156"/>
                              <a:gd name="T4" fmla="*/ 0 w 126"/>
                              <a:gd name="T5" fmla="*/ 142 h 156"/>
                              <a:gd name="T6" fmla="*/ 109 w 126"/>
                              <a:gd name="T7" fmla="*/ 142 h 156"/>
                              <a:gd name="T8" fmla="*/ 109 w 126"/>
                              <a:gd name="T9" fmla="*/ 0 h 156"/>
                              <a:gd name="T10" fmla="*/ 126 w 126"/>
                              <a:gd name="T11" fmla="*/ 0 h 156"/>
                              <a:gd name="T12" fmla="*/ 126 w 126"/>
                              <a:gd name="T13" fmla="*/ 156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6" h="156">
                                <a:moveTo>
                                  <a:pt x="126" y="156"/>
                                </a:moveTo>
                                <a:lnTo>
                                  <a:pt x="0" y="156"/>
                                </a:lnTo>
                                <a:lnTo>
                                  <a:pt x="0" y="142"/>
                                </a:lnTo>
                                <a:lnTo>
                                  <a:pt x="109" y="142"/>
                                </a:lnTo>
                                <a:lnTo>
                                  <a:pt x="109" y="0"/>
                                </a:lnTo>
                                <a:lnTo>
                                  <a:pt x="126" y="0"/>
                                </a:lnTo>
                                <a:lnTo>
                                  <a:pt x="126" y="15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5.75pt;margin-top:266.4pt;height:38.8pt;width:38.35pt;z-index:251696128;mso-width-relative:page;mso-height-relative:page;" coordorigin="2968783,3583767" coordsize="301738,305305" o:gfxdata="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">
                <o:lock v:ext="edit" aspectratio="f"/>
                <v:shape id="Freeform 158" o:spid="_x0000_s1026" o:spt="100" style="position:absolute;left:3164235;top:3583767;height:89166;width:106286;" filled="t" stroked="f" coordsize="63,53" o:gfxdata="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VbcGLsAAADc&#10;AAAADwAAAAAAAAABACAAAAAiAAAAZHJzL2Rvd25yZXYueG1sUEsBAhQAFAAAAAgAh07iQDMvBZ47&#10;AAAAOQAAABAAAAAAAAAAAQAgAAAACgEAAGRycy9zaGFwZXhtbC54bWxQSwUGAAAAAAYABgBbAQAA&#10;tAMAAAAA&#10;" path="m50,53c48,49,48,49,48,49c38,33,22,21,4,15c0,13,0,13,0,13c3,10,3,10,3,10c7,5,12,0,20,0c26,0,34,3,43,11c63,27,62,37,53,49l50,53xm11,10c27,17,41,28,51,42c55,36,56,29,39,15c31,9,25,6,20,6c16,6,14,7,11,10xe">
                  <v:path o:connectlocs="84353,89166;80979,82436;6748,25235;0,21870;5061,16823;33741,0;72544,18506;89415,82436;84353,89166;18557,16823;86041,70659;65796,25235;33741,10094;18557,16823" o:connectangles="0,0,0,0,0,0,0,0,0,0,0,0,0,0"/>
                  <v:fill on="t" focussize="0,0"/>
                  <v:stroke on="f" joinstyle="round"/>
                  <v:imagedata o:title=""/>
                  <o:lock v:ext="edit" aspectratio="f"/>
                </v:shape>
                <v:shape id="Freeform 159" o:spid="_x0000_s1026" o:spt="100" style="position:absolute;left:2968783;top:3583767;height:89166;width:105573;" filled="t" stroked="f" coordsize="63,53" o:gfxdata="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a/RGy8AAAA&#10;3AAAAA8AAAAAAAAAAQAgAAAAIgAAAGRycy9kb3ducmV2LnhtbFBLAQIUABQAAAAIAIdO4kAzLwWe&#10;OwAAADkAAAAQAAAAAAAAAAEAIAAAAAsBAABkcnMvc2hhcGV4bWwueG1sUEsFBgAAAAAGAAYAWwEA&#10;ALUDAAAAAA==&#10;" path="m13,53c10,49,10,49,10,49c1,37,0,27,20,11c29,3,37,0,43,0c51,0,56,5,60,10c63,13,63,13,63,13c59,15,59,15,59,15c41,21,25,33,15,49l13,53xm43,6c38,6,32,9,24,15c7,29,8,36,12,42c22,28,36,17,52,10c50,7,47,6,43,6xe">
                  <v:path o:connectlocs="21784,89166;16757,82436;33515,18506;72057,0;100545,16823;105573,21870;98869,25235;25136,82436;21784,89166;72057,10094;40218,25235;20109,70659;87139,16823;72057,10094" o:connectangles="0,0,0,0,0,0,0,0,0,0,0,0,0,0"/>
                  <v:fill on="t" focussize="0,0"/>
                  <v:stroke on="f" joinstyle="round"/>
                  <v:imagedata o:title=""/>
                  <o:lock v:ext="edit" aspectratio="f"/>
                </v:shape>
                <v:shape id="Freeform 160" o:spid="_x0000_s1026" o:spt="100" style="position:absolute;left:3002309;top:3848412;height:39233;width:38520;" filled="t" stroked="f" coordsize="54,55" o:gfxdata="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B2lkugAAANwA&#10;AAAPAAAAAAAAAAEAIAAAACIAAABkcnMvZG93bnJldi54bWxQSwECFAAUAAAACACHTuJAMy8FnjsA&#10;AAA5AAAAEAAAAAAAAAABACAAAAAJAQAAZHJzL3NoYXBleG1sLnhtbFBLBQYAAAAABgAGAFsBAACz&#10;AwAAAAA=&#10;" path="m12,55l0,45,45,0,54,10,12,55xe">
                  <v:path o:connectlocs="8560,39233;0,32099;32100,0;38520,7133;8560,39233" o:connectangles="0,0,0,0,0"/>
                  <v:fill on="t" focussize="0,0"/>
                  <v:stroke on="f" joinstyle="round"/>
                  <v:imagedata o:title=""/>
                  <o:lock v:ext="edit" aspectratio="f"/>
                </v:shape>
                <v:shape id="Freeform 161" o:spid="_x0000_s1026" o:spt="100" style="position:absolute;left:3196334;top:3848412;height:40660;width:38520;" filled="t" stroked="f" coordsize="54,57" o:gfxdata="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QDWa8AAAA&#10;3AAAAA8AAAAAAAAAAQAgAAAAIgAAAGRycy9kb3ducmV2LnhtbFBLAQIUABQAAAAIAIdO4kAzLwWe&#10;OwAAADkAAAAQAAAAAAAAAAEAIAAAAAsBAABkcnMvc2hhcGV4bWwueG1sUEsFBgAAAAAGAAYAWwEA&#10;ALUDAAAAAA==&#10;" path="m45,57l0,10,9,0,54,45,45,57xe">
                  <v:path o:connectlocs="32100,40660;0,7133;6420,0;38520,32100;32100,40660" o:connectangles="0,0,0,0,0"/>
                  <v:fill on="t" focussize="0,0"/>
                  <v:stroke on="f" joinstyle="round"/>
                  <v:imagedata o:title=""/>
                  <o:lock v:ext="edit" aspectratio="f"/>
                </v:shape>
                <v:shape id="Freeform 162" o:spid="_x0000_s1026" o:spt="100" style="position:absolute;left:2976629;top:3605881;height:283191;width:285331;" filled="t" stroked="f" coordsize="169,168" o:gfxdata="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lsNQa8AAAA&#10;3AAAAA8AAAAAAAAAAQAgAAAAIgAAAGRycy9kb3ducmV2LnhtbFBLAQIUABQAAAAIAIdO4kAzLwWe&#10;OwAAADkAAAAQAAAAAAAAAAEAIAAAAAsBAABkcnMvc2hhcGV4bWwueG1sUEsFBgAAAAAGAAYAWwEA&#10;ALUDAAAAAA==&#10;" path="m85,168c38,168,0,130,0,84c0,37,38,0,85,0c131,0,169,37,169,84c169,130,131,168,85,168xm85,6c41,6,6,41,6,84c6,127,41,162,85,162c128,162,163,127,163,84c163,41,128,6,85,6xe">
                  <v:path o:connectlocs="143509,283191;0,141595;143509,0;285331,141595;143509,283191;143509,10113;10130,141595;143509,273077;275200,141595;143509,10113" o:connectangles="0,0,0,0,0,0,0,0,0,0"/>
                  <v:fill on="t" focussize="0,0"/>
                  <v:stroke on="f" joinstyle="round"/>
                  <v:imagedata o:title=""/>
                  <o:lock v:ext="edit" aspectratio="f"/>
                </v:shape>
                <v:shape id="Freeform 163" o:spid="_x0000_s1026" o:spt="100" style="position:absolute;left:3037262;top:3647967;height:111279;width:89879;" filled="t" stroked="f" coordsize="126,156" o:gfxdata="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bkFT0&#10;wAAAANwAAAAPAAAAAAAAAAEAIAAAACIAAABkcnMvZG93bnJldi54bWxQSwECFAAUAAAACACHTuJA&#10;My8FnjsAAAA5AAAAEAAAAAAAAAABACAAAAAPAQAAZHJzL3NoYXBleG1sLnhtbFBLBQYAAAAABgAG&#10;AFsBAAC5AwAAAAA=&#10;" path="m126,156l0,156,0,142,109,142,109,0,126,0,126,156xe">
                  <v:path o:connectlocs="89879,111279;0,111279;0,101292;77752,101292;77752,0;89879,0;89879,111279" o:connectangles="0,0,0,0,0,0,0"/>
                  <v:fill on="t" focussize="0,0"/>
                  <v:stroke on="f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5336540</wp:posOffset>
                </wp:positionV>
                <wp:extent cx="455930" cy="575945"/>
                <wp:effectExtent l="0" t="0" r="1905" b="0"/>
                <wp:wrapNone/>
                <wp:docPr id="40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55911" cy="576212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2.3pt;margin-top:420.2pt;height:45.35pt;width:35.9pt;z-index:251697152;v-text-anchor:middle;mso-width-relative:page;mso-height-relative:page;" fillcolor="#2A3D52 [3204]" filled="t" stroked="f" coordsize="1679575,2125662" o:gfxdata="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138023,253057;175174,272253;173167,283508;170849,296998;175329,311337;250713,455341;240518,308331;243376,293683;240286,281657;248936,271019;284620,251361;317292,253134;341313,276801;362013,303320;379314,332768;392753,365685;402330,402149;407660,442467;390822,472300;337296,495196;281145,509920;223217,516242;161890,513467;101258,500901;43253,478930;0,454416;4170,411631;12821,373163;25642,338627;42326,307868;62639,280656;86274,256526;116088,233245;225800,1389;251670,8412;275068,20761;295069,37664;310900,58348;322097,82274;327889,108747;327194,139311;318236,169874;302096,196579;279779,218113;248426,235092;227267,240649;204409,242193;178848,238874;155373,230461;134291,217650;115216,199666;99617,176512;89733,150039;86103,121096;89192,93697;98150,68691;112050,46385;130275,27630;152206,13275;177149,3782;204177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5387340</wp:posOffset>
                </wp:positionV>
                <wp:extent cx="499110" cy="474980"/>
                <wp:effectExtent l="0" t="0" r="0" b="104140"/>
                <wp:wrapNone/>
                <wp:docPr id="41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2700000" flipH="1">
                          <a:off x="0" y="0"/>
                          <a:ext cx="498937" cy="4749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9063" h="1007997">
                              <a:moveTo>
                                <a:pt x="703357" y="0"/>
                              </a:moveTo>
                              <a:lnTo>
                                <a:pt x="1059063" y="345377"/>
                              </a:lnTo>
                              <a:cubicBezTo>
                                <a:pt x="1011759" y="390684"/>
                                <a:pt x="950318" y="412745"/>
                                <a:pt x="888735" y="411717"/>
                              </a:cubicBezTo>
                              <a:lnTo>
                                <a:pt x="615617" y="668531"/>
                              </a:lnTo>
                              <a:cubicBezTo>
                                <a:pt x="643882" y="763675"/>
                                <a:pt x="628025" y="864389"/>
                                <a:pt x="564718" y="936620"/>
                              </a:cubicBezTo>
                              <a:lnTo>
                                <a:pt x="370217" y="747767"/>
                              </a:lnTo>
                              <a:cubicBezTo>
                                <a:pt x="247618" y="834750"/>
                                <a:pt x="146199" y="930329"/>
                                <a:pt x="0" y="1007997"/>
                              </a:cubicBezTo>
                              <a:cubicBezTo>
                                <a:pt x="95002" y="875886"/>
                                <a:pt x="190003" y="777809"/>
                                <a:pt x="284746" y="664777"/>
                              </a:cubicBezTo>
                              <a:lnTo>
                                <a:pt x="96361" y="481861"/>
                              </a:lnTo>
                              <a:cubicBezTo>
                                <a:pt x="152055" y="429106"/>
                                <a:pt x="226831" y="406169"/>
                                <a:pt x="303394" y="411783"/>
                              </a:cubicBezTo>
                              <a:cubicBezTo>
                                <a:pt x="325459" y="413401"/>
                                <a:pt x="347673" y="417390"/>
                                <a:pt x="369433" y="424372"/>
                              </a:cubicBezTo>
                              <a:lnTo>
                                <a:pt x="642990" y="154959"/>
                              </a:lnTo>
                              <a:cubicBezTo>
                                <a:pt x="643358" y="99193"/>
                                <a:pt x="663662" y="44083"/>
                                <a:pt x="70335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flip:x;margin-left:419.25pt;margin-top:424.2pt;height:37.4pt;width:39.3pt;rotation:-2949120f;z-index:251698176;v-text-anchor:middle;mso-width-relative:page;mso-height-relative:page;" fillcolor="#2A3D52 [3204]" filled="t" stroked="f" coordsize="1059063,1007997" o:gfxdata="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" path="m703357,0l1059063,345377c1011759,390684,950318,412745,888735,411717l615617,668531c643882,763675,628025,864389,564718,936620l370217,747767c247618,834750,146199,930329,0,1007997c95002,875886,190003,777809,284746,664777l96361,481861c152055,429106,226831,406169,303394,411783c325459,413401,347673,417390,369433,424372l642990,154959c643358,99193,663662,44083,703357,0xe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6234430</wp:posOffset>
                </wp:positionV>
                <wp:extent cx="6348095" cy="685800"/>
                <wp:effectExtent l="0" t="0" r="0" b="0"/>
                <wp:wrapNone/>
                <wp:docPr id="42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809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auto"/>
                              <w:jc w:val="center"/>
                            </w:pPr>
                            <w:r>
                              <w:rPr>
                                <w:rFonts w:hint="eastAsia" w:ascii="方正兰亭黑简体" w:eastAsia="方正兰亭黑简体" w:cs="Times New Roman"/>
                                <w:color w:val="2A3D52" w:themeColor="accen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12枚社交媒体图标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-42.3pt;margin-top:490.9pt;height:54pt;width:499.85pt;z-index:251699200;mso-width-relative:page;mso-height-relative:page;" filled="f" stroked="f" coordsize="21600,21600" o:gfxdata="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DspqPzYAAAADAEAAA8AAAAAAAAAAQAgAAAAIgAAAGRycy9kb3ducmV2LnhtbFBL&#10;AQIUABQAAAAIAIdO4kAIyWv2vQEAAF8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auto"/>
                        <w:jc w:val="center"/>
                      </w:pPr>
                      <w:r>
                        <w:rPr>
                          <w:rFonts w:hint="eastAsia" w:ascii="方正兰亭黑简体" w:eastAsia="方正兰亭黑简体" w:cs="Times New Roman"/>
                          <w:color w:val="2A3D52" w:themeColor="accen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12枚社交媒体图标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7108825</wp:posOffset>
                </wp:positionV>
                <wp:extent cx="387350" cy="394970"/>
                <wp:effectExtent l="0" t="0" r="0" b="5080"/>
                <wp:wrapNone/>
                <wp:docPr id="43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7564" cy="395075"/>
                        </a:xfrm>
                        <a:custGeom>
                          <a:avLst/>
                          <a:gdLst>
                            <a:gd name="T0" fmla="*/ 36 w 258"/>
                            <a:gd name="T1" fmla="*/ 109 h 263"/>
                            <a:gd name="T2" fmla="*/ 43 w 258"/>
                            <a:gd name="T3" fmla="*/ 95 h 263"/>
                            <a:gd name="T4" fmla="*/ 45 w 258"/>
                            <a:gd name="T5" fmla="*/ 83 h 263"/>
                            <a:gd name="T6" fmla="*/ 48 w 258"/>
                            <a:gd name="T7" fmla="*/ 67 h 263"/>
                            <a:gd name="T8" fmla="*/ 55 w 258"/>
                            <a:gd name="T9" fmla="*/ 48 h 263"/>
                            <a:gd name="T10" fmla="*/ 67 w 258"/>
                            <a:gd name="T11" fmla="*/ 31 h 263"/>
                            <a:gd name="T12" fmla="*/ 86 w 258"/>
                            <a:gd name="T13" fmla="*/ 15 h 263"/>
                            <a:gd name="T14" fmla="*/ 109 w 258"/>
                            <a:gd name="T15" fmla="*/ 5 h 263"/>
                            <a:gd name="T16" fmla="*/ 135 w 258"/>
                            <a:gd name="T17" fmla="*/ 0 h 263"/>
                            <a:gd name="T18" fmla="*/ 164 w 258"/>
                            <a:gd name="T19" fmla="*/ 3 h 263"/>
                            <a:gd name="T20" fmla="*/ 190 w 258"/>
                            <a:gd name="T21" fmla="*/ 15 h 263"/>
                            <a:gd name="T22" fmla="*/ 206 w 258"/>
                            <a:gd name="T23" fmla="*/ 27 h 263"/>
                            <a:gd name="T24" fmla="*/ 218 w 258"/>
                            <a:gd name="T25" fmla="*/ 45 h 263"/>
                            <a:gd name="T26" fmla="*/ 225 w 258"/>
                            <a:gd name="T27" fmla="*/ 64 h 263"/>
                            <a:gd name="T28" fmla="*/ 230 w 258"/>
                            <a:gd name="T29" fmla="*/ 86 h 263"/>
                            <a:gd name="T30" fmla="*/ 235 w 258"/>
                            <a:gd name="T31" fmla="*/ 100 h 263"/>
                            <a:gd name="T32" fmla="*/ 237 w 258"/>
                            <a:gd name="T33" fmla="*/ 112 h 263"/>
                            <a:gd name="T34" fmla="*/ 239 w 258"/>
                            <a:gd name="T35" fmla="*/ 126 h 263"/>
                            <a:gd name="T36" fmla="*/ 251 w 258"/>
                            <a:gd name="T37" fmla="*/ 150 h 263"/>
                            <a:gd name="T38" fmla="*/ 258 w 258"/>
                            <a:gd name="T39" fmla="*/ 171 h 263"/>
                            <a:gd name="T40" fmla="*/ 258 w 258"/>
                            <a:gd name="T41" fmla="*/ 190 h 263"/>
                            <a:gd name="T42" fmla="*/ 254 w 258"/>
                            <a:gd name="T43" fmla="*/ 202 h 263"/>
                            <a:gd name="T44" fmla="*/ 249 w 258"/>
                            <a:gd name="T45" fmla="*/ 206 h 263"/>
                            <a:gd name="T46" fmla="*/ 242 w 258"/>
                            <a:gd name="T47" fmla="*/ 204 h 263"/>
                            <a:gd name="T48" fmla="*/ 235 w 258"/>
                            <a:gd name="T49" fmla="*/ 187 h 263"/>
                            <a:gd name="T50" fmla="*/ 228 w 258"/>
                            <a:gd name="T51" fmla="*/ 199 h 263"/>
                            <a:gd name="T52" fmla="*/ 216 w 258"/>
                            <a:gd name="T53" fmla="*/ 218 h 263"/>
                            <a:gd name="T54" fmla="*/ 228 w 258"/>
                            <a:gd name="T55" fmla="*/ 230 h 263"/>
                            <a:gd name="T56" fmla="*/ 237 w 258"/>
                            <a:gd name="T57" fmla="*/ 239 h 263"/>
                            <a:gd name="T58" fmla="*/ 237 w 258"/>
                            <a:gd name="T59" fmla="*/ 247 h 263"/>
                            <a:gd name="T60" fmla="*/ 230 w 258"/>
                            <a:gd name="T61" fmla="*/ 254 h 263"/>
                            <a:gd name="T62" fmla="*/ 216 w 258"/>
                            <a:gd name="T63" fmla="*/ 258 h 263"/>
                            <a:gd name="T64" fmla="*/ 192 w 258"/>
                            <a:gd name="T65" fmla="*/ 261 h 263"/>
                            <a:gd name="T66" fmla="*/ 164 w 258"/>
                            <a:gd name="T67" fmla="*/ 258 h 263"/>
                            <a:gd name="T68" fmla="*/ 142 w 258"/>
                            <a:gd name="T69" fmla="*/ 251 h 263"/>
                            <a:gd name="T70" fmla="*/ 128 w 258"/>
                            <a:gd name="T71" fmla="*/ 254 h 263"/>
                            <a:gd name="T72" fmla="*/ 109 w 258"/>
                            <a:gd name="T73" fmla="*/ 261 h 263"/>
                            <a:gd name="T74" fmla="*/ 90 w 258"/>
                            <a:gd name="T75" fmla="*/ 263 h 263"/>
                            <a:gd name="T76" fmla="*/ 57 w 258"/>
                            <a:gd name="T77" fmla="*/ 261 h 263"/>
                            <a:gd name="T78" fmla="*/ 38 w 258"/>
                            <a:gd name="T79" fmla="*/ 256 h 263"/>
                            <a:gd name="T80" fmla="*/ 34 w 258"/>
                            <a:gd name="T81" fmla="*/ 249 h 263"/>
                            <a:gd name="T82" fmla="*/ 34 w 258"/>
                            <a:gd name="T83" fmla="*/ 239 h 263"/>
                            <a:gd name="T84" fmla="*/ 36 w 258"/>
                            <a:gd name="T85" fmla="*/ 232 h 263"/>
                            <a:gd name="T86" fmla="*/ 41 w 258"/>
                            <a:gd name="T87" fmla="*/ 228 h 263"/>
                            <a:gd name="T88" fmla="*/ 55 w 258"/>
                            <a:gd name="T89" fmla="*/ 225 h 263"/>
                            <a:gd name="T90" fmla="*/ 50 w 258"/>
                            <a:gd name="T91" fmla="*/ 221 h 263"/>
                            <a:gd name="T92" fmla="*/ 36 w 258"/>
                            <a:gd name="T93" fmla="*/ 204 h 263"/>
                            <a:gd name="T94" fmla="*/ 29 w 258"/>
                            <a:gd name="T95" fmla="*/ 187 h 263"/>
                            <a:gd name="T96" fmla="*/ 26 w 258"/>
                            <a:gd name="T97" fmla="*/ 185 h 263"/>
                            <a:gd name="T98" fmla="*/ 22 w 258"/>
                            <a:gd name="T99" fmla="*/ 192 h 263"/>
                            <a:gd name="T100" fmla="*/ 12 w 258"/>
                            <a:gd name="T101" fmla="*/ 202 h 263"/>
                            <a:gd name="T102" fmla="*/ 5 w 258"/>
                            <a:gd name="T103" fmla="*/ 202 h 263"/>
                            <a:gd name="T104" fmla="*/ 0 w 258"/>
                            <a:gd name="T105" fmla="*/ 192 h 263"/>
                            <a:gd name="T106" fmla="*/ 3 w 258"/>
                            <a:gd name="T107" fmla="*/ 171 h 263"/>
                            <a:gd name="T108" fmla="*/ 10 w 258"/>
                            <a:gd name="T109" fmla="*/ 150 h 263"/>
                            <a:gd name="T110" fmla="*/ 24 w 258"/>
                            <a:gd name="T111" fmla="*/ 131 h 263"/>
                            <a:gd name="T112" fmla="*/ 38 w 258"/>
                            <a:gd name="T113" fmla="*/ 119 h 2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58" h="263">
                              <a:moveTo>
                                <a:pt x="38" y="119"/>
                              </a:moveTo>
                              <a:lnTo>
                                <a:pt x="38" y="116"/>
                              </a:lnTo>
                              <a:lnTo>
                                <a:pt x="38" y="116"/>
                              </a:lnTo>
                              <a:lnTo>
                                <a:pt x="36" y="114"/>
                              </a:lnTo>
                              <a:lnTo>
                                <a:pt x="36" y="114"/>
                              </a:lnTo>
                              <a:lnTo>
                                <a:pt x="36" y="112"/>
                              </a:lnTo>
                              <a:lnTo>
                                <a:pt x="36" y="109"/>
                              </a:lnTo>
                              <a:lnTo>
                                <a:pt x="38" y="107"/>
                              </a:lnTo>
                              <a:lnTo>
                                <a:pt x="38" y="107"/>
                              </a:lnTo>
                              <a:lnTo>
                                <a:pt x="38" y="105"/>
                              </a:lnTo>
                              <a:lnTo>
                                <a:pt x="38" y="102"/>
                              </a:lnTo>
                              <a:lnTo>
                                <a:pt x="41" y="100"/>
                              </a:lnTo>
                              <a:lnTo>
                                <a:pt x="43" y="97"/>
                              </a:lnTo>
                              <a:lnTo>
                                <a:pt x="43" y="95"/>
                              </a:lnTo>
                              <a:lnTo>
                                <a:pt x="43" y="95"/>
                              </a:lnTo>
                              <a:lnTo>
                                <a:pt x="43" y="93"/>
                              </a:lnTo>
                              <a:lnTo>
                                <a:pt x="43" y="90"/>
                              </a:lnTo>
                              <a:lnTo>
                                <a:pt x="43" y="88"/>
                              </a:lnTo>
                              <a:lnTo>
                                <a:pt x="45" y="86"/>
                              </a:lnTo>
                              <a:lnTo>
                                <a:pt x="45" y="86"/>
                              </a:lnTo>
                              <a:lnTo>
                                <a:pt x="45" y="83"/>
                              </a:lnTo>
                              <a:lnTo>
                                <a:pt x="45" y="83"/>
                              </a:lnTo>
                              <a:lnTo>
                                <a:pt x="45" y="81"/>
                              </a:lnTo>
                              <a:lnTo>
                                <a:pt x="45" y="81"/>
                              </a:lnTo>
                              <a:lnTo>
                                <a:pt x="45" y="79"/>
                              </a:lnTo>
                              <a:lnTo>
                                <a:pt x="48" y="74"/>
                              </a:lnTo>
                              <a:lnTo>
                                <a:pt x="48" y="71"/>
                              </a:lnTo>
                              <a:lnTo>
                                <a:pt x="48" y="67"/>
                              </a:lnTo>
                              <a:lnTo>
                                <a:pt x="50" y="64"/>
                              </a:lnTo>
                              <a:lnTo>
                                <a:pt x="50" y="62"/>
                              </a:lnTo>
                              <a:lnTo>
                                <a:pt x="50" y="60"/>
                              </a:lnTo>
                              <a:lnTo>
                                <a:pt x="53" y="57"/>
                              </a:lnTo>
                              <a:lnTo>
                                <a:pt x="53" y="55"/>
                              </a:lnTo>
                              <a:lnTo>
                                <a:pt x="55" y="50"/>
                              </a:lnTo>
                              <a:lnTo>
                                <a:pt x="55" y="48"/>
                              </a:lnTo>
                              <a:lnTo>
                                <a:pt x="57" y="45"/>
                              </a:lnTo>
                              <a:lnTo>
                                <a:pt x="60" y="43"/>
                              </a:lnTo>
                              <a:lnTo>
                                <a:pt x="60" y="41"/>
                              </a:lnTo>
                              <a:lnTo>
                                <a:pt x="62" y="41"/>
                              </a:lnTo>
                              <a:lnTo>
                                <a:pt x="62" y="38"/>
                              </a:lnTo>
                              <a:lnTo>
                                <a:pt x="64" y="34"/>
                              </a:lnTo>
                              <a:lnTo>
                                <a:pt x="67" y="31"/>
                              </a:lnTo>
                              <a:lnTo>
                                <a:pt x="69" y="29"/>
                              </a:lnTo>
                              <a:lnTo>
                                <a:pt x="71" y="27"/>
                              </a:lnTo>
                              <a:lnTo>
                                <a:pt x="76" y="22"/>
                              </a:lnTo>
                              <a:lnTo>
                                <a:pt x="79" y="19"/>
                              </a:lnTo>
                              <a:lnTo>
                                <a:pt x="81" y="17"/>
                              </a:lnTo>
                              <a:lnTo>
                                <a:pt x="83" y="15"/>
                              </a:lnTo>
                              <a:lnTo>
                                <a:pt x="86" y="15"/>
                              </a:lnTo>
                              <a:lnTo>
                                <a:pt x="90" y="12"/>
                              </a:lnTo>
                              <a:lnTo>
                                <a:pt x="93" y="10"/>
                              </a:lnTo>
                              <a:lnTo>
                                <a:pt x="95" y="10"/>
                              </a:lnTo>
                              <a:lnTo>
                                <a:pt x="97" y="8"/>
                              </a:lnTo>
                              <a:lnTo>
                                <a:pt x="102" y="8"/>
                              </a:lnTo>
                              <a:lnTo>
                                <a:pt x="105" y="5"/>
                              </a:lnTo>
                              <a:lnTo>
                                <a:pt x="109" y="5"/>
                              </a:lnTo>
                              <a:lnTo>
                                <a:pt x="112" y="3"/>
                              </a:lnTo>
                              <a:lnTo>
                                <a:pt x="116" y="3"/>
                              </a:lnTo>
                              <a:lnTo>
                                <a:pt x="121" y="3"/>
                              </a:lnTo>
                              <a:lnTo>
                                <a:pt x="124" y="0"/>
                              </a:lnTo>
                              <a:lnTo>
                                <a:pt x="128" y="0"/>
                              </a:lnTo>
                              <a:lnTo>
                                <a:pt x="131" y="0"/>
                              </a:lnTo>
                              <a:lnTo>
                                <a:pt x="135" y="0"/>
                              </a:lnTo>
                              <a:lnTo>
                                <a:pt x="140" y="0"/>
                              </a:lnTo>
                              <a:lnTo>
                                <a:pt x="142" y="0"/>
                              </a:lnTo>
                              <a:lnTo>
                                <a:pt x="147" y="0"/>
                              </a:lnTo>
                              <a:lnTo>
                                <a:pt x="152" y="3"/>
                              </a:lnTo>
                              <a:lnTo>
                                <a:pt x="157" y="3"/>
                              </a:lnTo>
                              <a:lnTo>
                                <a:pt x="159" y="3"/>
                              </a:lnTo>
                              <a:lnTo>
                                <a:pt x="164" y="3"/>
                              </a:lnTo>
                              <a:lnTo>
                                <a:pt x="166" y="5"/>
                              </a:lnTo>
                              <a:lnTo>
                                <a:pt x="171" y="5"/>
                              </a:lnTo>
                              <a:lnTo>
                                <a:pt x="176" y="8"/>
                              </a:lnTo>
                              <a:lnTo>
                                <a:pt x="178" y="10"/>
                              </a:lnTo>
                              <a:lnTo>
                                <a:pt x="183" y="10"/>
                              </a:lnTo>
                              <a:lnTo>
                                <a:pt x="185" y="12"/>
                              </a:lnTo>
                              <a:lnTo>
                                <a:pt x="190" y="15"/>
                              </a:lnTo>
                              <a:lnTo>
                                <a:pt x="192" y="17"/>
                              </a:lnTo>
                              <a:lnTo>
                                <a:pt x="195" y="19"/>
                              </a:lnTo>
                              <a:lnTo>
                                <a:pt x="197" y="19"/>
                              </a:lnTo>
                              <a:lnTo>
                                <a:pt x="199" y="19"/>
                              </a:lnTo>
                              <a:lnTo>
                                <a:pt x="202" y="22"/>
                              </a:lnTo>
                              <a:lnTo>
                                <a:pt x="204" y="24"/>
                              </a:lnTo>
                              <a:lnTo>
                                <a:pt x="206" y="27"/>
                              </a:lnTo>
                              <a:lnTo>
                                <a:pt x="209" y="29"/>
                              </a:lnTo>
                              <a:lnTo>
                                <a:pt x="209" y="31"/>
                              </a:lnTo>
                              <a:lnTo>
                                <a:pt x="211" y="34"/>
                              </a:lnTo>
                              <a:lnTo>
                                <a:pt x="213" y="36"/>
                              </a:lnTo>
                              <a:lnTo>
                                <a:pt x="213" y="38"/>
                              </a:lnTo>
                              <a:lnTo>
                                <a:pt x="216" y="43"/>
                              </a:lnTo>
                              <a:lnTo>
                                <a:pt x="218" y="45"/>
                              </a:lnTo>
                              <a:lnTo>
                                <a:pt x="221" y="50"/>
                              </a:lnTo>
                              <a:lnTo>
                                <a:pt x="221" y="53"/>
                              </a:lnTo>
                              <a:lnTo>
                                <a:pt x="223" y="55"/>
                              </a:lnTo>
                              <a:lnTo>
                                <a:pt x="223" y="57"/>
                              </a:lnTo>
                              <a:lnTo>
                                <a:pt x="223" y="60"/>
                              </a:lnTo>
                              <a:lnTo>
                                <a:pt x="223" y="62"/>
                              </a:lnTo>
                              <a:lnTo>
                                <a:pt x="225" y="64"/>
                              </a:lnTo>
                              <a:lnTo>
                                <a:pt x="225" y="69"/>
                              </a:lnTo>
                              <a:lnTo>
                                <a:pt x="228" y="74"/>
                              </a:lnTo>
                              <a:lnTo>
                                <a:pt x="228" y="76"/>
                              </a:lnTo>
                              <a:lnTo>
                                <a:pt x="228" y="81"/>
                              </a:lnTo>
                              <a:lnTo>
                                <a:pt x="228" y="86"/>
                              </a:lnTo>
                              <a:lnTo>
                                <a:pt x="228" y="86"/>
                              </a:lnTo>
                              <a:lnTo>
                                <a:pt x="230" y="86"/>
                              </a:lnTo>
                              <a:lnTo>
                                <a:pt x="230" y="88"/>
                              </a:lnTo>
                              <a:lnTo>
                                <a:pt x="232" y="90"/>
                              </a:lnTo>
                              <a:lnTo>
                                <a:pt x="232" y="93"/>
                              </a:lnTo>
                              <a:lnTo>
                                <a:pt x="232" y="95"/>
                              </a:lnTo>
                              <a:lnTo>
                                <a:pt x="235" y="95"/>
                              </a:lnTo>
                              <a:lnTo>
                                <a:pt x="235" y="97"/>
                              </a:lnTo>
                              <a:lnTo>
                                <a:pt x="235" y="100"/>
                              </a:lnTo>
                              <a:lnTo>
                                <a:pt x="237" y="105"/>
                              </a:lnTo>
                              <a:lnTo>
                                <a:pt x="237" y="105"/>
                              </a:lnTo>
                              <a:lnTo>
                                <a:pt x="237" y="107"/>
                              </a:lnTo>
                              <a:lnTo>
                                <a:pt x="237" y="107"/>
                              </a:lnTo>
                              <a:lnTo>
                                <a:pt x="237" y="109"/>
                              </a:lnTo>
                              <a:lnTo>
                                <a:pt x="237" y="112"/>
                              </a:lnTo>
                              <a:lnTo>
                                <a:pt x="237" y="112"/>
                              </a:lnTo>
                              <a:lnTo>
                                <a:pt x="235" y="114"/>
                              </a:lnTo>
                              <a:lnTo>
                                <a:pt x="235" y="116"/>
                              </a:lnTo>
                              <a:lnTo>
                                <a:pt x="235" y="119"/>
                              </a:lnTo>
                              <a:lnTo>
                                <a:pt x="235" y="119"/>
                              </a:lnTo>
                              <a:lnTo>
                                <a:pt x="235" y="119"/>
                              </a:lnTo>
                              <a:lnTo>
                                <a:pt x="235" y="121"/>
                              </a:lnTo>
                              <a:lnTo>
                                <a:pt x="239" y="126"/>
                              </a:lnTo>
                              <a:lnTo>
                                <a:pt x="242" y="131"/>
                              </a:lnTo>
                              <a:lnTo>
                                <a:pt x="242" y="133"/>
                              </a:lnTo>
                              <a:lnTo>
                                <a:pt x="244" y="135"/>
                              </a:lnTo>
                              <a:lnTo>
                                <a:pt x="247" y="138"/>
                              </a:lnTo>
                              <a:lnTo>
                                <a:pt x="247" y="142"/>
                              </a:lnTo>
                              <a:lnTo>
                                <a:pt x="249" y="145"/>
                              </a:lnTo>
                              <a:lnTo>
                                <a:pt x="251" y="150"/>
                              </a:lnTo>
                              <a:lnTo>
                                <a:pt x="254" y="152"/>
                              </a:lnTo>
                              <a:lnTo>
                                <a:pt x="254" y="154"/>
                              </a:lnTo>
                              <a:lnTo>
                                <a:pt x="254" y="157"/>
                              </a:lnTo>
                              <a:lnTo>
                                <a:pt x="256" y="159"/>
                              </a:lnTo>
                              <a:lnTo>
                                <a:pt x="256" y="164"/>
                              </a:lnTo>
                              <a:lnTo>
                                <a:pt x="256" y="166"/>
                              </a:lnTo>
                              <a:lnTo>
                                <a:pt x="258" y="171"/>
                              </a:lnTo>
                              <a:lnTo>
                                <a:pt x="258" y="176"/>
                              </a:lnTo>
                              <a:lnTo>
                                <a:pt x="258" y="178"/>
                              </a:lnTo>
                              <a:lnTo>
                                <a:pt x="258" y="180"/>
                              </a:lnTo>
                              <a:lnTo>
                                <a:pt x="258" y="183"/>
                              </a:lnTo>
                              <a:lnTo>
                                <a:pt x="258" y="185"/>
                              </a:lnTo>
                              <a:lnTo>
                                <a:pt x="258" y="187"/>
                              </a:lnTo>
                              <a:lnTo>
                                <a:pt x="258" y="190"/>
                              </a:lnTo>
                              <a:lnTo>
                                <a:pt x="258" y="195"/>
                              </a:lnTo>
                              <a:lnTo>
                                <a:pt x="256" y="197"/>
                              </a:lnTo>
                              <a:lnTo>
                                <a:pt x="256" y="197"/>
                              </a:lnTo>
                              <a:lnTo>
                                <a:pt x="256" y="199"/>
                              </a:lnTo>
                              <a:lnTo>
                                <a:pt x="256" y="199"/>
                              </a:lnTo>
                              <a:lnTo>
                                <a:pt x="254" y="202"/>
                              </a:lnTo>
                              <a:lnTo>
                                <a:pt x="254" y="202"/>
                              </a:lnTo>
                              <a:lnTo>
                                <a:pt x="254" y="204"/>
                              </a:lnTo>
                              <a:lnTo>
                                <a:pt x="251" y="204"/>
                              </a:lnTo>
                              <a:lnTo>
                                <a:pt x="251" y="204"/>
                              </a:lnTo>
                              <a:lnTo>
                                <a:pt x="251" y="206"/>
                              </a:lnTo>
                              <a:lnTo>
                                <a:pt x="249" y="206"/>
                              </a:lnTo>
                              <a:lnTo>
                                <a:pt x="249" y="206"/>
                              </a:lnTo>
                              <a:lnTo>
                                <a:pt x="249" y="206"/>
                              </a:lnTo>
                              <a:lnTo>
                                <a:pt x="247" y="206"/>
                              </a:lnTo>
                              <a:lnTo>
                                <a:pt x="247" y="206"/>
                              </a:lnTo>
                              <a:lnTo>
                                <a:pt x="247" y="204"/>
                              </a:lnTo>
                              <a:lnTo>
                                <a:pt x="244" y="204"/>
                              </a:lnTo>
                              <a:lnTo>
                                <a:pt x="244" y="204"/>
                              </a:lnTo>
                              <a:lnTo>
                                <a:pt x="244" y="204"/>
                              </a:lnTo>
                              <a:lnTo>
                                <a:pt x="242" y="204"/>
                              </a:lnTo>
                              <a:lnTo>
                                <a:pt x="242" y="202"/>
                              </a:lnTo>
                              <a:lnTo>
                                <a:pt x="239" y="199"/>
                              </a:lnTo>
                              <a:lnTo>
                                <a:pt x="239" y="197"/>
                              </a:lnTo>
                              <a:lnTo>
                                <a:pt x="237" y="197"/>
                              </a:lnTo>
                              <a:lnTo>
                                <a:pt x="237" y="195"/>
                              </a:lnTo>
                              <a:lnTo>
                                <a:pt x="235" y="192"/>
                              </a:lnTo>
                              <a:lnTo>
                                <a:pt x="235" y="187"/>
                              </a:lnTo>
                              <a:lnTo>
                                <a:pt x="235" y="187"/>
                              </a:lnTo>
                              <a:lnTo>
                                <a:pt x="232" y="187"/>
                              </a:lnTo>
                              <a:lnTo>
                                <a:pt x="232" y="190"/>
                              </a:lnTo>
                              <a:lnTo>
                                <a:pt x="232" y="190"/>
                              </a:lnTo>
                              <a:lnTo>
                                <a:pt x="232" y="190"/>
                              </a:lnTo>
                              <a:lnTo>
                                <a:pt x="230" y="195"/>
                              </a:lnTo>
                              <a:lnTo>
                                <a:pt x="228" y="199"/>
                              </a:lnTo>
                              <a:lnTo>
                                <a:pt x="228" y="204"/>
                              </a:lnTo>
                              <a:lnTo>
                                <a:pt x="225" y="206"/>
                              </a:lnTo>
                              <a:lnTo>
                                <a:pt x="223" y="209"/>
                              </a:lnTo>
                              <a:lnTo>
                                <a:pt x="221" y="211"/>
                              </a:lnTo>
                              <a:lnTo>
                                <a:pt x="218" y="216"/>
                              </a:lnTo>
                              <a:lnTo>
                                <a:pt x="218" y="216"/>
                              </a:lnTo>
                              <a:lnTo>
                                <a:pt x="216" y="218"/>
                              </a:lnTo>
                              <a:lnTo>
                                <a:pt x="213" y="221"/>
                              </a:lnTo>
                              <a:lnTo>
                                <a:pt x="213" y="221"/>
                              </a:lnTo>
                              <a:lnTo>
                                <a:pt x="213" y="223"/>
                              </a:lnTo>
                              <a:lnTo>
                                <a:pt x="216" y="223"/>
                              </a:lnTo>
                              <a:lnTo>
                                <a:pt x="223" y="225"/>
                              </a:lnTo>
                              <a:lnTo>
                                <a:pt x="225" y="228"/>
                              </a:lnTo>
                              <a:lnTo>
                                <a:pt x="228" y="230"/>
                              </a:lnTo>
                              <a:lnTo>
                                <a:pt x="230" y="232"/>
                              </a:lnTo>
                              <a:lnTo>
                                <a:pt x="232" y="232"/>
                              </a:lnTo>
                              <a:lnTo>
                                <a:pt x="235" y="235"/>
                              </a:lnTo>
                              <a:lnTo>
                                <a:pt x="235" y="235"/>
                              </a:lnTo>
                              <a:lnTo>
                                <a:pt x="235" y="237"/>
                              </a:lnTo>
                              <a:lnTo>
                                <a:pt x="237" y="237"/>
                              </a:lnTo>
                              <a:lnTo>
                                <a:pt x="237" y="239"/>
                              </a:lnTo>
                              <a:lnTo>
                                <a:pt x="237" y="239"/>
                              </a:lnTo>
                              <a:lnTo>
                                <a:pt x="237" y="242"/>
                              </a:lnTo>
                              <a:lnTo>
                                <a:pt x="237" y="242"/>
                              </a:lnTo>
                              <a:lnTo>
                                <a:pt x="237" y="244"/>
                              </a:lnTo>
                              <a:lnTo>
                                <a:pt x="237" y="244"/>
                              </a:lnTo>
                              <a:lnTo>
                                <a:pt x="237" y="244"/>
                              </a:lnTo>
                              <a:lnTo>
                                <a:pt x="237" y="247"/>
                              </a:lnTo>
                              <a:lnTo>
                                <a:pt x="237" y="247"/>
                              </a:lnTo>
                              <a:lnTo>
                                <a:pt x="237" y="247"/>
                              </a:lnTo>
                              <a:lnTo>
                                <a:pt x="235" y="249"/>
                              </a:lnTo>
                              <a:lnTo>
                                <a:pt x="235" y="251"/>
                              </a:lnTo>
                              <a:lnTo>
                                <a:pt x="232" y="251"/>
                              </a:lnTo>
                              <a:lnTo>
                                <a:pt x="232" y="251"/>
                              </a:lnTo>
                              <a:lnTo>
                                <a:pt x="230" y="254"/>
                              </a:lnTo>
                              <a:lnTo>
                                <a:pt x="228" y="254"/>
                              </a:lnTo>
                              <a:lnTo>
                                <a:pt x="225" y="256"/>
                              </a:lnTo>
                              <a:lnTo>
                                <a:pt x="223" y="256"/>
                              </a:lnTo>
                              <a:lnTo>
                                <a:pt x="221" y="258"/>
                              </a:lnTo>
                              <a:lnTo>
                                <a:pt x="221" y="258"/>
                              </a:lnTo>
                              <a:lnTo>
                                <a:pt x="218" y="258"/>
                              </a:lnTo>
                              <a:lnTo>
                                <a:pt x="216" y="258"/>
                              </a:lnTo>
                              <a:lnTo>
                                <a:pt x="213" y="261"/>
                              </a:lnTo>
                              <a:lnTo>
                                <a:pt x="209" y="261"/>
                              </a:lnTo>
                              <a:lnTo>
                                <a:pt x="206" y="261"/>
                              </a:lnTo>
                              <a:lnTo>
                                <a:pt x="202" y="261"/>
                              </a:lnTo>
                              <a:lnTo>
                                <a:pt x="199" y="261"/>
                              </a:lnTo>
                              <a:lnTo>
                                <a:pt x="195" y="261"/>
                              </a:lnTo>
                              <a:lnTo>
                                <a:pt x="192" y="261"/>
                              </a:lnTo>
                              <a:lnTo>
                                <a:pt x="187" y="261"/>
                              </a:lnTo>
                              <a:lnTo>
                                <a:pt x="183" y="261"/>
                              </a:lnTo>
                              <a:lnTo>
                                <a:pt x="180" y="261"/>
                              </a:lnTo>
                              <a:lnTo>
                                <a:pt x="176" y="261"/>
                              </a:lnTo>
                              <a:lnTo>
                                <a:pt x="171" y="261"/>
                              </a:lnTo>
                              <a:lnTo>
                                <a:pt x="168" y="261"/>
                              </a:lnTo>
                              <a:lnTo>
                                <a:pt x="164" y="258"/>
                              </a:lnTo>
                              <a:lnTo>
                                <a:pt x="159" y="258"/>
                              </a:lnTo>
                              <a:lnTo>
                                <a:pt x="157" y="256"/>
                              </a:lnTo>
                              <a:lnTo>
                                <a:pt x="152" y="256"/>
                              </a:lnTo>
                              <a:lnTo>
                                <a:pt x="147" y="254"/>
                              </a:lnTo>
                              <a:lnTo>
                                <a:pt x="145" y="254"/>
                              </a:lnTo>
                              <a:lnTo>
                                <a:pt x="142" y="254"/>
                              </a:lnTo>
                              <a:lnTo>
                                <a:pt x="142" y="251"/>
                              </a:lnTo>
                              <a:lnTo>
                                <a:pt x="142" y="251"/>
                              </a:lnTo>
                              <a:lnTo>
                                <a:pt x="140" y="251"/>
                              </a:lnTo>
                              <a:lnTo>
                                <a:pt x="138" y="251"/>
                              </a:lnTo>
                              <a:lnTo>
                                <a:pt x="133" y="251"/>
                              </a:lnTo>
                              <a:lnTo>
                                <a:pt x="133" y="251"/>
                              </a:lnTo>
                              <a:lnTo>
                                <a:pt x="131" y="251"/>
                              </a:lnTo>
                              <a:lnTo>
                                <a:pt x="128" y="254"/>
                              </a:lnTo>
                              <a:lnTo>
                                <a:pt x="126" y="254"/>
                              </a:lnTo>
                              <a:lnTo>
                                <a:pt x="124" y="256"/>
                              </a:lnTo>
                              <a:lnTo>
                                <a:pt x="119" y="258"/>
                              </a:lnTo>
                              <a:lnTo>
                                <a:pt x="119" y="258"/>
                              </a:lnTo>
                              <a:lnTo>
                                <a:pt x="116" y="258"/>
                              </a:lnTo>
                              <a:lnTo>
                                <a:pt x="112" y="261"/>
                              </a:lnTo>
                              <a:lnTo>
                                <a:pt x="109" y="261"/>
                              </a:lnTo>
                              <a:lnTo>
                                <a:pt x="107" y="263"/>
                              </a:lnTo>
                              <a:lnTo>
                                <a:pt x="102" y="263"/>
                              </a:lnTo>
                              <a:lnTo>
                                <a:pt x="100" y="263"/>
                              </a:lnTo>
                              <a:lnTo>
                                <a:pt x="97" y="263"/>
                              </a:lnTo>
                              <a:lnTo>
                                <a:pt x="95" y="263"/>
                              </a:lnTo>
                              <a:lnTo>
                                <a:pt x="93" y="263"/>
                              </a:lnTo>
                              <a:lnTo>
                                <a:pt x="90" y="263"/>
                              </a:lnTo>
                              <a:lnTo>
                                <a:pt x="86" y="263"/>
                              </a:lnTo>
                              <a:lnTo>
                                <a:pt x="81" y="263"/>
                              </a:lnTo>
                              <a:lnTo>
                                <a:pt x="74" y="263"/>
                              </a:lnTo>
                              <a:lnTo>
                                <a:pt x="67" y="263"/>
                              </a:lnTo>
                              <a:lnTo>
                                <a:pt x="64" y="263"/>
                              </a:lnTo>
                              <a:lnTo>
                                <a:pt x="60" y="263"/>
                              </a:lnTo>
                              <a:lnTo>
                                <a:pt x="57" y="261"/>
                              </a:lnTo>
                              <a:lnTo>
                                <a:pt x="55" y="261"/>
                              </a:lnTo>
                              <a:lnTo>
                                <a:pt x="50" y="261"/>
                              </a:lnTo>
                              <a:lnTo>
                                <a:pt x="48" y="258"/>
                              </a:lnTo>
                              <a:lnTo>
                                <a:pt x="45" y="258"/>
                              </a:lnTo>
                              <a:lnTo>
                                <a:pt x="43" y="258"/>
                              </a:lnTo>
                              <a:lnTo>
                                <a:pt x="41" y="256"/>
                              </a:lnTo>
                              <a:lnTo>
                                <a:pt x="38" y="256"/>
                              </a:lnTo>
                              <a:lnTo>
                                <a:pt x="36" y="254"/>
                              </a:lnTo>
                              <a:lnTo>
                                <a:pt x="36" y="254"/>
                              </a:lnTo>
                              <a:lnTo>
                                <a:pt x="36" y="251"/>
                              </a:lnTo>
                              <a:lnTo>
                                <a:pt x="34" y="251"/>
                              </a:lnTo>
                              <a:lnTo>
                                <a:pt x="34" y="251"/>
                              </a:lnTo>
                              <a:lnTo>
                                <a:pt x="34" y="249"/>
                              </a:lnTo>
                              <a:lnTo>
                                <a:pt x="34" y="249"/>
                              </a:lnTo>
                              <a:lnTo>
                                <a:pt x="34" y="247"/>
                              </a:lnTo>
                              <a:lnTo>
                                <a:pt x="31" y="247"/>
                              </a:lnTo>
                              <a:lnTo>
                                <a:pt x="31" y="244"/>
                              </a:lnTo>
                              <a:lnTo>
                                <a:pt x="31" y="244"/>
                              </a:lnTo>
                              <a:lnTo>
                                <a:pt x="31" y="242"/>
                              </a:lnTo>
                              <a:lnTo>
                                <a:pt x="31" y="242"/>
                              </a:lnTo>
                              <a:lnTo>
                                <a:pt x="34" y="239"/>
                              </a:lnTo>
                              <a:lnTo>
                                <a:pt x="34" y="239"/>
                              </a:lnTo>
                              <a:lnTo>
                                <a:pt x="34" y="239"/>
                              </a:lnTo>
                              <a:lnTo>
                                <a:pt x="34" y="237"/>
                              </a:lnTo>
                              <a:lnTo>
                                <a:pt x="34" y="237"/>
                              </a:lnTo>
                              <a:lnTo>
                                <a:pt x="34" y="235"/>
                              </a:lnTo>
                              <a:lnTo>
                                <a:pt x="34" y="232"/>
                              </a:lnTo>
                              <a:lnTo>
                                <a:pt x="36" y="232"/>
                              </a:lnTo>
                              <a:lnTo>
                                <a:pt x="36" y="232"/>
                              </a:lnTo>
                              <a:lnTo>
                                <a:pt x="36" y="230"/>
                              </a:lnTo>
                              <a:lnTo>
                                <a:pt x="38" y="230"/>
                              </a:lnTo>
                              <a:lnTo>
                                <a:pt x="38" y="230"/>
                              </a:lnTo>
                              <a:lnTo>
                                <a:pt x="38" y="228"/>
                              </a:lnTo>
                              <a:lnTo>
                                <a:pt x="41" y="228"/>
                              </a:lnTo>
                              <a:lnTo>
                                <a:pt x="41" y="228"/>
                              </a:lnTo>
                              <a:lnTo>
                                <a:pt x="43" y="225"/>
                              </a:lnTo>
                              <a:lnTo>
                                <a:pt x="45" y="225"/>
                              </a:lnTo>
                              <a:lnTo>
                                <a:pt x="45" y="225"/>
                              </a:lnTo>
                              <a:lnTo>
                                <a:pt x="48" y="225"/>
                              </a:lnTo>
                              <a:lnTo>
                                <a:pt x="50" y="225"/>
                              </a:lnTo>
                              <a:lnTo>
                                <a:pt x="53" y="225"/>
                              </a:lnTo>
                              <a:lnTo>
                                <a:pt x="55" y="225"/>
                              </a:lnTo>
                              <a:lnTo>
                                <a:pt x="55" y="225"/>
                              </a:lnTo>
                              <a:lnTo>
                                <a:pt x="55" y="225"/>
                              </a:lnTo>
                              <a:lnTo>
                                <a:pt x="55" y="223"/>
                              </a:lnTo>
                              <a:lnTo>
                                <a:pt x="55" y="223"/>
                              </a:lnTo>
                              <a:lnTo>
                                <a:pt x="55" y="223"/>
                              </a:lnTo>
                              <a:lnTo>
                                <a:pt x="53" y="223"/>
                              </a:lnTo>
                              <a:lnTo>
                                <a:pt x="50" y="221"/>
                              </a:lnTo>
                              <a:lnTo>
                                <a:pt x="48" y="218"/>
                              </a:lnTo>
                              <a:lnTo>
                                <a:pt x="45" y="216"/>
                              </a:lnTo>
                              <a:lnTo>
                                <a:pt x="43" y="213"/>
                              </a:lnTo>
                              <a:lnTo>
                                <a:pt x="41" y="211"/>
                              </a:lnTo>
                              <a:lnTo>
                                <a:pt x="38" y="209"/>
                              </a:lnTo>
                              <a:lnTo>
                                <a:pt x="38" y="206"/>
                              </a:lnTo>
                              <a:lnTo>
                                <a:pt x="36" y="204"/>
                              </a:lnTo>
                              <a:lnTo>
                                <a:pt x="36" y="202"/>
                              </a:lnTo>
                              <a:lnTo>
                                <a:pt x="34" y="199"/>
                              </a:lnTo>
                              <a:lnTo>
                                <a:pt x="34" y="199"/>
                              </a:lnTo>
                              <a:lnTo>
                                <a:pt x="31" y="197"/>
                              </a:lnTo>
                              <a:lnTo>
                                <a:pt x="31" y="192"/>
                              </a:lnTo>
                              <a:lnTo>
                                <a:pt x="29" y="190"/>
                              </a:lnTo>
                              <a:lnTo>
                                <a:pt x="29" y="187"/>
                              </a:lnTo>
                              <a:lnTo>
                                <a:pt x="29" y="185"/>
                              </a:lnTo>
                              <a:lnTo>
                                <a:pt x="29" y="185"/>
                              </a:lnTo>
                              <a:lnTo>
                                <a:pt x="29" y="185"/>
                              </a:lnTo>
                              <a:lnTo>
                                <a:pt x="26" y="185"/>
                              </a:lnTo>
                              <a:lnTo>
                                <a:pt x="26" y="185"/>
                              </a:lnTo>
                              <a:lnTo>
                                <a:pt x="26" y="185"/>
                              </a:lnTo>
                              <a:lnTo>
                                <a:pt x="26" y="185"/>
                              </a:lnTo>
                              <a:lnTo>
                                <a:pt x="26" y="185"/>
                              </a:lnTo>
                              <a:lnTo>
                                <a:pt x="26" y="185"/>
                              </a:lnTo>
                              <a:lnTo>
                                <a:pt x="26" y="187"/>
                              </a:lnTo>
                              <a:lnTo>
                                <a:pt x="26" y="187"/>
                              </a:lnTo>
                              <a:lnTo>
                                <a:pt x="24" y="190"/>
                              </a:lnTo>
                              <a:lnTo>
                                <a:pt x="24" y="192"/>
                              </a:lnTo>
                              <a:lnTo>
                                <a:pt x="22" y="192"/>
                              </a:lnTo>
                              <a:lnTo>
                                <a:pt x="22" y="195"/>
                              </a:lnTo>
                              <a:lnTo>
                                <a:pt x="19" y="197"/>
                              </a:lnTo>
                              <a:lnTo>
                                <a:pt x="19" y="197"/>
                              </a:lnTo>
                              <a:lnTo>
                                <a:pt x="17" y="199"/>
                              </a:lnTo>
                              <a:lnTo>
                                <a:pt x="15" y="199"/>
                              </a:lnTo>
                              <a:lnTo>
                                <a:pt x="15" y="202"/>
                              </a:lnTo>
                              <a:lnTo>
                                <a:pt x="12" y="202"/>
                              </a:lnTo>
                              <a:lnTo>
                                <a:pt x="10" y="204"/>
                              </a:lnTo>
                              <a:lnTo>
                                <a:pt x="8" y="204"/>
                              </a:lnTo>
                              <a:lnTo>
                                <a:pt x="5" y="204"/>
                              </a:lnTo>
                              <a:lnTo>
                                <a:pt x="5" y="204"/>
                              </a:lnTo>
                              <a:lnTo>
                                <a:pt x="5" y="204"/>
                              </a:lnTo>
                              <a:lnTo>
                                <a:pt x="5" y="204"/>
                              </a:lnTo>
                              <a:lnTo>
                                <a:pt x="5" y="202"/>
                              </a:lnTo>
                              <a:lnTo>
                                <a:pt x="5" y="202"/>
                              </a:lnTo>
                              <a:lnTo>
                                <a:pt x="3" y="199"/>
                              </a:lnTo>
                              <a:lnTo>
                                <a:pt x="3" y="199"/>
                              </a:lnTo>
                              <a:lnTo>
                                <a:pt x="3" y="197"/>
                              </a:lnTo>
                              <a:lnTo>
                                <a:pt x="3" y="197"/>
                              </a:lnTo>
                              <a:lnTo>
                                <a:pt x="3" y="195"/>
                              </a:lnTo>
                              <a:lnTo>
                                <a:pt x="0" y="192"/>
                              </a:lnTo>
                              <a:lnTo>
                                <a:pt x="0" y="190"/>
                              </a:lnTo>
                              <a:lnTo>
                                <a:pt x="0" y="187"/>
                              </a:lnTo>
                              <a:lnTo>
                                <a:pt x="0" y="183"/>
                              </a:lnTo>
                              <a:lnTo>
                                <a:pt x="0" y="178"/>
                              </a:lnTo>
                              <a:lnTo>
                                <a:pt x="3" y="176"/>
                              </a:lnTo>
                              <a:lnTo>
                                <a:pt x="3" y="173"/>
                              </a:lnTo>
                              <a:lnTo>
                                <a:pt x="3" y="171"/>
                              </a:lnTo>
                              <a:lnTo>
                                <a:pt x="3" y="168"/>
                              </a:lnTo>
                              <a:lnTo>
                                <a:pt x="5" y="164"/>
                              </a:lnTo>
                              <a:lnTo>
                                <a:pt x="5" y="161"/>
                              </a:lnTo>
                              <a:lnTo>
                                <a:pt x="5" y="159"/>
                              </a:lnTo>
                              <a:lnTo>
                                <a:pt x="8" y="157"/>
                              </a:lnTo>
                              <a:lnTo>
                                <a:pt x="10" y="152"/>
                              </a:lnTo>
                              <a:lnTo>
                                <a:pt x="10" y="150"/>
                              </a:lnTo>
                              <a:lnTo>
                                <a:pt x="12" y="147"/>
                              </a:lnTo>
                              <a:lnTo>
                                <a:pt x="15" y="145"/>
                              </a:lnTo>
                              <a:lnTo>
                                <a:pt x="17" y="140"/>
                              </a:lnTo>
                              <a:lnTo>
                                <a:pt x="19" y="138"/>
                              </a:lnTo>
                              <a:lnTo>
                                <a:pt x="19" y="135"/>
                              </a:lnTo>
                              <a:lnTo>
                                <a:pt x="22" y="133"/>
                              </a:lnTo>
                              <a:lnTo>
                                <a:pt x="24" y="131"/>
                              </a:lnTo>
                              <a:lnTo>
                                <a:pt x="26" y="128"/>
                              </a:lnTo>
                              <a:lnTo>
                                <a:pt x="26" y="128"/>
                              </a:lnTo>
                              <a:lnTo>
                                <a:pt x="29" y="126"/>
                              </a:lnTo>
                              <a:lnTo>
                                <a:pt x="31" y="124"/>
                              </a:lnTo>
                              <a:lnTo>
                                <a:pt x="34" y="121"/>
                              </a:lnTo>
                              <a:lnTo>
                                <a:pt x="38" y="119"/>
                              </a:lnTo>
                              <a:lnTo>
                                <a:pt x="38" y="11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244.95pt;margin-top:559.75pt;height:31.1pt;width:30.5pt;z-index:251700224;mso-width-relative:page;mso-height-relative:page;" fillcolor="#2A3D52 [3204]" filled="t" stroked="f" coordsize="258,263" o:gfxdata="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" path="m38,119l38,116,38,116,36,114,36,114,36,112,36,109,38,107,38,107,38,105,38,102,41,100,43,97,43,95,43,95,43,93,43,90,43,88,45,86,45,86,45,83,45,83,45,81,45,81,45,79,48,74,48,71,48,67,50,64,50,62,50,60,53,57,53,55,55,50,55,48,57,45,60,43,60,41,62,41,62,38,64,34,67,31,69,29,71,27,76,22,79,19,81,17,83,15,86,15,90,12,93,10,95,10,97,8,102,8,105,5,109,5,112,3,116,3,121,3,124,0,128,0,131,0,135,0,140,0,142,0,147,0,152,3,157,3,159,3,164,3,166,5,171,5,176,8,178,10,183,10,185,12,190,15,192,17,195,19,197,19,199,19,202,22,204,24,206,27,209,29,209,31,211,34,213,36,213,38,216,43,218,45,221,50,221,53,223,55,223,57,223,60,223,62,225,64,225,69,228,74,228,76,228,81,228,86,228,86,230,86,230,88,232,90,232,93,232,95,235,95,235,97,235,100,237,105,237,105,237,107,237,107,237,109,237,112,237,112,235,114,235,116,235,119,235,119,235,119,235,121,239,126,242,131,242,133,244,135,247,138,247,142,249,145,251,150,254,152,254,154,254,157,256,159,256,164,256,166,258,171,258,176,258,178,258,180,258,183,258,185,258,187,258,190,258,195,256,197,256,197,256,199,256,199,254,202,254,202,254,204,251,204,251,204,251,206,249,206,249,206,249,206,247,206,247,206,247,204,244,204,244,204,244,204,242,204,242,202,239,199,239,197,237,197,237,195,235,192,235,187,235,187,232,187,232,190,232,190,232,190,230,195,228,199,228,204,225,206,223,209,221,211,218,216,218,216,216,218,213,221,213,221,213,223,216,223,223,225,225,228,228,230,230,232,232,232,235,235,235,235,235,237,237,237,237,239,237,239,237,242,237,242,237,244,237,244,237,244,237,247,237,247,237,247,235,249,235,251,232,251,232,251,230,254,228,254,225,256,223,256,221,258,221,258,218,258,216,258,213,261,209,261,206,261,202,261,199,261,195,261,192,261,187,261,183,261,180,261,176,261,171,261,168,261,164,258,159,258,157,256,152,256,147,254,145,254,142,254,142,251,142,251,140,251,138,251,133,251,133,251,131,251,128,254,126,254,124,256,119,258,119,258,116,258,112,261,109,261,107,263,102,263,100,263,97,263,95,263,93,263,90,263,86,263,81,263,74,263,67,263,64,263,60,263,57,261,55,261,50,261,48,258,45,258,43,258,41,256,38,256,36,254,36,254,36,251,34,251,34,251,34,249,34,249,34,247,31,247,31,244,31,244,31,242,31,242,34,239,34,239,34,239,34,237,34,237,34,235,34,232,36,232,36,232,36,230,38,230,38,230,38,228,41,228,41,228,43,225,45,225,45,225,48,225,50,225,53,225,55,225,55,225,55,225,55,223,55,223,55,223,53,223,50,221,48,218,45,216,43,213,41,211,38,209,38,206,36,204,36,202,34,199,34,199,31,197,31,192,29,190,29,187,29,185,29,185,29,185,26,185,26,185,26,185,26,185,26,185,26,185,26,187,26,187,24,190,24,192,22,192,22,195,19,197,19,197,17,199,15,199,15,202,12,202,10,204,8,204,5,204,5,204,5,204,5,204,5,202,5,202,3,199,3,199,3,197,3,197,3,195,0,192,0,190,0,187,0,183,0,178,3,176,3,173,3,171,3,168,5,164,5,161,5,159,8,157,10,152,10,150,12,147,15,145,17,140,19,138,19,135,22,133,24,131,26,128,26,128,29,126,31,124,34,121,38,119,38,119xe">
                <v:path o:connectlocs="54078,163738;64594,142707;67598,124681;72104,100646;82620,72104;100646,46567;129188,22532;163738,7510;202795,0;246358,4506;285415,22532;309450,40559;327476,67598;337991,96139;345502,129188;353013,150218;356018,168244;359022,189275;377048,225327;387564,256873;387564,285415;381555,303441;374044,309450;363529,306446;353013,280908;342498,298935;324472,327476;342498,345502;356018,359022;356018,371040;345502,381555;324472,387564;288419,392070;246358,387564;213310,377048;192279,381555;163738,392070;135196,395075;85624,392070;57083,384559;51074,374044;51074,359022;54078,348507;61589,342498;82620,337991;75109,331983;54078,306446;43563,280908;39056,277904;33048,288419;18026,303441;7510,303441;0,288419;4506,256873;15021,225327;36052,196786;57083,178760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2002155</wp:posOffset>
                </wp:positionH>
                <wp:positionV relativeFrom="paragraph">
                  <wp:posOffset>7149465</wp:posOffset>
                </wp:positionV>
                <wp:extent cx="228600" cy="226695"/>
                <wp:effectExtent l="0" t="0" r="635" b="1905"/>
                <wp:wrapNone/>
                <wp:docPr id="44" name="Freefor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332" cy="226830"/>
                        </a:xfrm>
                        <a:custGeom>
                          <a:avLst/>
                          <a:gdLst>
                            <a:gd name="T0" fmla="*/ 32 w 64"/>
                            <a:gd name="T1" fmla="*/ 0 h 64"/>
                            <a:gd name="T2" fmla="*/ 0 w 64"/>
                            <a:gd name="T3" fmla="*/ 32 h 64"/>
                            <a:gd name="T4" fmla="*/ 3 w 64"/>
                            <a:gd name="T5" fmla="*/ 47 h 64"/>
                            <a:gd name="T6" fmla="*/ 7 w 64"/>
                            <a:gd name="T7" fmla="*/ 48 h 64"/>
                            <a:gd name="T8" fmla="*/ 8 w 64"/>
                            <a:gd name="T9" fmla="*/ 44 h 64"/>
                            <a:gd name="T10" fmla="*/ 5 w 64"/>
                            <a:gd name="T11" fmla="*/ 32 h 64"/>
                            <a:gd name="T12" fmla="*/ 32 w 64"/>
                            <a:gd name="T13" fmla="*/ 5 h 64"/>
                            <a:gd name="T14" fmla="*/ 59 w 64"/>
                            <a:gd name="T15" fmla="*/ 32 h 64"/>
                            <a:gd name="T16" fmla="*/ 32 w 64"/>
                            <a:gd name="T17" fmla="*/ 59 h 64"/>
                            <a:gd name="T18" fmla="*/ 26 w 64"/>
                            <a:gd name="T19" fmla="*/ 58 h 64"/>
                            <a:gd name="T20" fmla="*/ 23 w 64"/>
                            <a:gd name="T21" fmla="*/ 60 h 64"/>
                            <a:gd name="T22" fmla="*/ 25 w 64"/>
                            <a:gd name="T23" fmla="*/ 64 h 64"/>
                            <a:gd name="T24" fmla="*/ 32 w 64"/>
                            <a:gd name="T25" fmla="*/ 64 h 64"/>
                            <a:gd name="T26" fmla="*/ 64 w 64"/>
                            <a:gd name="T27" fmla="*/ 32 h 64"/>
                            <a:gd name="T28" fmla="*/ 32 w 64"/>
                            <a:gd name="T29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4" h="64">
                              <a:moveTo>
                                <a:pt x="32" y="0"/>
                              </a:moveTo>
                              <a:cubicBezTo>
                                <a:pt x="14" y="0"/>
                                <a:pt x="0" y="14"/>
                                <a:pt x="0" y="32"/>
                              </a:cubicBezTo>
                              <a:cubicBezTo>
                                <a:pt x="0" y="37"/>
                                <a:pt x="1" y="42"/>
                                <a:pt x="3" y="47"/>
                              </a:cubicBezTo>
                              <a:cubicBezTo>
                                <a:pt x="4" y="48"/>
                                <a:pt x="6" y="49"/>
                                <a:pt x="7" y="48"/>
                              </a:cubicBezTo>
                              <a:cubicBezTo>
                                <a:pt x="8" y="47"/>
                                <a:pt x="9" y="46"/>
                                <a:pt x="8" y="44"/>
                              </a:cubicBezTo>
                              <a:cubicBezTo>
                                <a:pt x="6" y="40"/>
                                <a:pt x="5" y="36"/>
                                <a:pt x="5" y="32"/>
                              </a:cubicBezTo>
                              <a:cubicBezTo>
                                <a:pt x="5" y="17"/>
                                <a:pt x="17" y="5"/>
                                <a:pt x="32" y="5"/>
                              </a:cubicBezTo>
                              <a:cubicBezTo>
                                <a:pt x="47" y="5"/>
                                <a:pt x="59" y="17"/>
                                <a:pt x="59" y="32"/>
                              </a:cubicBezTo>
                              <a:cubicBezTo>
                                <a:pt x="59" y="47"/>
                                <a:pt x="47" y="59"/>
                                <a:pt x="32" y="59"/>
                              </a:cubicBezTo>
                              <a:cubicBezTo>
                                <a:pt x="30" y="59"/>
                                <a:pt x="28" y="58"/>
                                <a:pt x="26" y="58"/>
                              </a:cubicBezTo>
                              <a:cubicBezTo>
                                <a:pt x="24" y="58"/>
                                <a:pt x="23" y="59"/>
                                <a:pt x="23" y="60"/>
                              </a:cubicBezTo>
                              <a:cubicBezTo>
                                <a:pt x="22" y="62"/>
                                <a:pt x="23" y="63"/>
                                <a:pt x="25" y="64"/>
                              </a:cubicBezTo>
                              <a:cubicBezTo>
                                <a:pt x="27" y="64"/>
                                <a:pt x="30" y="64"/>
                                <a:pt x="32" y="64"/>
                              </a:cubicBezTo>
                              <a:cubicBezTo>
                                <a:pt x="50" y="64"/>
                                <a:pt x="64" y="50"/>
                                <a:pt x="64" y="32"/>
                              </a:cubicBezTo>
                              <a:cubicBezTo>
                                <a:pt x="64" y="14"/>
                                <a:pt x="50" y="0"/>
                                <a:pt x="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8" o:spid="_x0000_s1026" o:spt="100" style="position:absolute;left:0pt;margin-left:157.65pt;margin-top:562.95pt;height:17.85pt;width:18pt;z-index:251701248;mso-width-relative:page;mso-height-relative:page;" fillcolor="#2A3D52 [3204]" filled="t" stroked="f" coordsize="64,64" o:gfxdata="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" path="m32,0c14,0,0,14,0,32c0,37,1,42,3,47c4,48,6,49,7,48c8,47,9,46,8,44c6,40,5,36,5,32c5,17,17,5,32,5c47,5,59,17,59,32c59,47,47,59,32,59c30,59,28,58,26,58c24,58,23,59,23,60c22,62,23,63,25,64c27,64,30,64,32,64c50,64,64,50,64,32c64,14,50,0,32,0xe">
                <v:path o:connectlocs="114166,0;0,113415;10703,166578;24973,170122;28541,155945;17838,113415;114166,17721;210493,113415;114166,209108;92759,205564;82056,212653;89192,226830;114166,226830;228332,113415;114166,0" o:connectangles="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2006600</wp:posOffset>
                </wp:positionH>
                <wp:positionV relativeFrom="paragraph">
                  <wp:posOffset>7223125</wp:posOffset>
                </wp:positionV>
                <wp:extent cx="148590" cy="285115"/>
                <wp:effectExtent l="0" t="0" r="3810" b="635"/>
                <wp:wrapNone/>
                <wp:docPr id="45" name="Freefor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716" cy="285415"/>
                        </a:xfrm>
                        <a:custGeom>
                          <a:avLst/>
                          <a:gdLst>
                            <a:gd name="T0" fmla="*/ 25 w 42"/>
                            <a:gd name="T1" fmla="*/ 19 h 80"/>
                            <a:gd name="T2" fmla="*/ 31 w 42"/>
                            <a:gd name="T3" fmla="*/ 21 h 80"/>
                            <a:gd name="T4" fmla="*/ 42 w 42"/>
                            <a:gd name="T5" fmla="*/ 10 h 80"/>
                            <a:gd name="T6" fmla="*/ 31 w 42"/>
                            <a:gd name="T7" fmla="*/ 0 h 80"/>
                            <a:gd name="T8" fmla="*/ 21 w 42"/>
                            <a:gd name="T9" fmla="*/ 10 h 80"/>
                            <a:gd name="T10" fmla="*/ 22 w 42"/>
                            <a:gd name="T11" fmla="*/ 15 h 80"/>
                            <a:gd name="T12" fmla="*/ 14 w 42"/>
                            <a:gd name="T13" fmla="*/ 24 h 80"/>
                            <a:gd name="T14" fmla="*/ 2 w 42"/>
                            <a:gd name="T15" fmla="*/ 76 h 80"/>
                            <a:gd name="T16" fmla="*/ 5 w 42"/>
                            <a:gd name="T17" fmla="*/ 80 h 80"/>
                            <a:gd name="T18" fmla="*/ 5 w 42"/>
                            <a:gd name="T19" fmla="*/ 80 h 80"/>
                            <a:gd name="T20" fmla="*/ 8 w 42"/>
                            <a:gd name="T21" fmla="*/ 76 h 80"/>
                            <a:gd name="T22" fmla="*/ 19 w 42"/>
                            <a:gd name="T23" fmla="*/ 28 h 80"/>
                            <a:gd name="T24" fmla="*/ 25 w 42"/>
                            <a:gd name="T25" fmla="*/ 19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80">
                              <a:moveTo>
                                <a:pt x="25" y="19"/>
                              </a:moveTo>
                              <a:cubicBezTo>
                                <a:pt x="27" y="20"/>
                                <a:pt x="29" y="21"/>
                                <a:pt x="31" y="21"/>
                              </a:cubicBezTo>
                              <a:cubicBezTo>
                                <a:pt x="37" y="21"/>
                                <a:pt x="42" y="16"/>
                                <a:pt x="42" y="10"/>
                              </a:cubicBezTo>
                              <a:cubicBezTo>
                                <a:pt x="42" y="5"/>
                                <a:pt x="37" y="0"/>
                                <a:pt x="31" y="0"/>
                              </a:cubicBezTo>
                              <a:cubicBezTo>
                                <a:pt x="26" y="0"/>
                                <a:pt x="21" y="5"/>
                                <a:pt x="21" y="10"/>
                              </a:cubicBezTo>
                              <a:cubicBezTo>
                                <a:pt x="21" y="12"/>
                                <a:pt x="21" y="13"/>
                                <a:pt x="22" y="15"/>
                              </a:cubicBezTo>
                              <a:cubicBezTo>
                                <a:pt x="19" y="17"/>
                                <a:pt x="17" y="20"/>
                                <a:pt x="14" y="24"/>
                              </a:cubicBezTo>
                              <a:cubicBezTo>
                                <a:pt x="7" y="34"/>
                                <a:pt x="0" y="52"/>
                                <a:pt x="2" y="76"/>
                              </a:cubicBezTo>
                              <a:cubicBezTo>
                                <a:pt x="2" y="78"/>
                                <a:pt x="3" y="80"/>
                                <a:pt x="5" y="80"/>
                              </a:cubicBezTo>
                              <a:cubicBezTo>
                                <a:pt x="5" y="80"/>
                                <a:pt x="5" y="80"/>
                                <a:pt x="5" y="80"/>
                              </a:cubicBezTo>
                              <a:cubicBezTo>
                                <a:pt x="7" y="80"/>
                                <a:pt x="8" y="78"/>
                                <a:pt x="8" y="76"/>
                              </a:cubicBezTo>
                              <a:cubicBezTo>
                                <a:pt x="6" y="58"/>
                                <a:pt x="10" y="41"/>
                                <a:pt x="19" y="28"/>
                              </a:cubicBezTo>
                              <a:cubicBezTo>
                                <a:pt x="21" y="25"/>
                                <a:pt x="23" y="21"/>
                                <a:pt x="25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" o:spid="_x0000_s1026" o:spt="100" style="position:absolute;left:0pt;margin-left:158pt;margin-top:568.75pt;height:22.45pt;width:11.7pt;z-index:251702272;mso-width-relative:page;mso-height-relative:page;" fillcolor="#2A3D52 [3204]" filled="t" stroked="f" coordsize="42,80" o:gfxdata="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" path="m25,19c27,20,29,21,31,21c37,21,42,16,42,10c42,5,37,0,31,0c26,0,21,5,21,10c21,12,21,13,22,15c19,17,17,20,14,24c7,34,0,52,2,76c2,78,3,80,5,80c5,80,5,80,5,80c7,80,8,78,8,76c6,58,10,41,19,28c21,25,23,21,25,19xe">
                <v:path o:connectlocs="88521,67786;109766,74921;148716,35676;109766,0;74358,35676;77898,53515;49572,85624;7081,271144;17704,285415;17704,285415;28326,271144;67276,99895;88521,67786" o:connectangles="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2254250</wp:posOffset>
                </wp:positionH>
                <wp:positionV relativeFrom="paragraph">
                  <wp:posOffset>7102475</wp:posOffset>
                </wp:positionV>
                <wp:extent cx="150495" cy="140970"/>
                <wp:effectExtent l="0" t="0" r="2540" b="0"/>
                <wp:wrapNone/>
                <wp:docPr id="46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0218" cy="141206"/>
                        </a:xfrm>
                        <a:custGeom>
                          <a:avLst/>
                          <a:gdLst>
                            <a:gd name="T0" fmla="*/ 21 w 42"/>
                            <a:gd name="T1" fmla="*/ 36 h 40"/>
                            <a:gd name="T2" fmla="*/ 14 w 42"/>
                            <a:gd name="T3" fmla="*/ 35 h 40"/>
                            <a:gd name="T4" fmla="*/ 7 w 42"/>
                            <a:gd name="T5" fmla="*/ 15 h 40"/>
                            <a:gd name="T6" fmla="*/ 27 w 42"/>
                            <a:gd name="T7" fmla="*/ 8 h 40"/>
                            <a:gd name="T8" fmla="*/ 34 w 42"/>
                            <a:gd name="T9" fmla="*/ 28 h 40"/>
                            <a:gd name="T10" fmla="*/ 32 w 42"/>
                            <a:gd name="T11" fmla="*/ 31 h 40"/>
                            <a:gd name="T12" fmla="*/ 33 w 42"/>
                            <a:gd name="T13" fmla="*/ 33 h 40"/>
                            <a:gd name="T14" fmla="*/ 35 w 42"/>
                            <a:gd name="T15" fmla="*/ 33 h 40"/>
                            <a:gd name="T16" fmla="*/ 37 w 42"/>
                            <a:gd name="T17" fmla="*/ 29 h 40"/>
                            <a:gd name="T18" fmla="*/ 29 w 42"/>
                            <a:gd name="T19" fmla="*/ 5 h 40"/>
                            <a:gd name="T20" fmla="*/ 4 w 42"/>
                            <a:gd name="T21" fmla="*/ 13 h 40"/>
                            <a:gd name="T22" fmla="*/ 13 w 42"/>
                            <a:gd name="T23" fmla="*/ 38 h 40"/>
                            <a:gd name="T24" fmla="*/ 21 w 42"/>
                            <a:gd name="T25" fmla="*/ 40 h 40"/>
                            <a:gd name="T26" fmla="*/ 23 w 42"/>
                            <a:gd name="T27" fmla="*/ 38 h 40"/>
                            <a:gd name="T28" fmla="*/ 21 w 42"/>
                            <a:gd name="T29" fmla="*/ 36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2" h="40">
                              <a:moveTo>
                                <a:pt x="21" y="36"/>
                              </a:moveTo>
                              <a:cubicBezTo>
                                <a:pt x="19" y="37"/>
                                <a:pt x="16" y="36"/>
                                <a:pt x="14" y="35"/>
                              </a:cubicBezTo>
                              <a:cubicBezTo>
                                <a:pt x="7" y="31"/>
                                <a:pt x="3" y="22"/>
                                <a:pt x="7" y="15"/>
                              </a:cubicBezTo>
                              <a:cubicBezTo>
                                <a:pt x="11" y="7"/>
                                <a:pt x="20" y="4"/>
                                <a:pt x="27" y="8"/>
                              </a:cubicBezTo>
                              <a:cubicBezTo>
                                <a:pt x="35" y="11"/>
                                <a:pt x="38" y="20"/>
                                <a:pt x="34" y="28"/>
                              </a:cubicBezTo>
                              <a:cubicBezTo>
                                <a:pt x="34" y="29"/>
                                <a:pt x="33" y="30"/>
                                <a:pt x="32" y="31"/>
                              </a:cubicBezTo>
                              <a:cubicBezTo>
                                <a:pt x="32" y="31"/>
                                <a:pt x="32" y="33"/>
                                <a:pt x="33" y="33"/>
                              </a:cubicBezTo>
                              <a:cubicBezTo>
                                <a:pt x="33" y="34"/>
                                <a:pt x="34" y="33"/>
                                <a:pt x="35" y="33"/>
                              </a:cubicBezTo>
                              <a:cubicBezTo>
                                <a:pt x="36" y="32"/>
                                <a:pt x="37" y="31"/>
                                <a:pt x="37" y="29"/>
                              </a:cubicBezTo>
                              <a:cubicBezTo>
                                <a:pt x="42" y="20"/>
                                <a:pt x="38" y="9"/>
                                <a:pt x="29" y="5"/>
                              </a:cubicBezTo>
                              <a:cubicBezTo>
                                <a:pt x="19" y="0"/>
                                <a:pt x="8" y="4"/>
                                <a:pt x="4" y="13"/>
                              </a:cubicBezTo>
                              <a:cubicBezTo>
                                <a:pt x="0" y="23"/>
                                <a:pt x="4" y="34"/>
                                <a:pt x="13" y="38"/>
                              </a:cubicBezTo>
                              <a:cubicBezTo>
                                <a:pt x="15" y="39"/>
                                <a:pt x="18" y="40"/>
                                <a:pt x="21" y="40"/>
                              </a:cubicBezTo>
                              <a:cubicBezTo>
                                <a:pt x="22" y="40"/>
                                <a:pt x="23" y="39"/>
                                <a:pt x="23" y="38"/>
                              </a:cubicBezTo>
                              <a:cubicBezTo>
                                <a:pt x="23" y="37"/>
                                <a:pt x="22" y="36"/>
                                <a:pt x="21" y="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177.5pt;margin-top:559.25pt;height:11.1pt;width:11.85pt;z-index:251703296;mso-width-relative:page;mso-height-relative:page;" fillcolor="#2A3D52 [3204]" filled="t" stroked="f" coordsize="42,40" o:gfxdata="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" path="m21,36c19,37,16,36,14,35c7,31,3,22,7,15c11,7,20,4,27,8c35,11,38,20,34,28c34,29,33,30,32,31c32,31,32,33,33,33c33,34,34,33,35,33c36,32,37,31,37,29c42,20,38,9,29,5c19,0,8,4,4,13c0,23,4,34,13,38c15,39,18,40,21,40c22,40,23,39,23,38c23,37,22,36,21,36xe">
                <v:path o:connectlocs="75109,127085;50072,123555;25036,52952;96568,28241;121605,98844;114451,109434;118028,116494;125181,116494;132334,102374;103721,17650;14306,45891;46496,134145;75109,141206;82262,134145;75109,127085" o:connectangles="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2303780</wp:posOffset>
                </wp:positionH>
                <wp:positionV relativeFrom="paragraph">
                  <wp:posOffset>7152005</wp:posOffset>
                </wp:positionV>
                <wp:extent cx="124460" cy="135255"/>
                <wp:effectExtent l="0" t="0" r="8890" b="0"/>
                <wp:wrapNone/>
                <wp:docPr id="47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4680" cy="135197"/>
                        </a:xfrm>
                        <a:custGeom>
                          <a:avLst/>
                          <a:gdLst>
                            <a:gd name="T0" fmla="*/ 34 w 35"/>
                            <a:gd name="T1" fmla="*/ 35 h 38"/>
                            <a:gd name="T2" fmla="*/ 12 w 35"/>
                            <a:gd name="T3" fmla="*/ 18 h 38"/>
                            <a:gd name="T4" fmla="*/ 9 w 35"/>
                            <a:gd name="T5" fmla="*/ 12 h 38"/>
                            <a:gd name="T6" fmla="*/ 12 w 35"/>
                            <a:gd name="T7" fmla="*/ 10 h 38"/>
                            <a:gd name="T8" fmla="*/ 9 w 35"/>
                            <a:gd name="T9" fmla="*/ 2 h 38"/>
                            <a:gd name="T10" fmla="*/ 1 w 35"/>
                            <a:gd name="T11" fmla="*/ 4 h 38"/>
                            <a:gd name="T12" fmla="*/ 4 w 35"/>
                            <a:gd name="T13" fmla="*/ 12 h 38"/>
                            <a:gd name="T14" fmla="*/ 6 w 35"/>
                            <a:gd name="T15" fmla="*/ 13 h 38"/>
                            <a:gd name="T16" fmla="*/ 9 w 35"/>
                            <a:gd name="T17" fmla="*/ 19 h 38"/>
                            <a:gd name="T18" fmla="*/ 33 w 35"/>
                            <a:gd name="T19" fmla="*/ 38 h 38"/>
                            <a:gd name="T20" fmla="*/ 35 w 35"/>
                            <a:gd name="T21" fmla="*/ 37 h 38"/>
                            <a:gd name="T22" fmla="*/ 35 w 35"/>
                            <a:gd name="T23" fmla="*/ 37 h 38"/>
                            <a:gd name="T24" fmla="*/ 34 w 35"/>
                            <a:gd name="T25" fmla="*/ 3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5" h="38">
                              <a:moveTo>
                                <a:pt x="34" y="35"/>
                              </a:moveTo>
                              <a:cubicBezTo>
                                <a:pt x="24" y="31"/>
                                <a:pt x="17" y="25"/>
                                <a:pt x="12" y="18"/>
                              </a:cubicBezTo>
                              <a:cubicBezTo>
                                <a:pt x="11" y="16"/>
                                <a:pt x="10" y="14"/>
                                <a:pt x="9" y="12"/>
                              </a:cubicBezTo>
                              <a:cubicBezTo>
                                <a:pt x="10" y="12"/>
                                <a:pt x="11" y="11"/>
                                <a:pt x="12" y="10"/>
                              </a:cubicBezTo>
                              <a:cubicBezTo>
                                <a:pt x="13" y="7"/>
                                <a:pt x="12" y="3"/>
                                <a:pt x="9" y="2"/>
                              </a:cubicBezTo>
                              <a:cubicBezTo>
                                <a:pt x="6" y="0"/>
                                <a:pt x="2" y="1"/>
                                <a:pt x="1" y="4"/>
                              </a:cubicBezTo>
                              <a:cubicBezTo>
                                <a:pt x="0" y="7"/>
                                <a:pt x="1" y="11"/>
                                <a:pt x="4" y="12"/>
                              </a:cubicBezTo>
                              <a:cubicBezTo>
                                <a:pt x="5" y="13"/>
                                <a:pt x="5" y="13"/>
                                <a:pt x="6" y="13"/>
                              </a:cubicBezTo>
                              <a:cubicBezTo>
                                <a:pt x="7" y="15"/>
                                <a:pt x="8" y="17"/>
                                <a:pt x="9" y="19"/>
                              </a:cubicBezTo>
                              <a:cubicBezTo>
                                <a:pt x="13" y="25"/>
                                <a:pt x="20" y="33"/>
                                <a:pt x="33" y="38"/>
                              </a:cubicBezTo>
                              <a:cubicBezTo>
                                <a:pt x="33" y="38"/>
                                <a:pt x="34" y="38"/>
                                <a:pt x="35" y="37"/>
                              </a:cubicBezTo>
                              <a:cubicBezTo>
                                <a:pt x="35" y="37"/>
                                <a:pt x="35" y="37"/>
                                <a:pt x="35" y="37"/>
                              </a:cubicBezTo>
                              <a:cubicBezTo>
                                <a:pt x="35" y="36"/>
                                <a:pt x="35" y="35"/>
                                <a:pt x="34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1" o:spid="_x0000_s1026" o:spt="100" style="position:absolute;left:0pt;margin-left:181.4pt;margin-top:563.15pt;height:10.65pt;width:9.8pt;z-index:251704320;mso-width-relative:page;mso-height-relative:page;" fillcolor="#2A3D52 [3204]" filled="t" stroked="f" coordsize="35,38" o:gfxdata="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" path="m34,35c24,31,17,25,12,18c11,16,10,14,9,12c10,12,11,11,12,10c13,7,12,3,9,2c6,0,2,1,1,4c0,7,1,11,4,12c5,13,5,13,6,13c7,15,8,17,9,19c13,25,20,33,33,38c33,38,34,38,35,37c35,37,35,37,35,37c35,36,35,35,34,35xe">
                <v:path o:connectlocs="121117,124523;42747,64040;32060,42693;42747,35578;32060,7115;3562,14231;14249,42693;21373,46251;32060,67598;117555,135197;124680,131639;124680,131639;121117,124523" o:connectangles="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4145915</wp:posOffset>
                </wp:positionH>
                <wp:positionV relativeFrom="paragraph">
                  <wp:posOffset>7108825</wp:posOffset>
                </wp:positionV>
                <wp:extent cx="345440" cy="313690"/>
                <wp:effectExtent l="0" t="0" r="0" b="0"/>
                <wp:wrapNone/>
                <wp:docPr id="48" name="Freeform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45502" cy="313956"/>
                        </a:xfrm>
                        <a:custGeom>
                          <a:avLst/>
                          <a:gdLst>
                            <a:gd name="T0" fmla="*/ 93 w 97"/>
                            <a:gd name="T1" fmla="*/ 34 h 88"/>
                            <a:gd name="T2" fmla="*/ 97 w 97"/>
                            <a:gd name="T3" fmla="*/ 34 h 88"/>
                            <a:gd name="T4" fmla="*/ 48 w 97"/>
                            <a:gd name="T5" fmla="*/ 0 h 88"/>
                            <a:gd name="T6" fmla="*/ 0 w 97"/>
                            <a:gd name="T7" fmla="*/ 41 h 88"/>
                            <a:gd name="T8" fmla="*/ 19 w 97"/>
                            <a:gd name="T9" fmla="*/ 74 h 88"/>
                            <a:gd name="T10" fmla="*/ 15 w 97"/>
                            <a:gd name="T11" fmla="*/ 88 h 88"/>
                            <a:gd name="T12" fmla="*/ 31 w 97"/>
                            <a:gd name="T13" fmla="*/ 80 h 88"/>
                            <a:gd name="T14" fmla="*/ 48 w 97"/>
                            <a:gd name="T15" fmla="*/ 82 h 88"/>
                            <a:gd name="T16" fmla="*/ 53 w 97"/>
                            <a:gd name="T17" fmla="*/ 82 h 88"/>
                            <a:gd name="T18" fmla="*/ 51 w 97"/>
                            <a:gd name="T19" fmla="*/ 72 h 88"/>
                            <a:gd name="T20" fmla="*/ 93 w 97"/>
                            <a:gd name="T21" fmla="*/ 34 h 88"/>
                            <a:gd name="T22" fmla="*/ 67 w 97"/>
                            <a:gd name="T23" fmla="*/ 21 h 88"/>
                            <a:gd name="T24" fmla="*/ 73 w 97"/>
                            <a:gd name="T25" fmla="*/ 27 h 88"/>
                            <a:gd name="T26" fmla="*/ 67 w 97"/>
                            <a:gd name="T27" fmla="*/ 33 h 88"/>
                            <a:gd name="T28" fmla="*/ 59 w 97"/>
                            <a:gd name="T29" fmla="*/ 27 h 88"/>
                            <a:gd name="T30" fmla="*/ 67 w 97"/>
                            <a:gd name="T31" fmla="*/ 21 h 88"/>
                            <a:gd name="T32" fmla="*/ 33 w 97"/>
                            <a:gd name="T33" fmla="*/ 33 h 88"/>
                            <a:gd name="T34" fmla="*/ 25 w 97"/>
                            <a:gd name="T35" fmla="*/ 27 h 88"/>
                            <a:gd name="T36" fmla="*/ 33 w 97"/>
                            <a:gd name="T37" fmla="*/ 21 h 88"/>
                            <a:gd name="T38" fmla="*/ 39 w 97"/>
                            <a:gd name="T39" fmla="*/ 27 h 88"/>
                            <a:gd name="T40" fmla="*/ 33 w 97"/>
                            <a:gd name="T41" fmla="*/ 33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7" h="88">
                              <a:moveTo>
                                <a:pt x="93" y="34"/>
                              </a:moveTo>
                              <a:cubicBezTo>
                                <a:pt x="94" y="34"/>
                                <a:pt x="96" y="34"/>
                                <a:pt x="97" y="34"/>
                              </a:cubicBezTo>
                              <a:cubicBezTo>
                                <a:pt x="93" y="14"/>
                                <a:pt x="72" y="0"/>
                                <a:pt x="48" y="0"/>
                              </a:cubicBezTo>
                              <a:cubicBezTo>
                                <a:pt x="22" y="0"/>
                                <a:pt x="0" y="18"/>
                                <a:pt x="0" y="41"/>
                              </a:cubicBezTo>
                              <a:cubicBezTo>
                                <a:pt x="0" y="54"/>
                                <a:pt x="7" y="65"/>
                                <a:pt x="19" y="74"/>
                              </a:cubicBezTo>
                              <a:cubicBezTo>
                                <a:pt x="15" y="88"/>
                                <a:pt x="15" y="88"/>
                                <a:pt x="15" y="88"/>
                              </a:cubicBezTo>
                              <a:cubicBezTo>
                                <a:pt x="31" y="80"/>
                                <a:pt x="31" y="80"/>
                                <a:pt x="31" y="80"/>
                              </a:cubicBezTo>
                              <a:cubicBezTo>
                                <a:pt x="38" y="81"/>
                                <a:pt x="42" y="82"/>
                                <a:pt x="48" y="82"/>
                              </a:cubicBezTo>
                              <a:cubicBezTo>
                                <a:pt x="50" y="82"/>
                                <a:pt x="51" y="82"/>
                                <a:pt x="53" y="82"/>
                              </a:cubicBezTo>
                              <a:cubicBezTo>
                                <a:pt x="52" y="79"/>
                                <a:pt x="51" y="75"/>
                                <a:pt x="51" y="72"/>
                              </a:cubicBezTo>
                              <a:cubicBezTo>
                                <a:pt x="51" y="51"/>
                                <a:pt x="70" y="34"/>
                                <a:pt x="93" y="34"/>
                              </a:cubicBezTo>
                              <a:close/>
                              <a:moveTo>
                                <a:pt x="67" y="21"/>
                              </a:moveTo>
                              <a:cubicBezTo>
                                <a:pt x="70" y="21"/>
                                <a:pt x="73" y="23"/>
                                <a:pt x="73" y="27"/>
                              </a:cubicBezTo>
                              <a:cubicBezTo>
                                <a:pt x="73" y="30"/>
                                <a:pt x="70" y="33"/>
                                <a:pt x="67" y="33"/>
                              </a:cubicBezTo>
                              <a:cubicBezTo>
                                <a:pt x="63" y="33"/>
                                <a:pt x="59" y="30"/>
                                <a:pt x="59" y="27"/>
                              </a:cubicBezTo>
                              <a:cubicBezTo>
                                <a:pt x="59" y="23"/>
                                <a:pt x="63" y="21"/>
                                <a:pt x="67" y="21"/>
                              </a:cubicBezTo>
                              <a:close/>
                              <a:moveTo>
                                <a:pt x="33" y="33"/>
                              </a:moveTo>
                              <a:cubicBezTo>
                                <a:pt x="29" y="33"/>
                                <a:pt x="25" y="30"/>
                                <a:pt x="25" y="27"/>
                              </a:cubicBezTo>
                              <a:cubicBezTo>
                                <a:pt x="25" y="23"/>
                                <a:pt x="29" y="21"/>
                                <a:pt x="33" y="21"/>
                              </a:cubicBezTo>
                              <a:cubicBezTo>
                                <a:pt x="36" y="21"/>
                                <a:pt x="39" y="23"/>
                                <a:pt x="39" y="27"/>
                              </a:cubicBezTo>
                              <a:cubicBezTo>
                                <a:pt x="39" y="30"/>
                                <a:pt x="36" y="33"/>
                                <a:pt x="33" y="3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2" o:spid="_x0000_s1026" o:spt="100" style="position:absolute;left:0pt;margin-left:326.45pt;margin-top:559.75pt;height:24.7pt;width:27.2pt;z-index:251705344;mso-width-relative:page;mso-height-relative:page;" fillcolor="#2A3D52 [3204]" filled="t" stroked="f" coordsize="97,88" o:gfxdata="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" path="m93,34c94,34,96,34,97,34c93,14,72,0,48,0c22,0,0,18,0,41c0,54,7,65,19,74c15,88,15,88,15,88c31,80,31,80,31,80c38,81,42,82,48,82c50,82,51,82,53,82c52,79,51,75,51,72c51,51,70,34,93,34xm67,21c70,21,73,23,73,27c73,30,70,33,67,33c63,33,59,30,59,27c59,23,63,21,67,21xm33,33c29,33,25,30,25,27c25,23,29,21,33,21c36,21,39,23,39,27c39,30,36,33,33,33xe">
                <v:path o:connectlocs="331254,121301;345502,121301;170970,0;0,146274;67675,264008;53428,313956;110418,285414;170970,292549;188779,292549;181655,256873;331254,121301;238645,74921;260016,96327;238645,117733;210150,96327;238645,74921;117541,117733;89046,96327;117541,74921;138913,96327;117541,117733" o:connectangles="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4337685</wp:posOffset>
                </wp:positionH>
                <wp:positionV relativeFrom="paragraph">
                  <wp:posOffset>7237730</wp:posOffset>
                </wp:positionV>
                <wp:extent cx="294640" cy="266065"/>
                <wp:effectExtent l="0" t="0" r="0" b="1270"/>
                <wp:wrapNone/>
                <wp:docPr id="49" name="Freefor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94429" cy="265887"/>
                        </a:xfrm>
                        <a:custGeom>
                          <a:avLst/>
                          <a:gdLst>
                            <a:gd name="T0" fmla="*/ 83 w 83"/>
                            <a:gd name="T1" fmla="*/ 35 h 75"/>
                            <a:gd name="T2" fmla="*/ 42 w 83"/>
                            <a:gd name="T3" fmla="*/ 0 h 75"/>
                            <a:gd name="T4" fmla="*/ 0 w 83"/>
                            <a:gd name="T5" fmla="*/ 35 h 75"/>
                            <a:gd name="T6" fmla="*/ 42 w 83"/>
                            <a:gd name="T7" fmla="*/ 70 h 75"/>
                            <a:gd name="T8" fmla="*/ 56 w 83"/>
                            <a:gd name="T9" fmla="*/ 68 h 75"/>
                            <a:gd name="T10" fmla="*/ 69 w 83"/>
                            <a:gd name="T11" fmla="*/ 75 h 75"/>
                            <a:gd name="T12" fmla="*/ 66 w 83"/>
                            <a:gd name="T13" fmla="*/ 63 h 75"/>
                            <a:gd name="T14" fmla="*/ 83 w 83"/>
                            <a:gd name="T15" fmla="*/ 35 h 75"/>
                            <a:gd name="T16" fmla="*/ 28 w 83"/>
                            <a:gd name="T17" fmla="*/ 29 h 75"/>
                            <a:gd name="T18" fmla="*/ 23 w 83"/>
                            <a:gd name="T19" fmla="*/ 24 h 75"/>
                            <a:gd name="T20" fmla="*/ 28 w 83"/>
                            <a:gd name="T21" fmla="*/ 20 h 75"/>
                            <a:gd name="T22" fmla="*/ 34 w 83"/>
                            <a:gd name="T23" fmla="*/ 24 h 75"/>
                            <a:gd name="T24" fmla="*/ 28 w 83"/>
                            <a:gd name="T25" fmla="*/ 29 h 75"/>
                            <a:gd name="T26" fmla="*/ 55 w 83"/>
                            <a:gd name="T27" fmla="*/ 29 h 75"/>
                            <a:gd name="T28" fmla="*/ 50 w 83"/>
                            <a:gd name="T29" fmla="*/ 24 h 75"/>
                            <a:gd name="T30" fmla="*/ 55 w 83"/>
                            <a:gd name="T31" fmla="*/ 20 h 75"/>
                            <a:gd name="T32" fmla="*/ 61 w 83"/>
                            <a:gd name="T33" fmla="*/ 24 h 75"/>
                            <a:gd name="T34" fmla="*/ 55 w 83"/>
                            <a:gd name="T35" fmla="*/ 29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3" h="75">
                              <a:moveTo>
                                <a:pt x="83" y="35"/>
                              </a:moveTo>
                              <a:cubicBezTo>
                                <a:pt x="83" y="16"/>
                                <a:pt x="63" y="0"/>
                                <a:pt x="42" y="0"/>
                              </a:cubicBezTo>
                              <a:cubicBezTo>
                                <a:pt x="19" y="0"/>
                                <a:pt x="0" y="16"/>
                                <a:pt x="0" y="35"/>
                              </a:cubicBezTo>
                              <a:cubicBezTo>
                                <a:pt x="0" y="55"/>
                                <a:pt x="19" y="70"/>
                                <a:pt x="42" y="70"/>
                              </a:cubicBezTo>
                              <a:cubicBezTo>
                                <a:pt x="46" y="70"/>
                                <a:pt x="51" y="69"/>
                                <a:pt x="56" y="68"/>
                              </a:cubicBezTo>
                              <a:cubicBezTo>
                                <a:pt x="69" y="75"/>
                                <a:pt x="69" y="75"/>
                                <a:pt x="69" y="75"/>
                              </a:cubicBezTo>
                              <a:cubicBezTo>
                                <a:pt x="66" y="63"/>
                                <a:pt x="66" y="63"/>
                                <a:pt x="66" y="63"/>
                              </a:cubicBezTo>
                              <a:cubicBezTo>
                                <a:pt x="75" y="56"/>
                                <a:pt x="83" y="46"/>
                                <a:pt x="83" y="35"/>
                              </a:cubicBezTo>
                              <a:close/>
                              <a:moveTo>
                                <a:pt x="28" y="29"/>
                              </a:moveTo>
                              <a:cubicBezTo>
                                <a:pt x="26" y="29"/>
                                <a:pt x="23" y="27"/>
                                <a:pt x="23" y="24"/>
                              </a:cubicBezTo>
                              <a:cubicBezTo>
                                <a:pt x="23" y="22"/>
                                <a:pt x="26" y="20"/>
                                <a:pt x="28" y="20"/>
                              </a:cubicBezTo>
                              <a:cubicBezTo>
                                <a:pt x="32" y="20"/>
                                <a:pt x="34" y="22"/>
                                <a:pt x="34" y="24"/>
                              </a:cubicBezTo>
                              <a:cubicBezTo>
                                <a:pt x="34" y="27"/>
                                <a:pt x="32" y="29"/>
                                <a:pt x="28" y="29"/>
                              </a:cubicBezTo>
                              <a:close/>
                              <a:moveTo>
                                <a:pt x="55" y="29"/>
                              </a:moveTo>
                              <a:cubicBezTo>
                                <a:pt x="52" y="29"/>
                                <a:pt x="50" y="27"/>
                                <a:pt x="50" y="24"/>
                              </a:cubicBezTo>
                              <a:cubicBezTo>
                                <a:pt x="50" y="22"/>
                                <a:pt x="52" y="20"/>
                                <a:pt x="55" y="20"/>
                              </a:cubicBezTo>
                              <a:cubicBezTo>
                                <a:pt x="58" y="20"/>
                                <a:pt x="61" y="22"/>
                                <a:pt x="61" y="24"/>
                              </a:cubicBezTo>
                              <a:cubicBezTo>
                                <a:pt x="61" y="27"/>
                                <a:pt x="58" y="29"/>
                                <a:pt x="55" y="2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3" o:spid="_x0000_s1026" o:spt="100" style="position:absolute;left:0pt;margin-left:341.55pt;margin-top:569.9pt;height:20.95pt;width:23.2pt;z-index:251706368;mso-width-relative:page;mso-height-relative:page;" fillcolor="#2A3D52 [3204]" filled="t" stroked="f" coordsize="83,75" o:gfxdata="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" path="m83,35c83,16,63,0,42,0c19,0,0,16,0,35c0,55,19,70,42,70c46,70,51,69,56,68c69,75,69,75,69,75c66,63,66,63,66,63c75,56,83,46,83,35xm28,29c26,29,23,27,23,24c23,22,26,20,28,20c32,20,34,22,34,24c34,27,32,29,28,29xm55,29c52,29,50,27,50,24c50,22,52,20,55,20c58,20,61,22,61,24c61,27,58,29,55,29xe">
                <v:path o:connectlocs="294429,124080;148988,0;0,124080;148988,248161;198650,241070;244766,265887;234124,223345;294429,124080;99325,102809;81588,85083;99325,70903;120609,85083;99325,102809;195103,102809;177366,85083;195103,70903;216387,85083;195103,102809" o:connectangles="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7149465</wp:posOffset>
                </wp:positionV>
                <wp:extent cx="455295" cy="361950"/>
                <wp:effectExtent l="0" t="0" r="0" b="0"/>
                <wp:wrapNone/>
                <wp:docPr id="50" name="Freef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55162" cy="362027"/>
                        </a:xfrm>
                        <a:custGeom>
                          <a:avLst/>
                          <a:gdLst>
                            <a:gd name="T0" fmla="*/ 105 w 128"/>
                            <a:gd name="T1" fmla="*/ 43 h 102"/>
                            <a:gd name="T2" fmla="*/ 103 w 128"/>
                            <a:gd name="T3" fmla="*/ 39 h 102"/>
                            <a:gd name="T4" fmla="*/ 102 w 128"/>
                            <a:gd name="T5" fmla="*/ 24 h 102"/>
                            <a:gd name="T6" fmla="*/ 75 w 128"/>
                            <a:gd name="T7" fmla="*/ 25 h 102"/>
                            <a:gd name="T8" fmla="*/ 70 w 128"/>
                            <a:gd name="T9" fmla="*/ 18 h 102"/>
                            <a:gd name="T10" fmla="*/ 48 w 128"/>
                            <a:gd name="T11" fmla="*/ 7 h 102"/>
                            <a:gd name="T12" fmla="*/ 12 w 128"/>
                            <a:gd name="T13" fmla="*/ 37 h 102"/>
                            <a:gd name="T14" fmla="*/ 2 w 128"/>
                            <a:gd name="T15" fmla="*/ 64 h 102"/>
                            <a:gd name="T16" fmla="*/ 55 w 128"/>
                            <a:gd name="T17" fmla="*/ 100 h 102"/>
                            <a:gd name="T18" fmla="*/ 119 w 128"/>
                            <a:gd name="T19" fmla="*/ 72 h 102"/>
                            <a:gd name="T20" fmla="*/ 105 w 128"/>
                            <a:gd name="T21" fmla="*/ 43 h 102"/>
                            <a:gd name="T22" fmla="*/ 57 w 128"/>
                            <a:gd name="T23" fmla="*/ 92 h 102"/>
                            <a:gd name="T24" fmla="*/ 15 w 128"/>
                            <a:gd name="T25" fmla="*/ 67 h 102"/>
                            <a:gd name="T26" fmla="*/ 57 w 128"/>
                            <a:gd name="T27" fmla="*/ 38 h 102"/>
                            <a:gd name="T28" fmla="*/ 98 w 128"/>
                            <a:gd name="T29" fmla="*/ 62 h 102"/>
                            <a:gd name="T30" fmla="*/ 57 w 128"/>
                            <a:gd name="T31" fmla="*/ 9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28" h="102">
                              <a:moveTo>
                                <a:pt x="105" y="43"/>
                              </a:moveTo>
                              <a:cubicBezTo>
                                <a:pt x="100" y="42"/>
                                <a:pt x="103" y="39"/>
                                <a:pt x="103" y="39"/>
                              </a:cubicBezTo>
                              <a:cubicBezTo>
                                <a:pt x="103" y="39"/>
                                <a:pt x="108" y="30"/>
                                <a:pt x="102" y="24"/>
                              </a:cubicBezTo>
                              <a:cubicBezTo>
                                <a:pt x="94" y="16"/>
                                <a:pt x="75" y="25"/>
                                <a:pt x="75" y="25"/>
                              </a:cubicBezTo>
                              <a:cubicBezTo>
                                <a:pt x="67" y="27"/>
                                <a:pt x="69" y="24"/>
                                <a:pt x="70" y="18"/>
                              </a:cubicBezTo>
                              <a:cubicBezTo>
                                <a:pt x="70" y="11"/>
                                <a:pt x="68" y="0"/>
                                <a:pt x="48" y="7"/>
                              </a:cubicBezTo>
                              <a:cubicBezTo>
                                <a:pt x="29" y="14"/>
                                <a:pt x="12" y="37"/>
                                <a:pt x="12" y="37"/>
                              </a:cubicBezTo>
                              <a:cubicBezTo>
                                <a:pt x="0" y="52"/>
                                <a:pt x="2" y="64"/>
                                <a:pt x="2" y="64"/>
                              </a:cubicBezTo>
                              <a:cubicBezTo>
                                <a:pt x="5" y="91"/>
                                <a:pt x="33" y="98"/>
                                <a:pt x="55" y="100"/>
                              </a:cubicBezTo>
                              <a:cubicBezTo>
                                <a:pt x="78" y="102"/>
                                <a:pt x="109" y="92"/>
                                <a:pt x="119" y="72"/>
                              </a:cubicBezTo>
                              <a:cubicBezTo>
                                <a:pt x="128" y="52"/>
                                <a:pt x="111" y="44"/>
                                <a:pt x="105" y="43"/>
                              </a:cubicBezTo>
                              <a:close/>
                              <a:moveTo>
                                <a:pt x="57" y="92"/>
                              </a:moveTo>
                              <a:cubicBezTo>
                                <a:pt x="34" y="94"/>
                                <a:pt x="15" y="82"/>
                                <a:pt x="15" y="67"/>
                              </a:cubicBezTo>
                              <a:cubicBezTo>
                                <a:pt x="15" y="52"/>
                                <a:pt x="34" y="39"/>
                                <a:pt x="57" y="38"/>
                              </a:cubicBezTo>
                              <a:cubicBezTo>
                                <a:pt x="80" y="37"/>
                                <a:pt x="98" y="47"/>
                                <a:pt x="98" y="62"/>
                              </a:cubicBezTo>
                              <a:cubicBezTo>
                                <a:pt x="98" y="77"/>
                                <a:pt x="80" y="91"/>
                                <a:pt x="57" y="9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4" o:spid="_x0000_s1026" o:spt="100" style="position:absolute;left:0pt;margin-left:67.25pt;margin-top:562.95pt;height:28.5pt;width:35.85pt;z-index:251707392;mso-width-relative:page;mso-height-relative:page;" fillcolor="#2A3D52 [3204]" filled="t" stroked="f" coordsize="128,102" o:gfxdata="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" path="m105,43c100,42,103,39,103,39c103,39,108,30,102,24c94,16,75,25,75,25c67,27,69,24,70,18c70,11,68,0,48,7c29,14,12,37,12,37c0,52,2,64,2,64c5,91,33,98,55,100c78,102,109,92,119,72c128,52,111,44,105,43xm57,92c34,94,15,82,15,67c15,52,34,39,57,38c80,37,98,47,98,62c98,77,80,91,57,92xe">
                <v:path o:connectlocs="373375,152619;366263,138422;362707,85182;266696,88732;248916,63887;170685,24844;42671,131323;7111,227154;195577,354928;423158,255548;373375,152619;202689,326534;53339,237802;202689,134872;348483,220055;202689,326534" o:connectangles="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7311390</wp:posOffset>
                </wp:positionV>
                <wp:extent cx="179070" cy="156210"/>
                <wp:effectExtent l="0" t="0" r="0" b="0"/>
                <wp:wrapNone/>
                <wp:docPr id="51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8760" cy="156227"/>
                        </a:xfrm>
                        <a:custGeom>
                          <a:avLst/>
                          <a:gdLst>
                            <a:gd name="T0" fmla="*/ 23 w 50"/>
                            <a:gd name="T1" fmla="*/ 2 h 44"/>
                            <a:gd name="T2" fmla="*/ 3 w 50"/>
                            <a:gd name="T3" fmla="*/ 27 h 44"/>
                            <a:gd name="T4" fmla="*/ 9 w 50"/>
                            <a:gd name="T5" fmla="*/ 37 h 44"/>
                            <a:gd name="T6" fmla="*/ 43 w 50"/>
                            <a:gd name="T7" fmla="*/ 31 h 44"/>
                            <a:gd name="T8" fmla="*/ 23 w 50"/>
                            <a:gd name="T9" fmla="*/ 2 h 44"/>
                            <a:gd name="T10" fmla="*/ 17 w 50"/>
                            <a:gd name="T11" fmla="*/ 33 h 44"/>
                            <a:gd name="T12" fmla="*/ 10 w 50"/>
                            <a:gd name="T13" fmla="*/ 27 h 44"/>
                            <a:gd name="T14" fmla="*/ 17 w 50"/>
                            <a:gd name="T15" fmla="*/ 19 h 44"/>
                            <a:gd name="T16" fmla="*/ 25 w 50"/>
                            <a:gd name="T17" fmla="*/ 25 h 44"/>
                            <a:gd name="T18" fmla="*/ 17 w 50"/>
                            <a:gd name="T19" fmla="*/ 33 h 44"/>
                            <a:gd name="T20" fmla="*/ 31 w 50"/>
                            <a:gd name="T21" fmla="*/ 21 h 44"/>
                            <a:gd name="T22" fmla="*/ 27 w 50"/>
                            <a:gd name="T23" fmla="*/ 21 h 44"/>
                            <a:gd name="T24" fmla="*/ 28 w 50"/>
                            <a:gd name="T25" fmla="*/ 16 h 44"/>
                            <a:gd name="T26" fmla="*/ 32 w 50"/>
                            <a:gd name="T27" fmla="*/ 17 h 44"/>
                            <a:gd name="T28" fmla="*/ 31 w 50"/>
                            <a:gd name="T29" fmla="*/ 21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4">
                              <a:moveTo>
                                <a:pt x="23" y="2"/>
                              </a:moveTo>
                              <a:cubicBezTo>
                                <a:pt x="0" y="5"/>
                                <a:pt x="3" y="27"/>
                                <a:pt x="3" y="27"/>
                              </a:cubicBezTo>
                              <a:cubicBezTo>
                                <a:pt x="3" y="27"/>
                                <a:pt x="3" y="33"/>
                                <a:pt x="9" y="37"/>
                              </a:cubicBezTo>
                              <a:cubicBezTo>
                                <a:pt x="22" y="44"/>
                                <a:pt x="36" y="40"/>
                                <a:pt x="43" y="31"/>
                              </a:cubicBezTo>
                              <a:cubicBezTo>
                                <a:pt x="50" y="22"/>
                                <a:pt x="46" y="0"/>
                                <a:pt x="23" y="2"/>
                              </a:cubicBezTo>
                              <a:close/>
                              <a:moveTo>
                                <a:pt x="17" y="33"/>
                              </a:moveTo>
                              <a:cubicBezTo>
                                <a:pt x="13" y="33"/>
                                <a:pt x="10" y="31"/>
                                <a:pt x="10" y="27"/>
                              </a:cubicBezTo>
                              <a:cubicBezTo>
                                <a:pt x="10" y="23"/>
                                <a:pt x="13" y="20"/>
                                <a:pt x="17" y="19"/>
                              </a:cubicBezTo>
                              <a:cubicBezTo>
                                <a:pt x="22" y="19"/>
                                <a:pt x="25" y="22"/>
                                <a:pt x="25" y="25"/>
                              </a:cubicBezTo>
                              <a:cubicBezTo>
                                <a:pt x="25" y="29"/>
                                <a:pt x="22" y="32"/>
                                <a:pt x="17" y="33"/>
                              </a:cubicBezTo>
                              <a:close/>
                              <a:moveTo>
                                <a:pt x="31" y="21"/>
                              </a:moveTo>
                              <a:cubicBezTo>
                                <a:pt x="29" y="22"/>
                                <a:pt x="28" y="22"/>
                                <a:pt x="27" y="21"/>
                              </a:cubicBezTo>
                              <a:cubicBezTo>
                                <a:pt x="26" y="19"/>
                                <a:pt x="26" y="17"/>
                                <a:pt x="28" y="16"/>
                              </a:cubicBezTo>
                              <a:cubicBezTo>
                                <a:pt x="30" y="15"/>
                                <a:pt x="31" y="15"/>
                                <a:pt x="32" y="17"/>
                              </a:cubicBezTo>
                              <a:cubicBezTo>
                                <a:pt x="33" y="18"/>
                                <a:pt x="32" y="20"/>
                                <a:pt x="31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5" o:spid="_x0000_s1026" o:spt="100" style="position:absolute;left:0pt;margin-left:75.3pt;margin-top:575.7pt;height:12.3pt;width:14.1pt;z-index:251708416;mso-width-relative:page;mso-height-relative:page;" fillcolor="#2A3D52 [3204]" filled="t" stroked="f" coordsize="50,44" o:gfxdata="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" path="m23,2c0,5,3,27,3,27c3,27,3,33,9,37c22,44,36,40,43,31c50,22,46,0,23,2xm17,33c13,33,10,31,10,27c10,23,13,20,17,19c22,19,25,22,25,25c25,29,22,32,17,33xm31,21c29,22,28,22,27,21c26,19,26,17,28,16c30,15,31,15,32,17c33,18,32,20,31,21xe">
                <v:path o:connectlocs="82229,7101;10725,95866;32176,131372;153733,110069;82229,7101;60778,117170;35752,95866;60778,67461;89380,88765;60778,117170;110831,74562;96530,74562;100105,56809;114406,60360;110831,74562" o:connectangles="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7165975</wp:posOffset>
                </wp:positionV>
                <wp:extent cx="95885" cy="103505"/>
                <wp:effectExtent l="0" t="0" r="0" b="0"/>
                <wp:wrapNone/>
                <wp:docPr id="52" name="Free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6140" cy="103651"/>
                        </a:xfrm>
                        <a:custGeom>
                          <a:avLst/>
                          <a:gdLst>
                            <a:gd name="T0" fmla="*/ 21 w 27"/>
                            <a:gd name="T1" fmla="*/ 29 h 29"/>
                            <a:gd name="T2" fmla="*/ 24 w 27"/>
                            <a:gd name="T3" fmla="*/ 25 h 29"/>
                            <a:gd name="T4" fmla="*/ 24 w 27"/>
                            <a:gd name="T5" fmla="*/ 25 h 29"/>
                            <a:gd name="T6" fmla="*/ 4 w 27"/>
                            <a:gd name="T7" fmla="*/ 4 h 29"/>
                            <a:gd name="T8" fmla="*/ 0 w 27"/>
                            <a:gd name="T9" fmla="*/ 8 h 29"/>
                            <a:gd name="T10" fmla="*/ 4 w 27"/>
                            <a:gd name="T11" fmla="*/ 12 h 29"/>
                            <a:gd name="T12" fmla="*/ 17 w 27"/>
                            <a:gd name="T13" fmla="*/ 25 h 29"/>
                            <a:gd name="T14" fmla="*/ 21 w 27"/>
                            <a:gd name="T15" fmla="*/ 29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7" h="29">
                              <a:moveTo>
                                <a:pt x="21" y="29"/>
                              </a:moveTo>
                              <a:cubicBezTo>
                                <a:pt x="23" y="29"/>
                                <a:pt x="24" y="27"/>
                                <a:pt x="24" y="25"/>
                              </a:cubicBezTo>
                              <a:cubicBezTo>
                                <a:pt x="24" y="25"/>
                                <a:pt x="24" y="25"/>
                                <a:pt x="24" y="25"/>
                              </a:cubicBezTo>
                              <a:cubicBezTo>
                                <a:pt x="27" y="0"/>
                                <a:pt x="4" y="4"/>
                                <a:pt x="4" y="4"/>
                              </a:cubicBezTo>
                              <a:cubicBezTo>
                                <a:pt x="2" y="4"/>
                                <a:pt x="0" y="6"/>
                                <a:pt x="0" y="8"/>
                              </a:cubicBezTo>
                              <a:cubicBezTo>
                                <a:pt x="0" y="10"/>
                                <a:pt x="2" y="12"/>
                                <a:pt x="4" y="12"/>
                              </a:cubicBezTo>
                              <a:cubicBezTo>
                                <a:pt x="21" y="8"/>
                                <a:pt x="17" y="25"/>
                                <a:pt x="17" y="25"/>
                              </a:cubicBezTo>
                              <a:cubicBezTo>
                                <a:pt x="17" y="27"/>
                                <a:pt x="19" y="29"/>
                                <a:pt x="21" y="2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6" o:spid="_x0000_s1026" o:spt="100" style="position:absolute;left:0pt;margin-left:94.1pt;margin-top:564.25pt;height:8.15pt;width:7.55pt;z-index:251709440;mso-width-relative:page;mso-height-relative:page;" fillcolor="#2A3D52 [3204]" filled="t" stroked="f" coordsize="27,29" o:gfxdata="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" path="m21,29c23,29,24,27,24,25c24,25,24,25,24,25c27,0,4,4,4,4c2,4,0,6,0,8c0,10,2,12,4,12c21,8,17,25,17,25c17,27,19,29,21,29xe">
                <v:path o:connectlocs="74775,103651;85457,89354;85457,89354;14242,14296;0,28593;14242,42890;60532,89354;74775,103651" o:connectangles="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1174115</wp:posOffset>
                </wp:positionH>
                <wp:positionV relativeFrom="paragraph">
                  <wp:posOffset>7105650</wp:posOffset>
                </wp:positionV>
                <wp:extent cx="205740" cy="189230"/>
                <wp:effectExtent l="0" t="0" r="0" b="1270"/>
                <wp:wrapNone/>
                <wp:docPr id="53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5799" cy="189275"/>
                        </a:xfrm>
                        <a:custGeom>
                          <a:avLst/>
                          <a:gdLst>
                            <a:gd name="T0" fmla="*/ 24 w 58"/>
                            <a:gd name="T1" fmla="*/ 1 h 53"/>
                            <a:gd name="T2" fmla="*/ 5 w 58"/>
                            <a:gd name="T3" fmla="*/ 2 h 53"/>
                            <a:gd name="T4" fmla="*/ 5 w 58"/>
                            <a:gd name="T5" fmla="*/ 2 h 53"/>
                            <a:gd name="T6" fmla="*/ 4 w 58"/>
                            <a:gd name="T7" fmla="*/ 2 h 53"/>
                            <a:gd name="T8" fmla="*/ 0 w 58"/>
                            <a:gd name="T9" fmla="*/ 7 h 53"/>
                            <a:gd name="T10" fmla="*/ 6 w 58"/>
                            <a:gd name="T11" fmla="*/ 13 h 53"/>
                            <a:gd name="T12" fmla="*/ 11 w 58"/>
                            <a:gd name="T13" fmla="*/ 12 h 53"/>
                            <a:gd name="T14" fmla="*/ 38 w 58"/>
                            <a:gd name="T15" fmla="*/ 25 h 53"/>
                            <a:gd name="T16" fmla="*/ 40 w 58"/>
                            <a:gd name="T17" fmla="*/ 43 h 53"/>
                            <a:gd name="T18" fmla="*/ 39 w 58"/>
                            <a:gd name="T19" fmla="*/ 49 h 53"/>
                            <a:gd name="T20" fmla="*/ 44 w 58"/>
                            <a:gd name="T21" fmla="*/ 53 h 53"/>
                            <a:gd name="T22" fmla="*/ 49 w 58"/>
                            <a:gd name="T23" fmla="*/ 49 h 53"/>
                            <a:gd name="T24" fmla="*/ 49 w 58"/>
                            <a:gd name="T25" fmla="*/ 49 h 53"/>
                            <a:gd name="T26" fmla="*/ 24 w 58"/>
                            <a:gd name="T27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8" h="53">
                              <a:moveTo>
                                <a:pt x="24" y="1"/>
                              </a:moveTo>
                              <a:cubicBezTo>
                                <a:pt x="16" y="0"/>
                                <a:pt x="7" y="1"/>
                                <a:pt x="5" y="2"/>
                              </a:cubicBezTo>
                              <a:cubicBezTo>
                                <a:pt x="5" y="2"/>
                                <a:pt x="5" y="2"/>
                                <a:pt x="5" y="2"/>
                              </a:cubicBezTo>
                              <a:cubicBezTo>
                                <a:pt x="4" y="2"/>
                                <a:pt x="4" y="2"/>
                                <a:pt x="4" y="2"/>
                              </a:cubicBezTo>
                              <a:cubicBezTo>
                                <a:pt x="2" y="3"/>
                                <a:pt x="0" y="5"/>
                                <a:pt x="0" y="7"/>
                              </a:cubicBezTo>
                              <a:cubicBezTo>
                                <a:pt x="0" y="10"/>
                                <a:pt x="3" y="13"/>
                                <a:pt x="6" y="13"/>
                              </a:cubicBezTo>
                              <a:cubicBezTo>
                                <a:pt x="6" y="13"/>
                                <a:pt x="9" y="12"/>
                                <a:pt x="11" y="12"/>
                              </a:cubicBezTo>
                              <a:cubicBezTo>
                                <a:pt x="13" y="11"/>
                                <a:pt x="30" y="11"/>
                                <a:pt x="38" y="25"/>
                              </a:cubicBezTo>
                              <a:cubicBezTo>
                                <a:pt x="43" y="35"/>
                                <a:pt x="40" y="42"/>
                                <a:pt x="40" y="43"/>
                              </a:cubicBezTo>
                              <a:cubicBezTo>
                                <a:pt x="40" y="43"/>
                                <a:pt x="39" y="46"/>
                                <a:pt x="39" y="49"/>
                              </a:cubicBezTo>
                              <a:cubicBezTo>
                                <a:pt x="39" y="52"/>
                                <a:pt x="41" y="53"/>
                                <a:pt x="44" y="53"/>
                              </a:cubicBezTo>
                              <a:cubicBezTo>
                                <a:pt x="47" y="53"/>
                                <a:pt x="49" y="53"/>
                                <a:pt x="49" y="49"/>
                              </a:cubicBezTo>
                              <a:cubicBezTo>
                                <a:pt x="49" y="49"/>
                                <a:pt x="49" y="49"/>
                                <a:pt x="49" y="49"/>
                              </a:cubicBezTo>
                              <a:cubicBezTo>
                                <a:pt x="58" y="19"/>
                                <a:pt x="38" y="5"/>
                                <a:pt x="24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7" o:spid="_x0000_s1026" o:spt="100" style="position:absolute;left:0pt;margin-left:92.45pt;margin-top:559.5pt;height:14.9pt;width:16.2pt;z-index:251710464;mso-width-relative:page;mso-height-relative:page;" fillcolor="#2A3D52 [3204]" filled="t" stroked="f" coordsize="58,53" o:gfxdata="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" path="m24,1c16,0,7,1,5,2c5,2,5,2,5,2c4,2,4,2,4,2c2,3,0,5,0,7c0,10,3,13,6,13c6,13,9,12,11,12c13,11,30,11,38,25c43,35,40,42,40,43c40,43,39,46,39,49c39,52,41,53,44,53c47,53,49,53,49,49c49,49,49,49,49,49c58,19,38,5,24,1xe">
                <v:path o:connectlocs="85158,3571;17741,7142;17741,7142;14193,7142;0,24998;21289,46425;39030,42854;134833,89280;141930,153562;138382,174990;156123,189275;173864,174990;173864,174990;85158,3571" o:connectangles="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7116445</wp:posOffset>
                </wp:positionV>
                <wp:extent cx="93345" cy="82550"/>
                <wp:effectExtent l="0" t="0" r="2540" b="0"/>
                <wp:wrapNone/>
                <wp:docPr id="54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35" cy="82621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Oval 28" o:spid="_x0000_s1026" o:spt="3" type="#_x0000_t3" style="position:absolute;left:0pt;margin-left:-15pt;margin-top:560.35pt;height:6.5pt;width:7.35pt;z-index:251711488;mso-width-relative:page;mso-height-relative:page;" fillcolor="#2A3D52 [3204]" filled="t" stroked="f" coordsize="21600,21600" o:gfxdata="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um80mNsAAAANAQAADwAAAAAAAAABACAA&#10;AAAiAAAAZHJzL2Rvd25yZXYueG1sUEsBAhQAFAAAAAgAh07iQKDqu3sKAgAAEwQAAA4AAAAAAAAA&#10;AQAgAAAAKgEAAGRycy9lMm9Eb2MueG1sUEsFBgAAAAAGAAYAWQEAAKY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7215505</wp:posOffset>
                </wp:positionV>
                <wp:extent cx="140970" cy="280670"/>
                <wp:effectExtent l="0" t="0" r="0" b="5080"/>
                <wp:wrapNone/>
                <wp:docPr id="55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1206" cy="280909"/>
                        </a:xfrm>
                        <a:custGeom>
                          <a:avLst/>
                          <a:gdLst>
                            <a:gd name="T0" fmla="*/ 14 w 40"/>
                            <a:gd name="T1" fmla="*/ 0 h 79"/>
                            <a:gd name="T2" fmla="*/ 6 w 40"/>
                            <a:gd name="T3" fmla="*/ 13 h 79"/>
                            <a:gd name="T4" fmla="*/ 21 w 40"/>
                            <a:gd name="T5" fmla="*/ 22 h 79"/>
                            <a:gd name="T6" fmla="*/ 26 w 40"/>
                            <a:gd name="T7" fmla="*/ 37 h 79"/>
                            <a:gd name="T8" fmla="*/ 0 w 40"/>
                            <a:gd name="T9" fmla="*/ 66 h 79"/>
                            <a:gd name="T10" fmla="*/ 19 w 40"/>
                            <a:gd name="T11" fmla="*/ 79 h 79"/>
                            <a:gd name="T12" fmla="*/ 36 w 40"/>
                            <a:gd name="T13" fmla="*/ 42 h 79"/>
                            <a:gd name="T14" fmla="*/ 34 w 40"/>
                            <a:gd name="T15" fmla="*/ 17 h 79"/>
                            <a:gd name="T16" fmla="*/ 14 w 40"/>
                            <a:gd name="T17" fmla="*/ 0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0" h="79">
                              <a:moveTo>
                                <a:pt x="14" y="0"/>
                              </a:moveTo>
                              <a:cubicBezTo>
                                <a:pt x="6" y="13"/>
                                <a:pt x="6" y="13"/>
                                <a:pt x="6" y="13"/>
                              </a:cubicBezTo>
                              <a:cubicBezTo>
                                <a:pt x="21" y="22"/>
                                <a:pt x="21" y="22"/>
                                <a:pt x="21" y="22"/>
                              </a:cubicBezTo>
                              <a:cubicBezTo>
                                <a:pt x="21" y="22"/>
                                <a:pt x="31" y="27"/>
                                <a:pt x="26" y="37"/>
                              </a:cubicBezTo>
                              <a:cubicBezTo>
                                <a:pt x="22" y="46"/>
                                <a:pt x="0" y="66"/>
                                <a:pt x="0" y="66"/>
                              </a:cubicBezTo>
                              <a:cubicBezTo>
                                <a:pt x="19" y="79"/>
                                <a:pt x="19" y="79"/>
                                <a:pt x="19" y="79"/>
                              </a:cubicBezTo>
                              <a:cubicBezTo>
                                <a:pt x="33" y="49"/>
                                <a:pt x="32" y="53"/>
                                <a:pt x="36" y="42"/>
                              </a:cubicBezTo>
                              <a:cubicBezTo>
                                <a:pt x="39" y="31"/>
                                <a:pt x="40" y="23"/>
                                <a:pt x="34" y="17"/>
                              </a:cubicBezTo>
                              <a:cubicBezTo>
                                <a:pt x="26" y="9"/>
                                <a:pt x="25" y="9"/>
                                <a:pt x="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-18.3pt;margin-top:568.15pt;height:22.1pt;width:11.1pt;z-index:251712512;mso-width-relative:page;mso-height-relative:page;" fillcolor="#2A3D52 [3204]" filled="t" stroked="f" coordsize="40,79" o:gfxdata="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" path="m14,0c6,13,6,13,6,13c21,22,21,22,21,22c21,22,31,27,26,37c22,46,0,66,0,66c19,79,19,79,19,79c33,49,32,53,36,42c39,31,40,23,34,17c26,9,25,9,14,0xe">
                <v:path o:connectlocs="49422,0;21180,46225;74133,78227;91783,131564;0,234683;67072,280909;127085,149344;120025,60448;49422,0" o:connectangles="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7084695</wp:posOffset>
                </wp:positionV>
                <wp:extent cx="413385" cy="458470"/>
                <wp:effectExtent l="0" t="0" r="6350" b="0"/>
                <wp:wrapNone/>
                <wp:docPr id="56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13100" cy="458167"/>
                        </a:xfrm>
                        <a:custGeom>
                          <a:avLst/>
                          <a:gdLst>
                            <a:gd name="T0" fmla="*/ 111 w 116"/>
                            <a:gd name="T1" fmla="*/ 34 h 129"/>
                            <a:gd name="T2" fmla="*/ 34 w 116"/>
                            <a:gd name="T3" fmla="*/ 21 h 129"/>
                            <a:gd name="T4" fmla="*/ 38 w 116"/>
                            <a:gd name="T5" fmla="*/ 12 h 129"/>
                            <a:gd name="T6" fmla="*/ 20 w 116"/>
                            <a:gd name="T7" fmla="*/ 7 h 129"/>
                            <a:gd name="T8" fmla="*/ 0 w 116"/>
                            <a:gd name="T9" fmla="*/ 42 h 129"/>
                            <a:gd name="T10" fmla="*/ 12 w 116"/>
                            <a:gd name="T11" fmla="*/ 49 h 129"/>
                            <a:gd name="T12" fmla="*/ 22 w 116"/>
                            <a:gd name="T13" fmla="*/ 38 h 129"/>
                            <a:gd name="T14" fmla="*/ 30 w 116"/>
                            <a:gd name="T15" fmla="*/ 35 h 129"/>
                            <a:gd name="T16" fmla="*/ 16 w 116"/>
                            <a:gd name="T17" fmla="*/ 56 h 129"/>
                            <a:gd name="T18" fmla="*/ 24 w 116"/>
                            <a:gd name="T19" fmla="*/ 63 h 129"/>
                            <a:gd name="T20" fmla="*/ 35 w 116"/>
                            <a:gd name="T21" fmla="*/ 51 h 129"/>
                            <a:gd name="T22" fmla="*/ 41 w 116"/>
                            <a:gd name="T23" fmla="*/ 51 h 129"/>
                            <a:gd name="T24" fmla="*/ 41 w 116"/>
                            <a:gd name="T25" fmla="*/ 63 h 129"/>
                            <a:gd name="T26" fmla="*/ 16 w 116"/>
                            <a:gd name="T27" fmla="*/ 63 h 129"/>
                            <a:gd name="T28" fmla="*/ 16 w 116"/>
                            <a:gd name="T29" fmla="*/ 72 h 129"/>
                            <a:gd name="T30" fmla="*/ 41 w 116"/>
                            <a:gd name="T31" fmla="*/ 72 h 129"/>
                            <a:gd name="T32" fmla="*/ 41 w 116"/>
                            <a:gd name="T33" fmla="*/ 93 h 129"/>
                            <a:gd name="T34" fmla="*/ 40 w 116"/>
                            <a:gd name="T35" fmla="*/ 93 h 129"/>
                            <a:gd name="T36" fmla="*/ 32 w 116"/>
                            <a:gd name="T37" fmla="*/ 90 h 129"/>
                            <a:gd name="T38" fmla="*/ 31 w 116"/>
                            <a:gd name="T39" fmla="*/ 77 h 129"/>
                            <a:gd name="T40" fmla="*/ 14 w 116"/>
                            <a:gd name="T41" fmla="*/ 77 h 129"/>
                            <a:gd name="T42" fmla="*/ 13 w 116"/>
                            <a:gd name="T43" fmla="*/ 77 h 129"/>
                            <a:gd name="T44" fmla="*/ 31 w 116"/>
                            <a:gd name="T45" fmla="*/ 105 h 129"/>
                            <a:gd name="T46" fmla="*/ 75 w 116"/>
                            <a:gd name="T47" fmla="*/ 94 h 129"/>
                            <a:gd name="T48" fmla="*/ 77 w 116"/>
                            <a:gd name="T49" fmla="*/ 103 h 129"/>
                            <a:gd name="T50" fmla="*/ 92 w 116"/>
                            <a:gd name="T51" fmla="*/ 97 h 129"/>
                            <a:gd name="T52" fmla="*/ 82 w 116"/>
                            <a:gd name="T53" fmla="*/ 73 h 129"/>
                            <a:gd name="T54" fmla="*/ 70 w 116"/>
                            <a:gd name="T55" fmla="*/ 77 h 129"/>
                            <a:gd name="T56" fmla="*/ 72 w 116"/>
                            <a:gd name="T57" fmla="*/ 85 h 129"/>
                            <a:gd name="T58" fmla="*/ 62 w 116"/>
                            <a:gd name="T59" fmla="*/ 90 h 129"/>
                            <a:gd name="T60" fmla="*/ 62 w 116"/>
                            <a:gd name="T61" fmla="*/ 72 h 129"/>
                            <a:gd name="T62" fmla="*/ 87 w 116"/>
                            <a:gd name="T63" fmla="*/ 72 h 129"/>
                            <a:gd name="T64" fmla="*/ 87 w 116"/>
                            <a:gd name="T65" fmla="*/ 63 h 129"/>
                            <a:gd name="T66" fmla="*/ 62 w 116"/>
                            <a:gd name="T67" fmla="*/ 63 h 129"/>
                            <a:gd name="T68" fmla="*/ 62 w 116"/>
                            <a:gd name="T69" fmla="*/ 51 h 129"/>
                            <a:gd name="T70" fmla="*/ 87 w 116"/>
                            <a:gd name="T71" fmla="*/ 51 h 129"/>
                            <a:gd name="T72" fmla="*/ 87 w 116"/>
                            <a:gd name="T73" fmla="*/ 42 h 129"/>
                            <a:gd name="T74" fmla="*/ 43 w 116"/>
                            <a:gd name="T75" fmla="*/ 42 h 129"/>
                            <a:gd name="T76" fmla="*/ 49 w 116"/>
                            <a:gd name="T77" fmla="*/ 33 h 129"/>
                            <a:gd name="T78" fmla="*/ 41 w 116"/>
                            <a:gd name="T79" fmla="*/ 31 h 129"/>
                            <a:gd name="T80" fmla="*/ 93 w 116"/>
                            <a:gd name="T81" fmla="*/ 40 h 129"/>
                            <a:gd name="T82" fmla="*/ 93 w 116"/>
                            <a:gd name="T83" fmla="*/ 92 h 129"/>
                            <a:gd name="T84" fmla="*/ 75 w 116"/>
                            <a:gd name="T85" fmla="*/ 108 h 129"/>
                            <a:gd name="T86" fmla="*/ 64 w 116"/>
                            <a:gd name="T87" fmla="*/ 105 h 129"/>
                            <a:gd name="T88" fmla="*/ 61 w 116"/>
                            <a:gd name="T89" fmla="*/ 116 h 129"/>
                            <a:gd name="T90" fmla="*/ 112 w 116"/>
                            <a:gd name="T91" fmla="*/ 93 h 129"/>
                            <a:gd name="T92" fmla="*/ 111 w 116"/>
                            <a:gd name="T93" fmla="*/ 34 h 1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116" h="129">
                              <a:moveTo>
                                <a:pt x="111" y="34"/>
                              </a:moveTo>
                              <a:cubicBezTo>
                                <a:pt x="111" y="34"/>
                                <a:pt x="107" y="0"/>
                                <a:pt x="34" y="21"/>
                              </a:cubicBezTo>
                              <a:cubicBezTo>
                                <a:pt x="37" y="16"/>
                                <a:pt x="38" y="12"/>
                                <a:pt x="38" y="12"/>
                              </a:cubicBezTo>
                              <a:cubicBezTo>
                                <a:pt x="20" y="7"/>
                                <a:pt x="20" y="7"/>
                                <a:pt x="20" y="7"/>
                              </a:cubicBezTo>
                              <a:cubicBezTo>
                                <a:pt x="20" y="7"/>
                                <a:pt x="13" y="31"/>
                                <a:pt x="0" y="42"/>
                              </a:cubicBezTo>
                              <a:cubicBezTo>
                                <a:pt x="0" y="42"/>
                                <a:pt x="12" y="50"/>
                                <a:pt x="12" y="49"/>
                              </a:cubicBezTo>
                              <a:cubicBezTo>
                                <a:pt x="16" y="46"/>
                                <a:pt x="19" y="42"/>
                                <a:pt x="22" y="38"/>
                              </a:cubicBezTo>
                              <a:cubicBezTo>
                                <a:pt x="25" y="37"/>
                                <a:pt x="28" y="36"/>
                                <a:pt x="30" y="35"/>
                              </a:cubicBezTo>
                              <a:cubicBezTo>
                                <a:pt x="27" y="41"/>
                                <a:pt x="22" y="50"/>
                                <a:pt x="16" y="56"/>
                              </a:cubicBezTo>
                              <a:cubicBezTo>
                                <a:pt x="24" y="63"/>
                                <a:pt x="24" y="63"/>
                                <a:pt x="24" y="63"/>
                              </a:cubicBezTo>
                              <a:cubicBezTo>
                                <a:pt x="24" y="63"/>
                                <a:pt x="29" y="58"/>
                                <a:pt x="35" y="51"/>
                              </a:cubicBezTo>
                              <a:cubicBezTo>
                                <a:pt x="41" y="51"/>
                                <a:pt x="41" y="51"/>
                                <a:pt x="41" y="51"/>
                              </a:cubicBezTo>
                              <a:cubicBezTo>
                                <a:pt x="41" y="63"/>
                                <a:pt x="41" y="63"/>
                                <a:pt x="41" y="63"/>
                              </a:cubicBezTo>
                              <a:cubicBezTo>
                                <a:pt x="16" y="63"/>
                                <a:pt x="16" y="63"/>
                                <a:pt x="16" y="63"/>
                              </a:cubicBezTo>
                              <a:cubicBezTo>
                                <a:pt x="16" y="72"/>
                                <a:pt x="16" y="72"/>
                                <a:pt x="16" y="72"/>
                              </a:cubicBezTo>
                              <a:cubicBezTo>
                                <a:pt x="41" y="72"/>
                                <a:pt x="41" y="72"/>
                                <a:pt x="41" y="72"/>
                              </a:cubicBezTo>
                              <a:cubicBezTo>
                                <a:pt x="41" y="93"/>
                                <a:pt x="41" y="93"/>
                                <a:pt x="41" y="93"/>
                              </a:cubicBezTo>
                              <a:cubicBezTo>
                                <a:pt x="41" y="93"/>
                                <a:pt x="41" y="93"/>
                                <a:pt x="40" y="93"/>
                              </a:cubicBezTo>
                              <a:cubicBezTo>
                                <a:pt x="38" y="93"/>
                                <a:pt x="33" y="92"/>
                                <a:pt x="32" y="90"/>
                              </a:cubicBezTo>
                              <a:cubicBezTo>
                                <a:pt x="29" y="86"/>
                                <a:pt x="31" y="80"/>
                                <a:pt x="31" y="77"/>
                              </a:cubicBezTo>
                              <a:cubicBezTo>
                                <a:pt x="14" y="77"/>
                                <a:pt x="14" y="77"/>
                                <a:pt x="14" y="77"/>
                              </a:cubicBezTo>
                              <a:cubicBezTo>
                                <a:pt x="13" y="77"/>
                                <a:pt x="13" y="77"/>
                                <a:pt x="13" y="77"/>
                              </a:cubicBezTo>
                              <a:cubicBezTo>
                                <a:pt x="13" y="77"/>
                                <a:pt x="6" y="106"/>
                                <a:pt x="31" y="105"/>
                              </a:cubicBezTo>
                              <a:cubicBezTo>
                                <a:pt x="55" y="106"/>
                                <a:pt x="68" y="99"/>
                                <a:pt x="75" y="94"/>
                              </a:cubicBezTo>
                              <a:cubicBezTo>
                                <a:pt x="77" y="103"/>
                                <a:pt x="77" y="103"/>
                                <a:pt x="77" y="103"/>
                              </a:cubicBezTo>
                              <a:cubicBezTo>
                                <a:pt x="92" y="97"/>
                                <a:pt x="92" y="97"/>
                                <a:pt x="92" y="97"/>
                              </a:cubicBezTo>
                              <a:cubicBezTo>
                                <a:pt x="82" y="73"/>
                                <a:pt x="82" y="73"/>
                                <a:pt x="82" y="73"/>
                              </a:cubicBezTo>
                              <a:cubicBezTo>
                                <a:pt x="70" y="77"/>
                                <a:pt x="70" y="77"/>
                                <a:pt x="70" y="77"/>
                              </a:cubicBezTo>
                              <a:cubicBezTo>
                                <a:pt x="72" y="85"/>
                                <a:pt x="72" y="85"/>
                                <a:pt x="72" y="85"/>
                              </a:cubicBezTo>
                              <a:cubicBezTo>
                                <a:pt x="69" y="87"/>
                                <a:pt x="66" y="89"/>
                                <a:pt x="62" y="90"/>
                              </a:cubicBezTo>
                              <a:cubicBezTo>
                                <a:pt x="62" y="72"/>
                                <a:pt x="62" y="72"/>
                                <a:pt x="62" y="72"/>
                              </a:cubicBezTo>
                              <a:cubicBezTo>
                                <a:pt x="87" y="72"/>
                                <a:pt x="87" y="72"/>
                                <a:pt x="87" y="72"/>
                              </a:cubicBezTo>
                              <a:cubicBezTo>
                                <a:pt x="87" y="63"/>
                                <a:pt x="87" y="63"/>
                                <a:pt x="87" y="63"/>
                              </a:cubicBezTo>
                              <a:cubicBezTo>
                                <a:pt x="62" y="63"/>
                                <a:pt x="62" y="63"/>
                                <a:pt x="62" y="63"/>
                              </a:cubicBezTo>
                              <a:cubicBezTo>
                                <a:pt x="62" y="51"/>
                                <a:pt x="62" y="51"/>
                                <a:pt x="62" y="51"/>
                              </a:cubicBezTo>
                              <a:cubicBezTo>
                                <a:pt x="87" y="51"/>
                                <a:pt x="87" y="51"/>
                                <a:pt x="87" y="51"/>
                              </a:cubicBezTo>
                              <a:cubicBezTo>
                                <a:pt x="87" y="42"/>
                                <a:pt x="87" y="42"/>
                                <a:pt x="87" y="42"/>
                              </a:cubicBezTo>
                              <a:cubicBezTo>
                                <a:pt x="43" y="42"/>
                                <a:pt x="43" y="42"/>
                                <a:pt x="43" y="42"/>
                              </a:cubicBezTo>
                              <a:cubicBezTo>
                                <a:pt x="46" y="39"/>
                                <a:pt x="49" y="35"/>
                                <a:pt x="49" y="33"/>
                              </a:cubicBezTo>
                              <a:cubicBezTo>
                                <a:pt x="41" y="31"/>
                                <a:pt x="41" y="31"/>
                                <a:pt x="41" y="31"/>
                              </a:cubicBezTo>
                              <a:cubicBezTo>
                                <a:pt x="75" y="19"/>
                                <a:pt x="93" y="21"/>
                                <a:pt x="93" y="40"/>
                              </a:cubicBezTo>
                              <a:cubicBezTo>
                                <a:pt x="93" y="92"/>
                                <a:pt x="93" y="92"/>
                                <a:pt x="93" y="92"/>
                              </a:cubicBezTo>
                              <a:cubicBezTo>
                                <a:pt x="93" y="92"/>
                                <a:pt x="95" y="109"/>
                                <a:pt x="75" y="108"/>
                              </a:cubicBezTo>
                              <a:cubicBezTo>
                                <a:pt x="64" y="105"/>
                                <a:pt x="64" y="105"/>
                                <a:pt x="64" y="105"/>
                              </a:cubicBezTo>
                              <a:cubicBezTo>
                                <a:pt x="61" y="116"/>
                                <a:pt x="61" y="116"/>
                                <a:pt x="61" y="116"/>
                              </a:cubicBezTo>
                              <a:cubicBezTo>
                                <a:pt x="61" y="116"/>
                                <a:pt x="108" y="129"/>
                                <a:pt x="112" y="93"/>
                              </a:cubicBezTo>
                              <a:cubicBezTo>
                                <a:pt x="116" y="57"/>
                                <a:pt x="111" y="34"/>
                                <a:pt x="111" y="3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0" o:spid="_x0000_s1026" o:spt="100" style="position:absolute;left:0pt;margin-left:-9.7pt;margin-top:557.85pt;height:36.1pt;width:32.55pt;z-index:251713536;mso-width-relative:page;mso-height-relative:page;" fillcolor="#2A3D52 [3204]" filled="t" stroked="f" coordsize="116,129" o:gfxdata="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" path="m111,34c111,34,107,0,34,21c37,16,38,12,38,12c20,7,20,7,20,7c20,7,13,31,0,42c0,42,12,50,12,49c16,46,19,42,22,38c25,37,28,36,30,35c27,41,22,50,16,56c24,63,24,63,24,63c24,63,29,58,35,51c41,51,41,51,41,51c41,63,41,63,41,63c16,63,16,63,16,63c16,72,16,72,16,72c41,72,41,72,41,72c41,93,41,93,41,93c41,93,41,93,40,93c38,93,33,92,32,90c29,86,31,80,31,77c14,77,14,77,14,77c13,77,13,77,13,77c13,77,6,106,31,105c55,106,68,99,75,94c77,103,77,103,77,103c92,97,92,97,92,97c82,73,82,73,82,73c70,77,70,77,70,77c72,85,72,85,72,85c69,87,66,89,62,90c62,72,62,72,62,72c87,72,87,72,87,72c87,63,87,63,87,63c62,63,62,63,62,63c62,51,62,51,62,51c87,51,87,51,87,51c87,42,87,42,87,42c43,42,43,42,43,42c46,39,49,35,49,33c41,31,41,31,41,31c75,19,93,21,93,40c93,92,93,92,93,92c93,92,95,109,75,108c64,105,64,105,64,105c61,116,61,116,61,116c61,116,108,129,112,93c116,57,111,34,111,34xe">
                <v:path o:connectlocs="395293,120757;121081,74585;135325,42620;71224,24861;0,149170;42734,174032;78346,134963;106836,124308;56979,198894;85468,223755;124642,181135;146009,181135;146009,223755;56979,223755;56979,255721;146009,255721;146009,330306;142448,330306;113958,319651;110397,273479;49856,273479;46295,273479;110397,372926;267090,333858;274212,365823;327631,344513;292018,259272;249284,273479;256406,301892;220794,319651;220794,255721;309825,255721;309825,223755;220794,223755;220794,181135;309825,181135;309825,149170;153131,149170;174499,117205;146009,110102;331192,142067;331192,326754;267090,383581;227917,372926;217233,411995;398855,330306;395293,120757" o:connectangles="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917575</wp:posOffset>
                </wp:positionH>
                <wp:positionV relativeFrom="paragraph">
                  <wp:posOffset>8247380</wp:posOffset>
                </wp:positionV>
                <wp:extent cx="384810" cy="41910"/>
                <wp:effectExtent l="0" t="0" r="0" b="0"/>
                <wp:wrapNone/>
                <wp:docPr id="57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560" cy="42062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rect id="Rectangle 32" o:spid="_x0000_s1026" o:spt="1" style="position:absolute;left:0pt;margin-left:72.25pt;margin-top:649.4pt;height:3.3pt;width:30.3pt;z-index:251714560;mso-width-relative:page;mso-height-relative:page;" fillcolor="#2A3D52 [3204]" filled="t" stroked="f" coordsize="21600,21600" o:gfxdata="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EQJLX9sAAAANAQAADwAAAAAAAAABACAA&#10;AAAiAAAAZHJzL2Rvd25yZXYueG1sUEsBAhQAFAAAAAgAh07iQNiYdmAKAgAAFgQAAA4AAAAAAAAA&#10;AQAgAAAAKgEAAGRycy9lMm9Eb2MueG1sUEsFBgAAAAAGAAYAWQEAAKY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950595</wp:posOffset>
                </wp:positionH>
                <wp:positionV relativeFrom="paragraph">
                  <wp:posOffset>8336280</wp:posOffset>
                </wp:positionV>
                <wp:extent cx="315595" cy="167005"/>
                <wp:effectExtent l="0" t="0" r="8890" b="5080"/>
                <wp:wrapNone/>
                <wp:docPr id="58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15459" cy="166743"/>
                        </a:xfrm>
                        <a:custGeom>
                          <a:avLst/>
                          <a:gdLst>
                            <a:gd name="T0" fmla="*/ 210 w 210"/>
                            <a:gd name="T1" fmla="*/ 111 h 111"/>
                            <a:gd name="T2" fmla="*/ 210 w 210"/>
                            <a:gd name="T3" fmla="*/ 0 h 111"/>
                            <a:gd name="T4" fmla="*/ 0 w 210"/>
                            <a:gd name="T5" fmla="*/ 0 h 111"/>
                            <a:gd name="T6" fmla="*/ 0 w 210"/>
                            <a:gd name="T7" fmla="*/ 111 h 111"/>
                            <a:gd name="T8" fmla="*/ 210 w 210"/>
                            <a:gd name="T9" fmla="*/ 111 h 111"/>
                            <a:gd name="T10" fmla="*/ 30 w 210"/>
                            <a:gd name="T11" fmla="*/ 28 h 111"/>
                            <a:gd name="T12" fmla="*/ 180 w 210"/>
                            <a:gd name="T13" fmla="*/ 28 h 111"/>
                            <a:gd name="T14" fmla="*/ 180 w 210"/>
                            <a:gd name="T15" fmla="*/ 83 h 111"/>
                            <a:gd name="T16" fmla="*/ 30 w 210"/>
                            <a:gd name="T17" fmla="*/ 83 h 111"/>
                            <a:gd name="T18" fmla="*/ 30 w 210"/>
                            <a:gd name="T19" fmla="*/ 28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10" h="111">
                              <a:moveTo>
                                <a:pt x="210" y="111"/>
                              </a:moveTo>
                              <a:lnTo>
                                <a:pt x="210" y="0"/>
                              </a:lnTo>
                              <a:lnTo>
                                <a:pt x="0" y="0"/>
                              </a:lnTo>
                              <a:lnTo>
                                <a:pt x="0" y="111"/>
                              </a:lnTo>
                              <a:lnTo>
                                <a:pt x="210" y="111"/>
                              </a:lnTo>
                              <a:close/>
                              <a:moveTo>
                                <a:pt x="30" y="28"/>
                              </a:moveTo>
                              <a:lnTo>
                                <a:pt x="180" y="28"/>
                              </a:lnTo>
                              <a:lnTo>
                                <a:pt x="180" y="83"/>
                              </a:lnTo>
                              <a:lnTo>
                                <a:pt x="30" y="83"/>
                              </a:lnTo>
                              <a:lnTo>
                                <a:pt x="30" y="2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74.85pt;margin-top:656.4pt;height:13.15pt;width:24.85pt;z-index:251715584;mso-width-relative:page;mso-height-relative:page;" fillcolor="#2A3D52 [3204]" filled="t" stroked="f" coordsize="210,111" o:gfxdata="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" path="m210,111l210,0,0,0,0,111,210,111xm30,28l180,28,180,83,30,83,30,28xe">
                <v:path o:connectlocs="315459,166743;315459,0;0,0;0,166743;315459,166743;45065,42061;270393,42061;270393,124681;45065,124681;45065,42061" o:connectangles="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906780</wp:posOffset>
                </wp:positionH>
                <wp:positionV relativeFrom="paragraph">
                  <wp:posOffset>8510270</wp:posOffset>
                </wp:positionV>
                <wp:extent cx="405765" cy="130810"/>
                <wp:effectExtent l="0" t="0" r="0" b="3175"/>
                <wp:wrapNone/>
                <wp:docPr id="59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5590" cy="130690"/>
                        </a:xfrm>
                        <a:custGeom>
                          <a:avLst/>
                          <a:gdLst>
                            <a:gd name="T0" fmla="*/ 82 w 114"/>
                            <a:gd name="T1" fmla="*/ 25 h 37"/>
                            <a:gd name="T2" fmla="*/ 93 w 114"/>
                            <a:gd name="T3" fmla="*/ 5 h 37"/>
                            <a:gd name="T4" fmla="*/ 80 w 114"/>
                            <a:gd name="T5" fmla="*/ 0 h 37"/>
                            <a:gd name="T6" fmla="*/ 68 w 114"/>
                            <a:gd name="T7" fmla="*/ 25 h 37"/>
                            <a:gd name="T8" fmla="*/ 46 w 114"/>
                            <a:gd name="T9" fmla="*/ 25 h 37"/>
                            <a:gd name="T10" fmla="*/ 33 w 114"/>
                            <a:gd name="T11" fmla="*/ 0 h 37"/>
                            <a:gd name="T12" fmla="*/ 21 w 114"/>
                            <a:gd name="T13" fmla="*/ 5 h 37"/>
                            <a:gd name="T14" fmla="*/ 33 w 114"/>
                            <a:gd name="T15" fmla="*/ 25 h 37"/>
                            <a:gd name="T16" fmla="*/ 0 w 114"/>
                            <a:gd name="T17" fmla="*/ 25 h 37"/>
                            <a:gd name="T18" fmla="*/ 0 w 114"/>
                            <a:gd name="T19" fmla="*/ 37 h 37"/>
                            <a:gd name="T20" fmla="*/ 114 w 114"/>
                            <a:gd name="T21" fmla="*/ 37 h 37"/>
                            <a:gd name="T22" fmla="*/ 114 w 114"/>
                            <a:gd name="T23" fmla="*/ 25 h 37"/>
                            <a:gd name="T24" fmla="*/ 82 w 114"/>
                            <a:gd name="T25" fmla="*/ 25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14" h="37">
                              <a:moveTo>
                                <a:pt x="82" y="25"/>
                              </a:moveTo>
                              <a:cubicBezTo>
                                <a:pt x="86" y="19"/>
                                <a:pt x="89" y="12"/>
                                <a:pt x="93" y="5"/>
                              </a:cubicBezTo>
                              <a:cubicBezTo>
                                <a:pt x="80" y="0"/>
                                <a:pt x="80" y="0"/>
                                <a:pt x="80" y="0"/>
                              </a:cubicBezTo>
                              <a:cubicBezTo>
                                <a:pt x="77" y="9"/>
                                <a:pt x="73" y="17"/>
                                <a:pt x="68" y="25"/>
                              </a:cubicBezTo>
                              <a:cubicBezTo>
                                <a:pt x="46" y="25"/>
                                <a:pt x="46" y="25"/>
                                <a:pt x="46" y="25"/>
                              </a:cubicBezTo>
                              <a:cubicBezTo>
                                <a:pt x="42" y="15"/>
                                <a:pt x="38" y="7"/>
                                <a:pt x="33" y="0"/>
                              </a:cubicBezTo>
                              <a:cubicBezTo>
                                <a:pt x="21" y="5"/>
                                <a:pt x="21" y="5"/>
                                <a:pt x="21" y="5"/>
                              </a:cubicBezTo>
                              <a:cubicBezTo>
                                <a:pt x="26" y="12"/>
                                <a:pt x="30" y="19"/>
                                <a:pt x="33" y="25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37"/>
                                <a:pt x="0" y="37"/>
                                <a:pt x="0" y="37"/>
                              </a:cubicBezTo>
                              <a:cubicBezTo>
                                <a:pt x="114" y="37"/>
                                <a:pt x="114" y="37"/>
                                <a:pt x="114" y="37"/>
                              </a:cubicBezTo>
                              <a:cubicBezTo>
                                <a:pt x="114" y="25"/>
                                <a:pt x="114" y="25"/>
                                <a:pt x="114" y="25"/>
                              </a:cubicBezTo>
                              <a:lnTo>
                                <a:pt x="82" y="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4" o:spid="_x0000_s1026" o:spt="100" style="position:absolute;left:0pt;margin-left:71.4pt;margin-top:670.1pt;height:10.3pt;width:31.95pt;z-index:251716608;mso-width-relative:page;mso-height-relative:page;" fillcolor="#2A3D52 [3204]" filled="t" stroked="f" coordsize="114,37" o:gfxdata="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" path="m82,25c86,19,89,12,93,5c80,0,80,0,80,0c77,9,73,17,68,25c46,25,46,25,46,25c42,15,38,7,33,0c21,5,21,5,21,5c26,12,30,19,33,25c0,25,0,25,0,25c0,37,0,37,0,37c114,37,114,37,114,37c114,25,114,25,114,25l82,25xe">
                <v:path o:connectlocs="291740,88304;330876,17660;284624,0;241930,88304;163659,88304;117407,0;74713,17660;117407,88304;0,88304;0,130690;405590,130690;405590,88304;291740,88304" o:connectangles="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8239760</wp:posOffset>
                </wp:positionV>
                <wp:extent cx="274955" cy="291465"/>
                <wp:effectExtent l="0" t="0" r="0" b="0"/>
                <wp:wrapNone/>
                <wp:docPr id="60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4900" cy="291424"/>
                        </a:xfrm>
                        <a:custGeom>
                          <a:avLst/>
                          <a:gdLst>
                            <a:gd name="T0" fmla="*/ 0 w 77"/>
                            <a:gd name="T1" fmla="*/ 21 h 82"/>
                            <a:gd name="T2" fmla="*/ 0 w 77"/>
                            <a:gd name="T3" fmla="*/ 23 h 82"/>
                            <a:gd name="T4" fmla="*/ 36 w 77"/>
                            <a:gd name="T5" fmla="*/ 80 h 82"/>
                            <a:gd name="T6" fmla="*/ 30 w 77"/>
                            <a:gd name="T7" fmla="*/ 55 h 82"/>
                            <a:gd name="T8" fmla="*/ 39 w 77"/>
                            <a:gd name="T9" fmla="*/ 25 h 82"/>
                            <a:gd name="T10" fmla="*/ 48 w 77"/>
                            <a:gd name="T11" fmla="*/ 55 h 82"/>
                            <a:gd name="T12" fmla="*/ 41 w 77"/>
                            <a:gd name="T13" fmla="*/ 82 h 82"/>
                            <a:gd name="T14" fmla="*/ 41 w 77"/>
                            <a:gd name="T15" fmla="*/ 82 h 82"/>
                            <a:gd name="T16" fmla="*/ 77 w 77"/>
                            <a:gd name="T17" fmla="*/ 23 h 82"/>
                            <a:gd name="T18" fmla="*/ 77 w 77"/>
                            <a:gd name="T19" fmla="*/ 0 h 82"/>
                            <a:gd name="T20" fmla="*/ 38 w 77"/>
                            <a:gd name="T21" fmla="*/ 25 h 82"/>
                            <a:gd name="T22" fmla="*/ 1 w 77"/>
                            <a:gd name="T23" fmla="*/ 0 h 82"/>
                            <a:gd name="T24" fmla="*/ 0 w 77"/>
                            <a:gd name="T25" fmla="*/ 21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7" h="82">
                              <a:moveTo>
                                <a:pt x="0" y="21"/>
                              </a:moveTo>
                              <a:cubicBezTo>
                                <a:pt x="0" y="23"/>
                                <a:pt x="0" y="23"/>
                                <a:pt x="0" y="23"/>
                              </a:cubicBezTo>
                              <a:cubicBezTo>
                                <a:pt x="4" y="50"/>
                                <a:pt x="15" y="69"/>
                                <a:pt x="36" y="80"/>
                              </a:cubicBezTo>
                              <a:cubicBezTo>
                                <a:pt x="32" y="72"/>
                                <a:pt x="30" y="64"/>
                                <a:pt x="30" y="55"/>
                              </a:cubicBezTo>
                              <a:cubicBezTo>
                                <a:pt x="30" y="44"/>
                                <a:pt x="33" y="34"/>
                                <a:pt x="39" y="25"/>
                              </a:cubicBezTo>
                              <a:cubicBezTo>
                                <a:pt x="45" y="34"/>
                                <a:pt x="48" y="44"/>
                                <a:pt x="48" y="55"/>
                              </a:cubicBezTo>
                              <a:cubicBezTo>
                                <a:pt x="48" y="65"/>
                                <a:pt x="45" y="74"/>
                                <a:pt x="41" y="82"/>
                              </a:cubicBezTo>
                              <a:cubicBezTo>
                                <a:pt x="41" y="82"/>
                                <a:pt x="41" y="82"/>
                                <a:pt x="41" y="82"/>
                              </a:cubicBezTo>
                              <a:cubicBezTo>
                                <a:pt x="64" y="69"/>
                                <a:pt x="73" y="50"/>
                                <a:pt x="77" y="23"/>
                              </a:cubicBezTo>
                              <a:cubicBezTo>
                                <a:pt x="77" y="0"/>
                                <a:pt x="77" y="0"/>
                                <a:pt x="77" y="0"/>
                              </a:cubicBezTo>
                              <a:cubicBezTo>
                                <a:pt x="60" y="2"/>
                                <a:pt x="47" y="11"/>
                                <a:pt x="38" y="25"/>
                              </a:cubicBezTo>
                              <a:cubicBezTo>
                                <a:pt x="30" y="12"/>
                                <a:pt x="17" y="2"/>
                                <a:pt x="1" y="0"/>
                              </a:cubicBezTo>
                              <a:cubicBezTo>
                                <a:pt x="1" y="4"/>
                                <a:pt x="0" y="19"/>
                                <a:pt x="0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0" cap="sq">
                          <a:noFill/>
                          <a:prstDash val="solid"/>
                          <a:miter lim="800000"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5" o:spid="_x0000_s1026" o:spt="100" style="position:absolute;left:0pt;margin-left:163.2pt;margin-top:648.8pt;height:22.95pt;width:21.65pt;z-index:251717632;mso-width-relative:page;mso-height-relative:page;" fillcolor="#2A3D52 [3204]" filled="t" stroked="f" coordsize="77,82" o:gfxdata="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" path="m0,21c0,23,0,23,0,23c4,50,15,69,36,80c32,72,30,64,30,55c30,44,33,34,39,25c45,34,48,44,48,55c48,65,45,74,41,82c41,82,41,82,41,82c64,69,73,50,77,23c77,0,77,0,77,0c60,2,47,11,38,25c30,12,17,2,1,0c1,4,0,19,0,21xe">
                <v:path o:connectlocs="0,74632;0,81740;128524,284316;107103,195467;139235,88848;171366,195467;146375,291424;146375,291424;274900,81740;274900,0;135664,88848;3570,0;0,74632" o:connectangles="0,0,0,0,0,0,0,0,0,0,0,0,0"/>
                <v:fill on="t" focussize="0,0"/>
                <v:stroke on="f" weight="0pt" miterlimit="8" joinstyle="miter" endcap="square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2425700</wp:posOffset>
                </wp:positionH>
                <wp:positionV relativeFrom="paragraph">
                  <wp:posOffset>8242935</wp:posOffset>
                </wp:positionV>
                <wp:extent cx="151765" cy="280670"/>
                <wp:effectExtent l="0" t="0" r="1270" b="5080"/>
                <wp:wrapNone/>
                <wp:docPr id="61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1721" cy="280909"/>
                        </a:xfrm>
                        <a:custGeom>
                          <a:avLst/>
                          <a:gdLst>
                            <a:gd name="T0" fmla="*/ 0 w 43"/>
                            <a:gd name="T1" fmla="*/ 18 h 79"/>
                            <a:gd name="T2" fmla="*/ 0 w 43"/>
                            <a:gd name="T3" fmla="*/ 22 h 79"/>
                            <a:gd name="T4" fmla="*/ 36 w 43"/>
                            <a:gd name="T5" fmla="*/ 79 h 79"/>
                            <a:gd name="T6" fmla="*/ 43 w 43"/>
                            <a:gd name="T7" fmla="*/ 54 h 79"/>
                            <a:gd name="T8" fmla="*/ 0 w 43"/>
                            <a:gd name="T9" fmla="*/ 0 h 79"/>
                            <a:gd name="T10" fmla="*/ 0 w 43"/>
                            <a:gd name="T11" fmla="*/ 18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" h="79">
                              <a:moveTo>
                                <a:pt x="0" y="18"/>
                              </a:moveTo>
                              <a:cubicBezTo>
                                <a:pt x="0" y="22"/>
                                <a:pt x="0" y="22"/>
                                <a:pt x="0" y="22"/>
                              </a:cubicBezTo>
                              <a:cubicBezTo>
                                <a:pt x="0" y="50"/>
                                <a:pt x="13" y="68"/>
                                <a:pt x="36" y="79"/>
                              </a:cubicBezTo>
                              <a:cubicBezTo>
                                <a:pt x="39" y="72"/>
                                <a:pt x="43" y="63"/>
                                <a:pt x="43" y="54"/>
                              </a:cubicBezTo>
                              <a:cubicBezTo>
                                <a:pt x="43" y="27"/>
                                <a:pt x="21" y="5"/>
                                <a:pt x="0" y="0"/>
                              </a:cubicBezTo>
                              <a:cubicBezTo>
                                <a:pt x="0" y="4"/>
                                <a:pt x="0" y="11"/>
                                <a:pt x="0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0" cap="sq">
                          <a:noFill/>
                          <a:prstDash val="solid"/>
                          <a:miter lim="800000"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6" o:spid="_x0000_s1026" o:spt="100" style="position:absolute;left:0pt;margin-left:191pt;margin-top:649.05pt;height:22.1pt;width:11.95pt;z-index:251718656;mso-width-relative:page;mso-height-relative:page;" fillcolor="#2A3D52 [3204]" filled="t" stroked="f" coordsize="43,79" o:gfxdata="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" path="m0,18c0,22,0,22,0,22c0,50,13,68,36,79c39,72,43,63,43,54c43,27,21,5,0,0c0,4,0,11,0,18xe">
                <v:path o:connectlocs="0,64004;0,78227;127022,280909;151721,192013;0,0;0,64004" o:connectangles="0,0,0,0,0,0"/>
                <v:fill on="t" focussize="0,0"/>
                <v:stroke on="f" weight="0pt" miterlimit="8" joinstyle="miter" endcap="square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1856105</wp:posOffset>
                </wp:positionH>
                <wp:positionV relativeFrom="paragraph">
                  <wp:posOffset>8242935</wp:posOffset>
                </wp:positionV>
                <wp:extent cx="156210" cy="295910"/>
                <wp:effectExtent l="0" t="0" r="0" b="8890"/>
                <wp:wrapNone/>
                <wp:docPr id="62" name="Freeform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6227" cy="295931"/>
                        </a:xfrm>
                        <a:custGeom>
                          <a:avLst/>
                          <a:gdLst>
                            <a:gd name="T0" fmla="*/ 44 w 44"/>
                            <a:gd name="T1" fmla="*/ 23 h 83"/>
                            <a:gd name="T2" fmla="*/ 44 w 44"/>
                            <a:gd name="T3" fmla="*/ 0 h 83"/>
                            <a:gd name="T4" fmla="*/ 0 w 44"/>
                            <a:gd name="T5" fmla="*/ 54 h 83"/>
                            <a:gd name="T6" fmla="*/ 7 w 44"/>
                            <a:gd name="T7" fmla="*/ 83 h 83"/>
                            <a:gd name="T8" fmla="*/ 44 w 44"/>
                            <a:gd name="T9" fmla="*/ 23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4" h="83">
                              <a:moveTo>
                                <a:pt x="44" y="23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18" y="4"/>
                                <a:pt x="0" y="27"/>
                                <a:pt x="0" y="54"/>
                              </a:cubicBezTo>
                              <a:cubicBezTo>
                                <a:pt x="0" y="65"/>
                                <a:pt x="2" y="74"/>
                                <a:pt x="7" y="83"/>
                              </a:cubicBezTo>
                              <a:cubicBezTo>
                                <a:pt x="32" y="69"/>
                                <a:pt x="44" y="50"/>
                                <a:pt x="44" y="2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0" cap="sq">
                          <a:noFill/>
                          <a:prstDash val="solid"/>
                          <a:miter lim="800000"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7" o:spid="_x0000_s1026" o:spt="100" style="position:absolute;left:0pt;margin-left:146.15pt;margin-top:649.05pt;height:23.3pt;width:12.3pt;z-index:251719680;mso-width-relative:page;mso-height-relative:page;" fillcolor="#2A3D52 [3204]" filled="t" stroked="f" coordsize="44,83" o:gfxdata="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" path="m44,23c44,0,44,0,44,0c18,4,0,27,0,54c0,65,2,74,7,83c32,69,44,50,44,23xe">
                <v:path o:connectlocs="156227,82004;156227,0;0,192533;24854,295931;156227,82004" o:connectangles="0,0,0,0,0"/>
                <v:fill on="t" focussize="0,0"/>
                <v:stroke on="f" weight="0pt" miterlimit="8" joinstyle="miter" endcap="square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ragraph">
                  <wp:posOffset>8432165</wp:posOffset>
                </wp:positionV>
                <wp:extent cx="255270" cy="202565"/>
                <wp:effectExtent l="0" t="0" r="0" b="6985"/>
                <wp:wrapNone/>
                <wp:docPr id="63" name="Freefor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5372" cy="202795"/>
                        </a:xfrm>
                        <a:custGeom>
                          <a:avLst/>
                          <a:gdLst>
                            <a:gd name="T0" fmla="*/ 37 w 72"/>
                            <a:gd name="T1" fmla="*/ 0 h 57"/>
                            <a:gd name="T2" fmla="*/ 0 w 72"/>
                            <a:gd name="T3" fmla="*/ 42 h 57"/>
                            <a:gd name="T4" fmla="*/ 36 w 72"/>
                            <a:gd name="T5" fmla="*/ 57 h 57"/>
                            <a:gd name="T6" fmla="*/ 72 w 72"/>
                            <a:gd name="T7" fmla="*/ 43 h 57"/>
                            <a:gd name="T8" fmla="*/ 37 w 72"/>
                            <a:gd name="T9" fmla="*/ 0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2" h="57">
                              <a:moveTo>
                                <a:pt x="37" y="0"/>
                              </a:moveTo>
                              <a:cubicBezTo>
                                <a:pt x="30" y="18"/>
                                <a:pt x="17" y="32"/>
                                <a:pt x="0" y="42"/>
                              </a:cubicBezTo>
                              <a:cubicBezTo>
                                <a:pt x="9" y="52"/>
                                <a:pt x="22" y="57"/>
                                <a:pt x="36" y="57"/>
                              </a:cubicBezTo>
                              <a:cubicBezTo>
                                <a:pt x="50" y="57"/>
                                <a:pt x="63" y="52"/>
                                <a:pt x="72" y="43"/>
                              </a:cubicBezTo>
                              <a:cubicBezTo>
                                <a:pt x="56" y="33"/>
                                <a:pt x="45" y="19"/>
                                <a:pt x="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0" cap="sq">
                          <a:noFill/>
                          <a:prstDash val="solid"/>
                          <a:miter lim="800000"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8" o:spid="_x0000_s1026" o:spt="100" style="position:absolute;left:0pt;margin-left:151.25pt;margin-top:663.95pt;height:15.95pt;width:20.1pt;z-index:251720704;mso-width-relative:page;mso-height-relative:page;" fillcolor="#2A3D52 [3204]" filled="t" stroked="f" coordsize="72,57" o:gfxdata="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" path="m37,0c30,18,17,32,0,42c9,52,22,57,36,57c50,57,63,52,72,43c56,33,45,19,37,0xe">
                <v:path o:connectlocs="131232,0;0,149427;127686,202795;255372,152985;131232,0" o:connectangles="0,0,0,0,0"/>
                <v:fill on="t" focussize="0,0"/>
                <v:stroke on="f" weight="0pt" miterlimit="8" joinstyle="miter" endcap="square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8427720</wp:posOffset>
                </wp:positionV>
                <wp:extent cx="259715" cy="207010"/>
                <wp:effectExtent l="0" t="0" r="6985" b="2540"/>
                <wp:wrapNone/>
                <wp:docPr id="64" name="Free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9877" cy="207301"/>
                        </a:xfrm>
                        <a:custGeom>
                          <a:avLst/>
                          <a:gdLst>
                            <a:gd name="T0" fmla="*/ 39 w 73"/>
                            <a:gd name="T1" fmla="*/ 0 h 58"/>
                            <a:gd name="T2" fmla="*/ 0 w 73"/>
                            <a:gd name="T3" fmla="*/ 44 h 58"/>
                            <a:gd name="T4" fmla="*/ 36 w 73"/>
                            <a:gd name="T5" fmla="*/ 58 h 58"/>
                            <a:gd name="T6" fmla="*/ 73 w 73"/>
                            <a:gd name="T7" fmla="*/ 43 h 58"/>
                            <a:gd name="T8" fmla="*/ 39 w 73"/>
                            <a:gd name="T9" fmla="*/ 0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3" h="58">
                              <a:moveTo>
                                <a:pt x="39" y="0"/>
                              </a:moveTo>
                              <a:cubicBezTo>
                                <a:pt x="31" y="18"/>
                                <a:pt x="18" y="33"/>
                                <a:pt x="0" y="44"/>
                              </a:cubicBezTo>
                              <a:cubicBezTo>
                                <a:pt x="10" y="53"/>
                                <a:pt x="22" y="58"/>
                                <a:pt x="36" y="58"/>
                              </a:cubicBezTo>
                              <a:cubicBezTo>
                                <a:pt x="51" y="58"/>
                                <a:pt x="64" y="52"/>
                                <a:pt x="73" y="43"/>
                              </a:cubicBezTo>
                              <a:cubicBezTo>
                                <a:pt x="58" y="33"/>
                                <a:pt x="46" y="18"/>
                                <a:pt x="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0" cap="sq">
                          <a:noFill/>
                          <a:prstDash val="solid"/>
                          <a:miter lim="800000"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9" o:spid="_x0000_s1026" o:spt="100" style="position:absolute;left:0pt;margin-left:176.7pt;margin-top:663.6pt;height:16.3pt;width:20.45pt;z-index:251721728;mso-width-relative:page;mso-height-relative:page;" fillcolor="#2A3D52 [3204]" filled="t" stroked="f" coordsize="73,58" o:gfxdata="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" path="m39,0c31,18,18,33,0,44c10,53,22,58,36,58c51,58,64,52,73,43c58,33,46,18,39,0xe">
                <v:path o:connectlocs="138838,0;0,157262;128158,207301;259877,153688;138838,0" o:connectangles="0,0,0,0,0"/>
                <v:fill on="t" focussize="0,0"/>
                <v:stroke on="f" weight="0pt" miterlimit="8" joinstyle="miter" endcap="square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paragraph">
                  <wp:posOffset>8255000</wp:posOffset>
                </wp:positionV>
                <wp:extent cx="436880" cy="382905"/>
                <wp:effectExtent l="0" t="0" r="1270" b="0"/>
                <wp:wrapNone/>
                <wp:docPr id="65" name="Free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37136" cy="383057"/>
                        </a:xfrm>
                        <a:custGeom>
                          <a:avLst/>
                          <a:gdLst>
                            <a:gd name="T0" fmla="*/ 123 w 123"/>
                            <a:gd name="T1" fmla="*/ 39 h 108"/>
                            <a:gd name="T2" fmla="*/ 121 w 123"/>
                            <a:gd name="T3" fmla="*/ 38 h 108"/>
                            <a:gd name="T4" fmla="*/ 108 w 123"/>
                            <a:gd name="T5" fmla="*/ 38 h 108"/>
                            <a:gd name="T6" fmla="*/ 85 w 123"/>
                            <a:gd name="T7" fmla="*/ 38 h 108"/>
                            <a:gd name="T8" fmla="*/ 79 w 123"/>
                            <a:gd name="T9" fmla="*/ 28 h 108"/>
                            <a:gd name="T10" fmla="*/ 64 w 123"/>
                            <a:gd name="T11" fmla="*/ 0 h 108"/>
                            <a:gd name="T12" fmla="*/ 61 w 123"/>
                            <a:gd name="T13" fmla="*/ 0 h 108"/>
                            <a:gd name="T14" fmla="*/ 48 w 123"/>
                            <a:gd name="T15" fmla="*/ 28 h 108"/>
                            <a:gd name="T16" fmla="*/ 42 w 123"/>
                            <a:gd name="T17" fmla="*/ 38 h 108"/>
                            <a:gd name="T18" fmla="*/ 19 w 123"/>
                            <a:gd name="T19" fmla="*/ 38 h 108"/>
                            <a:gd name="T20" fmla="*/ 0 w 123"/>
                            <a:gd name="T21" fmla="*/ 38 h 108"/>
                            <a:gd name="T22" fmla="*/ 0 w 123"/>
                            <a:gd name="T23" fmla="*/ 39 h 108"/>
                            <a:gd name="T24" fmla="*/ 7 w 123"/>
                            <a:gd name="T25" fmla="*/ 44 h 108"/>
                            <a:gd name="T26" fmla="*/ 29 w 123"/>
                            <a:gd name="T27" fmla="*/ 63 h 108"/>
                            <a:gd name="T28" fmla="*/ 24 w 123"/>
                            <a:gd name="T29" fmla="*/ 107 h 108"/>
                            <a:gd name="T30" fmla="*/ 27 w 123"/>
                            <a:gd name="T31" fmla="*/ 108 h 108"/>
                            <a:gd name="T32" fmla="*/ 63 w 123"/>
                            <a:gd name="T33" fmla="*/ 86 h 108"/>
                            <a:gd name="T34" fmla="*/ 98 w 123"/>
                            <a:gd name="T35" fmla="*/ 108 h 108"/>
                            <a:gd name="T36" fmla="*/ 101 w 123"/>
                            <a:gd name="T37" fmla="*/ 107 h 108"/>
                            <a:gd name="T38" fmla="*/ 94 w 123"/>
                            <a:gd name="T39" fmla="*/ 63 h 108"/>
                            <a:gd name="T40" fmla="*/ 115 w 123"/>
                            <a:gd name="T41" fmla="*/ 46 h 108"/>
                            <a:gd name="T42" fmla="*/ 123 w 123"/>
                            <a:gd name="T43" fmla="*/ 39 h 108"/>
                            <a:gd name="T44" fmla="*/ 33 w 123"/>
                            <a:gd name="T45" fmla="*/ 81 h 108"/>
                            <a:gd name="T46" fmla="*/ 72 w 123"/>
                            <a:gd name="T47" fmla="*/ 49 h 108"/>
                            <a:gd name="T48" fmla="*/ 36 w 123"/>
                            <a:gd name="T49" fmla="*/ 42 h 108"/>
                            <a:gd name="T50" fmla="*/ 91 w 123"/>
                            <a:gd name="T51" fmla="*/ 42 h 108"/>
                            <a:gd name="T52" fmla="*/ 57 w 123"/>
                            <a:gd name="T53" fmla="*/ 73 h 108"/>
                            <a:gd name="T54" fmla="*/ 93 w 123"/>
                            <a:gd name="T55" fmla="*/ 81 h 108"/>
                            <a:gd name="T56" fmla="*/ 33 w 123"/>
                            <a:gd name="T57" fmla="*/ 81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23" h="108">
                              <a:moveTo>
                                <a:pt x="123" y="39"/>
                              </a:moveTo>
                              <a:cubicBezTo>
                                <a:pt x="123" y="38"/>
                                <a:pt x="123" y="38"/>
                                <a:pt x="121" y="38"/>
                              </a:cubicBezTo>
                              <a:cubicBezTo>
                                <a:pt x="108" y="38"/>
                                <a:pt x="108" y="38"/>
                                <a:pt x="108" y="38"/>
                              </a:cubicBezTo>
                              <a:cubicBezTo>
                                <a:pt x="85" y="38"/>
                                <a:pt x="85" y="38"/>
                                <a:pt x="85" y="38"/>
                              </a:cubicBezTo>
                              <a:cubicBezTo>
                                <a:pt x="79" y="28"/>
                                <a:pt x="79" y="28"/>
                                <a:pt x="79" y="28"/>
                              </a:cubicBezTo>
                              <a:cubicBezTo>
                                <a:pt x="64" y="0"/>
                                <a:pt x="64" y="0"/>
                                <a:pt x="64" y="0"/>
                              </a:cubicBezTo>
                              <a:cubicBezTo>
                                <a:pt x="63" y="0"/>
                                <a:pt x="63" y="0"/>
                                <a:pt x="61" y="0"/>
                              </a:cubicBezTo>
                              <a:cubicBezTo>
                                <a:pt x="48" y="28"/>
                                <a:pt x="48" y="28"/>
                                <a:pt x="48" y="28"/>
                              </a:cubicBezTo>
                              <a:cubicBezTo>
                                <a:pt x="42" y="38"/>
                                <a:pt x="42" y="38"/>
                                <a:pt x="42" y="38"/>
                              </a:cubicBez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  <a:cubicBezTo>
                                <a:pt x="0" y="38"/>
                                <a:pt x="0" y="38"/>
                                <a:pt x="0" y="38"/>
                              </a:cubicBezTo>
                              <a:cubicBezTo>
                                <a:pt x="0" y="39"/>
                                <a:pt x="0" y="39"/>
                                <a:pt x="0" y="39"/>
                              </a:cubicBezTo>
                              <a:cubicBezTo>
                                <a:pt x="7" y="44"/>
                                <a:pt x="7" y="44"/>
                                <a:pt x="7" y="44"/>
                              </a:cubicBezTo>
                              <a:cubicBezTo>
                                <a:pt x="29" y="63"/>
                                <a:pt x="29" y="63"/>
                                <a:pt x="29" y="63"/>
                              </a:cubicBezTo>
                              <a:cubicBezTo>
                                <a:pt x="24" y="107"/>
                                <a:pt x="24" y="107"/>
                                <a:pt x="24" y="107"/>
                              </a:cubicBezTo>
                              <a:cubicBezTo>
                                <a:pt x="24" y="108"/>
                                <a:pt x="24" y="108"/>
                                <a:pt x="27" y="108"/>
                              </a:cubicBezTo>
                              <a:cubicBezTo>
                                <a:pt x="63" y="86"/>
                                <a:pt x="63" y="86"/>
                                <a:pt x="63" y="86"/>
                              </a:cubicBezTo>
                              <a:cubicBezTo>
                                <a:pt x="98" y="108"/>
                                <a:pt x="98" y="108"/>
                                <a:pt x="98" y="108"/>
                              </a:cubicBezTo>
                              <a:cubicBezTo>
                                <a:pt x="100" y="108"/>
                                <a:pt x="100" y="108"/>
                                <a:pt x="101" y="107"/>
                              </a:cubicBezTo>
                              <a:cubicBezTo>
                                <a:pt x="94" y="63"/>
                                <a:pt x="94" y="63"/>
                                <a:pt x="94" y="63"/>
                              </a:cubicBezTo>
                              <a:cubicBezTo>
                                <a:pt x="115" y="46"/>
                                <a:pt x="115" y="46"/>
                                <a:pt x="115" y="46"/>
                              </a:cubicBezTo>
                              <a:lnTo>
                                <a:pt x="123" y="39"/>
                              </a:lnTo>
                              <a:close/>
                              <a:moveTo>
                                <a:pt x="33" y="81"/>
                              </a:moveTo>
                              <a:cubicBezTo>
                                <a:pt x="72" y="49"/>
                                <a:pt x="72" y="49"/>
                                <a:pt x="72" y="49"/>
                              </a:cubicBezTo>
                              <a:cubicBezTo>
                                <a:pt x="36" y="42"/>
                                <a:pt x="36" y="42"/>
                                <a:pt x="36" y="42"/>
                              </a:cubicBezTo>
                              <a:cubicBezTo>
                                <a:pt x="91" y="42"/>
                                <a:pt x="91" y="42"/>
                                <a:pt x="91" y="42"/>
                              </a:cubicBezTo>
                              <a:cubicBezTo>
                                <a:pt x="57" y="73"/>
                                <a:pt x="57" y="73"/>
                                <a:pt x="57" y="73"/>
                              </a:cubicBezTo>
                              <a:cubicBezTo>
                                <a:pt x="93" y="81"/>
                                <a:pt x="93" y="81"/>
                                <a:pt x="93" y="81"/>
                              </a:cubicBezTo>
                              <a:lnTo>
                                <a:pt x="33" y="8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5" o:spid="_x0000_s1026" o:spt="100" style="position:absolute;left:0pt;margin-left:243.65pt;margin-top:650pt;height:30.15pt;width:34.4pt;z-index:251722752;mso-width-relative:page;mso-height-relative:page;" fillcolor="#2A3D52 [3204]" filled="t" stroked="f" coordsize="123,108" o:gfxdata="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" path="m123,39c123,38,123,38,121,38c108,38,108,38,108,38c85,38,85,38,85,38c79,28,79,28,79,28c64,0,64,0,64,0c63,0,63,0,61,0c48,28,48,28,48,28c42,38,42,38,42,38c19,38,19,38,19,38c0,38,0,38,0,38c0,39,0,39,0,39c7,44,7,44,7,44c29,63,29,63,29,63c24,107,24,107,24,107c24,108,24,108,27,108c63,86,63,86,63,86c98,108,98,108,98,108c100,108,100,108,101,107c94,63,94,63,94,63c115,46,115,46,115,46l123,39xm33,81c72,49,72,49,72,49c36,42,36,42,36,42c91,42,91,42,91,42c57,73,57,73,57,73c93,81,93,81,93,81l33,81xe">
                <v:path o:connectlocs="437136,138326;430028,134779;383826,134779;302085,134779;280762,99311;227452,0;216791,0;170589,99311;149265,134779;67525,134779;0,134779;0,138326;24877,156060;103064,223449;85294,379510;95956,383057;223898,305026;348287,383057;358949,379510;334071,223449;408704,163153;437136,138326;117280,287292;255884,173794;127942,148966;323409,148966;202575,258918;330517,287292;117280,287292" o:connectangles="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4337685</wp:posOffset>
                </wp:positionH>
                <wp:positionV relativeFrom="paragraph">
                  <wp:posOffset>8361680</wp:posOffset>
                </wp:positionV>
                <wp:extent cx="36195" cy="49530"/>
                <wp:effectExtent l="0" t="0" r="2540" b="7620"/>
                <wp:wrapNone/>
                <wp:docPr id="66" name="Freefor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6053" cy="49573"/>
                        </a:xfrm>
                        <a:custGeom>
                          <a:avLst/>
                          <a:gdLst>
                            <a:gd name="T0" fmla="*/ 2 w 10"/>
                            <a:gd name="T1" fmla="*/ 6 h 14"/>
                            <a:gd name="T2" fmla="*/ 3 w 10"/>
                            <a:gd name="T3" fmla="*/ 14 h 14"/>
                            <a:gd name="T4" fmla="*/ 9 w 10"/>
                            <a:gd name="T5" fmla="*/ 9 h 14"/>
                            <a:gd name="T6" fmla="*/ 7 w 10"/>
                            <a:gd name="T7" fmla="*/ 0 h 14"/>
                            <a:gd name="T8" fmla="*/ 2 w 10"/>
                            <a:gd name="T9" fmla="*/ 6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4">
                              <a:moveTo>
                                <a:pt x="2" y="6"/>
                              </a:moveTo>
                              <a:cubicBezTo>
                                <a:pt x="0" y="10"/>
                                <a:pt x="0" y="13"/>
                                <a:pt x="3" y="14"/>
                              </a:cubicBezTo>
                              <a:cubicBezTo>
                                <a:pt x="4" y="14"/>
                                <a:pt x="7" y="11"/>
                                <a:pt x="9" y="9"/>
                              </a:cubicBezTo>
                              <a:cubicBezTo>
                                <a:pt x="10" y="5"/>
                                <a:pt x="9" y="2"/>
                                <a:pt x="7" y="0"/>
                              </a:cubicBezTo>
                              <a:cubicBezTo>
                                <a:pt x="4" y="0"/>
                                <a:pt x="3" y="3"/>
                                <a:pt x="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8" o:spid="_x0000_s1026" o:spt="100" style="position:absolute;left:0pt;margin-left:341.55pt;margin-top:658.4pt;height:3.9pt;width:2.85pt;z-index:251723776;mso-width-relative:page;mso-height-relative:page;" fillcolor="#2A3D52 [3204]" filled="t" stroked="f" coordsize="10,14" o:gfxdata="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" path="m2,6c0,10,0,13,3,14c4,14,7,11,9,9c10,5,9,2,7,0c4,0,3,3,2,6xe">
                <v:path o:connectlocs="7210,21245;10815,49573;32447,31868;25237,0;7210,21245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4394835</wp:posOffset>
                </wp:positionH>
                <wp:positionV relativeFrom="paragraph">
                  <wp:posOffset>8385810</wp:posOffset>
                </wp:positionV>
                <wp:extent cx="28575" cy="39370"/>
                <wp:effectExtent l="0" t="0" r="0" b="0"/>
                <wp:wrapNone/>
                <wp:docPr id="67" name="Freefor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542" cy="39057"/>
                        </a:xfrm>
                        <a:custGeom>
                          <a:avLst/>
                          <a:gdLst>
                            <a:gd name="T0" fmla="*/ 5 w 8"/>
                            <a:gd name="T1" fmla="*/ 0 h 11"/>
                            <a:gd name="T2" fmla="*/ 1 w 8"/>
                            <a:gd name="T3" fmla="*/ 4 h 11"/>
                            <a:gd name="T4" fmla="*/ 2 w 8"/>
                            <a:gd name="T5" fmla="*/ 11 h 11"/>
                            <a:gd name="T6" fmla="*/ 7 w 8"/>
                            <a:gd name="T7" fmla="*/ 7 h 11"/>
                            <a:gd name="T8" fmla="*/ 5 w 8"/>
                            <a:gd name="T9" fmla="*/ 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11">
                              <a:moveTo>
                                <a:pt x="5" y="0"/>
                              </a:moveTo>
                              <a:cubicBezTo>
                                <a:pt x="4" y="0"/>
                                <a:pt x="2" y="2"/>
                                <a:pt x="1" y="4"/>
                              </a:cubicBezTo>
                              <a:cubicBezTo>
                                <a:pt x="0" y="7"/>
                                <a:pt x="1" y="10"/>
                                <a:pt x="2" y="11"/>
                              </a:cubicBezTo>
                              <a:cubicBezTo>
                                <a:pt x="4" y="11"/>
                                <a:pt x="5" y="10"/>
                                <a:pt x="7" y="7"/>
                              </a:cubicBezTo>
                              <a:cubicBezTo>
                                <a:pt x="8" y="4"/>
                                <a:pt x="8" y="0"/>
                                <a:pt x="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9" o:spid="_x0000_s1026" o:spt="100" style="position:absolute;left:0pt;margin-left:346.05pt;margin-top:660.3pt;height:3.1pt;width:2.25pt;z-index:251724800;mso-width-relative:page;mso-height-relative:page;" fillcolor="#2A3D52 [3204]" filled="t" stroked="f" coordsize="8,11" o:gfxdata="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CNQF0k2wAAAA0BAAAPAAAAAAAAAAEAIAAAACIAAABkcnMv&#10;ZG93bnJldi54bWxQSwECFAAUAAAACACHTuJAayre0R0DAAAfCAAADgAAAAAAAAABACAAAAAqAQAA&#10;ZHJzL2Uyb0RvYy54bWxQSwUGAAAAAAYABgBZAQAAuQYAAAAA&#10;" path="m5,0c4,0,2,2,1,4c0,7,1,10,2,11c4,11,5,10,7,7c8,4,8,0,5,0xe">
                <v:path o:connectlocs="17838,0;3567,14202;7135,39057;24974,24854;17838,0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4184650</wp:posOffset>
                </wp:positionH>
                <wp:positionV relativeFrom="paragraph">
                  <wp:posOffset>8232140</wp:posOffset>
                </wp:positionV>
                <wp:extent cx="441325" cy="436880"/>
                <wp:effectExtent l="0" t="0" r="0" b="0"/>
                <wp:wrapNone/>
                <wp:docPr id="68" name="Freeform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1642" cy="437137"/>
                        </a:xfrm>
                        <a:custGeom>
                          <a:avLst/>
                          <a:gdLst>
                            <a:gd name="T0" fmla="*/ 99 w 124"/>
                            <a:gd name="T1" fmla="*/ 46 h 123"/>
                            <a:gd name="T2" fmla="*/ 80 w 124"/>
                            <a:gd name="T3" fmla="*/ 36 h 123"/>
                            <a:gd name="T4" fmla="*/ 77 w 124"/>
                            <a:gd name="T5" fmla="*/ 18 h 123"/>
                            <a:gd name="T6" fmla="*/ 61 w 124"/>
                            <a:gd name="T7" fmla="*/ 4 h 123"/>
                            <a:gd name="T8" fmla="*/ 38 w 124"/>
                            <a:gd name="T9" fmla="*/ 22 h 123"/>
                            <a:gd name="T10" fmla="*/ 24 w 124"/>
                            <a:gd name="T11" fmla="*/ 22 h 123"/>
                            <a:gd name="T12" fmla="*/ 1 w 124"/>
                            <a:gd name="T13" fmla="*/ 25 h 123"/>
                            <a:gd name="T14" fmla="*/ 15 w 124"/>
                            <a:gd name="T15" fmla="*/ 63 h 123"/>
                            <a:gd name="T16" fmla="*/ 11 w 124"/>
                            <a:gd name="T17" fmla="*/ 98 h 123"/>
                            <a:gd name="T18" fmla="*/ 31 w 124"/>
                            <a:gd name="T19" fmla="*/ 108 h 123"/>
                            <a:gd name="T20" fmla="*/ 46 w 124"/>
                            <a:gd name="T21" fmla="*/ 96 h 123"/>
                            <a:gd name="T22" fmla="*/ 61 w 124"/>
                            <a:gd name="T23" fmla="*/ 110 h 123"/>
                            <a:gd name="T24" fmla="*/ 82 w 124"/>
                            <a:gd name="T25" fmla="*/ 106 h 123"/>
                            <a:gd name="T26" fmla="*/ 82 w 124"/>
                            <a:gd name="T27" fmla="*/ 80 h 123"/>
                            <a:gd name="T28" fmla="*/ 106 w 124"/>
                            <a:gd name="T29" fmla="*/ 66 h 123"/>
                            <a:gd name="T30" fmla="*/ 99 w 124"/>
                            <a:gd name="T31" fmla="*/ 46 h 123"/>
                            <a:gd name="T32" fmla="*/ 22 w 124"/>
                            <a:gd name="T33" fmla="*/ 57 h 123"/>
                            <a:gd name="T34" fmla="*/ 18 w 124"/>
                            <a:gd name="T35" fmla="*/ 52 h 123"/>
                            <a:gd name="T36" fmla="*/ 22 w 124"/>
                            <a:gd name="T37" fmla="*/ 47 h 123"/>
                            <a:gd name="T38" fmla="*/ 27 w 124"/>
                            <a:gd name="T39" fmla="*/ 52 h 123"/>
                            <a:gd name="T40" fmla="*/ 22 w 124"/>
                            <a:gd name="T41" fmla="*/ 57 h 123"/>
                            <a:gd name="T42" fmla="*/ 28 w 124"/>
                            <a:gd name="T43" fmla="*/ 56 h 123"/>
                            <a:gd name="T44" fmla="*/ 67 w 124"/>
                            <a:gd name="T45" fmla="*/ 71 h 123"/>
                            <a:gd name="T46" fmla="*/ 28 w 124"/>
                            <a:gd name="T47" fmla="*/ 56 h 123"/>
                            <a:gd name="T48" fmla="*/ 70 w 124"/>
                            <a:gd name="T49" fmla="*/ 47 h 123"/>
                            <a:gd name="T50" fmla="*/ 61 w 124"/>
                            <a:gd name="T51" fmla="*/ 67 h 123"/>
                            <a:gd name="T52" fmla="*/ 49 w 124"/>
                            <a:gd name="T53" fmla="*/ 59 h 123"/>
                            <a:gd name="T54" fmla="*/ 35 w 124"/>
                            <a:gd name="T55" fmla="*/ 46 h 123"/>
                            <a:gd name="T56" fmla="*/ 45 w 124"/>
                            <a:gd name="T57" fmla="*/ 32 h 123"/>
                            <a:gd name="T58" fmla="*/ 56 w 124"/>
                            <a:gd name="T59" fmla="*/ 39 h 123"/>
                            <a:gd name="T60" fmla="*/ 70 w 124"/>
                            <a:gd name="T61" fmla="*/ 47 h 123"/>
                            <a:gd name="T62" fmla="*/ 77 w 124"/>
                            <a:gd name="T63" fmla="*/ 75 h 123"/>
                            <a:gd name="T64" fmla="*/ 71 w 124"/>
                            <a:gd name="T65" fmla="*/ 70 h 123"/>
                            <a:gd name="T66" fmla="*/ 77 w 124"/>
                            <a:gd name="T67" fmla="*/ 64 h 123"/>
                            <a:gd name="T68" fmla="*/ 81 w 124"/>
                            <a:gd name="T69" fmla="*/ 70 h 123"/>
                            <a:gd name="T70" fmla="*/ 77 w 124"/>
                            <a:gd name="T71" fmla="*/ 75 h 1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124" h="123">
                              <a:moveTo>
                                <a:pt x="99" y="46"/>
                              </a:moveTo>
                              <a:cubicBezTo>
                                <a:pt x="77" y="46"/>
                                <a:pt x="80" y="36"/>
                                <a:pt x="80" y="36"/>
                              </a:cubicBezTo>
                              <a:cubicBezTo>
                                <a:pt x="77" y="18"/>
                                <a:pt x="77" y="18"/>
                                <a:pt x="77" y="18"/>
                              </a:cubicBezTo>
                              <a:cubicBezTo>
                                <a:pt x="74" y="0"/>
                                <a:pt x="61" y="4"/>
                                <a:pt x="61" y="4"/>
                              </a:cubicBezTo>
                              <a:cubicBezTo>
                                <a:pt x="53" y="6"/>
                                <a:pt x="40" y="18"/>
                                <a:pt x="38" y="22"/>
                              </a:cubicBezTo>
                              <a:cubicBezTo>
                                <a:pt x="33" y="27"/>
                                <a:pt x="32" y="27"/>
                                <a:pt x="24" y="22"/>
                              </a:cubicBezTo>
                              <a:cubicBezTo>
                                <a:pt x="0" y="8"/>
                                <a:pt x="1" y="25"/>
                                <a:pt x="1" y="25"/>
                              </a:cubicBezTo>
                              <a:cubicBezTo>
                                <a:pt x="1" y="45"/>
                                <a:pt x="11" y="57"/>
                                <a:pt x="15" y="63"/>
                              </a:cubicBezTo>
                              <a:cubicBezTo>
                                <a:pt x="11" y="64"/>
                                <a:pt x="11" y="98"/>
                                <a:pt x="11" y="98"/>
                              </a:cubicBezTo>
                              <a:cubicBezTo>
                                <a:pt x="15" y="119"/>
                                <a:pt x="31" y="108"/>
                                <a:pt x="31" y="108"/>
                              </a:cubicBezTo>
                              <a:cubicBezTo>
                                <a:pt x="46" y="96"/>
                                <a:pt x="46" y="96"/>
                                <a:pt x="46" y="96"/>
                              </a:cubicBezTo>
                              <a:cubicBezTo>
                                <a:pt x="61" y="110"/>
                                <a:pt x="61" y="110"/>
                                <a:pt x="61" y="110"/>
                              </a:cubicBezTo>
                              <a:cubicBezTo>
                                <a:pt x="86" y="123"/>
                                <a:pt x="82" y="106"/>
                                <a:pt x="82" y="106"/>
                              </a:cubicBezTo>
                              <a:cubicBezTo>
                                <a:pt x="82" y="96"/>
                                <a:pt x="82" y="80"/>
                                <a:pt x="82" y="80"/>
                              </a:cubicBezTo>
                              <a:cubicBezTo>
                                <a:pt x="95" y="77"/>
                                <a:pt x="106" y="66"/>
                                <a:pt x="106" y="66"/>
                              </a:cubicBezTo>
                              <a:cubicBezTo>
                                <a:pt x="124" y="46"/>
                                <a:pt x="99" y="46"/>
                                <a:pt x="99" y="46"/>
                              </a:cubicBezTo>
                              <a:close/>
                              <a:moveTo>
                                <a:pt x="22" y="57"/>
                              </a:moveTo>
                              <a:cubicBezTo>
                                <a:pt x="21" y="57"/>
                                <a:pt x="18" y="54"/>
                                <a:pt x="18" y="52"/>
                              </a:cubicBezTo>
                              <a:cubicBezTo>
                                <a:pt x="18" y="49"/>
                                <a:pt x="21" y="47"/>
                                <a:pt x="22" y="47"/>
                              </a:cubicBezTo>
                              <a:cubicBezTo>
                                <a:pt x="25" y="47"/>
                                <a:pt x="27" y="49"/>
                                <a:pt x="27" y="52"/>
                              </a:cubicBezTo>
                              <a:cubicBezTo>
                                <a:pt x="27" y="54"/>
                                <a:pt x="25" y="57"/>
                                <a:pt x="22" y="57"/>
                              </a:cubicBezTo>
                              <a:close/>
                              <a:moveTo>
                                <a:pt x="28" y="56"/>
                              </a:moveTo>
                              <a:cubicBezTo>
                                <a:pt x="28" y="56"/>
                                <a:pt x="28" y="94"/>
                                <a:pt x="67" y="71"/>
                              </a:cubicBezTo>
                              <a:cubicBezTo>
                                <a:pt x="25" y="103"/>
                                <a:pt x="28" y="60"/>
                                <a:pt x="28" y="56"/>
                              </a:cubicBezTo>
                              <a:close/>
                              <a:moveTo>
                                <a:pt x="70" y="47"/>
                              </a:moveTo>
                              <a:cubicBezTo>
                                <a:pt x="70" y="47"/>
                                <a:pt x="68" y="61"/>
                                <a:pt x="61" y="67"/>
                              </a:cubicBezTo>
                              <a:cubicBezTo>
                                <a:pt x="50" y="74"/>
                                <a:pt x="49" y="59"/>
                                <a:pt x="49" y="59"/>
                              </a:cubicBezTo>
                              <a:cubicBezTo>
                                <a:pt x="49" y="59"/>
                                <a:pt x="31" y="68"/>
                                <a:pt x="35" y="46"/>
                              </a:cubicBezTo>
                              <a:cubicBezTo>
                                <a:pt x="35" y="46"/>
                                <a:pt x="38" y="34"/>
                                <a:pt x="45" y="32"/>
                              </a:cubicBezTo>
                              <a:cubicBezTo>
                                <a:pt x="52" y="29"/>
                                <a:pt x="56" y="35"/>
                                <a:pt x="56" y="39"/>
                              </a:cubicBezTo>
                              <a:cubicBezTo>
                                <a:pt x="56" y="39"/>
                                <a:pt x="71" y="29"/>
                                <a:pt x="70" y="47"/>
                              </a:cubicBezTo>
                              <a:close/>
                              <a:moveTo>
                                <a:pt x="77" y="75"/>
                              </a:moveTo>
                              <a:cubicBezTo>
                                <a:pt x="74" y="75"/>
                                <a:pt x="71" y="73"/>
                                <a:pt x="71" y="70"/>
                              </a:cubicBezTo>
                              <a:cubicBezTo>
                                <a:pt x="71" y="67"/>
                                <a:pt x="74" y="64"/>
                                <a:pt x="77" y="64"/>
                              </a:cubicBezTo>
                              <a:cubicBezTo>
                                <a:pt x="78" y="64"/>
                                <a:pt x="81" y="67"/>
                                <a:pt x="81" y="70"/>
                              </a:cubicBezTo>
                              <a:cubicBezTo>
                                <a:pt x="81" y="73"/>
                                <a:pt x="78" y="75"/>
                                <a:pt x="77" y="7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329.5pt;margin-top:648.2pt;height:34.4pt;width:34.75pt;z-index:251725824;mso-width-relative:page;mso-height-relative:page;" fillcolor="#2A3D52 [3204]" filled="t" stroked="f" coordsize="124,123" o:gfxdata="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" path="m99,46c77,46,80,36,80,36c77,18,77,18,77,18c74,0,61,4,61,4c53,6,40,18,38,22c33,27,32,27,24,22c0,8,1,25,1,25c1,45,11,57,15,63c11,64,11,98,11,98c15,119,31,108,31,108c46,96,46,96,46,96c61,110,61,110,61,110c86,123,82,106,82,106c82,96,82,80,82,80c95,77,106,66,106,66c124,46,99,46,99,46xm22,57c21,57,18,54,18,52c18,49,21,47,22,47c25,47,27,49,27,52c27,54,25,57,22,57xm28,56c28,56,28,94,67,71c25,103,28,60,28,56xm70,47c70,47,68,61,61,67c50,74,49,59,49,59c49,59,31,68,35,46c35,46,38,34,45,32c52,29,56,35,56,39c56,39,71,29,70,47xm77,75c74,75,71,73,71,70c71,67,74,64,77,64c78,64,81,67,81,70c81,73,78,75,77,75xe">
                <v:path o:connectlocs="352601,163482;284930,127942;274245,63971;217259,14215;135341,78187;85479,78187;3561,88848;53424,223899;39177,348288;110410,383827;163834,341180;217259,390935;292053,376719;292053,284316;377532,234561;352601,163482;78355,202575;64109,184805;78355,167036;96163,184805;78355,202575;99725,199021;238629,252331;99725,199021;249314,167036;217259,238115;174519,209683;124657,163482;160273,113726;199451,138604;249314,167036;274245,266546;252875,248777;274245,227453;288491,248777;274245,266546" o:connectangles="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-193675</wp:posOffset>
                </wp:positionH>
                <wp:positionV relativeFrom="paragraph">
                  <wp:posOffset>8258175</wp:posOffset>
                </wp:positionV>
                <wp:extent cx="231140" cy="181610"/>
                <wp:effectExtent l="0" t="0" r="0" b="8890"/>
                <wp:wrapNone/>
                <wp:docPr id="69" name="Freef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1337" cy="181765"/>
                        </a:xfrm>
                        <a:custGeom>
                          <a:avLst/>
                          <a:gdLst>
                            <a:gd name="T0" fmla="*/ 30 w 65"/>
                            <a:gd name="T1" fmla="*/ 50 h 51"/>
                            <a:gd name="T2" fmla="*/ 36 w 65"/>
                            <a:gd name="T3" fmla="*/ 49 h 51"/>
                            <a:gd name="T4" fmla="*/ 61 w 65"/>
                            <a:gd name="T5" fmla="*/ 47 h 51"/>
                            <a:gd name="T6" fmla="*/ 65 w 65"/>
                            <a:gd name="T7" fmla="*/ 47 h 51"/>
                            <a:gd name="T8" fmla="*/ 65 w 65"/>
                            <a:gd name="T9" fmla="*/ 47 h 51"/>
                            <a:gd name="T10" fmla="*/ 60 w 65"/>
                            <a:gd name="T11" fmla="*/ 21 h 51"/>
                            <a:gd name="T12" fmla="*/ 55 w 65"/>
                            <a:gd name="T13" fmla="*/ 7 h 51"/>
                            <a:gd name="T14" fmla="*/ 46 w 65"/>
                            <a:gd name="T15" fmla="*/ 2 h 51"/>
                            <a:gd name="T16" fmla="*/ 28 w 65"/>
                            <a:gd name="T17" fmla="*/ 6 h 51"/>
                            <a:gd name="T18" fmla="*/ 21 w 65"/>
                            <a:gd name="T19" fmla="*/ 24 h 51"/>
                            <a:gd name="T20" fmla="*/ 20 w 65"/>
                            <a:gd name="T21" fmla="*/ 24 h 51"/>
                            <a:gd name="T22" fmla="*/ 6 w 65"/>
                            <a:gd name="T23" fmla="*/ 41 h 51"/>
                            <a:gd name="T24" fmla="*/ 16 w 65"/>
                            <a:gd name="T25" fmla="*/ 50 h 51"/>
                            <a:gd name="T26" fmla="*/ 30 w 65"/>
                            <a:gd name="T27" fmla="*/ 50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5" h="51">
                              <a:moveTo>
                                <a:pt x="30" y="50"/>
                              </a:moveTo>
                              <a:cubicBezTo>
                                <a:pt x="33" y="49"/>
                                <a:pt x="35" y="49"/>
                                <a:pt x="36" y="49"/>
                              </a:cubicBezTo>
                              <a:cubicBezTo>
                                <a:pt x="47" y="46"/>
                                <a:pt x="56" y="46"/>
                                <a:pt x="61" y="47"/>
                              </a:cubicBezTo>
                              <a:cubicBezTo>
                                <a:pt x="62" y="47"/>
                                <a:pt x="65" y="47"/>
                                <a:pt x="65" y="47"/>
                              </a:cubicBezTo>
                              <a:cubicBezTo>
                                <a:pt x="65" y="47"/>
                                <a:pt x="65" y="47"/>
                                <a:pt x="65" y="47"/>
                              </a:cubicBezTo>
                              <a:cubicBezTo>
                                <a:pt x="65" y="40"/>
                                <a:pt x="62" y="30"/>
                                <a:pt x="60" y="21"/>
                              </a:cubicBezTo>
                              <a:cubicBezTo>
                                <a:pt x="59" y="13"/>
                                <a:pt x="55" y="8"/>
                                <a:pt x="55" y="7"/>
                              </a:cubicBezTo>
                              <a:cubicBezTo>
                                <a:pt x="52" y="3"/>
                                <a:pt x="46" y="2"/>
                                <a:pt x="46" y="2"/>
                              </a:cubicBezTo>
                              <a:cubicBezTo>
                                <a:pt x="36" y="0"/>
                                <a:pt x="28" y="6"/>
                                <a:pt x="28" y="6"/>
                              </a:cubicBezTo>
                              <a:cubicBezTo>
                                <a:pt x="17" y="12"/>
                                <a:pt x="21" y="24"/>
                                <a:pt x="21" y="24"/>
                              </a:cubicBezTo>
                              <a:cubicBezTo>
                                <a:pt x="21" y="24"/>
                                <a:pt x="20" y="24"/>
                                <a:pt x="20" y="24"/>
                              </a:cubicBezTo>
                              <a:cubicBezTo>
                                <a:pt x="0" y="24"/>
                                <a:pt x="6" y="41"/>
                                <a:pt x="6" y="41"/>
                              </a:cubicBezTo>
                              <a:cubicBezTo>
                                <a:pt x="8" y="46"/>
                                <a:pt x="13" y="49"/>
                                <a:pt x="16" y="50"/>
                              </a:cubicBezTo>
                              <a:cubicBezTo>
                                <a:pt x="20" y="51"/>
                                <a:pt x="26" y="50"/>
                                <a:pt x="30" y="5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1" o:spid="_x0000_s1026" o:spt="100" style="position:absolute;left:0pt;margin-left:-15.25pt;margin-top:650.25pt;height:14.3pt;width:18.2pt;z-index:251726848;mso-width-relative:page;mso-height-relative:page;" fillcolor="#2A3D52 [3204]" filled="t" stroked="f" coordsize="65,51" o:gfxdata="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" path="m30,50c33,49,35,49,36,49c47,46,56,46,61,47c62,47,65,47,65,47c65,47,65,47,65,47c65,40,62,30,60,21c59,13,55,8,55,7c52,3,46,2,46,2c36,0,28,6,28,6c17,12,21,24,21,24c21,24,20,24,20,24c0,24,6,41,6,41c8,46,13,49,16,50c20,51,26,50,30,50xe">
                <v:path o:connectlocs="106770,178200;128125,174636;217100,167508;231337,167508;231337,167508;213541,74844;195746,24948;163715,7128;99652,21384;74739,85536;71180,85536;21354,146124;56944,178200;106770,178200" o:connectangles="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8239760</wp:posOffset>
                </wp:positionV>
                <wp:extent cx="177165" cy="184785"/>
                <wp:effectExtent l="0" t="0" r="0" b="6350"/>
                <wp:wrapNone/>
                <wp:docPr id="70" name="Freefor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7257" cy="184769"/>
                        </a:xfrm>
                        <a:custGeom>
                          <a:avLst/>
                          <a:gdLst>
                            <a:gd name="T0" fmla="*/ 1 w 50"/>
                            <a:gd name="T1" fmla="*/ 52 h 52"/>
                            <a:gd name="T2" fmla="*/ 1 w 50"/>
                            <a:gd name="T3" fmla="*/ 52 h 52"/>
                            <a:gd name="T4" fmla="*/ 27 w 50"/>
                            <a:gd name="T5" fmla="*/ 47 h 52"/>
                            <a:gd name="T6" fmla="*/ 40 w 50"/>
                            <a:gd name="T7" fmla="*/ 43 h 52"/>
                            <a:gd name="T8" fmla="*/ 46 w 50"/>
                            <a:gd name="T9" fmla="*/ 36 h 52"/>
                            <a:gd name="T10" fmla="*/ 45 w 50"/>
                            <a:gd name="T11" fmla="*/ 19 h 52"/>
                            <a:gd name="T12" fmla="*/ 30 w 50"/>
                            <a:gd name="T13" fmla="*/ 13 h 52"/>
                            <a:gd name="T14" fmla="*/ 27 w 50"/>
                            <a:gd name="T15" fmla="*/ 15 h 52"/>
                            <a:gd name="T16" fmla="*/ 27 w 50"/>
                            <a:gd name="T17" fmla="*/ 10 h 52"/>
                            <a:gd name="T18" fmla="*/ 11 w 50"/>
                            <a:gd name="T19" fmla="*/ 2 h 52"/>
                            <a:gd name="T20" fmla="*/ 2 w 50"/>
                            <a:gd name="T21" fmla="*/ 9 h 52"/>
                            <a:gd name="T22" fmla="*/ 0 w 50"/>
                            <a:gd name="T23" fmla="*/ 19 h 52"/>
                            <a:gd name="T24" fmla="*/ 1 w 50"/>
                            <a:gd name="T25" fmla="*/ 49 h 52"/>
                            <a:gd name="T26" fmla="*/ 1 w 50"/>
                            <a:gd name="T27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0" h="52">
                              <a:moveTo>
                                <a:pt x="1" y="52"/>
                              </a:moveTo>
                              <a:cubicBezTo>
                                <a:pt x="1" y="52"/>
                                <a:pt x="1" y="52"/>
                                <a:pt x="1" y="52"/>
                              </a:cubicBezTo>
                              <a:cubicBezTo>
                                <a:pt x="10" y="50"/>
                                <a:pt x="13" y="49"/>
                                <a:pt x="27" y="47"/>
                              </a:cubicBezTo>
                              <a:cubicBezTo>
                                <a:pt x="34" y="46"/>
                                <a:pt x="39" y="44"/>
                                <a:pt x="40" y="43"/>
                              </a:cubicBezTo>
                              <a:cubicBezTo>
                                <a:pt x="44" y="40"/>
                                <a:pt x="46" y="36"/>
                                <a:pt x="46" y="36"/>
                              </a:cubicBezTo>
                              <a:cubicBezTo>
                                <a:pt x="50" y="27"/>
                                <a:pt x="46" y="19"/>
                                <a:pt x="45" y="19"/>
                              </a:cubicBezTo>
                              <a:cubicBezTo>
                                <a:pt x="39" y="9"/>
                                <a:pt x="30" y="13"/>
                                <a:pt x="30" y="13"/>
                              </a:cubicBezTo>
                              <a:cubicBezTo>
                                <a:pt x="29" y="14"/>
                                <a:pt x="28" y="15"/>
                                <a:pt x="27" y="15"/>
                              </a:cubicBezTo>
                              <a:cubicBezTo>
                                <a:pt x="27" y="14"/>
                                <a:pt x="27" y="11"/>
                                <a:pt x="27" y="10"/>
                              </a:cubicBezTo>
                              <a:cubicBezTo>
                                <a:pt x="24" y="0"/>
                                <a:pt x="14" y="2"/>
                                <a:pt x="11" y="2"/>
                              </a:cubicBezTo>
                              <a:cubicBezTo>
                                <a:pt x="6" y="4"/>
                                <a:pt x="3" y="7"/>
                                <a:pt x="2" y="9"/>
                              </a:cubicBezTo>
                              <a:cubicBezTo>
                                <a:pt x="0" y="13"/>
                                <a:pt x="0" y="15"/>
                                <a:pt x="0" y="19"/>
                              </a:cubicBezTo>
                              <a:cubicBezTo>
                                <a:pt x="0" y="29"/>
                                <a:pt x="0" y="39"/>
                                <a:pt x="1" y="49"/>
                              </a:cubicBezTo>
                              <a:cubicBezTo>
                                <a:pt x="1" y="50"/>
                                <a:pt x="1" y="51"/>
                                <a:pt x="1" y="5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2" o:spid="_x0000_s1026" o:spt="100" style="position:absolute;left:0pt;margin-left:2.55pt;margin-top:648.8pt;height:14.55pt;width:13.95pt;z-index:251727872;mso-width-relative:page;mso-height-relative:page;" fillcolor="#2A3D52 [3204]" filled="t" stroked="f" coordsize="50,52" o:gfxdata="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" path="m1,52c1,52,1,52,1,52c10,50,13,49,27,47c34,46,39,44,40,43c44,40,46,36,46,36c50,27,46,19,45,19c39,9,30,13,30,13c29,14,28,15,27,15c27,14,27,11,27,10c24,0,14,2,11,2c6,4,3,7,2,9c0,13,0,15,0,19c0,29,0,39,1,49c1,50,1,51,1,52xe">
                <v:path o:connectlocs="3545,184769;3545,184769;95718,167002;141805,152789;163076,127917;159531,67511;106354,46192;95718,53298;95718,35532;38996,7106;7090,31979;0,67511;3545,174109;3545,184769" o:connectangles="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8432165</wp:posOffset>
                </wp:positionV>
                <wp:extent cx="195580" cy="213360"/>
                <wp:effectExtent l="0" t="0" r="0" b="0"/>
                <wp:wrapNone/>
                <wp:docPr id="71" name="Freeform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5284" cy="213310"/>
                        </a:xfrm>
                        <a:custGeom>
                          <a:avLst/>
                          <a:gdLst>
                            <a:gd name="T0" fmla="*/ 48 w 55"/>
                            <a:gd name="T1" fmla="*/ 0 h 60"/>
                            <a:gd name="T2" fmla="*/ 43 w 55"/>
                            <a:gd name="T3" fmla="*/ 0 h 60"/>
                            <a:gd name="T4" fmla="*/ 15 w 55"/>
                            <a:gd name="T5" fmla="*/ 8 h 60"/>
                            <a:gd name="T6" fmla="*/ 6 w 55"/>
                            <a:gd name="T7" fmla="*/ 14 h 60"/>
                            <a:gd name="T8" fmla="*/ 1 w 55"/>
                            <a:gd name="T9" fmla="*/ 26 h 60"/>
                            <a:gd name="T10" fmla="*/ 15 w 55"/>
                            <a:gd name="T11" fmla="*/ 44 h 60"/>
                            <a:gd name="T12" fmla="*/ 20 w 55"/>
                            <a:gd name="T13" fmla="*/ 43 h 60"/>
                            <a:gd name="T14" fmla="*/ 20 w 55"/>
                            <a:gd name="T15" fmla="*/ 45 h 60"/>
                            <a:gd name="T16" fmla="*/ 29 w 55"/>
                            <a:gd name="T17" fmla="*/ 58 h 60"/>
                            <a:gd name="T18" fmla="*/ 51 w 55"/>
                            <a:gd name="T19" fmla="*/ 51 h 60"/>
                            <a:gd name="T20" fmla="*/ 55 w 55"/>
                            <a:gd name="T21" fmla="*/ 42 h 60"/>
                            <a:gd name="T22" fmla="*/ 53 w 55"/>
                            <a:gd name="T23" fmla="*/ 26 h 60"/>
                            <a:gd name="T24" fmla="*/ 48 w 55"/>
                            <a:gd name="T2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5" h="60">
                              <a:moveTo>
                                <a:pt x="48" y="0"/>
                              </a:moveTo>
                              <a:cubicBezTo>
                                <a:pt x="48" y="0"/>
                                <a:pt x="44" y="0"/>
                                <a:pt x="43" y="0"/>
                              </a:cubicBezTo>
                              <a:cubicBezTo>
                                <a:pt x="31" y="1"/>
                                <a:pt x="22" y="4"/>
                                <a:pt x="15" y="8"/>
                              </a:cubicBezTo>
                              <a:cubicBezTo>
                                <a:pt x="11" y="9"/>
                                <a:pt x="8" y="12"/>
                                <a:pt x="6" y="14"/>
                              </a:cubicBezTo>
                              <a:cubicBezTo>
                                <a:pt x="4" y="17"/>
                                <a:pt x="1" y="20"/>
                                <a:pt x="1" y="26"/>
                              </a:cubicBezTo>
                              <a:cubicBezTo>
                                <a:pt x="1" y="28"/>
                                <a:pt x="0" y="43"/>
                                <a:pt x="15" y="44"/>
                              </a:cubicBezTo>
                              <a:cubicBezTo>
                                <a:pt x="16" y="44"/>
                                <a:pt x="20" y="44"/>
                                <a:pt x="20" y="43"/>
                              </a:cubicBezTo>
                              <a:cubicBezTo>
                                <a:pt x="20" y="44"/>
                                <a:pt x="20" y="45"/>
                                <a:pt x="20" y="45"/>
                              </a:cubicBezTo>
                              <a:cubicBezTo>
                                <a:pt x="20" y="46"/>
                                <a:pt x="22" y="54"/>
                                <a:pt x="29" y="58"/>
                              </a:cubicBezTo>
                              <a:cubicBezTo>
                                <a:pt x="32" y="60"/>
                                <a:pt x="45" y="60"/>
                                <a:pt x="51" y="51"/>
                              </a:cubicBezTo>
                              <a:cubicBezTo>
                                <a:pt x="52" y="51"/>
                                <a:pt x="54" y="46"/>
                                <a:pt x="55" y="42"/>
                              </a:cubicBezTo>
                              <a:cubicBezTo>
                                <a:pt x="55" y="40"/>
                                <a:pt x="55" y="34"/>
                                <a:pt x="53" y="26"/>
                              </a:cubicBezTo>
                              <a:cubicBezTo>
                                <a:pt x="51" y="15"/>
                                <a:pt x="48" y="9"/>
                                <a:pt x="4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3" o:spid="_x0000_s1026" o:spt="100" style="position:absolute;left:0pt;margin-left:-11.1pt;margin-top:663.95pt;height:16.8pt;width:15.4pt;z-index:251728896;mso-width-relative:page;mso-height-relative:page;" fillcolor="#2A3D52 [3204]" filled="t" stroked="f" coordsize="55,60" o:gfxdata="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" path="m48,0c48,0,44,0,43,0c31,1,22,4,15,8c11,9,8,12,6,14c4,17,1,20,1,26c1,28,0,43,15,44c16,44,20,44,20,43c20,44,20,45,20,45c20,46,22,54,29,58c32,60,45,60,51,51c52,51,54,46,55,42c55,40,55,34,53,26c51,15,48,9,48,0xe">
                <v:path o:connectlocs="170429,0;152676,0;53259,28441;21303,49772;3550,92434;53259,156427;71012,152872;71012,159982;102967,206199;181081,181313;195284,149317;188182,92434;170429,0" o:connectangles="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8416925</wp:posOffset>
                </wp:positionV>
                <wp:extent cx="195580" cy="173990"/>
                <wp:effectExtent l="0" t="0" r="0" b="0"/>
                <wp:wrapNone/>
                <wp:docPr id="72" name="Freeform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5284" cy="174253"/>
                        </a:xfrm>
                        <a:custGeom>
                          <a:avLst/>
                          <a:gdLst>
                            <a:gd name="T0" fmla="*/ 47 w 55"/>
                            <a:gd name="T1" fmla="*/ 5 h 49"/>
                            <a:gd name="T2" fmla="*/ 40 w 55"/>
                            <a:gd name="T3" fmla="*/ 2 h 49"/>
                            <a:gd name="T4" fmla="*/ 25 w 55"/>
                            <a:gd name="T5" fmla="*/ 1 h 49"/>
                            <a:gd name="T6" fmla="*/ 0 w 55"/>
                            <a:gd name="T7" fmla="*/ 4 h 49"/>
                            <a:gd name="T8" fmla="*/ 0 w 55"/>
                            <a:gd name="T9" fmla="*/ 7 h 49"/>
                            <a:gd name="T10" fmla="*/ 10 w 55"/>
                            <a:gd name="T11" fmla="*/ 36 h 49"/>
                            <a:gd name="T12" fmla="*/ 14 w 55"/>
                            <a:gd name="T13" fmla="*/ 45 h 49"/>
                            <a:gd name="T14" fmla="*/ 25 w 55"/>
                            <a:gd name="T15" fmla="*/ 49 h 49"/>
                            <a:gd name="T16" fmla="*/ 39 w 55"/>
                            <a:gd name="T17" fmla="*/ 36 h 49"/>
                            <a:gd name="T18" fmla="*/ 37 w 55"/>
                            <a:gd name="T19" fmla="*/ 31 h 49"/>
                            <a:gd name="T20" fmla="*/ 38 w 55"/>
                            <a:gd name="T21" fmla="*/ 31 h 49"/>
                            <a:gd name="T22" fmla="*/ 41 w 55"/>
                            <a:gd name="T23" fmla="*/ 31 h 49"/>
                            <a:gd name="T24" fmla="*/ 54 w 55"/>
                            <a:gd name="T25" fmla="*/ 22 h 49"/>
                            <a:gd name="T26" fmla="*/ 47 w 55"/>
                            <a:gd name="T27" fmla="*/ 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5" h="49">
                              <a:moveTo>
                                <a:pt x="47" y="5"/>
                              </a:moveTo>
                              <a:cubicBezTo>
                                <a:pt x="47" y="5"/>
                                <a:pt x="45" y="3"/>
                                <a:pt x="40" y="2"/>
                              </a:cubicBezTo>
                              <a:cubicBezTo>
                                <a:pt x="39" y="2"/>
                                <a:pt x="33" y="0"/>
                                <a:pt x="25" y="1"/>
                              </a:cubicBezTo>
                              <a:cubicBezTo>
                                <a:pt x="14" y="2"/>
                                <a:pt x="8" y="3"/>
                                <a:pt x="0" y="4"/>
                              </a:cubicBezTo>
                              <a:cubicBezTo>
                                <a:pt x="0" y="5"/>
                                <a:pt x="0" y="6"/>
                                <a:pt x="0" y="7"/>
                              </a:cubicBezTo>
                              <a:cubicBezTo>
                                <a:pt x="3" y="17"/>
                                <a:pt x="6" y="27"/>
                                <a:pt x="10" y="36"/>
                              </a:cubicBezTo>
                              <a:cubicBezTo>
                                <a:pt x="11" y="39"/>
                                <a:pt x="12" y="42"/>
                                <a:pt x="14" y="45"/>
                              </a:cubicBezTo>
                              <a:cubicBezTo>
                                <a:pt x="16" y="46"/>
                                <a:pt x="19" y="49"/>
                                <a:pt x="25" y="49"/>
                              </a:cubicBezTo>
                              <a:cubicBezTo>
                                <a:pt x="28" y="49"/>
                                <a:pt x="40" y="46"/>
                                <a:pt x="39" y="36"/>
                              </a:cubicBezTo>
                              <a:cubicBezTo>
                                <a:pt x="39" y="36"/>
                                <a:pt x="38" y="31"/>
                                <a:pt x="37" y="31"/>
                              </a:cubicBezTo>
                              <a:cubicBezTo>
                                <a:pt x="37" y="31"/>
                                <a:pt x="37" y="31"/>
                                <a:pt x="38" y="31"/>
                              </a:cubicBezTo>
                              <a:cubicBezTo>
                                <a:pt x="38" y="31"/>
                                <a:pt x="40" y="31"/>
                                <a:pt x="41" y="31"/>
                              </a:cubicBezTo>
                              <a:cubicBezTo>
                                <a:pt x="42" y="31"/>
                                <a:pt x="51" y="32"/>
                                <a:pt x="54" y="22"/>
                              </a:cubicBezTo>
                              <a:cubicBezTo>
                                <a:pt x="55" y="20"/>
                                <a:pt x="55" y="9"/>
                                <a:pt x="47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4" o:spid="_x0000_s1026" o:spt="100" style="position:absolute;left:0pt;margin-left:3.15pt;margin-top:662.75pt;height:13.7pt;width:15.4pt;z-index:251729920;mso-width-relative:page;mso-height-relative:page;" fillcolor="#2A3D52 [3204]" filled="t" stroked="f" coordsize="55,49" o:gfxdata="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" path="m47,5c47,5,45,3,40,2c39,2,33,0,25,1c14,2,8,3,0,4c0,5,0,6,0,7c3,17,6,27,10,36c11,39,12,42,14,45c16,46,19,49,25,49c28,49,40,46,39,36c39,36,38,31,37,31c37,31,37,31,38,31c38,31,40,31,41,31c42,31,51,32,54,22c55,20,55,9,47,5xe">
                <v:path o:connectlocs="166879,17780;142024,7112;88765,3556;0,14224;0,24893;35506,128022;49708,160028;88765,174253;138474,128022;131372,110241;134923,110241;145575,110241;191733,78236;166879,17780" o:connectangles="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5262880</wp:posOffset>
                </wp:positionH>
                <wp:positionV relativeFrom="paragraph">
                  <wp:posOffset>7108825</wp:posOffset>
                </wp:positionV>
                <wp:extent cx="374015" cy="415925"/>
                <wp:effectExtent l="0" t="0" r="6985" b="0"/>
                <wp:wrapNone/>
                <wp:docPr id="73" name="Freeform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74044" cy="416105"/>
                        </a:xfrm>
                        <a:custGeom>
                          <a:avLst/>
                          <a:gdLst>
                            <a:gd name="T0" fmla="*/ 16 w 105"/>
                            <a:gd name="T1" fmla="*/ 59 h 117"/>
                            <a:gd name="T2" fmla="*/ 27 w 105"/>
                            <a:gd name="T3" fmla="*/ 38 h 117"/>
                            <a:gd name="T4" fmla="*/ 12 w 105"/>
                            <a:gd name="T5" fmla="*/ 26 h 117"/>
                            <a:gd name="T6" fmla="*/ 1 w 105"/>
                            <a:gd name="T7" fmla="*/ 41 h 117"/>
                            <a:gd name="T8" fmla="*/ 16 w 105"/>
                            <a:gd name="T9" fmla="*/ 59 h 117"/>
                            <a:gd name="T10" fmla="*/ 29 w 105"/>
                            <a:gd name="T11" fmla="*/ 84 h 117"/>
                            <a:gd name="T12" fmla="*/ 29 w 105"/>
                            <a:gd name="T13" fmla="*/ 90 h 117"/>
                            <a:gd name="T14" fmla="*/ 35 w 105"/>
                            <a:gd name="T15" fmla="*/ 95 h 117"/>
                            <a:gd name="T16" fmla="*/ 41 w 105"/>
                            <a:gd name="T17" fmla="*/ 95 h 117"/>
                            <a:gd name="T18" fmla="*/ 41 w 105"/>
                            <a:gd name="T19" fmla="*/ 80 h 117"/>
                            <a:gd name="T20" fmla="*/ 34 w 105"/>
                            <a:gd name="T21" fmla="*/ 80 h 117"/>
                            <a:gd name="T22" fmla="*/ 29 w 105"/>
                            <a:gd name="T23" fmla="*/ 84 h 117"/>
                            <a:gd name="T24" fmla="*/ 39 w 105"/>
                            <a:gd name="T25" fmla="*/ 34 h 117"/>
                            <a:gd name="T26" fmla="*/ 51 w 105"/>
                            <a:gd name="T27" fmla="*/ 17 h 117"/>
                            <a:gd name="T28" fmla="*/ 39 w 105"/>
                            <a:gd name="T29" fmla="*/ 0 h 117"/>
                            <a:gd name="T30" fmla="*/ 27 w 105"/>
                            <a:gd name="T31" fmla="*/ 17 h 117"/>
                            <a:gd name="T32" fmla="*/ 39 w 105"/>
                            <a:gd name="T33" fmla="*/ 34 h 117"/>
                            <a:gd name="T34" fmla="*/ 68 w 105"/>
                            <a:gd name="T35" fmla="*/ 36 h 117"/>
                            <a:gd name="T36" fmla="*/ 83 w 105"/>
                            <a:gd name="T37" fmla="*/ 20 h 117"/>
                            <a:gd name="T38" fmla="*/ 73 w 105"/>
                            <a:gd name="T39" fmla="*/ 3 h 117"/>
                            <a:gd name="T40" fmla="*/ 58 w 105"/>
                            <a:gd name="T41" fmla="*/ 18 h 117"/>
                            <a:gd name="T42" fmla="*/ 68 w 105"/>
                            <a:gd name="T43" fmla="*/ 36 h 117"/>
                            <a:gd name="T44" fmla="*/ 90 w 105"/>
                            <a:gd name="T45" fmla="*/ 78 h 117"/>
                            <a:gd name="T46" fmla="*/ 68 w 105"/>
                            <a:gd name="T47" fmla="*/ 56 h 117"/>
                            <a:gd name="T48" fmla="*/ 36 w 105"/>
                            <a:gd name="T49" fmla="*/ 54 h 117"/>
                            <a:gd name="T50" fmla="*/ 22 w 105"/>
                            <a:gd name="T51" fmla="*/ 70 h 117"/>
                            <a:gd name="T52" fmla="*/ 8 w 105"/>
                            <a:gd name="T53" fmla="*/ 95 h 117"/>
                            <a:gd name="T54" fmla="*/ 24 w 105"/>
                            <a:gd name="T55" fmla="*/ 110 h 117"/>
                            <a:gd name="T56" fmla="*/ 43 w 105"/>
                            <a:gd name="T57" fmla="*/ 109 h 117"/>
                            <a:gd name="T58" fmla="*/ 62 w 105"/>
                            <a:gd name="T59" fmla="*/ 109 h 117"/>
                            <a:gd name="T60" fmla="*/ 93 w 105"/>
                            <a:gd name="T61" fmla="*/ 102 h 117"/>
                            <a:gd name="T62" fmla="*/ 90 w 105"/>
                            <a:gd name="T63" fmla="*/ 78 h 117"/>
                            <a:gd name="T64" fmla="*/ 48 w 105"/>
                            <a:gd name="T65" fmla="*/ 101 h 117"/>
                            <a:gd name="T66" fmla="*/ 32 w 105"/>
                            <a:gd name="T67" fmla="*/ 101 h 117"/>
                            <a:gd name="T68" fmla="*/ 23 w 105"/>
                            <a:gd name="T69" fmla="*/ 94 h 117"/>
                            <a:gd name="T70" fmla="*/ 21 w 105"/>
                            <a:gd name="T71" fmla="*/ 84 h 117"/>
                            <a:gd name="T72" fmla="*/ 33 w 105"/>
                            <a:gd name="T73" fmla="*/ 73 h 117"/>
                            <a:gd name="T74" fmla="*/ 41 w 105"/>
                            <a:gd name="T75" fmla="*/ 73 h 117"/>
                            <a:gd name="T76" fmla="*/ 41 w 105"/>
                            <a:gd name="T77" fmla="*/ 63 h 117"/>
                            <a:gd name="T78" fmla="*/ 48 w 105"/>
                            <a:gd name="T79" fmla="*/ 63 h 117"/>
                            <a:gd name="T80" fmla="*/ 48 w 105"/>
                            <a:gd name="T81" fmla="*/ 101 h 117"/>
                            <a:gd name="T82" fmla="*/ 77 w 105"/>
                            <a:gd name="T83" fmla="*/ 101 h 117"/>
                            <a:gd name="T84" fmla="*/ 59 w 105"/>
                            <a:gd name="T85" fmla="*/ 101 h 117"/>
                            <a:gd name="T86" fmla="*/ 52 w 105"/>
                            <a:gd name="T87" fmla="*/ 94 h 117"/>
                            <a:gd name="T88" fmla="*/ 52 w 105"/>
                            <a:gd name="T89" fmla="*/ 74 h 117"/>
                            <a:gd name="T90" fmla="*/ 59 w 105"/>
                            <a:gd name="T91" fmla="*/ 74 h 117"/>
                            <a:gd name="T92" fmla="*/ 59 w 105"/>
                            <a:gd name="T93" fmla="*/ 92 h 117"/>
                            <a:gd name="T94" fmla="*/ 62 w 105"/>
                            <a:gd name="T95" fmla="*/ 94 h 117"/>
                            <a:gd name="T96" fmla="*/ 70 w 105"/>
                            <a:gd name="T97" fmla="*/ 94 h 117"/>
                            <a:gd name="T98" fmla="*/ 70 w 105"/>
                            <a:gd name="T99" fmla="*/ 74 h 117"/>
                            <a:gd name="T100" fmla="*/ 77 w 105"/>
                            <a:gd name="T101" fmla="*/ 74 h 117"/>
                            <a:gd name="T102" fmla="*/ 77 w 105"/>
                            <a:gd name="T103" fmla="*/ 101 h 117"/>
                            <a:gd name="T104" fmla="*/ 103 w 105"/>
                            <a:gd name="T105" fmla="*/ 48 h 117"/>
                            <a:gd name="T106" fmla="*/ 90 w 105"/>
                            <a:gd name="T107" fmla="*/ 34 h 117"/>
                            <a:gd name="T108" fmla="*/ 77 w 105"/>
                            <a:gd name="T109" fmla="*/ 51 h 117"/>
                            <a:gd name="T110" fmla="*/ 91 w 105"/>
                            <a:gd name="T111" fmla="*/ 66 h 117"/>
                            <a:gd name="T112" fmla="*/ 103 w 105"/>
                            <a:gd name="T113" fmla="*/ 48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05" h="117">
                              <a:moveTo>
                                <a:pt x="16" y="59"/>
                              </a:moveTo>
                              <a:cubicBezTo>
                                <a:pt x="29" y="56"/>
                                <a:pt x="27" y="42"/>
                                <a:pt x="27" y="38"/>
                              </a:cubicBezTo>
                              <a:cubicBezTo>
                                <a:pt x="26" y="34"/>
                                <a:pt x="20" y="25"/>
                                <a:pt x="12" y="26"/>
                              </a:cubicBezTo>
                              <a:cubicBezTo>
                                <a:pt x="3" y="27"/>
                                <a:pt x="1" y="41"/>
                                <a:pt x="1" y="41"/>
                              </a:cubicBezTo>
                              <a:cubicBezTo>
                                <a:pt x="0" y="47"/>
                                <a:pt x="4" y="61"/>
                                <a:pt x="16" y="59"/>
                              </a:cubicBezTo>
                              <a:close/>
                              <a:moveTo>
                                <a:pt x="29" y="84"/>
                              </a:moveTo>
                              <a:cubicBezTo>
                                <a:pt x="29" y="85"/>
                                <a:pt x="28" y="87"/>
                                <a:pt x="29" y="90"/>
                              </a:cubicBezTo>
                              <a:cubicBezTo>
                                <a:pt x="30" y="95"/>
                                <a:pt x="35" y="95"/>
                                <a:pt x="35" y="95"/>
                              </a:cubicBezTo>
                              <a:cubicBezTo>
                                <a:pt x="41" y="95"/>
                                <a:pt x="41" y="95"/>
                                <a:pt x="41" y="95"/>
                              </a:cubicBezTo>
                              <a:cubicBezTo>
                                <a:pt x="41" y="80"/>
                                <a:pt x="41" y="80"/>
                                <a:pt x="41" y="80"/>
                              </a:cubicBezTo>
                              <a:cubicBezTo>
                                <a:pt x="34" y="80"/>
                                <a:pt x="34" y="80"/>
                                <a:pt x="34" y="80"/>
                              </a:cubicBezTo>
                              <a:cubicBezTo>
                                <a:pt x="31" y="80"/>
                                <a:pt x="30" y="83"/>
                                <a:pt x="29" y="84"/>
                              </a:cubicBezTo>
                              <a:close/>
                              <a:moveTo>
                                <a:pt x="39" y="34"/>
                              </a:moveTo>
                              <a:cubicBezTo>
                                <a:pt x="46" y="34"/>
                                <a:pt x="51" y="27"/>
                                <a:pt x="51" y="17"/>
                              </a:cubicBezTo>
                              <a:cubicBezTo>
                                <a:pt x="51" y="8"/>
                                <a:pt x="46" y="0"/>
                                <a:pt x="39" y="0"/>
                              </a:cubicBezTo>
                              <a:cubicBezTo>
                                <a:pt x="32" y="0"/>
                                <a:pt x="27" y="8"/>
                                <a:pt x="27" y="17"/>
                              </a:cubicBezTo>
                              <a:cubicBezTo>
                                <a:pt x="27" y="27"/>
                                <a:pt x="32" y="34"/>
                                <a:pt x="39" y="34"/>
                              </a:cubicBezTo>
                              <a:close/>
                              <a:moveTo>
                                <a:pt x="68" y="36"/>
                              </a:moveTo>
                              <a:cubicBezTo>
                                <a:pt x="77" y="37"/>
                                <a:pt x="82" y="27"/>
                                <a:pt x="83" y="20"/>
                              </a:cubicBezTo>
                              <a:cubicBezTo>
                                <a:pt x="85" y="13"/>
                                <a:pt x="79" y="4"/>
                                <a:pt x="73" y="3"/>
                              </a:cubicBezTo>
                              <a:cubicBezTo>
                                <a:pt x="66" y="2"/>
                                <a:pt x="58" y="12"/>
                                <a:pt x="58" y="18"/>
                              </a:cubicBezTo>
                              <a:cubicBezTo>
                                <a:pt x="57" y="26"/>
                                <a:pt x="59" y="34"/>
                                <a:pt x="68" y="36"/>
                              </a:cubicBezTo>
                              <a:close/>
                              <a:moveTo>
                                <a:pt x="90" y="78"/>
                              </a:moveTo>
                              <a:cubicBezTo>
                                <a:pt x="90" y="78"/>
                                <a:pt x="76" y="67"/>
                                <a:pt x="68" y="56"/>
                              </a:cubicBezTo>
                              <a:cubicBezTo>
                                <a:pt x="57" y="39"/>
                                <a:pt x="41" y="46"/>
                                <a:pt x="36" y="54"/>
                              </a:cubicBezTo>
                              <a:cubicBezTo>
                                <a:pt x="31" y="63"/>
                                <a:pt x="23" y="68"/>
                                <a:pt x="22" y="70"/>
                              </a:cubicBezTo>
                              <a:cubicBezTo>
                                <a:pt x="21" y="71"/>
                                <a:pt x="5" y="80"/>
                                <a:pt x="8" y="95"/>
                              </a:cubicBezTo>
                              <a:cubicBezTo>
                                <a:pt x="12" y="110"/>
                                <a:pt x="24" y="110"/>
                                <a:pt x="24" y="110"/>
                              </a:cubicBezTo>
                              <a:cubicBezTo>
                                <a:pt x="24" y="110"/>
                                <a:pt x="33" y="111"/>
                                <a:pt x="43" y="109"/>
                              </a:cubicBezTo>
                              <a:cubicBezTo>
                                <a:pt x="54" y="106"/>
                                <a:pt x="62" y="109"/>
                                <a:pt x="62" y="109"/>
                              </a:cubicBezTo>
                              <a:cubicBezTo>
                                <a:pt x="62" y="109"/>
                                <a:pt x="87" y="117"/>
                                <a:pt x="93" y="102"/>
                              </a:cubicBezTo>
                              <a:cubicBezTo>
                                <a:pt x="100" y="86"/>
                                <a:pt x="90" y="78"/>
                                <a:pt x="90" y="78"/>
                              </a:cubicBezTo>
                              <a:close/>
                              <a:moveTo>
                                <a:pt x="48" y="101"/>
                              </a:moveTo>
                              <a:cubicBezTo>
                                <a:pt x="32" y="101"/>
                                <a:pt x="32" y="101"/>
                                <a:pt x="32" y="101"/>
                              </a:cubicBezTo>
                              <a:cubicBezTo>
                                <a:pt x="26" y="100"/>
                                <a:pt x="23" y="95"/>
                                <a:pt x="23" y="94"/>
                              </a:cubicBezTo>
                              <a:cubicBezTo>
                                <a:pt x="22" y="94"/>
                                <a:pt x="20" y="90"/>
                                <a:pt x="21" y="84"/>
                              </a:cubicBezTo>
                              <a:cubicBezTo>
                                <a:pt x="24" y="74"/>
                                <a:pt x="33" y="73"/>
                                <a:pt x="33" y="73"/>
                              </a:cubicBezTo>
                              <a:cubicBezTo>
                                <a:pt x="41" y="73"/>
                                <a:pt x="41" y="73"/>
                                <a:pt x="41" y="73"/>
                              </a:cubicBezTo>
                              <a:cubicBezTo>
                                <a:pt x="41" y="63"/>
                                <a:pt x="41" y="63"/>
                                <a:pt x="41" y="63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lnTo>
                                <a:pt x="48" y="101"/>
                              </a:lnTo>
                              <a:close/>
                              <a:moveTo>
                                <a:pt x="77" y="101"/>
                              </a:moveTo>
                              <a:cubicBezTo>
                                <a:pt x="59" y="101"/>
                                <a:pt x="59" y="101"/>
                                <a:pt x="59" y="101"/>
                              </a:cubicBezTo>
                              <a:cubicBezTo>
                                <a:pt x="52" y="99"/>
                                <a:pt x="52" y="94"/>
                                <a:pt x="52" y="94"/>
                              </a:cubicBezTo>
                              <a:cubicBezTo>
                                <a:pt x="52" y="74"/>
                                <a:pt x="52" y="74"/>
                                <a:pt x="52" y="74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59" y="92"/>
                                <a:pt x="59" y="92"/>
                                <a:pt x="59" y="92"/>
                              </a:cubicBezTo>
                              <a:cubicBezTo>
                                <a:pt x="60" y="94"/>
                                <a:pt x="62" y="94"/>
                                <a:pt x="62" y="94"/>
                              </a:cubicBezTo>
                              <a:cubicBezTo>
                                <a:pt x="70" y="94"/>
                                <a:pt x="70" y="94"/>
                                <a:pt x="70" y="94"/>
                              </a:cubicBezTo>
                              <a:cubicBezTo>
                                <a:pt x="70" y="74"/>
                                <a:pt x="70" y="74"/>
                                <a:pt x="70" y="74"/>
                              </a:cubicBezTo>
                              <a:cubicBezTo>
                                <a:pt x="77" y="74"/>
                                <a:pt x="77" y="74"/>
                                <a:pt x="77" y="74"/>
                              </a:cubicBezTo>
                              <a:lnTo>
                                <a:pt x="77" y="101"/>
                              </a:lnTo>
                              <a:close/>
                              <a:moveTo>
                                <a:pt x="103" y="48"/>
                              </a:moveTo>
                              <a:cubicBezTo>
                                <a:pt x="103" y="44"/>
                                <a:pt x="100" y="34"/>
                                <a:pt x="90" y="34"/>
                              </a:cubicBezTo>
                              <a:cubicBezTo>
                                <a:pt x="79" y="34"/>
                                <a:pt x="77" y="44"/>
                                <a:pt x="77" y="51"/>
                              </a:cubicBezTo>
                              <a:cubicBezTo>
                                <a:pt x="77" y="57"/>
                                <a:pt x="78" y="66"/>
                                <a:pt x="91" y="66"/>
                              </a:cubicBezTo>
                              <a:cubicBezTo>
                                <a:pt x="105" y="66"/>
                                <a:pt x="103" y="51"/>
                                <a:pt x="103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6" o:spid="_x0000_s1026" o:spt="100" style="position:absolute;left:0pt;margin-left:414.4pt;margin-top:559.75pt;height:32.75pt;width:29.45pt;z-index:251730944;mso-width-relative:page;mso-height-relative:page;" fillcolor="#2A3D52 [3204]" filled="t" stroked="f" coordsize="105,117" o:gfxdata="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" path="m16,59c29,56,27,42,27,38c26,34,20,25,12,26c3,27,1,41,1,41c0,47,4,61,16,59xm29,84c29,85,28,87,29,90c30,95,35,95,35,95c41,95,41,95,41,95c41,80,41,80,41,80c34,80,34,80,34,80c31,80,30,83,29,84xm39,34c46,34,51,27,51,17c51,8,46,0,39,0c32,0,27,8,27,17c27,27,32,34,39,34xm68,36c77,37,82,27,83,20c85,13,79,4,73,3c66,2,58,12,58,18c57,26,59,34,68,36xm90,78c90,78,76,67,68,56c57,39,41,46,36,54c31,63,23,68,22,70c21,71,5,80,8,95c12,110,24,110,24,110c24,110,33,111,43,109c54,106,62,109,62,109c62,109,87,117,93,102c100,86,90,78,90,78xm48,101c32,101,32,101,32,101c26,100,23,95,23,94c22,94,20,90,21,84c24,74,33,73,33,73c41,73,41,73,41,73c41,63,41,63,41,63c48,63,48,63,48,63l48,101xm77,101c59,101,59,101,59,101c52,99,52,94,52,94c52,74,52,74,52,74c59,74,59,74,59,74c59,92,59,92,59,92c60,94,62,94,62,94c70,94,70,94,70,94c70,74,70,74,70,74c77,74,77,74,77,74l77,101xm103,48c103,44,100,34,90,34c79,34,77,44,77,51c77,57,78,66,91,66c105,66,103,51,103,48xe">
                <v:path o:connectlocs="56997,209830;96182,135145;42747,92467;3562,145814;56997,209830;103307,298742;103307,320080;124681,337863;146055,337863;146055,284516;121119,284516;103307,298742;138930,120919;181678,60459;138930,0;96182,60459;138930,120919;242238,128032;295672,71129;260049,10669;206614,64016;242238,128032;320609,277403;242238,199161;128243,192048;78371,248951;28498,337863;85495,391209;153179,387653;220864,387653;331296,362758;320609,277403;170991,359201;113994,359201;81933,334306;74808,298742;117556,259621;146055,259621;146055,224056;170991,224056;170991,359201;274298,359201;210177,359201;185240,334306;185240,263177;210177,263177;210177,327193;220864,334306;249362,334306;249362,263177;274298,263177;274298,359201;366919,170709;320609,120919;274298,181379;324171,234725;366919,170709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5258435</wp:posOffset>
                </wp:positionH>
                <wp:positionV relativeFrom="paragraph">
                  <wp:posOffset>8411210</wp:posOffset>
                </wp:positionV>
                <wp:extent cx="241935" cy="223520"/>
                <wp:effectExtent l="0" t="0" r="6350" b="5080"/>
                <wp:wrapNone/>
                <wp:docPr id="74" name="Freeform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1852" cy="223827"/>
                        </a:xfrm>
                        <a:custGeom>
                          <a:avLst/>
                          <a:gdLst>
                            <a:gd name="T0" fmla="*/ 11 w 68"/>
                            <a:gd name="T1" fmla="*/ 1 h 63"/>
                            <a:gd name="T2" fmla="*/ 11 w 68"/>
                            <a:gd name="T3" fmla="*/ 0 h 63"/>
                            <a:gd name="T4" fmla="*/ 2 w 68"/>
                            <a:gd name="T5" fmla="*/ 20 h 63"/>
                            <a:gd name="T6" fmla="*/ 23 w 68"/>
                            <a:gd name="T7" fmla="*/ 51 h 63"/>
                            <a:gd name="T8" fmla="*/ 19 w 68"/>
                            <a:gd name="T9" fmla="*/ 62 h 63"/>
                            <a:gd name="T10" fmla="*/ 21 w 68"/>
                            <a:gd name="T11" fmla="*/ 63 h 63"/>
                            <a:gd name="T12" fmla="*/ 40 w 68"/>
                            <a:gd name="T13" fmla="*/ 54 h 63"/>
                            <a:gd name="T14" fmla="*/ 68 w 68"/>
                            <a:gd name="T15" fmla="*/ 48 h 63"/>
                            <a:gd name="T16" fmla="*/ 11 w 68"/>
                            <a:gd name="T17" fmla="*/ 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8" h="63">
                              <a:moveTo>
                                <a:pt x="11" y="1"/>
                              </a:moveTo>
                              <a:cubicBezTo>
                                <a:pt x="11" y="1"/>
                                <a:pt x="11" y="0"/>
                                <a:pt x="11" y="0"/>
                              </a:cubicBezTo>
                              <a:cubicBezTo>
                                <a:pt x="7" y="5"/>
                                <a:pt x="3" y="12"/>
                                <a:pt x="2" y="20"/>
                              </a:cubicBezTo>
                              <a:cubicBezTo>
                                <a:pt x="0" y="32"/>
                                <a:pt x="10" y="44"/>
                                <a:pt x="23" y="51"/>
                              </a:cubicBezTo>
                              <a:cubicBezTo>
                                <a:pt x="24" y="55"/>
                                <a:pt x="19" y="62"/>
                                <a:pt x="19" y="62"/>
                              </a:cubicBezTo>
                              <a:cubicBezTo>
                                <a:pt x="17" y="63"/>
                                <a:pt x="21" y="63"/>
                                <a:pt x="21" y="63"/>
                              </a:cubicBezTo>
                              <a:cubicBezTo>
                                <a:pt x="28" y="63"/>
                                <a:pt x="36" y="57"/>
                                <a:pt x="40" y="54"/>
                              </a:cubicBezTo>
                              <a:cubicBezTo>
                                <a:pt x="50" y="55"/>
                                <a:pt x="60" y="52"/>
                                <a:pt x="68" y="48"/>
                              </a:cubicBezTo>
                              <a:cubicBezTo>
                                <a:pt x="37" y="46"/>
                                <a:pt x="11" y="25"/>
                                <a:pt x="11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1" o:spid="_x0000_s1026" o:spt="100" style="position:absolute;left:0pt;margin-left:414.05pt;margin-top:662.3pt;height:17.6pt;width:19.05pt;z-index:251731968;mso-width-relative:page;mso-height-relative:page;" fillcolor="#2A3D52 [3204]" filled="t" stroked="f" coordsize="68,63" o:gfxdata="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" path="m11,1c11,1,11,0,11,0c7,5,3,12,2,20c0,32,10,44,23,51c24,55,19,62,19,62c17,63,21,63,21,63c28,63,36,57,40,54c50,55,60,52,68,48c37,46,11,25,11,1xe">
                <v:path o:connectlocs="39123,3552;39123,0;7113,71056;81802,181193;67576,220274;74689,223827;142265,191851;241852,170534;39123,3552" o:connectangles="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5308600</wp:posOffset>
                </wp:positionH>
                <wp:positionV relativeFrom="paragraph">
                  <wp:posOffset>8239760</wp:posOffset>
                </wp:positionV>
                <wp:extent cx="419100" cy="390525"/>
                <wp:effectExtent l="0" t="0" r="0" b="9525"/>
                <wp:wrapNone/>
                <wp:docPr id="75" name="Freeform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19109" cy="390567"/>
                        </a:xfrm>
                        <a:custGeom>
                          <a:avLst/>
                          <a:gdLst>
                            <a:gd name="T0" fmla="*/ 118 w 118"/>
                            <a:gd name="T1" fmla="*/ 47 h 110"/>
                            <a:gd name="T2" fmla="*/ 59 w 118"/>
                            <a:gd name="T3" fmla="*/ 0 h 110"/>
                            <a:gd name="T4" fmla="*/ 0 w 118"/>
                            <a:gd name="T5" fmla="*/ 47 h 110"/>
                            <a:gd name="T6" fmla="*/ 58 w 118"/>
                            <a:gd name="T7" fmla="*/ 93 h 110"/>
                            <a:gd name="T8" fmla="*/ 89 w 118"/>
                            <a:gd name="T9" fmla="*/ 109 h 110"/>
                            <a:gd name="T10" fmla="*/ 92 w 118"/>
                            <a:gd name="T11" fmla="*/ 107 h 110"/>
                            <a:gd name="T12" fmla="*/ 85 w 118"/>
                            <a:gd name="T13" fmla="*/ 89 h 110"/>
                            <a:gd name="T14" fmla="*/ 118 w 118"/>
                            <a:gd name="T15" fmla="*/ 47 h 110"/>
                            <a:gd name="T16" fmla="*/ 92 w 118"/>
                            <a:gd name="T17" fmla="*/ 34 h 110"/>
                            <a:gd name="T18" fmla="*/ 88 w 118"/>
                            <a:gd name="T19" fmla="*/ 38 h 110"/>
                            <a:gd name="T20" fmla="*/ 87 w 118"/>
                            <a:gd name="T21" fmla="*/ 38 h 110"/>
                            <a:gd name="T22" fmla="*/ 83 w 118"/>
                            <a:gd name="T23" fmla="*/ 34 h 110"/>
                            <a:gd name="T24" fmla="*/ 83 w 118"/>
                            <a:gd name="T25" fmla="*/ 33 h 110"/>
                            <a:gd name="T26" fmla="*/ 87 w 118"/>
                            <a:gd name="T27" fmla="*/ 29 h 110"/>
                            <a:gd name="T28" fmla="*/ 88 w 118"/>
                            <a:gd name="T29" fmla="*/ 29 h 110"/>
                            <a:gd name="T30" fmla="*/ 92 w 118"/>
                            <a:gd name="T31" fmla="*/ 33 h 110"/>
                            <a:gd name="T32" fmla="*/ 92 w 118"/>
                            <a:gd name="T33" fmla="*/ 34 h 110"/>
                            <a:gd name="T34" fmla="*/ 74 w 118"/>
                            <a:gd name="T35" fmla="*/ 62 h 110"/>
                            <a:gd name="T36" fmla="*/ 68 w 118"/>
                            <a:gd name="T37" fmla="*/ 68 h 110"/>
                            <a:gd name="T38" fmla="*/ 67 w 118"/>
                            <a:gd name="T39" fmla="*/ 68 h 110"/>
                            <a:gd name="T40" fmla="*/ 61 w 118"/>
                            <a:gd name="T41" fmla="*/ 62 h 110"/>
                            <a:gd name="T42" fmla="*/ 61 w 118"/>
                            <a:gd name="T43" fmla="*/ 42 h 110"/>
                            <a:gd name="T44" fmla="*/ 60 w 118"/>
                            <a:gd name="T45" fmla="*/ 38 h 110"/>
                            <a:gd name="T46" fmla="*/ 53 w 118"/>
                            <a:gd name="T47" fmla="*/ 38 h 110"/>
                            <a:gd name="T48" fmla="*/ 53 w 118"/>
                            <a:gd name="T49" fmla="*/ 62 h 110"/>
                            <a:gd name="T50" fmla="*/ 50 w 118"/>
                            <a:gd name="T51" fmla="*/ 68 h 110"/>
                            <a:gd name="T52" fmla="*/ 48 w 118"/>
                            <a:gd name="T53" fmla="*/ 68 h 110"/>
                            <a:gd name="T54" fmla="*/ 44 w 118"/>
                            <a:gd name="T55" fmla="*/ 62 h 110"/>
                            <a:gd name="T56" fmla="*/ 44 w 118"/>
                            <a:gd name="T57" fmla="*/ 42 h 110"/>
                            <a:gd name="T58" fmla="*/ 41 w 118"/>
                            <a:gd name="T59" fmla="*/ 38 h 110"/>
                            <a:gd name="T60" fmla="*/ 35 w 118"/>
                            <a:gd name="T61" fmla="*/ 38 h 110"/>
                            <a:gd name="T62" fmla="*/ 35 w 118"/>
                            <a:gd name="T63" fmla="*/ 62 h 110"/>
                            <a:gd name="T64" fmla="*/ 31 w 118"/>
                            <a:gd name="T65" fmla="*/ 68 h 110"/>
                            <a:gd name="T66" fmla="*/ 29 w 118"/>
                            <a:gd name="T67" fmla="*/ 68 h 110"/>
                            <a:gd name="T68" fmla="*/ 23 w 118"/>
                            <a:gd name="T69" fmla="*/ 62 h 110"/>
                            <a:gd name="T70" fmla="*/ 23 w 118"/>
                            <a:gd name="T71" fmla="*/ 32 h 110"/>
                            <a:gd name="T72" fmla="*/ 30 w 118"/>
                            <a:gd name="T73" fmla="*/ 29 h 110"/>
                            <a:gd name="T74" fmla="*/ 48 w 118"/>
                            <a:gd name="T75" fmla="*/ 29 h 110"/>
                            <a:gd name="T76" fmla="*/ 50 w 118"/>
                            <a:gd name="T77" fmla="*/ 29 h 110"/>
                            <a:gd name="T78" fmla="*/ 64 w 118"/>
                            <a:gd name="T79" fmla="*/ 29 h 110"/>
                            <a:gd name="T80" fmla="*/ 74 w 118"/>
                            <a:gd name="T81" fmla="*/ 37 h 110"/>
                            <a:gd name="T82" fmla="*/ 74 w 118"/>
                            <a:gd name="T83" fmla="*/ 62 h 110"/>
                            <a:gd name="T84" fmla="*/ 91 w 118"/>
                            <a:gd name="T85" fmla="*/ 64 h 110"/>
                            <a:gd name="T86" fmla="*/ 87 w 118"/>
                            <a:gd name="T87" fmla="*/ 68 h 110"/>
                            <a:gd name="T88" fmla="*/ 86 w 118"/>
                            <a:gd name="T89" fmla="*/ 68 h 110"/>
                            <a:gd name="T90" fmla="*/ 82 w 118"/>
                            <a:gd name="T91" fmla="*/ 64 h 110"/>
                            <a:gd name="T92" fmla="*/ 82 w 118"/>
                            <a:gd name="T93" fmla="*/ 46 h 110"/>
                            <a:gd name="T94" fmla="*/ 86 w 118"/>
                            <a:gd name="T95" fmla="*/ 42 h 110"/>
                            <a:gd name="T96" fmla="*/ 87 w 118"/>
                            <a:gd name="T97" fmla="*/ 42 h 110"/>
                            <a:gd name="T98" fmla="*/ 91 w 118"/>
                            <a:gd name="T99" fmla="*/ 46 h 110"/>
                            <a:gd name="T100" fmla="*/ 91 w 118"/>
                            <a:gd name="T101" fmla="*/ 64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8" h="110">
                              <a:moveTo>
                                <a:pt x="118" y="47"/>
                              </a:moveTo>
                              <a:cubicBezTo>
                                <a:pt x="118" y="21"/>
                                <a:pt x="92" y="0"/>
                                <a:pt x="59" y="0"/>
                              </a:cubicBezTo>
                              <a:cubicBezTo>
                                <a:pt x="26" y="0"/>
                                <a:pt x="0" y="21"/>
                                <a:pt x="0" y="47"/>
                              </a:cubicBezTo>
                              <a:cubicBezTo>
                                <a:pt x="0" y="72"/>
                                <a:pt x="26" y="93"/>
                                <a:pt x="58" y="93"/>
                              </a:cubicBezTo>
                              <a:cubicBezTo>
                                <a:pt x="63" y="98"/>
                                <a:pt x="78" y="109"/>
                                <a:pt x="89" y="109"/>
                              </a:cubicBezTo>
                              <a:cubicBezTo>
                                <a:pt x="89" y="109"/>
                                <a:pt x="94" y="110"/>
                                <a:pt x="92" y="107"/>
                              </a:cubicBezTo>
                              <a:cubicBezTo>
                                <a:pt x="92" y="107"/>
                                <a:pt x="83" y="96"/>
                                <a:pt x="85" y="89"/>
                              </a:cubicBezTo>
                              <a:cubicBezTo>
                                <a:pt x="105" y="81"/>
                                <a:pt x="118" y="65"/>
                                <a:pt x="118" y="47"/>
                              </a:cubicBezTo>
                              <a:close/>
                              <a:moveTo>
                                <a:pt x="92" y="34"/>
                              </a:moveTo>
                              <a:cubicBezTo>
                                <a:pt x="92" y="36"/>
                                <a:pt x="90" y="38"/>
                                <a:pt x="88" y="38"/>
                              </a:cubicBezTo>
                              <a:cubicBezTo>
                                <a:pt x="87" y="38"/>
                                <a:pt x="87" y="38"/>
                                <a:pt x="87" y="38"/>
                              </a:cubicBezTo>
                              <a:cubicBezTo>
                                <a:pt x="85" y="38"/>
                                <a:pt x="83" y="36"/>
                                <a:pt x="83" y="34"/>
                              </a:cubicBezTo>
                              <a:cubicBezTo>
                                <a:pt x="83" y="33"/>
                                <a:pt x="83" y="33"/>
                                <a:pt x="83" y="33"/>
                              </a:cubicBezTo>
                              <a:cubicBezTo>
                                <a:pt x="83" y="31"/>
                                <a:pt x="85" y="29"/>
                                <a:pt x="87" y="29"/>
                              </a:cubicBezTo>
                              <a:cubicBezTo>
                                <a:pt x="88" y="29"/>
                                <a:pt x="88" y="29"/>
                                <a:pt x="88" y="29"/>
                              </a:cubicBezTo>
                              <a:cubicBezTo>
                                <a:pt x="90" y="29"/>
                                <a:pt x="92" y="31"/>
                                <a:pt x="92" y="33"/>
                              </a:cubicBezTo>
                              <a:lnTo>
                                <a:pt x="92" y="34"/>
                              </a:lnTo>
                              <a:close/>
                              <a:moveTo>
                                <a:pt x="74" y="62"/>
                              </a:moveTo>
                              <a:cubicBezTo>
                                <a:pt x="74" y="64"/>
                                <a:pt x="71" y="68"/>
                                <a:pt x="68" y="68"/>
                              </a:cubicBezTo>
                              <a:cubicBezTo>
                                <a:pt x="67" y="68"/>
                                <a:pt x="67" y="68"/>
                                <a:pt x="67" y="68"/>
                              </a:cubicBezTo>
                              <a:cubicBezTo>
                                <a:pt x="64" y="68"/>
                                <a:pt x="61" y="64"/>
                                <a:pt x="61" y="62"/>
                              </a:cubicBezTo>
                              <a:cubicBezTo>
                                <a:pt x="61" y="42"/>
                                <a:pt x="61" y="42"/>
                                <a:pt x="61" y="42"/>
                              </a:cubicBezTo>
                              <a:cubicBezTo>
                                <a:pt x="61" y="41"/>
                                <a:pt x="61" y="38"/>
                                <a:pt x="60" y="38"/>
                              </a:cubicBezTo>
                              <a:cubicBezTo>
                                <a:pt x="53" y="38"/>
                                <a:pt x="53" y="38"/>
                                <a:pt x="53" y="38"/>
                              </a:cubicBezTo>
                              <a:cubicBezTo>
                                <a:pt x="53" y="62"/>
                                <a:pt x="53" y="62"/>
                                <a:pt x="53" y="62"/>
                              </a:cubicBezTo>
                              <a:cubicBezTo>
                                <a:pt x="53" y="64"/>
                                <a:pt x="52" y="68"/>
                                <a:pt x="50" y="68"/>
                              </a:cubicBezTo>
                              <a:cubicBezTo>
                                <a:pt x="48" y="68"/>
                                <a:pt x="48" y="68"/>
                                <a:pt x="48" y="68"/>
                              </a:cubicBezTo>
                              <a:cubicBezTo>
                                <a:pt x="46" y="68"/>
                                <a:pt x="44" y="64"/>
                                <a:pt x="44" y="62"/>
                              </a:cubicBezTo>
                              <a:cubicBezTo>
                                <a:pt x="44" y="42"/>
                                <a:pt x="44" y="42"/>
                                <a:pt x="44" y="42"/>
                              </a:cubicBezTo>
                              <a:cubicBezTo>
                                <a:pt x="44" y="40"/>
                                <a:pt x="43" y="38"/>
                                <a:pt x="41" y="38"/>
                              </a:cubicBezTo>
                              <a:cubicBezTo>
                                <a:pt x="35" y="38"/>
                                <a:pt x="35" y="38"/>
                                <a:pt x="35" y="38"/>
                              </a:cubicBez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cubicBezTo>
                                <a:pt x="35" y="64"/>
                                <a:pt x="33" y="68"/>
                                <a:pt x="31" y="68"/>
                              </a:cubicBezTo>
                              <a:cubicBezTo>
                                <a:pt x="29" y="68"/>
                                <a:pt x="29" y="68"/>
                                <a:pt x="29" y="68"/>
                              </a:cubicBezTo>
                              <a:cubicBezTo>
                                <a:pt x="27" y="68"/>
                                <a:pt x="23" y="64"/>
                                <a:pt x="23" y="62"/>
                              </a:cubicBezTo>
                              <a:cubicBezTo>
                                <a:pt x="23" y="52"/>
                                <a:pt x="23" y="42"/>
                                <a:pt x="23" y="32"/>
                              </a:cubicBezTo>
                              <a:cubicBezTo>
                                <a:pt x="23" y="30"/>
                                <a:pt x="27" y="29"/>
                                <a:pt x="30" y="29"/>
                              </a:cubicBezTo>
                              <a:cubicBezTo>
                                <a:pt x="48" y="29"/>
                                <a:pt x="48" y="29"/>
                                <a:pt x="48" y="29"/>
                              </a:cubicBezTo>
                              <a:cubicBezTo>
                                <a:pt x="50" y="29"/>
                                <a:pt x="50" y="29"/>
                                <a:pt x="50" y="29"/>
                              </a:cubicBezTo>
                              <a:cubicBezTo>
                                <a:pt x="64" y="29"/>
                                <a:pt x="64" y="29"/>
                                <a:pt x="64" y="29"/>
                              </a:cubicBezTo>
                              <a:cubicBezTo>
                                <a:pt x="70" y="29"/>
                                <a:pt x="74" y="34"/>
                                <a:pt x="74" y="37"/>
                              </a:cubicBezTo>
                              <a:cubicBezTo>
                                <a:pt x="74" y="45"/>
                                <a:pt x="74" y="53"/>
                                <a:pt x="74" y="62"/>
                              </a:cubicBezTo>
                              <a:close/>
                              <a:moveTo>
                                <a:pt x="91" y="64"/>
                              </a:moveTo>
                              <a:cubicBezTo>
                                <a:pt x="91" y="66"/>
                                <a:pt x="89" y="68"/>
                                <a:pt x="87" y="68"/>
                              </a:cubicBezTo>
                              <a:cubicBezTo>
                                <a:pt x="86" y="68"/>
                                <a:pt x="86" y="68"/>
                                <a:pt x="86" y="68"/>
                              </a:cubicBezTo>
                              <a:cubicBezTo>
                                <a:pt x="84" y="68"/>
                                <a:pt x="82" y="66"/>
                                <a:pt x="82" y="64"/>
                              </a:cubicBezTo>
                              <a:cubicBezTo>
                                <a:pt x="82" y="46"/>
                                <a:pt x="82" y="46"/>
                                <a:pt x="82" y="46"/>
                              </a:cubicBezTo>
                              <a:cubicBezTo>
                                <a:pt x="82" y="44"/>
                                <a:pt x="84" y="42"/>
                                <a:pt x="86" y="42"/>
                              </a:cubicBezTo>
                              <a:cubicBezTo>
                                <a:pt x="87" y="42"/>
                                <a:pt x="87" y="42"/>
                                <a:pt x="87" y="42"/>
                              </a:cubicBezTo>
                              <a:cubicBezTo>
                                <a:pt x="89" y="42"/>
                                <a:pt x="91" y="44"/>
                                <a:pt x="91" y="46"/>
                              </a:cubicBezTo>
                              <a:lnTo>
                                <a:pt x="91" y="6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2" o:spid="_x0000_s1026" o:spt="100" style="position:absolute;left:0pt;margin-left:418pt;margin-top:648.8pt;height:30.75pt;width:33pt;z-index:251732992;mso-width-relative:page;mso-height-relative:page;" fillcolor="#2A3D52 [3204]" filled="t" stroked="f" coordsize="118,110" o:gfxdata="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" path="m118,47c118,21,92,0,59,0c26,0,0,21,0,47c0,72,26,93,58,93c63,98,78,109,89,109c89,109,94,110,92,107c92,107,83,96,85,89c105,81,118,65,118,47xm92,34c92,36,90,38,88,38c87,38,87,38,87,38c85,38,83,36,83,34c83,33,83,33,83,33c83,31,85,29,87,29c88,29,88,29,88,29c90,29,92,31,92,33l92,34xm74,62c74,64,71,68,68,68c67,68,67,68,67,68c64,68,61,64,61,62c61,42,61,42,61,42c61,41,61,38,60,38c53,38,53,38,53,38c53,62,53,62,53,62c53,64,52,68,50,68c48,68,48,68,48,68c46,68,44,64,44,62c44,42,44,42,44,42c44,40,43,38,41,38c35,38,35,38,35,38c35,62,35,62,35,62c35,64,33,68,31,68c29,68,29,68,29,68c27,68,23,64,23,62c23,52,23,42,23,32c23,30,27,29,30,29c48,29,48,29,48,29c50,29,50,29,50,29c64,29,64,29,64,29c70,29,74,34,74,37c74,45,74,53,74,62xm91,64c91,66,89,68,87,68c86,68,86,68,86,68c84,68,82,66,82,64c82,46,82,46,82,46c82,44,84,42,86,42c87,42,87,42,87,42c89,42,91,44,91,46l91,64xe">
                <v:path o:connectlocs="419109,166878;209554,0;0,166878;206002,330206;316107,387016;326762,379915;301900,316004;419109,166878;326762,120720;312555,134923;309004,134923;294797,120720;294797,117170;309004,102967;312555,102967;326762,117170;326762,120720;262831,220137;241520,241441;237968,241441;216658,220137;216658,149125;213106,134923;188243,134923;188243,220137;177588,241441;170485,241441;156277,220137;156277,149125;145622,134923;124311,134923;124311,220137;110104,241441;103001,241441;81690,220137;81690,113619;106553,102967;170485,102967;177588,102967;227313,102967;262831,131372;262831,220137;323211,227238;309004,241441;305452,241441;291245,227238;291245,163328;305452,149125;309004,149125;323211,163328;323211,227238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-453390</wp:posOffset>
                </wp:positionH>
                <wp:positionV relativeFrom="paragraph">
                  <wp:posOffset>7784465</wp:posOffset>
                </wp:positionV>
                <wp:extent cx="159385" cy="160655"/>
                <wp:effectExtent l="0" t="0" r="0" b="0"/>
                <wp:wrapNone/>
                <wp:docPr id="76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9232" cy="160735"/>
                        </a:xfrm>
                        <a:custGeom>
                          <a:avLst/>
                          <a:gdLst>
                            <a:gd name="T0" fmla="*/ 3 w 45"/>
                            <a:gd name="T1" fmla="*/ 45 h 45"/>
                            <a:gd name="T2" fmla="*/ 0 w 45"/>
                            <a:gd name="T3" fmla="*/ 45 h 45"/>
                            <a:gd name="T4" fmla="*/ 6 w 45"/>
                            <a:gd name="T5" fmla="*/ 25 h 45"/>
                            <a:gd name="T6" fmla="*/ 9 w 45"/>
                            <a:gd name="T7" fmla="*/ 25 h 45"/>
                            <a:gd name="T8" fmla="*/ 3 w 45"/>
                            <a:gd name="T9" fmla="*/ 45 h 45"/>
                            <a:gd name="T10" fmla="*/ 4 w 45"/>
                            <a:gd name="T11" fmla="*/ 1 h 45"/>
                            <a:gd name="T12" fmla="*/ 8 w 45"/>
                            <a:gd name="T13" fmla="*/ 11 h 45"/>
                            <a:gd name="T14" fmla="*/ 5 w 45"/>
                            <a:gd name="T15" fmla="*/ 11 h 45"/>
                            <a:gd name="T16" fmla="*/ 1 w 45"/>
                            <a:gd name="T17" fmla="*/ 1 h 45"/>
                            <a:gd name="T18" fmla="*/ 4 w 45"/>
                            <a:gd name="T19" fmla="*/ 1 h 45"/>
                            <a:gd name="T20" fmla="*/ 4 w 45"/>
                            <a:gd name="T21" fmla="*/ 13 h 45"/>
                            <a:gd name="T22" fmla="*/ 9 w 45"/>
                            <a:gd name="T23" fmla="*/ 23 h 45"/>
                            <a:gd name="T24" fmla="*/ 6 w 45"/>
                            <a:gd name="T25" fmla="*/ 23 h 45"/>
                            <a:gd name="T26" fmla="*/ 1 w 45"/>
                            <a:gd name="T27" fmla="*/ 13 h 45"/>
                            <a:gd name="T28" fmla="*/ 4 w 45"/>
                            <a:gd name="T29" fmla="*/ 13 h 45"/>
                            <a:gd name="T30" fmla="*/ 11 w 45"/>
                            <a:gd name="T31" fmla="*/ 11 h 45"/>
                            <a:gd name="T32" fmla="*/ 19 w 45"/>
                            <a:gd name="T33" fmla="*/ 0 h 45"/>
                            <a:gd name="T34" fmla="*/ 22 w 45"/>
                            <a:gd name="T35" fmla="*/ 0 h 45"/>
                            <a:gd name="T36" fmla="*/ 20 w 45"/>
                            <a:gd name="T37" fmla="*/ 6 h 45"/>
                            <a:gd name="T38" fmla="*/ 45 w 45"/>
                            <a:gd name="T39" fmla="*/ 6 h 45"/>
                            <a:gd name="T40" fmla="*/ 45 w 45"/>
                            <a:gd name="T41" fmla="*/ 40 h 45"/>
                            <a:gd name="T42" fmla="*/ 38 w 45"/>
                            <a:gd name="T43" fmla="*/ 45 h 45"/>
                            <a:gd name="T44" fmla="*/ 34 w 45"/>
                            <a:gd name="T45" fmla="*/ 45 h 45"/>
                            <a:gd name="T46" fmla="*/ 34 w 45"/>
                            <a:gd name="T47" fmla="*/ 43 h 45"/>
                            <a:gd name="T48" fmla="*/ 38 w 45"/>
                            <a:gd name="T49" fmla="*/ 43 h 45"/>
                            <a:gd name="T50" fmla="*/ 42 w 45"/>
                            <a:gd name="T51" fmla="*/ 40 h 45"/>
                            <a:gd name="T52" fmla="*/ 42 w 45"/>
                            <a:gd name="T53" fmla="*/ 8 h 45"/>
                            <a:gd name="T54" fmla="*/ 19 w 45"/>
                            <a:gd name="T55" fmla="*/ 8 h 45"/>
                            <a:gd name="T56" fmla="*/ 11 w 45"/>
                            <a:gd name="T57" fmla="*/ 13 h 45"/>
                            <a:gd name="T58" fmla="*/ 11 w 45"/>
                            <a:gd name="T59" fmla="*/ 11 h 45"/>
                            <a:gd name="T60" fmla="*/ 12 w 45"/>
                            <a:gd name="T61" fmla="*/ 19 h 45"/>
                            <a:gd name="T62" fmla="*/ 18 w 45"/>
                            <a:gd name="T63" fmla="*/ 10 h 45"/>
                            <a:gd name="T64" fmla="*/ 21 w 45"/>
                            <a:gd name="T65" fmla="*/ 10 h 45"/>
                            <a:gd name="T66" fmla="*/ 20 w 45"/>
                            <a:gd name="T67" fmla="*/ 14 h 45"/>
                            <a:gd name="T68" fmla="*/ 37 w 45"/>
                            <a:gd name="T69" fmla="*/ 14 h 45"/>
                            <a:gd name="T70" fmla="*/ 37 w 45"/>
                            <a:gd name="T71" fmla="*/ 16 h 45"/>
                            <a:gd name="T72" fmla="*/ 26 w 45"/>
                            <a:gd name="T73" fmla="*/ 16 h 45"/>
                            <a:gd name="T74" fmla="*/ 26 w 45"/>
                            <a:gd name="T75" fmla="*/ 23 h 45"/>
                            <a:gd name="T76" fmla="*/ 38 w 45"/>
                            <a:gd name="T77" fmla="*/ 23 h 45"/>
                            <a:gd name="T78" fmla="*/ 38 w 45"/>
                            <a:gd name="T79" fmla="*/ 25 h 45"/>
                            <a:gd name="T80" fmla="*/ 26 w 45"/>
                            <a:gd name="T81" fmla="*/ 25 h 45"/>
                            <a:gd name="T82" fmla="*/ 26 w 45"/>
                            <a:gd name="T83" fmla="*/ 37 h 45"/>
                            <a:gd name="T84" fmla="*/ 30 w 45"/>
                            <a:gd name="T85" fmla="*/ 37 h 45"/>
                            <a:gd name="T86" fmla="*/ 33 w 45"/>
                            <a:gd name="T87" fmla="*/ 34 h 45"/>
                            <a:gd name="T88" fmla="*/ 33 w 45"/>
                            <a:gd name="T89" fmla="*/ 28 h 45"/>
                            <a:gd name="T90" fmla="*/ 36 w 45"/>
                            <a:gd name="T91" fmla="*/ 28 h 45"/>
                            <a:gd name="T92" fmla="*/ 36 w 45"/>
                            <a:gd name="T93" fmla="*/ 34 h 45"/>
                            <a:gd name="T94" fmla="*/ 31 w 45"/>
                            <a:gd name="T95" fmla="*/ 39 h 45"/>
                            <a:gd name="T96" fmla="*/ 14 w 45"/>
                            <a:gd name="T97" fmla="*/ 39 h 45"/>
                            <a:gd name="T98" fmla="*/ 14 w 45"/>
                            <a:gd name="T99" fmla="*/ 28 h 45"/>
                            <a:gd name="T100" fmla="*/ 17 w 45"/>
                            <a:gd name="T101" fmla="*/ 28 h 45"/>
                            <a:gd name="T102" fmla="*/ 17 w 45"/>
                            <a:gd name="T103" fmla="*/ 37 h 45"/>
                            <a:gd name="T104" fmla="*/ 24 w 45"/>
                            <a:gd name="T105" fmla="*/ 37 h 45"/>
                            <a:gd name="T106" fmla="*/ 24 w 45"/>
                            <a:gd name="T107" fmla="*/ 25 h 45"/>
                            <a:gd name="T108" fmla="*/ 12 w 45"/>
                            <a:gd name="T109" fmla="*/ 25 h 45"/>
                            <a:gd name="T110" fmla="*/ 12 w 45"/>
                            <a:gd name="T111" fmla="*/ 23 h 45"/>
                            <a:gd name="T112" fmla="*/ 24 w 45"/>
                            <a:gd name="T113" fmla="*/ 23 h 45"/>
                            <a:gd name="T114" fmla="*/ 24 w 45"/>
                            <a:gd name="T115" fmla="*/ 16 h 45"/>
                            <a:gd name="T116" fmla="*/ 19 w 45"/>
                            <a:gd name="T117" fmla="*/ 16 h 45"/>
                            <a:gd name="T118" fmla="*/ 12 w 45"/>
                            <a:gd name="T119" fmla="*/ 21 h 45"/>
                            <a:gd name="T120" fmla="*/ 12 w 45"/>
                            <a:gd name="T121" fmla="*/ 19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3" y="45"/>
                              </a:moveTo>
                              <a:cubicBezTo>
                                <a:pt x="0" y="45"/>
                                <a:pt x="0" y="45"/>
                                <a:pt x="0" y="45"/>
                              </a:cubicBezTo>
                              <a:cubicBezTo>
                                <a:pt x="3" y="39"/>
                                <a:pt x="5" y="33"/>
                                <a:pt x="6" y="25"/>
                              </a:cubicBezTo>
                              <a:cubicBezTo>
                                <a:pt x="9" y="25"/>
                                <a:pt x="9" y="25"/>
                                <a:pt x="9" y="25"/>
                              </a:cubicBezTo>
                              <a:cubicBezTo>
                                <a:pt x="8" y="33"/>
                                <a:pt x="6" y="39"/>
                                <a:pt x="3" y="45"/>
                              </a:cubicBezTo>
                              <a:close/>
                              <a:moveTo>
                                <a:pt x="4" y="1"/>
                              </a:moveTo>
                              <a:cubicBezTo>
                                <a:pt x="6" y="4"/>
                                <a:pt x="7" y="7"/>
                                <a:pt x="8" y="11"/>
                              </a:cubicBezTo>
                              <a:cubicBezTo>
                                <a:pt x="5" y="11"/>
                                <a:pt x="5" y="11"/>
                                <a:pt x="5" y="11"/>
                              </a:cubicBezTo>
                              <a:cubicBezTo>
                                <a:pt x="4" y="7"/>
                                <a:pt x="3" y="4"/>
                                <a:pt x="1" y="1"/>
                              </a:cubicBezTo>
                              <a:lnTo>
                                <a:pt x="4" y="1"/>
                              </a:lnTo>
                              <a:close/>
                              <a:moveTo>
                                <a:pt x="4" y="13"/>
                              </a:moveTo>
                              <a:cubicBezTo>
                                <a:pt x="6" y="16"/>
                                <a:pt x="7" y="19"/>
                                <a:pt x="9" y="23"/>
                              </a:cubicBezTo>
                              <a:cubicBezTo>
                                <a:pt x="6" y="23"/>
                                <a:pt x="6" y="23"/>
                                <a:pt x="6" y="23"/>
                              </a:cubicBezTo>
                              <a:cubicBezTo>
                                <a:pt x="5" y="19"/>
                                <a:pt x="3" y="16"/>
                                <a:pt x="1" y="13"/>
                              </a:cubicBezTo>
                              <a:lnTo>
                                <a:pt x="4" y="13"/>
                              </a:lnTo>
                              <a:close/>
                              <a:moveTo>
                                <a:pt x="11" y="11"/>
                              </a:moveTo>
                              <a:cubicBezTo>
                                <a:pt x="16" y="8"/>
                                <a:pt x="18" y="5"/>
                                <a:pt x="19" y="0"/>
                              </a:cubicBezTo>
                              <a:cubicBezTo>
                                <a:pt x="22" y="0"/>
                                <a:pt x="22" y="0"/>
                                <a:pt x="22" y="0"/>
                              </a:cubicBezTo>
                              <a:cubicBezTo>
                                <a:pt x="22" y="2"/>
                                <a:pt x="21" y="4"/>
                                <a:pt x="20" y="6"/>
                              </a:cubicBezTo>
                              <a:cubicBezTo>
                                <a:pt x="45" y="6"/>
                                <a:pt x="45" y="6"/>
                                <a:pt x="45" y="6"/>
                              </a:cubicBezTo>
                              <a:cubicBezTo>
                                <a:pt x="45" y="40"/>
                                <a:pt x="45" y="40"/>
                                <a:pt x="45" y="40"/>
                              </a:cubicBezTo>
                              <a:cubicBezTo>
                                <a:pt x="45" y="44"/>
                                <a:pt x="43" y="45"/>
                                <a:pt x="38" y="45"/>
                              </a:cubicBezTo>
                              <a:cubicBezTo>
                                <a:pt x="34" y="45"/>
                                <a:pt x="34" y="45"/>
                                <a:pt x="34" y="45"/>
                              </a:cubicBezTo>
                              <a:cubicBezTo>
                                <a:pt x="34" y="43"/>
                                <a:pt x="34" y="43"/>
                                <a:pt x="34" y="43"/>
                              </a:cubicBezTo>
                              <a:cubicBezTo>
                                <a:pt x="38" y="43"/>
                                <a:pt x="38" y="43"/>
                                <a:pt x="38" y="43"/>
                              </a:cubicBezTo>
                              <a:cubicBezTo>
                                <a:pt x="40" y="43"/>
                                <a:pt x="42" y="42"/>
                                <a:pt x="42" y="40"/>
                              </a:cubicBezTo>
                              <a:cubicBezTo>
                                <a:pt x="42" y="8"/>
                                <a:pt x="42" y="8"/>
                                <a:pt x="42" y="8"/>
                              </a:cubicBezTo>
                              <a:cubicBezTo>
                                <a:pt x="19" y="8"/>
                                <a:pt x="19" y="8"/>
                                <a:pt x="19" y="8"/>
                              </a:cubicBezTo>
                              <a:cubicBezTo>
                                <a:pt x="17" y="10"/>
                                <a:pt x="15" y="11"/>
                                <a:pt x="11" y="13"/>
                              </a:cubicBezTo>
                              <a:lnTo>
                                <a:pt x="11" y="11"/>
                              </a:lnTo>
                              <a:close/>
                              <a:moveTo>
                                <a:pt x="12" y="19"/>
                              </a:moveTo>
                              <a:cubicBezTo>
                                <a:pt x="16" y="17"/>
                                <a:pt x="18" y="14"/>
                                <a:pt x="18" y="10"/>
                              </a:cubicBezTo>
                              <a:cubicBezTo>
                                <a:pt x="21" y="10"/>
                                <a:pt x="21" y="10"/>
                                <a:pt x="21" y="10"/>
                              </a:cubicBezTo>
                              <a:cubicBezTo>
                                <a:pt x="21" y="12"/>
                                <a:pt x="20" y="13"/>
                                <a:pt x="20" y="14"/>
                              </a:cubicBezTo>
                              <a:cubicBezTo>
                                <a:pt x="37" y="14"/>
                                <a:pt x="37" y="14"/>
                                <a:pt x="37" y="14"/>
                              </a:cubicBezTo>
                              <a:cubicBezTo>
                                <a:pt x="37" y="16"/>
                                <a:pt x="37" y="16"/>
                                <a:pt x="37" y="16"/>
                              </a:cubicBezTo>
                              <a:cubicBezTo>
                                <a:pt x="26" y="16"/>
                                <a:pt x="26" y="16"/>
                                <a:pt x="26" y="16"/>
                              </a:cubicBezTo>
                              <a:cubicBezTo>
                                <a:pt x="26" y="23"/>
                                <a:pt x="26" y="23"/>
                                <a:pt x="26" y="23"/>
                              </a:cubicBezTo>
                              <a:cubicBezTo>
                                <a:pt x="38" y="23"/>
                                <a:pt x="38" y="23"/>
                                <a:pt x="38" y="23"/>
                              </a:cubicBezTo>
                              <a:cubicBezTo>
                                <a:pt x="38" y="25"/>
                                <a:pt x="38" y="25"/>
                                <a:pt x="38" y="25"/>
                              </a:cubicBezTo>
                              <a:cubicBezTo>
                                <a:pt x="26" y="25"/>
                                <a:pt x="26" y="25"/>
                                <a:pt x="26" y="25"/>
                              </a:cubicBezTo>
                              <a:cubicBezTo>
                                <a:pt x="26" y="37"/>
                                <a:pt x="26" y="37"/>
                                <a:pt x="26" y="37"/>
                              </a:cubicBezTo>
                              <a:cubicBezTo>
                                <a:pt x="30" y="37"/>
                                <a:pt x="30" y="37"/>
                                <a:pt x="30" y="37"/>
                              </a:cubicBezTo>
                              <a:cubicBezTo>
                                <a:pt x="32" y="37"/>
                                <a:pt x="33" y="36"/>
                                <a:pt x="33" y="34"/>
                              </a:cubicBezTo>
                              <a:cubicBezTo>
                                <a:pt x="33" y="28"/>
                                <a:pt x="33" y="28"/>
                                <a:pt x="33" y="28"/>
                              </a:cubicBezTo>
                              <a:cubicBezTo>
                                <a:pt x="36" y="28"/>
                                <a:pt x="36" y="28"/>
                                <a:pt x="36" y="28"/>
                              </a:cubicBezTo>
                              <a:cubicBezTo>
                                <a:pt x="36" y="34"/>
                                <a:pt x="36" y="34"/>
                                <a:pt x="36" y="34"/>
                              </a:cubicBezTo>
                              <a:cubicBezTo>
                                <a:pt x="36" y="37"/>
                                <a:pt x="34" y="39"/>
                                <a:pt x="31" y="39"/>
                              </a:cubicBezTo>
                              <a:cubicBezTo>
                                <a:pt x="14" y="39"/>
                                <a:pt x="14" y="39"/>
                                <a:pt x="14" y="39"/>
                              </a:cubicBezTo>
                              <a:cubicBezTo>
                                <a:pt x="14" y="28"/>
                                <a:pt x="14" y="28"/>
                                <a:pt x="14" y="28"/>
                              </a:cubicBezTo>
                              <a:cubicBezTo>
                                <a:pt x="17" y="28"/>
                                <a:pt x="17" y="28"/>
                                <a:pt x="17" y="28"/>
                              </a:cubicBezTo>
                              <a:cubicBezTo>
                                <a:pt x="17" y="37"/>
                                <a:pt x="17" y="37"/>
                                <a:pt x="17" y="37"/>
                              </a:cubicBezTo>
                              <a:cubicBezTo>
                                <a:pt x="24" y="37"/>
                                <a:pt x="24" y="37"/>
                                <a:pt x="24" y="37"/>
                              </a:cubicBezTo>
                              <a:cubicBezTo>
                                <a:pt x="24" y="25"/>
                                <a:pt x="24" y="25"/>
                                <a:pt x="24" y="25"/>
                              </a:cubicBezTo>
                              <a:cubicBezTo>
                                <a:pt x="12" y="25"/>
                                <a:pt x="12" y="25"/>
                                <a:pt x="12" y="25"/>
                              </a:cubicBezTo>
                              <a:cubicBezTo>
                                <a:pt x="12" y="23"/>
                                <a:pt x="12" y="23"/>
                                <a:pt x="12" y="23"/>
                              </a:cubicBezTo>
                              <a:cubicBezTo>
                                <a:pt x="24" y="23"/>
                                <a:pt x="24" y="23"/>
                                <a:pt x="24" y="23"/>
                              </a:cubicBezTo>
                              <a:cubicBezTo>
                                <a:pt x="24" y="16"/>
                                <a:pt x="24" y="16"/>
                                <a:pt x="24" y="16"/>
                              </a:cubicBezTo>
                              <a:cubicBezTo>
                                <a:pt x="19" y="16"/>
                                <a:pt x="19" y="16"/>
                                <a:pt x="19" y="16"/>
                              </a:cubicBezTo>
                              <a:cubicBezTo>
                                <a:pt x="17" y="18"/>
                                <a:pt x="15" y="20"/>
                                <a:pt x="12" y="21"/>
                              </a:cubicBezTo>
                              <a:lnTo>
                                <a:pt x="12" y="1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4" o:spid="_x0000_s1026" o:spt="100" style="position:absolute;left:0pt;margin-left:-35.7pt;margin-top:612.95pt;height:12.65pt;width:12.55pt;z-index:251734016;mso-width-relative:page;mso-height-relative:page;" fillcolor="#2A3D52 [3204]" filled="t" stroked="f" coordsize="45,45" o:gfxdata="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" path="m3,45c0,45,0,45,0,45c3,39,5,33,6,25c9,25,9,25,9,25c8,33,6,39,3,45xm4,1c6,4,7,7,8,11c5,11,5,11,5,11c4,7,3,4,1,1l4,1xm4,13c6,16,7,19,9,23c6,23,6,23,6,23c5,19,3,16,1,13l4,13xm11,11c16,8,18,5,19,0c22,0,22,0,22,0c22,2,21,4,20,6c45,6,45,6,45,6c45,40,45,40,45,40c45,44,43,45,38,45c34,45,34,45,34,45c34,43,34,43,34,43c38,43,38,43,38,43c40,43,42,42,42,40c42,8,42,8,42,8c19,8,19,8,19,8c17,10,15,11,11,13l11,11xm12,19c16,17,18,14,18,10c21,10,21,10,21,10c21,12,20,13,20,14c37,14,37,14,37,14c37,16,37,16,37,16c26,16,26,16,26,16c26,23,26,23,26,23c38,23,38,23,38,23c38,25,38,25,38,25c26,25,26,25,26,25c26,37,26,37,26,37c30,37,30,37,30,37c32,37,33,36,33,34c33,28,33,28,33,28c36,28,36,28,36,28c36,34,36,34,36,34c36,37,34,39,31,39c14,39,14,39,14,39c14,28,14,28,14,28c17,28,17,28,17,28c17,37,17,37,17,37c24,37,24,37,24,37c24,25,24,25,24,25c12,25,12,25,12,25c12,23,12,23,12,23c24,23,24,23,24,23c24,16,24,16,24,16c19,16,19,16,19,16c17,18,15,20,12,21l12,19xe">
                <v:path o:connectlocs="10615,160735;0,160735;21230,89297;31846,89297;10615,160735;14153,3571;28307,39290;17692,39290;3538,3571;14153,3571;14153,46434;31846,82153;21230,82153;3538,46434;14153,46434;38923,39290;67231,0;77846,0;70769,21431;159232,21431;159232,142875;134462,160735;120308,160735;120308,153591;134462,153591;148616,142875;148616,28575;67231,28575;38923,46434;38923,39290;42461,67865;63692,35718;74308,35718;70769,50006;130924,50006;130924,57150;92000,57150;92000,82153;134462,82153;134462,89297;92000,89297;92000,132159;106154,132159;116770,121444;116770,100012;127385,100012;127385,121444;109693,139303;49538,139303;49538,100012;60154,100012;60154,132159;84923,132159;84923,89297;42461,89297;42461,82153;84923,82153;84923,57150;67231,57150;42461,75009;42461,67865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-271780</wp:posOffset>
                </wp:positionH>
                <wp:positionV relativeFrom="paragraph">
                  <wp:posOffset>7784465</wp:posOffset>
                </wp:positionV>
                <wp:extent cx="167005" cy="156210"/>
                <wp:effectExtent l="0" t="0" r="5080" b="0"/>
                <wp:wrapNone/>
                <wp:docPr id="77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6742" cy="156227"/>
                        </a:xfrm>
                        <a:custGeom>
                          <a:avLst/>
                          <a:gdLst>
                            <a:gd name="T0" fmla="*/ 4 w 47"/>
                            <a:gd name="T1" fmla="*/ 18 h 44"/>
                            <a:gd name="T2" fmla="*/ 4 w 47"/>
                            <a:gd name="T3" fmla="*/ 16 h 44"/>
                            <a:gd name="T4" fmla="*/ 43 w 47"/>
                            <a:gd name="T5" fmla="*/ 16 h 44"/>
                            <a:gd name="T6" fmla="*/ 43 w 47"/>
                            <a:gd name="T7" fmla="*/ 18 h 44"/>
                            <a:gd name="T8" fmla="*/ 25 w 47"/>
                            <a:gd name="T9" fmla="*/ 18 h 44"/>
                            <a:gd name="T10" fmla="*/ 25 w 47"/>
                            <a:gd name="T11" fmla="*/ 27 h 44"/>
                            <a:gd name="T12" fmla="*/ 42 w 47"/>
                            <a:gd name="T13" fmla="*/ 27 h 44"/>
                            <a:gd name="T14" fmla="*/ 42 w 47"/>
                            <a:gd name="T15" fmla="*/ 29 h 44"/>
                            <a:gd name="T16" fmla="*/ 25 w 47"/>
                            <a:gd name="T17" fmla="*/ 29 h 44"/>
                            <a:gd name="T18" fmla="*/ 25 w 47"/>
                            <a:gd name="T19" fmla="*/ 41 h 44"/>
                            <a:gd name="T20" fmla="*/ 47 w 47"/>
                            <a:gd name="T21" fmla="*/ 41 h 44"/>
                            <a:gd name="T22" fmla="*/ 47 w 47"/>
                            <a:gd name="T23" fmla="*/ 44 h 44"/>
                            <a:gd name="T24" fmla="*/ 0 w 47"/>
                            <a:gd name="T25" fmla="*/ 44 h 44"/>
                            <a:gd name="T26" fmla="*/ 0 w 47"/>
                            <a:gd name="T27" fmla="*/ 41 h 44"/>
                            <a:gd name="T28" fmla="*/ 22 w 47"/>
                            <a:gd name="T29" fmla="*/ 41 h 44"/>
                            <a:gd name="T30" fmla="*/ 22 w 47"/>
                            <a:gd name="T31" fmla="*/ 29 h 44"/>
                            <a:gd name="T32" fmla="*/ 5 w 47"/>
                            <a:gd name="T33" fmla="*/ 29 h 44"/>
                            <a:gd name="T34" fmla="*/ 5 w 47"/>
                            <a:gd name="T35" fmla="*/ 27 h 44"/>
                            <a:gd name="T36" fmla="*/ 22 w 47"/>
                            <a:gd name="T37" fmla="*/ 27 h 44"/>
                            <a:gd name="T38" fmla="*/ 22 w 47"/>
                            <a:gd name="T39" fmla="*/ 18 h 44"/>
                            <a:gd name="T40" fmla="*/ 4 w 47"/>
                            <a:gd name="T41" fmla="*/ 18 h 44"/>
                            <a:gd name="T42" fmla="*/ 45 w 47"/>
                            <a:gd name="T43" fmla="*/ 5 h 44"/>
                            <a:gd name="T44" fmla="*/ 45 w 47"/>
                            <a:gd name="T45" fmla="*/ 13 h 44"/>
                            <a:gd name="T46" fmla="*/ 42 w 47"/>
                            <a:gd name="T47" fmla="*/ 13 h 44"/>
                            <a:gd name="T48" fmla="*/ 42 w 47"/>
                            <a:gd name="T49" fmla="*/ 7 h 44"/>
                            <a:gd name="T50" fmla="*/ 5 w 47"/>
                            <a:gd name="T51" fmla="*/ 7 h 44"/>
                            <a:gd name="T52" fmla="*/ 5 w 47"/>
                            <a:gd name="T53" fmla="*/ 13 h 44"/>
                            <a:gd name="T54" fmla="*/ 2 w 47"/>
                            <a:gd name="T55" fmla="*/ 13 h 44"/>
                            <a:gd name="T56" fmla="*/ 2 w 47"/>
                            <a:gd name="T57" fmla="*/ 5 h 44"/>
                            <a:gd name="T58" fmla="*/ 22 w 47"/>
                            <a:gd name="T59" fmla="*/ 5 h 44"/>
                            <a:gd name="T60" fmla="*/ 22 w 47"/>
                            <a:gd name="T61" fmla="*/ 0 h 44"/>
                            <a:gd name="T62" fmla="*/ 25 w 47"/>
                            <a:gd name="T63" fmla="*/ 0 h 44"/>
                            <a:gd name="T64" fmla="*/ 25 w 47"/>
                            <a:gd name="T65" fmla="*/ 5 h 44"/>
                            <a:gd name="T66" fmla="*/ 45 w 47"/>
                            <a:gd name="T67" fmla="*/ 5 h 44"/>
                            <a:gd name="T68" fmla="*/ 36 w 47"/>
                            <a:gd name="T69" fmla="*/ 32 h 44"/>
                            <a:gd name="T70" fmla="*/ 39 w 47"/>
                            <a:gd name="T71" fmla="*/ 39 h 44"/>
                            <a:gd name="T72" fmla="*/ 35 w 47"/>
                            <a:gd name="T73" fmla="*/ 39 h 44"/>
                            <a:gd name="T74" fmla="*/ 33 w 47"/>
                            <a:gd name="T75" fmla="*/ 32 h 44"/>
                            <a:gd name="T76" fmla="*/ 36 w 47"/>
                            <a:gd name="T77" fmla="*/ 3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47" h="44">
                              <a:moveTo>
                                <a:pt x="4" y="18"/>
                              </a:moveTo>
                              <a:cubicBezTo>
                                <a:pt x="4" y="16"/>
                                <a:pt x="4" y="16"/>
                                <a:pt x="4" y="16"/>
                              </a:cubicBezTo>
                              <a:cubicBezTo>
                                <a:pt x="43" y="16"/>
                                <a:pt x="43" y="16"/>
                                <a:pt x="43" y="16"/>
                              </a:cubicBezTo>
                              <a:cubicBezTo>
                                <a:pt x="43" y="18"/>
                                <a:pt x="43" y="18"/>
                                <a:pt x="43" y="18"/>
                              </a:cubicBezTo>
                              <a:cubicBezTo>
                                <a:pt x="25" y="18"/>
                                <a:pt x="25" y="18"/>
                                <a:pt x="25" y="18"/>
                              </a:cubicBezTo>
                              <a:cubicBezTo>
                                <a:pt x="25" y="27"/>
                                <a:pt x="25" y="27"/>
                                <a:pt x="25" y="27"/>
                              </a:cubicBezTo>
                              <a:cubicBezTo>
                                <a:pt x="42" y="27"/>
                                <a:pt x="42" y="27"/>
                                <a:pt x="42" y="27"/>
                              </a:cubicBezTo>
                              <a:cubicBezTo>
                                <a:pt x="42" y="29"/>
                                <a:pt x="42" y="29"/>
                                <a:pt x="42" y="29"/>
                              </a:cubicBezTo>
                              <a:cubicBezTo>
                                <a:pt x="25" y="29"/>
                                <a:pt x="25" y="29"/>
                                <a:pt x="25" y="29"/>
                              </a:cubicBezTo>
                              <a:cubicBezTo>
                                <a:pt x="25" y="41"/>
                                <a:pt x="25" y="41"/>
                                <a:pt x="25" y="41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7" y="44"/>
                                <a:pt x="47" y="44"/>
                                <a:pt x="47" y="44"/>
                              </a:cubicBezTo>
                              <a:cubicBezTo>
                                <a:pt x="0" y="44"/>
                                <a:pt x="0" y="44"/>
                                <a:pt x="0" y="44"/>
                              </a:cubicBezTo>
                              <a:cubicBezTo>
                                <a:pt x="0" y="41"/>
                                <a:pt x="0" y="41"/>
                                <a:pt x="0" y="41"/>
                              </a:cubicBezTo>
                              <a:cubicBezTo>
                                <a:pt x="22" y="41"/>
                                <a:pt x="22" y="41"/>
                                <a:pt x="22" y="41"/>
                              </a:cubicBezTo>
                              <a:cubicBezTo>
                                <a:pt x="22" y="29"/>
                                <a:pt x="22" y="29"/>
                                <a:pt x="22" y="29"/>
                              </a:cubicBezTo>
                              <a:cubicBezTo>
                                <a:pt x="5" y="29"/>
                                <a:pt x="5" y="29"/>
                                <a:pt x="5" y="29"/>
                              </a:cubicBezTo>
                              <a:cubicBezTo>
                                <a:pt x="5" y="27"/>
                                <a:pt x="5" y="27"/>
                                <a:pt x="5" y="27"/>
                              </a:cubicBezTo>
                              <a:cubicBezTo>
                                <a:pt x="22" y="27"/>
                                <a:pt x="22" y="27"/>
                                <a:pt x="22" y="27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lnTo>
                                <a:pt x="4" y="18"/>
                              </a:lnTo>
                              <a:close/>
                              <a:moveTo>
                                <a:pt x="45" y="5"/>
                              </a:moveTo>
                              <a:cubicBezTo>
                                <a:pt x="45" y="13"/>
                                <a:pt x="45" y="13"/>
                                <a:pt x="45" y="13"/>
                              </a:cubicBezTo>
                              <a:cubicBezTo>
                                <a:pt x="42" y="13"/>
                                <a:pt x="42" y="13"/>
                                <a:pt x="42" y="13"/>
                              </a:cubicBezTo>
                              <a:cubicBezTo>
                                <a:pt x="42" y="7"/>
                                <a:pt x="42" y="7"/>
                                <a:pt x="42" y="7"/>
                              </a:cubicBezTo>
                              <a:cubicBezTo>
                                <a:pt x="5" y="7"/>
                                <a:pt x="5" y="7"/>
                                <a:pt x="5" y="7"/>
                              </a:cubicBezTo>
                              <a:cubicBezTo>
                                <a:pt x="5" y="13"/>
                                <a:pt x="5" y="13"/>
                                <a:pt x="5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5"/>
                                <a:pt x="2" y="5"/>
                                <a:pt x="2" y="5"/>
                              </a:cubicBezTo>
                              <a:cubicBezTo>
                                <a:pt x="22" y="5"/>
                                <a:pt x="22" y="5"/>
                                <a:pt x="22" y="5"/>
                              </a:cubicBezTo>
                              <a:cubicBezTo>
                                <a:pt x="22" y="0"/>
                                <a:pt x="22" y="0"/>
                                <a:pt x="22" y="0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25" y="5"/>
                                <a:pt x="25" y="5"/>
                                <a:pt x="25" y="5"/>
                              </a:cubicBezTo>
                              <a:lnTo>
                                <a:pt x="45" y="5"/>
                              </a:lnTo>
                              <a:close/>
                              <a:moveTo>
                                <a:pt x="36" y="32"/>
                              </a:moveTo>
                              <a:cubicBezTo>
                                <a:pt x="37" y="34"/>
                                <a:pt x="38" y="36"/>
                                <a:pt x="39" y="39"/>
                              </a:cubicBezTo>
                              <a:cubicBezTo>
                                <a:pt x="35" y="39"/>
                                <a:pt x="35" y="39"/>
                                <a:pt x="35" y="39"/>
                              </a:cubicBezTo>
                              <a:cubicBezTo>
                                <a:pt x="35" y="37"/>
                                <a:pt x="34" y="35"/>
                                <a:pt x="33" y="32"/>
                              </a:cubicBezTo>
                              <a:lnTo>
                                <a:pt x="36" y="3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5" o:spid="_x0000_s1026" o:spt="100" style="position:absolute;left:0pt;margin-left:-21.4pt;margin-top:612.95pt;height:12.3pt;width:13.15pt;z-index:251735040;mso-width-relative:page;mso-height-relative:page;" fillcolor="#2A3D52 [3204]" filled="t" stroked="f" coordsize="47,44" o:gfxdata="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" path="m4,18c4,16,4,16,4,16c43,16,43,16,43,16c43,18,43,18,43,18c25,18,25,18,25,18c25,27,25,27,25,27c42,27,42,27,42,27c42,29,42,29,42,29c25,29,25,29,25,29c25,41,25,41,25,41c47,41,47,41,47,41c47,44,47,44,47,44c0,44,0,44,0,44c0,41,0,41,0,41c22,41,22,41,22,41c22,29,22,29,22,29c5,29,5,29,5,29c5,27,5,27,5,27c22,27,22,27,22,27c22,18,22,18,22,18l4,18xm45,5c45,13,45,13,45,13c42,13,42,13,42,13c42,7,42,7,42,7c5,7,5,7,5,7c5,13,5,13,5,13c2,13,2,13,2,13c2,5,2,5,2,5c22,5,22,5,22,5c22,0,22,0,22,0c25,0,25,0,25,0c25,5,25,5,25,5l45,5xm36,32c37,34,38,36,39,39c35,39,35,39,35,39c35,37,34,35,33,32l36,32xe">
                <v:path o:connectlocs="14190,63911;14190,56809;152551,56809;152551,63911;88692,63911;88692,95866;149003,95866;149003,102967;88692,102967;88692,145575;166742,145575;166742,156227;0,156227;0,145575;78049,145575;78049,102967;17738,102967;17738,95866;78049,95866;78049,63911;14190,63911;159646,17753;159646,46157;149003,46157;149003,24854;17738,24854;17738,46157;7095,46157;7095,17753;78049,17753;78049,0;88692,0;88692,17753;159646,17753;127717,113619;138360,138473;124169,138473;117074,113619;127717,113619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7784465</wp:posOffset>
                </wp:positionV>
                <wp:extent cx="57150" cy="171450"/>
                <wp:effectExtent l="0" t="0" r="635" b="635"/>
                <wp:wrapNone/>
                <wp:docPr id="78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083" cy="171250"/>
                        </a:xfrm>
                        <a:custGeom>
                          <a:avLst/>
                          <a:gdLst>
                            <a:gd name="T0" fmla="*/ 7 w 38"/>
                            <a:gd name="T1" fmla="*/ 114 h 114"/>
                            <a:gd name="T2" fmla="*/ 0 w 38"/>
                            <a:gd name="T3" fmla="*/ 114 h 114"/>
                            <a:gd name="T4" fmla="*/ 28 w 38"/>
                            <a:gd name="T5" fmla="*/ 0 h 114"/>
                            <a:gd name="T6" fmla="*/ 38 w 38"/>
                            <a:gd name="T7" fmla="*/ 0 h 114"/>
                            <a:gd name="T8" fmla="*/ 7 w 38"/>
                            <a:gd name="T9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8" h="114">
                              <a:moveTo>
                                <a:pt x="7" y="114"/>
                              </a:moveTo>
                              <a:lnTo>
                                <a:pt x="0" y="114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7" y="11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6" o:spid="_x0000_s1026" o:spt="100" style="position:absolute;left:0pt;margin-left:-7.45pt;margin-top:612.95pt;height:13.5pt;width:4.5pt;z-index:251736064;mso-width-relative:page;mso-height-relative:page;" fillcolor="#2A3D52 [3204]" filled="t" stroked="f" coordsize="38,114" o:gfxdata="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" path="m7,114l0,114,28,0,38,0,7,114xe">
                <v:path o:connectlocs="10515,171250;0,171250;42061,0;57083,0;10515,171250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7784465</wp:posOffset>
                </wp:positionV>
                <wp:extent cx="159385" cy="160655"/>
                <wp:effectExtent l="0" t="0" r="0" b="0"/>
                <wp:wrapNone/>
                <wp:docPr id="79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9232" cy="160735"/>
                        </a:xfrm>
                        <a:custGeom>
                          <a:avLst/>
                          <a:gdLst>
                            <a:gd name="T0" fmla="*/ 4 w 45"/>
                            <a:gd name="T1" fmla="*/ 45 h 45"/>
                            <a:gd name="T2" fmla="*/ 0 w 45"/>
                            <a:gd name="T3" fmla="*/ 45 h 45"/>
                            <a:gd name="T4" fmla="*/ 6 w 45"/>
                            <a:gd name="T5" fmla="*/ 25 h 45"/>
                            <a:gd name="T6" fmla="*/ 9 w 45"/>
                            <a:gd name="T7" fmla="*/ 25 h 45"/>
                            <a:gd name="T8" fmla="*/ 4 w 45"/>
                            <a:gd name="T9" fmla="*/ 45 h 45"/>
                            <a:gd name="T10" fmla="*/ 4 w 45"/>
                            <a:gd name="T11" fmla="*/ 1 h 45"/>
                            <a:gd name="T12" fmla="*/ 9 w 45"/>
                            <a:gd name="T13" fmla="*/ 11 h 45"/>
                            <a:gd name="T14" fmla="*/ 6 w 45"/>
                            <a:gd name="T15" fmla="*/ 11 h 45"/>
                            <a:gd name="T16" fmla="*/ 1 w 45"/>
                            <a:gd name="T17" fmla="*/ 1 h 45"/>
                            <a:gd name="T18" fmla="*/ 4 w 45"/>
                            <a:gd name="T19" fmla="*/ 1 h 45"/>
                            <a:gd name="T20" fmla="*/ 4 w 45"/>
                            <a:gd name="T21" fmla="*/ 13 h 45"/>
                            <a:gd name="T22" fmla="*/ 9 w 45"/>
                            <a:gd name="T23" fmla="*/ 23 h 45"/>
                            <a:gd name="T24" fmla="*/ 6 w 45"/>
                            <a:gd name="T25" fmla="*/ 23 h 45"/>
                            <a:gd name="T26" fmla="*/ 2 w 45"/>
                            <a:gd name="T27" fmla="*/ 13 h 45"/>
                            <a:gd name="T28" fmla="*/ 4 w 45"/>
                            <a:gd name="T29" fmla="*/ 13 h 45"/>
                            <a:gd name="T30" fmla="*/ 12 w 45"/>
                            <a:gd name="T31" fmla="*/ 11 h 45"/>
                            <a:gd name="T32" fmla="*/ 19 w 45"/>
                            <a:gd name="T33" fmla="*/ 0 h 45"/>
                            <a:gd name="T34" fmla="*/ 23 w 45"/>
                            <a:gd name="T35" fmla="*/ 0 h 45"/>
                            <a:gd name="T36" fmla="*/ 21 w 45"/>
                            <a:gd name="T37" fmla="*/ 6 h 45"/>
                            <a:gd name="T38" fmla="*/ 45 w 45"/>
                            <a:gd name="T39" fmla="*/ 6 h 45"/>
                            <a:gd name="T40" fmla="*/ 45 w 45"/>
                            <a:gd name="T41" fmla="*/ 40 h 45"/>
                            <a:gd name="T42" fmla="*/ 39 w 45"/>
                            <a:gd name="T43" fmla="*/ 45 h 45"/>
                            <a:gd name="T44" fmla="*/ 34 w 45"/>
                            <a:gd name="T45" fmla="*/ 45 h 45"/>
                            <a:gd name="T46" fmla="*/ 34 w 45"/>
                            <a:gd name="T47" fmla="*/ 43 h 45"/>
                            <a:gd name="T48" fmla="*/ 38 w 45"/>
                            <a:gd name="T49" fmla="*/ 43 h 45"/>
                            <a:gd name="T50" fmla="*/ 42 w 45"/>
                            <a:gd name="T51" fmla="*/ 40 h 45"/>
                            <a:gd name="T52" fmla="*/ 42 w 45"/>
                            <a:gd name="T53" fmla="*/ 8 h 45"/>
                            <a:gd name="T54" fmla="*/ 19 w 45"/>
                            <a:gd name="T55" fmla="*/ 8 h 45"/>
                            <a:gd name="T56" fmla="*/ 12 w 45"/>
                            <a:gd name="T57" fmla="*/ 13 h 45"/>
                            <a:gd name="T58" fmla="*/ 12 w 45"/>
                            <a:gd name="T59" fmla="*/ 11 h 45"/>
                            <a:gd name="T60" fmla="*/ 12 w 45"/>
                            <a:gd name="T61" fmla="*/ 19 h 45"/>
                            <a:gd name="T62" fmla="*/ 18 w 45"/>
                            <a:gd name="T63" fmla="*/ 10 h 45"/>
                            <a:gd name="T64" fmla="*/ 21 w 45"/>
                            <a:gd name="T65" fmla="*/ 10 h 45"/>
                            <a:gd name="T66" fmla="*/ 20 w 45"/>
                            <a:gd name="T67" fmla="*/ 14 h 45"/>
                            <a:gd name="T68" fmla="*/ 37 w 45"/>
                            <a:gd name="T69" fmla="*/ 14 h 45"/>
                            <a:gd name="T70" fmla="*/ 37 w 45"/>
                            <a:gd name="T71" fmla="*/ 16 h 45"/>
                            <a:gd name="T72" fmla="*/ 27 w 45"/>
                            <a:gd name="T73" fmla="*/ 16 h 45"/>
                            <a:gd name="T74" fmla="*/ 27 w 45"/>
                            <a:gd name="T75" fmla="*/ 23 h 45"/>
                            <a:gd name="T76" fmla="*/ 39 w 45"/>
                            <a:gd name="T77" fmla="*/ 23 h 45"/>
                            <a:gd name="T78" fmla="*/ 39 w 45"/>
                            <a:gd name="T79" fmla="*/ 25 h 45"/>
                            <a:gd name="T80" fmla="*/ 27 w 45"/>
                            <a:gd name="T81" fmla="*/ 25 h 45"/>
                            <a:gd name="T82" fmla="*/ 27 w 45"/>
                            <a:gd name="T83" fmla="*/ 37 h 45"/>
                            <a:gd name="T84" fmla="*/ 30 w 45"/>
                            <a:gd name="T85" fmla="*/ 37 h 45"/>
                            <a:gd name="T86" fmla="*/ 33 w 45"/>
                            <a:gd name="T87" fmla="*/ 34 h 45"/>
                            <a:gd name="T88" fmla="*/ 33 w 45"/>
                            <a:gd name="T89" fmla="*/ 28 h 45"/>
                            <a:gd name="T90" fmla="*/ 36 w 45"/>
                            <a:gd name="T91" fmla="*/ 28 h 45"/>
                            <a:gd name="T92" fmla="*/ 36 w 45"/>
                            <a:gd name="T93" fmla="*/ 34 h 45"/>
                            <a:gd name="T94" fmla="*/ 31 w 45"/>
                            <a:gd name="T95" fmla="*/ 39 h 45"/>
                            <a:gd name="T96" fmla="*/ 14 w 45"/>
                            <a:gd name="T97" fmla="*/ 39 h 45"/>
                            <a:gd name="T98" fmla="*/ 14 w 45"/>
                            <a:gd name="T99" fmla="*/ 28 h 45"/>
                            <a:gd name="T100" fmla="*/ 17 w 45"/>
                            <a:gd name="T101" fmla="*/ 28 h 45"/>
                            <a:gd name="T102" fmla="*/ 17 w 45"/>
                            <a:gd name="T103" fmla="*/ 37 h 45"/>
                            <a:gd name="T104" fmla="*/ 24 w 45"/>
                            <a:gd name="T105" fmla="*/ 37 h 45"/>
                            <a:gd name="T106" fmla="*/ 24 w 45"/>
                            <a:gd name="T107" fmla="*/ 25 h 45"/>
                            <a:gd name="T108" fmla="*/ 12 w 45"/>
                            <a:gd name="T109" fmla="*/ 25 h 45"/>
                            <a:gd name="T110" fmla="*/ 12 w 45"/>
                            <a:gd name="T111" fmla="*/ 23 h 45"/>
                            <a:gd name="T112" fmla="*/ 24 w 45"/>
                            <a:gd name="T113" fmla="*/ 23 h 45"/>
                            <a:gd name="T114" fmla="*/ 24 w 45"/>
                            <a:gd name="T115" fmla="*/ 16 h 45"/>
                            <a:gd name="T116" fmla="*/ 19 w 45"/>
                            <a:gd name="T117" fmla="*/ 16 h 45"/>
                            <a:gd name="T118" fmla="*/ 12 w 45"/>
                            <a:gd name="T119" fmla="*/ 21 h 45"/>
                            <a:gd name="T120" fmla="*/ 12 w 45"/>
                            <a:gd name="T121" fmla="*/ 19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" y="45"/>
                              </a:moveTo>
                              <a:cubicBezTo>
                                <a:pt x="0" y="45"/>
                                <a:pt x="0" y="45"/>
                                <a:pt x="0" y="45"/>
                              </a:cubicBezTo>
                              <a:cubicBezTo>
                                <a:pt x="3" y="39"/>
                                <a:pt x="5" y="33"/>
                                <a:pt x="6" y="25"/>
                              </a:cubicBezTo>
                              <a:cubicBezTo>
                                <a:pt x="9" y="25"/>
                                <a:pt x="9" y="25"/>
                                <a:pt x="9" y="25"/>
                              </a:cubicBezTo>
                              <a:cubicBezTo>
                                <a:pt x="8" y="33"/>
                                <a:pt x="6" y="39"/>
                                <a:pt x="4" y="45"/>
                              </a:cubicBezTo>
                              <a:close/>
                              <a:moveTo>
                                <a:pt x="4" y="1"/>
                              </a:moveTo>
                              <a:cubicBezTo>
                                <a:pt x="6" y="4"/>
                                <a:pt x="7" y="7"/>
                                <a:pt x="9" y="11"/>
                              </a:cubicBezTo>
                              <a:cubicBezTo>
                                <a:pt x="6" y="11"/>
                                <a:pt x="6" y="11"/>
                                <a:pt x="6" y="11"/>
                              </a:cubicBezTo>
                              <a:cubicBezTo>
                                <a:pt x="4" y="7"/>
                                <a:pt x="3" y="4"/>
                                <a:pt x="1" y="1"/>
                              </a:cubicBezTo>
                              <a:lnTo>
                                <a:pt x="4" y="1"/>
                              </a:lnTo>
                              <a:close/>
                              <a:moveTo>
                                <a:pt x="4" y="13"/>
                              </a:moveTo>
                              <a:cubicBezTo>
                                <a:pt x="6" y="16"/>
                                <a:pt x="8" y="19"/>
                                <a:pt x="9" y="23"/>
                              </a:cubicBezTo>
                              <a:cubicBezTo>
                                <a:pt x="6" y="23"/>
                                <a:pt x="6" y="23"/>
                                <a:pt x="6" y="23"/>
                              </a:cubicBezTo>
                              <a:cubicBezTo>
                                <a:pt x="5" y="19"/>
                                <a:pt x="3" y="16"/>
                                <a:pt x="2" y="13"/>
                              </a:cubicBezTo>
                              <a:lnTo>
                                <a:pt x="4" y="13"/>
                              </a:lnTo>
                              <a:close/>
                              <a:moveTo>
                                <a:pt x="12" y="11"/>
                              </a:moveTo>
                              <a:cubicBezTo>
                                <a:pt x="16" y="8"/>
                                <a:pt x="19" y="5"/>
                                <a:pt x="19" y="0"/>
                              </a:cubicBez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22" y="2"/>
                                <a:pt x="22" y="4"/>
                                <a:pt x="21" y="6"/>
                              </a:cubicBezTo>
                              <a:cubicBezTo>
                                <a:pt x="45" y="6"/>
                                <a:pt x="45" y="6"/>
                                <a:pt x="45" y="6"/>
                              </a:cubicBezTo>
                              <a:cubicBezTo>
                                <a:pt x="45" y="40"/>
                                <a:pt x="45" y="40"/>
                                <a:pt x="45" y="40"/>
                              </a:cubicBezTo>
                              <a:cubicBezTo>
                                <a:pt x="45" y="44"/>
                                <a:pt x="43" y="45"/>
                                <a:pt x="39" y="45"/>
                              </a:cubicBezTo>
                              <a:cubicBezTo>
                                <a:pt x="34" y="45"/>
                                <a:pt x="34" y="45"/>
                                <a:pt x="34" y="45"/>
                              </a:cubicBezTo>
                              <a:cubicBezTo>
                                <a:pt x="34" y="43"/>
                                <a:pt x="34" y="43"/>
                                <a:pt x="34" y="43"/>
                              </a:cubicBezTo>
                              <a:cubicBezTo>
                                <a:pt x="38" y="43"/>
                                <a:pt x="38" y="43"/>
                                <a:pt x="38" y="43"/>
                              </a:cubicBezTo>
                              <a:cubicBezTo>
                                <a:pt x="41" y="43"/>
                                <a:pt x="42" y="42"/>
                                <a:pt x="42" y="40"/>
                              </a:cubicBezTo>
                              <a:cubicBezTo>
                                <a:pt x="42" y="8"/>
                                <a:pt x="42" y="8"/>
                                <a:pt x="42" y="8"/>
                              </a:cubicBezTo>
                              <a:cubicBezTo>
                                <a:pt x="19" y="8"/>
                                <a:pt x="19" y="8"/>
                                <a:pt x="19" y="8"/>
                              </a:cubicBezTo>
                              <a:cubicBezTo>
                                <a:pt x="17" y="10"/>
                                <a:pt x="15" y="11"/>
                                <a:pt x="12" y="13"/>
                              </a:cubicBezTo>
                              <a:lnTo>
                                <a:pt x="12" y="11"/>
                              </a:lnTo>
                              <a:close/>
                              <a:moveTo>
                                <a:pt x="12" y="19"/>
                              </a:moveTo>
                              <a:cubicBezTo>
                                <a:pt x="16" y="17"/>
                                <a:pt x="18" y="14"/>
                                <a:pt x="18" y="10"/>
                              </a:cubicBezTo>
                              <a:cubicBezTo>
                                <a:pt x="21" y="10"/>
                                <a:pt x="21" y="10"/>
                                <a:pt x="21" y="10"/>
                              </a:cubicBezTo>
                              <a:cubicBezTo>
                                <a:pt x="21" y="12"/>
                                <a:pt x="21" y="13"/>
                                <a:pt x="20" y="14"/>
                              </a:cubicBezTo>
                              <a:cubicBezTo>
                                <a:pt x="37" y="14"/>
                                <a:pt x="37" y="14"/>
                                <a:pt x="37" y="14"/>
                              </a:cubicBezTo>
                              <a:cubicBezTo>
                                <a:pt x="37" y="16"/>
                                <a:pt x="37" y="16"/>
                                <a:pt x="37" y="16"/>
                              </a:cubicBezTo>
                              <a:cubicBezTo>
                                <a:pt x="27" y="16"/>
                                <a:pt x="27" y="16"/>
                                <a:pt x="27" y="16"/>
                              </a:cubicBezTo>
                              <a:cubicBezTo>
                                <a:pt x="27" y="23"/>
                                <a:pt x="27" y="23"/>
                                <a:pt x="27" y="23"/>
                              </a:cubicBezTo>
                              <a:cubicBezTo>
                                <a:pt x="39" y="23"/>
                                <a:pt x="39" y="23"/>
                                <a:pt x="39" y="23"/>
                              </a:cubicBezTo>
                              <a:cubicBezTo>
                                <a:pt x="39" y="25"/>
                                <a:pt x="39" y="25"/>
                                <a:pt x="39" y="25"/>
                              </a:cubicBezTo>
                              <a:cubicBezTo>
                                <a:pt x="27" y="25"/>
                                <a:pt x="27" y="25"/>
                                <a:pt x="27" y="25"/>
                              </a:cubicBezTo>
                              <a:cubicBezTo>
                                <a:pt x="27" y="37"/>
                                <a:pt x="27" y="37"/>
                                <a:pt x="27" y="37"/>
                              </a:cubicBezTo>
                              <a:cubicBezTo>
                                <a:pt x="30" y="37"/>
                                <a:pt x="30" y="37"/>
                                <a:pt x="30" y="37"/>
                              </a:cubicBezTo>
                              <a:cubicBezTo>
                                <a:pt x="32" y="37"/>
                                <a:pt x="33" y="36"/>
                                <a:pt x="33" y="34"/>
                              </a:cubicBezTo>
                              <a:cubicBezTo>
                                <a:pt x="33" y="28"/>
                                <a:pt x="33" y="28"/>
                                <a:pt x="33" y="28"/>
                              </a:cubicBezTo>
                              <a:cubicBezTo>
                                <a:pt x="36" y="28"/>
                                <a:pt x="36" y="28"/>
                                <a:pt x="36" y="28"/>
                              </a:cubicBezTo>
                              <a:cubicBezTo>
                                <a:pt x="36" y="34"/>
                                <a:pt x="36" y="34"/>
                                <a:pt x="36" y="34"/>
                              </a:cubicBezTo>
                              <a:cubicBezTo>
                                <a:pt x="36" y="37"/>
                                <a:pt x="34" y="39"/>
                                <a:pt x="31" y="39"/>
                              </a:cubicBezTo>
                              <a:cubicBezTo>
                                <a:pt x="14" y="39"/>
                                <a:pt x="14" y="39"/>
                                <a:pt x="14" y="39"/>
                              </a:cubicBezTo>
                              <a:cubicBezTo>
                                <a:pt x="14" y="28"/>
                                <a:pt x="14" y="28"/>
                                <a:pt x="14" y="28"/>
                              </a:cubicBezTo>
                              <a:cubicBezTo>
                                <a:pt x="17" y="28"/>
                                <a:pt x="17" y="28"/>
                                <a:pt x="17" y="28"/>
                              </a:cubicBezTo>
                              <a:cubicBezTo>
                                <a:pt x="17" y="37"/>
                                <a:pt x="17" y="37"/>
                                <a:pt x="17" y="37"/>
                              </a:cubicBezTo>
                              <a:cubicBezTo>
                                <a:pt x="24" y="37"/>
                                <a:pt x="24" y="37"/>
                                <a:pt x="24" y="37"/>
                              </a:cubicBezTo>
                              <a:cubicBezTo>
                                <a:pt x="24" y="25"/>
                                <a:pt x="24" y="25"/>
                                <a:pt x="24" y="25"/>
                              </a:cubicBezTo>
                              <a:cubicBezTo>
                                <a:pt x="12" y="25"/>
                                <a:pt x="12" y="25"/>
                                <a:pt x="12" y="25"/>
                              </a:cubicBezTo>
                              <a:cubicBezTo>
                                <a:pt x="12" y="23"/>
                                <a:pt x="12" y="23"/>
                                <a:pt x="12" y="23"/>
                              </a:cubicBezTo>
                              <a:cubicBezTo>
                                <a:pt x="24" y="23"/>
                                <a:pt x="24" y="23"/>
                                <a:pt x="24" y="23"/>
                              </a:cubicBezTo>
                              <a:cubicBezTo>
                                <a:pt x="24" y="16"/>
                                <a:pt x="24" y="16"/>
                                <a:pt x="24" y="16"/>
                              </a:cubicBezTo>
                              <a:cubicBezTo>
                                <a:pt x="19" y="16"/>
                                <a:pt x="19" y="16"/>
                                <a:pt x="19" y="16"/>
                              </a:cubicBezTo>
                              <a:cubicBezTo>
                                <a:pt x="18" y="18"/>
                                <a:pt x="15" y="20"/>
                                <a:pt x="12" y="21"/>
                              </a:cubicBezTo>
                              <a:lnTo>
                                <a:pt x="12" y="1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7" o:spid="_x0000_s1026" o:spt="100" style="position:absolute;left:0pt;margin-left:-2.35pt;margin-top:612.95pt;height:12.65pt;width:12.55pt;z-index:251737088;mso-width-relative:page;mso-height-relative:page;" fillcolor="#2A3D52 [3204]" filled="t" stroked="f" coordsize="45,45" o:gfxdata="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" path="m4,45c0,45,0,45,0,45c3,39,5,33,6,25c9,25,9,25,9,25c8,33,6,39,4,45xm4,1c6,4,7,7,9,11c6,11,6,11,6,11c4,7,3,4,1,1l4,1xm4,13c6,16,8,19,9,23c6,23,6,23,6,23c5,19,3,16,2,13l4,13xm12,11c16,8,19,5,19,0c23,0,23,0,23,0c22,2,22,4,21,6c45,6,45,6,45,6c45,40,45,40,45,40c45,44,43,45,39,45c34,45,34,45,34,45c34,43,34,43,34,43c38,43,38,43,38,43c41,43,42,42,42,40c42,8,42,8,42,8c19,8,19,8,19,8c17,10,15,11,12,13l12,11xm12,19c16,17,18,14,18,10c21,10,21,10,21,10c21,12,21,13,20,14c37,14,37,14,37,14c37,16,37,16,37,16c27,16,27,16,27,16c27,23,27,23,27,23c39,23,39,23,39,23c39,25,39,25,39,25c27,25,27,25,27,25c27,37,27,37,27,37c30,37,30,37,30,37c32,37,33,36,33,34c33,28,33,28,33,28c36,28,36,28,36,28c36,34,36,34,36,34c36,37,34,39,31,39c14,39,14,39,14,39c14,28,14,28,14,28c17,28,17,28,17,28c17,37,17,37,17,37c24,37,24,37,24,37c24,25,24,25,24,25c12,25,12,25,12,25c12,23,12,23,12,23c24,23,24,23,24,23c24,16,24,16,24,16c19,16,19,16,19,16c18,18,15,20,12,21l12,19xe">
                <v:path o:connectlocs="14153,160735;0,160735;21230,89297;31846,89297;14153,160735;14153,3571;31846,39290;21230,39290;3538,3571;14153,3571;14153,46434;31846,82153;21230,82153;7076,46434;14153,46434;42461,39290;67231,0;81385,0;74308,21431;159232,21431;159232,142875;138001,160735;120308,160735;120308,153591;134462,153591;148616,142875;148616,28575;67231,28575;42461,46434;42461,39290;42461,67865;63692,35718;74308,35718;70769,50006;130924,50006;130924,57150;95539,57150;95539,82153;138001,82153;138001,89297;95539,89297;95539,132159;106154,132159;116770,121444;116770,100012;127385,100012;127385,121444;109693,139303;49538,139303;49538,100012;60154,100012;60154,132159;84923,132159;84923,89297;42461,89297;42461,82153;84923,82153;84923,57150;67231,57150;42461,75009;42461,67865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7795260</wp:posOffset>
                </wp:positionV>
                <wp:extent cx="161925" cy="153035"/>
                <wp:effectExtent l="0" t="0" r="9525" b="0"/>
                <wp:wrapNone/>
                <wp:docPr id="80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2236" cy="153223"/>
                        </a:xfrm>
                        <a:custGeom>
                          <a:avLst/>
                          <a:gdLst>
                            <a:gd name="T0" fmla="*/ 3 w 46"/>
                            <a:gd name="T1" fmla="*/ 3 h 43"/>
                            <a:gd name="T2" fmla="*/ 3 w 46"/>
                            <a:gd name="T3" fmla="*/ 0 h 43"/>
                            <a:gd name="T4" fmla="*/ 43 w 46"/>
                            <a:gd name="T5" fmla="*/ 0 h 43"/>
                            <a:gd name="T6" fmla="*/ 43 w 46"/>
                            <a:gd name="T7" fmla="*/ 3 h 43"/>
                            <a:gd name="T8" fmla="*/ 25 w 46"/>
                            <a:gd name="T9" fmla="*/ 3 h 43"/>
                            <a:gd name="T10" fmla="*/ 25 w 46"/>
                            <a:gd name="T11" fmla="*/ 14 h 43"/>
                            <a:gd name="T12" fmla="*/ 25 w 46"/>
                            <a:gd name="T13" fmla="*/ 15 h 43"/>
                            <a:gd name="T14" fmla="*/ 46 w 46"/>
                            <a:gd name="T15" fmla="*/ 15 h 43"/>
                            <a:gd name="T16" fmla="*/ 46 w 46"/>
                            <a:gd name="T17" fmla="*/ 18 h 43"/>
                            <a:gd name="T18" fmla="*/ 25 w 46"/>
                            <a:gd name="T19" fmla="*/ 18 h 43"/>
                            <a:gd name="T20" fmla="*/ 46 w 46"/>
                            <a:gd name="T21" fmla="*/ 41 h 43"/>
                            <a:gd name="T22" fmla="*/ 46 w 46"/>
                            <a:gd name="T23" fmla="*/ 43 h 43"/>
                            <a:gd name="T24" fmla="*/ 23 w 46"/>
                            <a:gd name="T25" fmla="*/ 25 h 43"/>
                            <a:gd name="T26" fmla="*/ 0 w 46"/>
                            <a:gd name="T27" fmla="*/ 43 h 43"/>
                            <a:gd name="T28" fmla="*/ 0 w 46"/>
                            <a:gd name="T29" fmla="*/ 41 h 43"/>
                            <a:gd name="T30" fmla="*/ 21 w 46"/>
                            <a:gd name="T31" fmla="*/ 18 h 43"/>
                            <a:gd name="T32" fmla="*/ 0 w 46"/>
                            <a:gd name="T33" fmla="*/ 18 h 43"/>
                            <a:gd name="T34" fmla="*/ 0 w 46"/>
                            <a:gd name="T35" fmla="*/ 15 h 43"/>
                            <a:gd name="T36" fmla="*/ 21 w 46"/>
                            <a:gd name="T37" fmla="*/ 15 h 43"/>
                            <a:gd name="T38" fmla="*/ 21 w 46"/>
                            <a:gd name="T39" fmla="*/ 14 h 43"/>
                            <a:gd name="T40" fmla="*/ 21 w 46"/>
                            <a:gd name="T41" fmla="*/ 3 h 43"/>
                            <a:gd name="T42" fmla="*/ 3 w 46"/>
                            <a:gd name="T43" fmla="*/ 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46" h="43">
                              <a:moveTo>
                                <a:pt x="3" y="3"/>
                              </a:move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43" y="3"/>
                                <a:pt x="43" y="3"/>
                                <a:pt x="43" y="3"/>
                              </a:cubicBezTo>
                              <a:cubicBezTo>
                                <a:pt x="25" y="3"/>
                                <a:pt x="25" y="3"/>
                                <a:pt x="25" y="3"/>
                              </a:cubicBezTo>
                              <a:cubicBezTo>
                                <a:pt x="25" y="14"/>
                                <a:pt x="25" y="14"/>
                                <a:pt x="25" y="14"/>
                              </a:cubicBezTo>
                              <a:cubicBezTo>
                                <a:pt x="25" y="15"/>
                                <a:pt x="25" y="15"/>
                                <a:pt x="25" y="15"/>
                              </a:cubicBezTo>
                              <a:cubicBezTo>
                                <a:pt x="46" y="15"/>
                                <a:pt x="46" y="15"/>
                                <a:pt x="46" y="15"/>
                              </a:cubicBezTo>
                              <a:cubicBezTo>
                                <a:pt x="46" y="18"/>
                                <a:pt x="46" y="18"/>
                                <a:pt x="46" y="18"/>
                              </a:cubicBezTo>
                              <a:cubicBezTo>
                                <a:pt x="25" y="18"/>
                                <a:pt x="25" y="18"/>
                                <a:pt x="25" y="18"/>
                              </a:cubicBezTo>
                              <a:cubicBezTo>
                                <a:pt x="26" y="28"/>
                                <a:pt x="33" y="36"/>
                                <a:pt x="46" y="41"/>
                              </a:cubicBezTo>
                              <a:cubicBezTo>
                                <a:pt x="46" y="43"/>
                                <a:pt x="46" y="43"/>
                                <a:pt x="46" y="43"/>
                              </a:cubicBezTo>
                              <a:cubicBezTo>
                                <a:pt x="34" y="39"/>
                                <a:pt x="26" y="33"/>
                                <a:pt x="23" y="25"/>
                              </a:cubicBezTo>
                              <a:cubicBezTo>
                                <a:pt x="20" y="32"/>
                                <a:pt x="12" y="38"/>
                                <a:pt x="0" y="43"/>
                              </a:cubicBezTo>
                              <a:cubicBezTo>
                                <a:pt x="0" y="41"/>
                                <a:pt x="0" y="41"/>
                                <a:pt x="0" y="41"/>
                              </a:cubicBezTo>
                              <a:cubicBezTo>
                                <a:pt x="14" y="35"/>
                                <a:pt x="21" y="27"/>
                                <a:pt x="21" y="18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21" y="15"/>
                                <a:pt x="21" y="15"/>
                                <a:pt x="21" y="15"/>
                              </a:cubicBezTo>
                              <a:cubicBezTo>
                                <a:pt x="21" y="14"/>
                                <a:pt x="21" y="14"/>
                                <a:pt x="21" y="14"/>
                              </a:cubicBezTo>
                              <a:cubicBezTo>
                                <a:pt x="21" y="3"/>
                                <a:pt x="21" y="3"/>
                                <a:pt x="21" y="3"/>
                              </a:cubicBezTo>
                              <a:lnTo>
                                <a:pt x="3" y="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8" o:spid="_x0000_s1026" o:spt="100" style="position:absolute;left:0pt;margin-left:12.15pt;margin-top:613.8pt;height:12.05pt;width:12.75pt;z-index:251738112;mso-width-relative:page;mso-height-relative:page;" fillcolor="#2A3D52 [3204]" filled="t" stroked="f" coordsize="46,43" o:gfxdata="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" path="m3,3c3,0,3,0,3,0c43,0,43,0,43,0c43,3,43,3,43,3c25,3,25,3,25,3c25,14,25,14,25,14c25,15,25,15,25,15c46,15,46,15,46,15c46,18,46,18,46,18c25,18,25,18,25,18c26,28,33,36,46,41c46,43,46,43,46,43c34,39,26,33,23,25c20,32,12,38,0,43c0,41,0,41,0,41c14,35,21,27,21,18c0,18,0,18,0,18c0,15,0,15,0,15c21,15,21,15,21,15c21,14,21,14,21,14c21,3,21,3,21,3l3,3xe">
                <v:path o:connectlocs="10580,10689;10580,0;151655,0;151655,10689;88171,10689;88171,49886;88171,53449;162236,53449;162236,64139;88171,64139;162236,146096;162236,153223;81118,89083;0,153223;0,146096;74064,64139;0,64139;0,53449;74064,53449;74064,49886;74064,10689;10580,10689" o:connectangles="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334645</wp:posOffset>
                </wp:positionH>
                <wp:positionV relativeFrom="paragraph">
                  <wp:posOffset>7799705</wp:posOffset>
                </wp:positionV>
                <wp:extent cx="163830" cy="148590"/>
                <wp:effectExtent l="0" t="0" r="8255" b="3810"/>
                <wp:wrapNone/>
                <wp:docPr id="81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3737" cy="148717"/>
                        </a:xfrm>
                        <a:custGeom>
                          <a:avLst/>
                          <a:gdLst>
                            <a:gd name="T0" fmla="*/ 20 w 46"/>
                            <a:gd name="T1" fmla="*/ 42 h 42"/>
                            <a:gd name="T2" fmla="*/ 20 w 46"/>
                            <a:gd name="T3" fmla="*/ 2 h 42"/>
                            <a:gd name="T4" fmla="*/ 0 w 46"/>
                            <a:gd name="T5" fmla="*/ 2 h 42"/>
                            <a:gd name="T6" fmla="*/ 0 w 46"/>
                            <a:gd name="T7" fmla="*/ 0 h 42"/>
                            <a:gd name="T8" fmla="*/ 46 w 46"/>
                            <a:gd name="T9" fmla="*/ 0 h 42"/>
                            <a:gd name="T10" fmla="*/ 46 w 46"/>
                            <a:gd name="T11" fmla="*/ 2 h 42"/>
                            <a:gd name="T12" fmla="*/ 23 w 46"/>
                            <a:gd name="T13" fmla="*/ 2 h 42"/>
                            <a:gd name="T14" fmla="*/ 23 w 46"/>
                            <a:gd name="T15" fmla="*/ 42 h 42"/>
                            <a:gd name="T16" fmla="*/ 20 w 46"/>
                            <a:gd name="T17" fmla="*/ 42 h 42"/>
                            <a:gd name="T18" fmla="*/ 26 w 46"/>
                            <a:gd name="T19" fmla="*/ 13 h 42"/>
                            <a:gd name="T20" fmla="*/ 43 w 46"/>
                            <a:gd name="T21" fmla="*/ 21 h 42"/>
                            <a:gd name="T22" fmla="*/ 43 w 46"/>
                            <a:gd name="T23" fmla="*/ 25 h 42"/>
                            <a:gd name="T24" fmla="*/ 26 w 46"/>
                            <a:gd name="T25" fmla="*/ 15 h 42"/>
                            <a:gd name="T26" fmla="*/ 26 w 46"/>
                            <a:gd name="T27" fmla="*/ 13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" h="42">
                              <a:moveTo>
                                <a:pt x="20" y="42"/>
                              </a:moveTo>
                              <a:cubicBezTo>
                                <a:pt x="20" y="2"/>
                                <a:pt x="20" y="2"/>
                                <a:pt x="2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46" y="2"/>
                                <a:pt x="46" y="2"/>
                                <a:pt x="46" y="2"/>
                              </a:cubicBezTo>
                              <a:cubicBezTo>
                                <a:pt x="23" y="2"/>
                                <a:pt x="23" y="2"/>
                                <a:pt x="23" y="2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lnTo>
                                <a:pt x="20" y="42"/>
                              </a:lnTo>
                              <a:close/>
                              <a:moveTo>
                                <a:pt x="26" y="13"/>
                              </a:moveTo>
                              <a:cubicBezTo>
                                <a:pt x="32" y="15"/>
                                <a:pt x="38" y="18"/>
                                <a:pt x="43" y="21"/>
                              </a:cubicBezTo>
                              <a:cubicBezTo>
                                <a:pt x="43" y="25"/>
                                <a:pt x="43" y="25"/>
                                <a:pt x="43" y="25"/>
                              </a:cubicBezTo>
                              <a:cubicBezTo>
                                <a:pt x="38" y="21"/>
                                <a:pt x="32" y="18"/>
                                <a:pt x="26" y="15"/>
                              </a:cubicBezTo>
                              <a:lnTo>
                                <a:pt x="26" y="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9" o:spid="_x0000_s1026" o:spt="100" style="position:absolute;left:0pt;margin-left:26.35pt;margin-top:614.15pt;height:11.7pt;width:12.9pt;z-index:251739136;mso-width-relative:page;mso-height-relative:page;" fillcolor="#2A3D52 [3204]" filled="t" stroked="f" coordsize="46,42" o:gfxdata="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" path="m20,42c20,2,20,2,20,2c0,2,0,2,0,2c0,0,0,0,0,0c46,0,46,0,46,0c46,2,46,2,46,2c23,2,23,2,23,2c23,42,23,42,23,42l20,42xm26,13c32,15,38,18,43,21c43,25,43,25,43,25c38,21,32,18,26,15l26,13xe">
                <v:path o:connectlocs="71190,148717;71190,7081;0,7081;0,0;163737,0;163737,7081;81868,7081;81868,148717;71190,148717;92547,46031;153058,74358;153058,88522;92547,53113;92547,46031" o:connectangles="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750570</wp:posOffset>
                </wp:positionH>
                <wp:positionV relativeFrom="paragraph">
                  <wp:posOffset>7784465</wp:posOffset>
                </wp:positionV>
                <wp:extent cx="167005" cy="163830"/>
                <wp:effectExtent l="0" t="0" r="5080" b="8255"/>
                <wp:wrapNone/>
                <wp:docPr id="82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6742" cy="163738"/>
                        </a:xfrm>
                        <a:custGeom>
                          <a:avLst/>
                          <a:gdLst>
                            <a:gd name="T0" fmla="*/ 0 w 47"/>
                            <a:gd name="T1" fmla="*/ 41 h 46"/>
                            <a:gd name="T2" fmla="*/ 8 w 47"/>
                            <a:gd name="T3" fmla="*/ 30 h 46"/>
                            <a:gd name="T4" fmla="*/ 21 w 47"/>
                            <a:gd name="T5" fmla="*/ 9 h 46"/>
                            <a:gd name="T6" fmla="*/ 25 w 47"/>
                            <a:gd name="T7" fmla="*/ 17 h 46"/>
                            <a:gd name="T8" fmla="*/ 14 w 47"/>
                            <a:gd name="T9" fmla="*/ 19 h 46"/>
                            <a:gd name="T10" fmla="*/ 24 w 47"/>
                            <a:gd name="T11" fmla="*/ 25 h 46"/>
                            <a:gd name="T12" fmla="*/ 14 w 47"/>
                            <a:gd name="T13" fmla="*/ 27 h 46"/>
                            <a:gd name="T14" fmla="*/ 9 w 47"/>
                            <a:gd name="T15" fmla="*/ 45 h 46"/>
                            <a:gd name="T16" fmla="*/ 6 w 47"/>
                            <a:gd name="T17" fmla="*/ 43 h 46"/>
                            <a:gd name="T18" fmla="*/ 11 w 47"/>
                            <a:gd name="T19" fmla="*/ 40 h 46"/>
                            <a:gd name="T20" fmla="*/ 2 w 47"/>
                            <a:gd name="T21" fmla="*/ 27 h 46"/>
                            <a:gd name="T22" fmla="*/ 11 w 47"/>
                            <a:gd name="T23" fmla="*/ 25 h 46"/>
                            <a:gd name="T24" fmla="*/ 0 w 47"/>
                            <a:gd name="T25" fmla="*/ 19 h 46"/>
                            <a:gd name="T26" fmla="*/ 7 w 47"/>
                            <a:gd name="T27" fmla="*/ 17 h 46"/>
                            <a:gd name="T28" fmla="*/ 8 w 47"/>
                            <a:gd name="T29" fmla="*/ 9 h 46"/>
                            <a:gd name="T30" fmla="*/ 16 w 47"/>
                            <a:gd name="T31" fmla="*/ 17 h 46"/>
                            <a:gd name="T32" fmla="*/ 21 w 47"/>
                            <a:gd name="T33" fmla="*/ 9 h 46"/>
                            <a:gd name="T34" fmla="*/ 2 w 47"/>
                            <a:gd name="T35" fmla="*/ 5 h 46"/>
                            <a:gd name="T36" fmla="*/ 11 w 47"/>
                            <a:gd name="T37" fmla="*/ 0 h 46"/>
                            <a:gd name="T38" fmla="*/ 14 w 47"/>
                            <a:gd name="T39" fmla="*/ 5 h 46"/>
                            <a:gd name="T40" fmla="*/ 24 w 47"/>
                            <a:gd name="T41" fmla="*/ 7 h 46"/>
                            <a:gd name="T42" fmla="*/ 37 w 47"/>
                            <a:gd name="T43" fmla="*/ 3 h 46"/>
                            <a:gd name="T44" fmla="*/ 46 w 47"/>
                            <a:gd name="T45" fmla="*/ 4 h 46"/>
                            <a:gd name="T46" fmla="*/ 30 w 47"/>
                            <a:gd name="T47" fmla="*/ 5 h 46"/>
                            <a:gd name="T48" fmla="*/ 47 w 47"/>
                            <a:gd name="T49" fmla="*/ 15 h 46"/>
                            <a:gd name="T50" fmla="*/ 41 w 47"/>
                            <a:gd name="T51" fmla="*/ 17 h 46"/>
                            <a:gd name="T52" fmla="*/ 38 w 47"/>
                            <a:gd name="T53" fmla="*/ 46 h 46"/>
                            <a:gd name="T54" fmla="*/ 30 w 47"/>
                            <a:gd name="T55" fmla="*/ 17 h 46"/>
                            <a:gd name="T56" fmla="*/ 25 w 47"/>
                            <a:gd name="T57" fmla="*/ 46 h 46"/>
                            <a:gd name="T58" fmla="*/ 25 w 47"/>
                            <a:gd name="T59" fmla="*/ 43 h 46"/>
                            <a:gd name="T60" fmla="*/ 21 w 47"/>
                            <a:gd name="T61" fmla="*/ 30 h 46"/>
                            <a:gd name="T62" fmla="*/ 25 w 47"/>
                            <a:gd name="T63" fmla="*/ 42 h 46"/>
                            <a:gd name="T64" fmla="*/ 27 w 47"/>
                            <a:gd name="T65" fmla="*/ 3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7" h="46">
                              <a:moveTo>
                                <a:pt x="0" y="43"/>
                              </a:moveTo>
                              <a:cubicBezTo>
                                <a:pt x="0" y="41"/>
                                <a:pt x="0" y="41"/>
                                <a:pt x="0" y="41"/>
                              </a:cubicBezTo>
                              <a:cubicBezTo>
                                <a:pt x="3" y="39"/>
                                <a:pt x="5" y="35"/>
                                <a:pt x="5" y="30"/>
                              </a:cubicBezTo>
                              <a:cubicBezTo>
                                <a:pt x="8" y="30"/>
                                <a:pt x="8" y="30"/>
                                <a:pt x="8" y="30"/>
                              </a:cubicBezTo>
                              <a:cubicBezTo>
                                <a:pt x="8" y="36"/>
                                <a:pt x="5" y="41"/>
                                <a:pt x="0" y="43"/>
                              </a:cubicBezTo>
                              <a:close/>
                              <a:moveTo>
                                <a:pt x="21" y="9"/>
                              </a:moveTo>
                              <a:cubicBezTo>
                                <a:pt x="21" y="12"/>
                                <a:pt x="20" y="14"/>
                                <a:pt x="19" y="17"/>
                              </a:cubicBezTo>
                              <a:cubicBezTo>
                                <a:pt x="25" y="17"/>
                                <a:pt x="25" y="17"/>
                                <a:pt x="25" y="17"/>
                              </a:cubicBezTo>
                              <a:cubicBezTo>
                                <a:pt x="25" y="19"/>
                                <a:pt x="25" y="19"/>
                                <a:pt x="25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25"/>
                                <a:pt x="14" y="25"/>
                                <a:pt x="14" y="25"/>
                              </a:cubicBezTo>
                              <a:cubicBezTo>
                                <a:pt x="24" y="25"/>
                                <a:pt x="24" y="25"/>
                                <a:pt x="24" y="25"/>
                              </a:cubicBezTo>
                              <a:cubicBezTo>
                                <a:pt x="24" y="27"/>
                                <a:pt x="24" y="27"/>
                                <a:pt x="24" y="27"/>
                              </a:cubicBezTo>
                              <a:cubicBezTo>
                                <a:pt x="14" y="27"/>
                                <a:pt x="14" y="27"/>
                                <a:pt x="14" y="27"/>
                              </a:cubicBezTo>
                              <a:cubicBezTo>
                                <a:pt x="14" y="40"/>
                                <a:pt x="14" y="40"/>
                                <a:pt x="14" y="40"/>
                              </a:cubicBezTo>
                              <a:cubicBezTo>
                                <a:pt x="15" y="44"/>
                                <a:pt x="13" y="46"/>
                                <a:pt x="9" y="45"/>
                              </a:cubicBezTo>
                              <a:cubicBezTo>
                                <a:pt x="6" y="45"/>
                                <a:pt x="6" y="45"/>
                                <a:pt x="6" y="45"/>
                              </a:cubicBezTo>
                              <a:cubicBezTo>
                                <a:pt x="6" y="43"/>
                                <a:pt x="6" y="43"/>
                                <a:pt x="6" y="43"/>
                              </a:cubicBezTo>
                              <a:cubicBezTo>
                                <a:pt x="8" y="43"/>
                                <a:pt x="8" y="43"/>
                                <a:pt x="8" y="43"/>
                              </a:cubicBezTo>
                              <a:cubicBezTo>
                                <a:pt x="10" y="43"/>
                                <a:pt x="12" y="42"/>
                                <a:pt x="11" y="40"/>
                              </a:cubicBezTo>
                              <a:cubicBezTo>
                                <a:pt x="11" y="27"/>
                                <a:pt x="11" y="27"/>
                                <a:pt x="11" y="27"/>
                              </a:cubicBezTo>
                              <a:cubicBezTo>
                                <a:pt x="2" y="27"/>
                                <a:pt x="2" y="27"/>
                                <a:pt x="2" y="27"/>
                              </a:cubicBezTo>
                              <a:cubicBezTo>
                                <a:pt x="2" y="25"/>
                                <a:pt x="2" y="25"/>
                                <a:pt x="2" y="25"/>
                              </a:cubicBezTo>
                              <a:cubicBezTo>
                                <a:pt x="11" y="25"/>
                                <a:pt x="11" y="25"/>
                                <a:pt x="11" y="25"/>
                              </a:cubicBezTo>
                              <a:cubicBezTo>
                                <a:pt x="11" y="19"/>
                                <a:pt x="11" y="19"/>
                                <a:pt x="11" y="19"/>
                              </a:cubicBezTo>
                              <a:cubicBezTo>
                                <a:pt x="0" y="19"/>
                                <a:pt x="0" y="19"/>
                                <a:pt x="0" y="19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7" y="17"/>
                                <a:pt x="7" y="17"/>
                                <a:pt x="7" y="17"/>
                              </a:cubicBezTo>
                              <a:cubicBezTo>
                                <a:pt x="6" y="14"/>
                                <a:pt x="5" y="12"/>
                                <a:pt x="5" y="9"/>
                              </a:cubicBezTo>
                              <a:cubicBezTo>
                                <a:pt x="8" y="9"/>
                                <a:pt x="8" y="9"/>
                                <a:pt x="8" y="9"/>
                              </a:cubicBezTo>
                              <a:cubicBezTo>
                                <a:pt x="8" y="12"/>
                                <a:pt x="8" y="14"/>
                                <a:pt x="9" y="17"/>
                              </a:cubicBezTo>
                              <a:cubicBezTo>
                                <a:pt x="16" y="17"/>
                                <a:pt x="16" y="17"/>
                                <a:pt x="16" y="17"/>
                              </a:cubicBezTo>
                              <a:cubicBezTo>
                                <a:pt x="18" y="14"/>
                                <a:pt x="18" y="11"/>
                                <a:pt x="18" y="9"/>
                              </a:cubicBezTo>
                              <a:lnTo>
                                <a:pt x="21" y="9"/>
                              </a:lnTo>
                              <a:close/>
                              <a:moveTo>
                                <a:pt x="2" y="7"/>
                              </a:moveTo>
                              <a:cubicBezTo>
                                <a:pt x="2" y="5"/>
                                <a:pt x="2" y="5"/>
                                <a:pt x="2" y="5"/>
                              </a:cubicBezTo>
                              <a:cubicBezTo>
                                <a:pt x="11" y="5"/>
                                <a:pt x="11" y="5"/>
                                <a:pt x="11" y="5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"/>
                                <a:pt x="14" y="5"/>
                                <a:pt x="14" y="5"/>
                              </a:cubicBezTo>
                              <a:cubicBezTo>
                                <a:pt x="24" y="5"/>
                                <a:pt x="24" y="5"/>
                                <a:pt x="24" y="5"/>
                              </a:cubicBezTo>
                              <a:cubicBezTo>
                                <a:pt x="24" y="7"/>
                                <a:pt x="24" y="7"/>
                                <a:pt x="24" y="7"/>
                              </a:cubicBezTo>
                              <a:lnTo>
                                <a:pt x="2" y="7"/>
                              </a:lnTo>
                              <a:close/>
                              <a:moveTo>
                                <a:pt x="37" y="3"/>
                              </a:moveTo>
                              <a:cubicBezTo>
                                <a:pt x="40" y="3"/>
                                <a:pt x="44" y="3"/>
                                <a:pt x="46" y="2"/>
                              </a:cubicBezTo>
                              <a:cubicBezTo>
                                <a:pt x="46" y="4"/>
                                <a:pt x="46" y="4"/>
                                <a:pt x="46" y="4"/>
                              </a:cubicBezTo>
                              <a:cubicBezTo>
                                <a:pt x="44" y="5"/>
                                <a:pt x="41" y="5"/>
                                <a:pt x="38" y="5"/>
                              </a:cubicBezTo>
                              <a:cubicBezTo>
                                <a:pt x="30" y="5"/>
                                <a:pt x="30" y="5"/>
                                <a:pt x="30" y="5"/>
                              </a:cubicBezTo>
                              <a:cubicBezTo>
                                <a:pt x="30" y="15"/>
                                <a:pt x="30" y="15"/>
                                <a:pt x="30" y="15"/>
                              </a:cubicBezTo>
                              <a:cubicBezTo>
                                <a:pt x="47" y="15"/>
                                <a:pt x="47" y="15"/>
                                <a:pt x="47" y="15"/>
                              </a:cubicBezTo>
                              <a:cubicBezTo>
                                <a:pt x="47" y="17"/>
                                <a:pt x="47" y="17"/>
                                <a:pt x="47" y="17"/>
                              </a:cubicBezTo>
                              <a:cubicBezTo>
                                <a:pt x="41" y="17"/>
                                <a:pt x="41" y="17"/>
                                <a:pt x="41" y="17"/>
                              </a:cubicBezTo>
                              <a:cubicBezTo>
                                <a:pt x="41" y="46"/>
                                <a:pt x="41" y="46"/>
                                <a:pt x="41" y="46"/>
                              </a:cubicBezTo>
                              <a:cubicBezTo>
                                <a:pt x="38" y="46"/>
                                <a:pt x="38" y="46"/>
                                <a:pt x="38" y="46"/>
                              </a:cubicBezTo>
                              <a:cubicBezTo>
                                <a:pt x="38" y="17"/>
                                <a:pt x="38" y="17"/>
                                <a:pt x="38" y="17"/>
                              </a:cubicBezTo>
                              <a:cubicBezTo>
                                <a:pt x="30" y="17"/>
                                <a:pt x="30" y="17"/>
                                <a:pt x="30" y="17"/>
                              </a:cubicBezTo>
                              <a:cubicBezTo>
                                <a:pt x="30" y="30"/>
                                <a:pt x="30" y="30"/>
                                <a:pt x="30" y="30"/>
                              </a:cubicBezTo>
                              <a:cubicBezTo>
                                <a:pt x="31" y="37"/>
                                <a:pt x="29" y="43"/>
                                <a:pt x="25" y="46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ubicBezTo>
                                <a:pt x="20" y="40"/>
                                <a:pt x="18" y="36"/>
                                <a:pt x="18" y="30"/>
                              </a:cubicBezTo>
                              <a:cubicBezTo>
                                <a:pt x="21" y="30"/>
                                <a:pt x="21" y="30"/>
                                <a:pt x="21" y="30"/>
                              </a:cubicBezTo>
                              <a:cubicBezTo>
                                <a:pt x="21" y="35"/>
                                <a:pt x="22" y="39"/>
                                <a:pt x="25" y="41"/>
                              </a:cubicBezTo>
                              <a:cubicBezTo>
                                <a:pt x="25" y="42"/>
                                <a:pt x="25" y="42"/>
                                <a:pt x="25" y="42"/>
                              </a:cubicBezTo>
                              <a:cubicBezTo>
                                <a:pt x="27" y="41"/>
                                <a:pt x="27" y="36"/>
                                <a:pt x="27" y="30"/>
                              </a:cubicBezTo>
                              <a:cubicBezTo>
                                <a:pt x="27" y="3"/>
                                <a:pt x="27" y="3"/>
                                <a:pt x="27" y="3"/>
                              </a:cubicBezTo>
                              <a:lnTo>
                                <a:pt x="37" y="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0" o:spid="_x0000_s1026" o:spt="100" style="position:absolute;left:0pt;margin-left:59.1pt;margin-top:612.95pt;height:12.9pt;width:13.15pt;z-index:251740160;mso-width-relative:page;mso-height-relative:page;" fillcolor="#2A3D52 [3204]" filled="t" stroked="f" coordsize="47,46" o:gfxdata="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" path="m0,43c0,41,0,41,0,41c3,39,5,35,5,30c8,30,8,30,8,30c8,36,5,41,0,43xm21,9c21,12,20,14,19,17c25,17,25,17,25,17c25,19,25,19,25,19c14,19,14,19,14,19c14,25,14,25,14,25c24,25,24,25,24,25c24,27,24,27,24,27c14,27,14,27,14,27c14,40,14,40,14,40c15,44,13,46,9,45c6,45,6,45,6,45c6,43,6,43,6,43c8,43,8,43,8,43c10,43,12,42,11,40c11,27,11,27,11,27c2,27,2,27,2,27c2,25,2,25,2,25c11,25,11,25,11,25c11,19,11,19,11,19c0,19,0,19,0,19c0,17,0,17,0,17c7,17,7,17,7,17c6,14,5,12,5,9c8,9,8,9,8,9c8,12,8,14,9,17c16,17,16,17,16,17c18,14,18,11,18,9l21,9xm2,7c2,5,2,5,2,5c11,5,11,5,11,5c11,0,11,0,11,0c14,0,14,0,14,0c14,5,14,5,14,5c24,5,24,5,24,5c24,7,24,7,24,7l2,7xm37,3c40,3,44,3,46,2c46,4,46,4,46,4c44,5,41,5,38,5c30,5,30,5,30,5c30,15,30,15,30,15c47,15,47,15,47,15c47,17,47,17,47,17c41,17,41,17,41,17c41,46,41,46,41,46c38,46,38,46,38,46c38,17,38,17,38,17c30,17,30,17,30,17c30,30,30,30,30,30c31,37,29,43,25,46c25,43,25,43,25,43c25,43,25,43,25,43c20,40,18,36,18,30c21,30,21,30,21,30c21,35,22,39,25,41c25,42,25,42,25,42c27,41,27,36,27,30c27,3,27,3,27,3l37,3xe">
                <v:path o:connectlocs="0,145940;28381,106785;74501,32035;88692,60511;49667,67630;85144,88988;49667,96107;31929,160178;21286,153059;39024,142380;7095,96107;39024,88988;0,67630;24833,60511;28381,32035;56763,60511;74501,32035;7095,17797;39024,0;49667,17797;85144,24916;131264,10678;163194,14238;106431,17797;166742,53392;145455,60511;134812,163738;106431,60511;88692,163738;88692,153059;74501,106785;88692,149499;95787,10678" o:connectangles="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7784465</wp:posOffset>
                </wp:positionV>
                <wp:extent cx="159385" cy="163830"/>
                <wp:effectExtent l="0" t="0" r="0" b="8255"/>
                <wp:wrapNone/>
                <wp:docPr id="83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9232" cy="163738"/>
                        </a:xfrm>
                        <a:custGeom>
                          <a:avLst/>
                          <a:gdLst>
                            <a:gd name="T0" fmla="*/ 3 w 45"/>
                            <a:gd name="T1" fmla="*/ 45 h 46"/>
                            <a:gd name="T2" fmla="*/ 0 w 45"/>
                            <a:gd name="T3" fmla="*/ 45 h 46"/>
                            <a:gd name="T4" fmla="*/ 5 w 45"/>
                            <a:gd name="T5" fmla="*/ 25 h 46"/>
                            <a:gd name="T6" fmla="*/ 8 w 45"/>
                            <a:gd name="T7" fmla="*/ 25 h 46"/>
                            <a:gd name="T8" fmla="*/ 3 w 45"/>
                            <a:gd name="T9" fmla="*/ 45 h 46"/>
                            <a:gd name="T10" fmla="*/ 4 w 45"/>
                            <a:gd name="T11" fmla="*/ 1 h 46"/>
                            <a:gd name="T12" fmla="*/ 8 w 45"/>
                            <a:gd name="T13" fmla="*/ 11 h 46"/>
                            <a:gd name="T14" fmla="*/ 5 w 45"/>
                            <a:gd name="T15" fmla="*/ 11 h 46"/>
                            <a:gd name="T16" fmla="*/ 1 w 45"/>
                            <a:gd name="T17" fmla="*/ 1 h 46"/>
                            <a:gd name="T18" fmla="*/ 4 w 45"/>
                            <a:gd name="T19" fmla="*/ 1 h 46"/>
                            <a:gd name="T20" fmla="*/ 4 w 45"/>
                            <a:gd name="T21" fmla="*/ 13 h 46"/>
                            <a:gd name="T22" fmla="*/ 8 w 45"/>
                            <a:gd name="T23" fmla="*/ 23 h 46"/>
                            <a:gd name="T24" fmla="*/ 5 w 45"/>
                            <a:gd name="T25" fmla="*/ 23 h 46"/>
                            <a:gd name="T26" fmla="*/ 1 w 45"/>
                            <a:gd name="T27" fmla="*/ 13 h 46"/>
                            <a:gd name="T28" fmla="*/ 4 w 45"/>
                            <a:gd name="T29" fmla="*/ 13 h 46"/>
                            <a:gd name="T30" fmla="*/ 29 w 45"/>
                            <a:gd name="T31" fmla="*/ 0 h 46"/>
                            <a:gd name="T32" fmla="*/ 29 w 45"/>
                            <a:gd name="T33" fmla="*/ 5 h 46"/>
                            <a:gd name="T34" fmla="*/ 41 w 45"/>
                            <a:gd name="T35" fmla="*/ 5 h 46"/>
                            <a:gd name="T36" fmla="*/ 41 w 45"/>
                            <a:gd name="T37" fmla="*/ 19 h 46"/>
                            <a:gd name="T38" fmla="*/ 35 w 45"/>
                            <a:gd name="T39" fmla="*/ 25 h 46"/>
                            <a:gd name="T40" fmla="*/ 17 w 45"/>
                            <a:gd name="T41" fmla="*/ 25 h 46"/>
                            <a:gd name="T42" fmla="*/ 17 w 45"/>
                            <a:gd name="T43" fmla="*/ 42 h 46"/>
                            <a:gd name="T44" fmla="*/ 27 w 45"/>
                            <a:gd name="T45" fmla="*/ 38 h 46"/>
                            <a:gd name="T46" fmla="*/ 27 w 45"/>
                            <a:gd name="T47" fmla="*/ 41 h 46"/>
                            <a:gd name="T48" fmla="*/ 14 w 45"/>
                            <a:gd name="T49" fmla="*/ 46 h 46"/>
                            <a:gd name="T50" fmla="*/ 14 w 45"/>
                            <a:gd name="T51" fmla="*/ 5 h 46"/>
                            <a:gd name="T52" fmla="*/ 26 w 45"/>
                            <a:gd name="T53" fmla="*/ 5 h 46"/>
                            <a:gd name="T54" fmla="*/ 26 w 45"/>
                            <a:gd name="T55" fmla="*/ 0 h 46"/>
                            <a:gd name="T56" fmla="*/ 29 w 45"/>
                            <a:gd name="T57" fmla="*/ 0 h 46"/>
                            <a:gd name="T58" fmla="*/ 17 w 45"/>
                            <a:gd name="T59" fmla="*/ 7 h 46"/>
                            <a:gd name="T60" fmla="*/ 17 w 45"/>
                            <a:gd name="T61" fmla="*/ 14 h 46"/>
                            <a:gd name="T62" fmla="*/ 38 w 45"/>
                            <a:gd name="T63" fmla="*/ 14 h 46"/>
                            <a:gd name="T64" fmla="*/ 38 w 45"/>
                            <a:gd name="T65" fmla="*/ 7 h 46"/>
                            <a:gd name="T66" fmla="*/ 17 w 45"/>
                            <a:gd name="T67" fmla="*/ 7 h 46"/>
                            <a:gd name="T68" fmla="*/ 34 w 45"/>
                            <a:gd name="T69" fmla="*/ 23 h 46"/>
                            <a:gd name="T70" fmla="*/ 38 w 45"/>
                            <a:gd name="T71" fmla="*/ 19 h 46"/>
                            <a:gd name="T72" fmla="*/ 38 w 45"/>
                            <a:gd name="T73" fmla="*/ 16 h 46"/>
                            <a:gd name="T74" fmla="*/ 17 w 45"/>
                            <a:gd name="T75" fmla="*/ 16 h 46"/>
                            <a:gd name="T76" fmla="*/ 17 w 45"/>
                            <a:gd name="T77" fmla="*/ 23 h 46"/>
                            <a:gd name="T78" fmla="*/ 34 w 45"/>
                            <a:gd name="T79" fmla="*/ 23 h 46"/>
                            <a:gd name="T80" fmla="*/ 45 w 45"/>
                            <a:gd name="T81" fmla="*/ 44 h 46"/>
                            <a:gd name="T82" fmla="*/ 45 w 45"/>
                            <a:gd name="T83" fmla="*/ 46 h 46"/>
                            <a:gd name="T84" fmla="*/ 23 w 45"/>
                            <a:gd name="T85" fmla="*/ 27 h 46"/>
                            <a:gd name="T86" fmla="*/ 26 w 45"/>
                            <a:gd name="T87" fmla="*/ 27 h 46"/>
                            <a:gd name="T88" fmla="*/ 31 w 45"/>
                            <a:gd name="T89" fmla="*/ 36 h 46"/>
                            <a:gd name="T90" fmla="*/ 40 w 45"/>
                            <a:gd name="T91" fmla="*/ 27 h 46"/>
                            <a:gd name="T92" fmla="*/ 43 w 45"/>
                            <a:gd name="T93" fmla="*/ 27 h 46"/>
                            <a:gd name="T94" fmla="*/ 33 w 45"/>
                            <a:gd name="T95" fmla="*/ 37 h 46"/>
                            <a:gd name="T96" fmla="*/ 45 w 45"/>
                            <a:gd name="T97" fmla="*/ 44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45" h="46">
                              <a:moveTo>
                                <a:pt x="3" y="45"/>
                              </a:moveTo>
                              <a:cubicBezTo>
                                <a:pt x="0" y="45"/>
                                <a:pt x="0" y="45"/>
                                <a:pt x="0" y="45"/>
                              </a:cubicBezTo>
                              <a:cubicBezTo>
                                <a:pt x="3" y="40"/>
                                <a:pt x="4" y="33"/>
                                <a:pt x="5" y="25"/>
                              </a:cubicBezTo>
                              <a:cubicBezTo>
                                <a:pt x="8" y="25"/>
                                <a:pt x="8" y="25"/>
                                <a:pt x="8" y="25"/>
                              </a:cubicBezTo>
                              <a:cubicBezTo>
                                <a:pt x="7" y="32"/>
                                <a:pt x="6" y="39"/>
                                <a:pt x="3" y="45"/>
                              </a:cubicBezTo>
                              <a:close/>
                              <a:moveTo>
                                <a:pt x="4" y="1"/>
                              </a:moveTo>
                              <a:cubicBezTo>
                                <a:pt x="5" y="4"/>
                                <a:pt x="7" y="8"/>
                                <a:pt x="8" y="11"/>
                              </a:cubicBezTo>
                              <a:cubicBezTo>
                                <a:pt x="5" y="11"/>
                                <a:pt x="5" y="11"/>
                                <a:pt x="5" y="11"/>
                              </a:cubicBezTo>
                              <a:cubicBezTo>
                                <a:pt x="4" y="7"/>
                                <a:pt x="2" y="4"/>
                                <a:pt x="1" y="1"/>
                              </a:cubicBezTo>
                              <a:lnTo>
                                <a:pt x="4" y="1"/>
                              </a:lnTo>
                              <a:close/>
                              <a:moveTo>
                                <a:pt x="4" y="13"/>
                              </a:moveTo>
                              <a:cubicBezTo>
                                <a:pt x="6" y="16"/>
                                <a:pt x="7" y="19"/>
                                <a:pt x="8" y="23"/>
                              </a:cubicBezTo>
                              <a:cubicBezTo>
                                <a:pt x="5" y="23"/>
                                <a:pt x="5" y="23"/>
                                <a:pt x="5" y="23"/>
                              </a:cubicBezTo>
                              <a:cubicBezTo>
                                <a:pt x="4" y="19"/>
                                <a:pt x="3" y="16"/>
                                <a:pt x="1" y="13"/>
                              </a:cubicBezTo>
                              <a:lnTo>
                                <a:pt x="4" y="13"/>
                              </a:lnTo>
                              <a:close/>
                              <a:moveTo>
                                <a:pt x="29" y="0"/>
                              </a:moveTo>
                              <a:cubicBezTo>
                                <a:pt x="29" y="5"/>
                                <a:pt x="29" y="5"/>
                                <a:pt x="29" y="5"/>
                              </a:cubicBezTo>
                              <a:cubicBezTo>
                                <a:pt x="41" y="5"/>
                                <a:pt x="41" y="5"/>
                                <a:pt x="41" y="5"/>
                              </a:cubicBezTo>
                              <a:cubicBezTo>
                                <a:pt x="41" y="19"/>
                                <a:pt x="41" y="19"/>
                                <a:pt x="41" y="19"/>
                              </a:cubicBezTo>
                              <a:cubicBezTo>
                                <a:pt x="41" y="23"/>
                                <a:pt x="39" y="25"/>
                                <a:pt x="35" y="25"/>
                              </a:cubicBezTo>
                              <a:cubicBezTo>
                                <a:pt x="17" y="25"/>
                                <a:pt x="17" y="25"/>
                                <a:pt x="17" y="25"/>
                              </a:cubicBezTo>
                              <a:cubicBezTo>
                                <a:pt x="17" y="42"/>
                                <a:pt x="17" y="42"/>
                                <a:pt x="17" y="42"/>
                              </a:cubicBezTo>
                              <a:cubicBezTo>
                                <a:pt x="20" y="41"/>
                                <a:pt x="24" y="40"/>
                                <a:pt x="27" y="38"/>
                              </a:cubicBezTo>
                              <a:cubicBezTo>
                                <a:pt x="27" y="41"/>
                                <a:pt x="27" y="41"/>
                                <a:pt x="27" y="41"/>
                              </a:cubicBezTo>
                              <a:cubicBezTo>
                                <a:pt x="22" y="43"/>
                                <a:pt x="18" y="45"/>
                                <a:pt x="14" y="46"/>
                              </a:cubicBezTo>
                              <a:cubicBezTo>
                                <a:pt x="14" y="5"/>
                                <a:pt x="14" y="5"/>
                                <a:pt x="14" y="5"/>
                              </a:cubicBezTo>
                              <a:cubicBezTo>
                                <a:pt x="26" y="5"/>
                                <a:pt x="26" y="5"/>
                                <a:pt x="26" y="5"/>
                              </a:cubicBezTo>
                              <a:cubicBezTo>
                                <a:pt x="26" y="0"/>
                                <a:pt x="26" y="0"/>
                                <a:pt x="26" y="0"/>
                              </a:cubicBezTo>
                              <a:lnTo>
                                <a:pt x="29" y="0"/>
                              </a:lnTo>
                              <a:close/>
                              <a:moveTo>
                                <a:pt x="17" y="7"/>
                              </a:moveTo>
                              <a:cubicBezTo>
                                <a:pt x="17" y="14"/>
                                <a:pt x="17" y="14"/>
                                <a:pt x="17" y="14"/>
                              </a:cubicBezTo>
                              <a:cubicBezTo>
                                <a:pt x="38" y="14"/>
                                <a:pt x="38" y="14"/>
                                <a:pt x="38" y="14"/>
                              </a:cubicBezTo>
                              <a:cubicBezTo>
                                <a:pt x="38" y="7"/>
                                <a:pt x="38" y="7"/>
                                <a:pt x="38" y="7"/>
                              </a:cubicBezTo>
                              <a:lnTo>
                                <a:pt x="17" y="7"/>
                              </a:lnTo>
                              <a:close/>
                              <a:moveTo>
                                <a:pt x="34" y="23"/>
                              </a:moveTo>
                              <a:cubicBezTo>
                                <a:pt x="37" y="23"/>
                                <a:pt x="38" y="22"/>
                                <a:pt x="38" y="19"/>
                              </a:cubicBezTo>
                              <a:cubicBezTo>
                                <a:pt x="38" y="16"/>
                                <a:pt x="38" y="16"/>
                                <a:pt x="38" y="16"/>
                              </a:cubicBezTo>
                              <a:cubicBezTo>
                                <a:pt x="17" y="16"/>
                                <a:pt x="17" y="16"/>
                                <a:pt x="17" y="16"/>
                              </a:cubicBezTo>
                              <a:cubicBezTo>
                                <a:pt x="17" y="23"/>
                                <a:pt x="17" y="23"/>
                                <a:pt x="17" y="23"/>
                              </a:cubicBezTo>
                              <a:lnTo>
                                <a:pt x="34" y="23"/>
                              </a:lnTo>
                              <a:close/>
                              <a:moveTo>
                                <a:pt x="45" y="44"/>
                              </a:moveTo>
                              <a:cubicBezTo>
                                <a:pt x="45" y="46"/>
                                <a:pt x="45" y="46"/>
                                <a:pt x="45" y="46"/>
                              </a:cubicBezTo>
                              <a:cubicBezTo>
                                <a:pt x="34" y="43"/>
                                <a:pt x="27" y="37"/>
                                <a:pt x="23" y="27"/>
                              </a:cubicBezTo>
                              <a:cubicBezTo>
                                <a:pt x="26" y="27"/>
                                <a:pt x="26" y="27"/>
                                <a:pt x="26" y="27"/>
                              </a:cubicBezTo>
                              <a:cubicBezTo>
                                <a:pt x="28" y="31"/>
                                <a:pt x="29" y="33"/>
                                <a:pt x="31" y="36"/>
                              </a:cubicBezTo>
                              <a:cubicBezTo>
                                <a:pt x="36" y="34"/>
                                <a:pt x="39" y="31"/>
                                <a:pt x="40" y="27"/>
                              </a:cubicBezTo>
                              <a:cubicBezTo>
                                <a:pt x="43" y="27"/>
                                <a:pt x="43" y="27"/>
                                <a:pt x="43" y="27"/>
                              </a:cubicBezTo>
                              <a:cubicBezTo>
                                <a:pt x="42" y="32"/>
                                <a:pt x="38" y="35"/>
                                <a:pt x="33" y="37"/>
                              </a:cubicBezTo>
                              <a:cubicBezTo>
                                <a:pt x="35" y="39"/>
                                <a:pt x="39" y="42"/>
                                <a:pt x="45" y="4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1" o:spid="_x0000_s1026" o:spt="100" style="position:absolute;left:0pt;margin-left:74pt;margin-top:612.95pt;height:12.9pt;width:12.55pt;z-index:251741184;mso-width-relative:page;mso-height-relative:page;" fillcolor="#2A3D52 [3204]" filled="t" stroked="f" coordsize="45,46" o:gfxdata="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" path="m3,45c0,45,0,45,0,45c3,40,4,33,5,25c8,25,8,25,8,25c7,32,6,39,3,45xm4,1c5,4,7,8,8,11c5,11,5,11,5,11c4,7,2,4,1,1l4,1xm4,13c6,16,7,19,8,23c5,23,5,23,5,23c4,19,3,16,1,13l4,13xm29,0c29,5,29,5,29,5c41,5,41,5,41,5c41,19,41,19,41,19c41,23,39,25,35,25c17,25,17,25,17,25c17,42,17,42,17,42c20,41,24,40,27,38c27,41,27,41,27,41c22,43,18,45,14,46c14,5,14,5,14,5c26,5,26,5,26,5c26,0,26,0,26,0l29,0xm17,7c17,14,17,14,17,14c38,14,38,14,38,14c38,7,38,7,38,7l17,7xm34,23c37,23,38,22,38,19c38,16,38,16,38,16c17,16,17,16,17,16c17,23,17,23,17,23l34,23xm45,44c45,46,45,46,45,46c34,43,27,37,23,27c26,27,26,27,26,27c28,31,29,33,31,36c36,34,39,31,40,27c43,27,43,27,43,27c42,32,38,35,33,37c35,39,39,42,45,44xe">
                <v:path o:connectlocs="10615,160178;0,160178;17692,88988;28307,88988;10615,160178;14153,3559;28307,39154;17692,39154;3538,3559;14153,3559;14153,46273;28307,81869;17692,81869;3538,46273;14153,46273;102616,0;102616,17797;145078,17797;145078,67630;123847,88988;60154,88988;60154,149499;95539,135261;95539,145940;49538,163738;49538,17797;92000,17797;92000,0;102616,0;60154,24916;60154,49833;134462,49833;134462,24916;60154,24916;120308,81869;134462,67630;134462,56952;60154,56952;60154,81869;120308,81869;159232,156618;159232,163738;81385,96107;92000,96107;109693,128142;141539,96107;152155,96107;116770,131702;159232,156618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1116965</wp:posOffset>
                </wp:positionH>
                <wp:positionV relativeFrom="paragraph">
                  <wp:posOffset>7784465</wp:posOffset>
                </wp:positionV>
                <wp:extent cx="167005" cy="163830"/>
                <wp:effectExtent l="0" t="0" r="5080" b="8255"/>
                <wp:wrapNone/>
                <wp:docPr id="84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6742" cy="163738"/>
                        </a:xfrm>
                        <a:custGeom>
                          <a:avLst/>
                          <a:gdLst>
                            <a:gd name="T0" fmla="*/ 8 w 47"/>
                            <a:gd name="T1" fmla="*/ 13 h 46"/>
                            <a:gd name="T2" fmla="*/ 8 w 47"/>
                            <a:gd name="T3" fmla="*/ 20 h 46"/>
                            <a:gd name="T4" fmla="*/ 5 w 47"/>
                            <a:gd name="T5" fmla="*/ 46 h 46"/>
                            <a:gd name="T6" fmla="*/ 0 w 47"/>
                            <a:gd name="T7" fmla="*/ 27 h 46"/>
                            <a:gd name="T8" fmla="*/ 0 w 47"/>
                            <a:gd name="T9" fmla="*/ 12 h 46"/>
                            <a:gd name="T10" fmla="*/ 11 w 47"/>
                            <a:gd name="T11" fmla="*/ 0 h 46"/>
                            <a:gd name="T12" fmla="*/ 0 w 47"/>
                            <a:gd name="T13" fmla="*/ 12 h 46"/>
                            <a:gd name="T14" fmla="*/ 32 w 47"/>
                            <a:gd name="T15" fmla="*/ 36 h 46"/>
                            <a:gd name="T16" fmla="*/ 24 w 47"/>
                            <a:gd name="T17" fmla="*/ 45 h 46"/>
                            <a:gd name="T18" fmla="*/ 17 w 47"/>
                            <a:gd name="T19" fmla="*/ 28 h 46"/>
                            <a:gd name="T20" fmla="*/ 10 w 47"/>
                            <a:gd name="T21" fmla="*/ 46 h 46"/>
                            <a:gd name="T22" fmla="*/ 14 w 47"/>
                            <a:gd name="T23" fmla="*/ 35 h 46"/>
                            <a:gd name="T24" fmla="*/ 27 w 47"/>
                            <a:gd name="T25" fmla="*/ 26 h 46"/>
                            <a:gd name="T26" fmla="*/ 30 w 47"/>
                            <a:gd name="T27" fmla="*/ 20 h 46"/>
                            <a:gd name="T28" fmla="*/ 12 w 47"/>
                            <a:gd name="T29" fmla="*/ 22 h 46"/>
                            <a:gd name="T30" fmla="*/ 30 w 47"/>
                            <a:gd name="T31" fmla="*/ 20 h 46"/>
                            <a:gd name="T32" fmla="*/ 13 w 47"/>
                            <a:gd name="T33" fmla="*/ 3 h 46"/>
                            <a:gd name="T34" fmla="*/ 15 w 47"/>
                            <a:gd name="T35" fmla="*/ 13 h 46"/>
                            <a:gd name="T36" fmla="*/ 20 w 47"/>
                            <a:gd name="T37" fmla="*/ 1 h 46"/>
                            <a:gd name="T38" fmla="*/ 22 w 47"/>
                            <a:gd name="T39" fmla="*/ 13 h 46"/>
                            <a:gd name="T40" fmla="*/ 27 w 47"/>
                            <a:gd name="T41" fmla="*/ 11 h 46"/>
                            <a:gd name="T42" fmla="*/ 30 w 47"/>
                            <a:gd name="T43" fmla="*/ 3 h 46"/>
                            <a:gd name="T44" fmla="*/ 25 w 47"/>
                            <a:gd name="T45" fmla="*/ 15 h 46"/>
                            <a:gd name="T46" fmla="*/ 47 w 47"/>
                            <a:gd name="T47" fmla="*/ 46 h 46"/>
                            <a:gd name="T48" fmla="*/ 30 w 47"/>
                            <a:gd name="T49" fmla="*/ 46 h 46"/>
                            <a:gd name="T50" fmla="*/ 37 w 47"/>
                            <a:gd name="T51" fmla="*/ 34 h 46"/>
                            <a:gd name="T52" fmla="*/ 30 w 47"/>
                            <a:gd name="T53" fmla="*/ 17 h 46"/>
                            <a:gd name="T54" fmla="*/ 36 w 47"/>
                            <a:gd name="T55" fmla="*/ 0 h 46"/>
                            <a:gd name="T56" fmla="*/ 38 w 47"/>
                            <a:gd name="T57" fmla="*/ 5 h 46"/>
                            <a:gd name="T58" fmla="*/ 47 w 47"/>
                            <a:gd name="T59" fmla="*/ 7 h 46"/>
                            <a:gd name="T60" fmla="*/ 45 w 47"/>
                            <a:gd name="T61" fmla="*/ 9 h 46"/>
                            <a:gd name="T62" fmla="*/ 47 w 47"/>
                            <a:gd name="T63" fmla="*/ 44 h 46"/>
                            <a:gd name="T64" fmla="*/ 38 w 47"/>
                            <a:gd name="T65" fmla="*/ 31 h 46"/>
                            <a:gd name="T66" fmla="*/ 36 w 47"/>
                            <a:gd name="T67" fmla="*/ 9 h 46"/>
                            <a:gd name="T68" fmla="*/ 35 w 47"/>
                            <a:gd name="T69" fmla="*/ 14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7" h="46">
                              <a:moveTo>
                                <a:pt x="0" y="25"/>
                              </a:moveTo>
                              <a:cubicBezTo>
                                <a:pt x="4" y="22"/>
                                <a:pt x="7" y="18"/>
                                <a:pt x="8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10" y="16"/>
                                <a:pt x="9" y="19"/>
                                <a:pt x="8" y="20"/>
                              </a:cubicBezTo>
                              <a:cubicBezTo>
                                <a:pt x="8" y="46"/>
                                <a:pt x="8" y="46"/>
                                <a:pt x="8" y="46"/>
                              </a:cubicBezTo>
                              <a:cubicBezTo>
                                <a:pt x="5" y="46"/>
                                <a:pt x="5" y="46"/>
                                <a:pt x="5" y="46"/>
                              </a:cubicBezTo>
                              <a:cubicBezTo>
                                <a:pt x="5" y="23"/>
                                <a:pt x="5" y="23"/>
                                <a:pt x="5" y="23"/>
                              </a:cubicBezTo>
                              <a:cubicBezTo>
                                <a:pt x="4" y="25"/>
                                <a:pt x="2" y="26"/>
                                <a:pt x="0" y="27"/>
                              </a:cubicBezTo>
                              <a:lnTo>
                                <a:pt x="0" y="25"/>
                              </a:lnTo>
                              <a:close/>
                              <a:moveTo>
                                <a:pt x="0" y="12"/>
                              </a:moveTo>
                              <a:cubicBezTo>
                                <a:pt x="4" y="9"/>
                                <a:pt x="7" y="5"/>
                                <a:pt x="9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0" y="7"/>
                                <a:pt x="6" y="11"/>
                                <a:pt x="0" y="14"/>
                              </a:cubicBezTo>
                              <a:lnTo>
                                <a:pt x="0" y="12"/>
                              </a:lnTo>
                              <a:close/>
                              <a:moveTo>
                                <a:pt x="27" y="40"/>
                              </a:moveTo>
                              <a:cubicBezTo>
                                <a:pt x="29" y="39"/>
                                <a:pt x="30" y="38"/>
                                <a:pt x="32" y="36"/>
                              </a:cubicBezTo>
                              <a:cubicBezTo>
                                <a:pt x="32" y="39"/>
                                <a:pt x="32" y="39"/>
                                <a:pt x="32" y="39"/>
                              </a:cubicBezTo>
                              <a:cubicBezTo>
                                <a:pt x="30" y="41"/>
                                <a:pt x="27" y="43"/>
                                <a:pt x="24" y="45"/>
                              </a:cubicBezTo>
                              <a:cubicBezTo>
                                <a:pt x="24" y="28"/>
                                <a:pt x="24" y="28"/>
                                <a:pt x="24" y="28"/>
                              </a:cubicBezTo>
                              <a:cubicBezTo>
                                <a:pt x="17" y="28"/>
                                <a:pt x="17" y="28"/>
                                <a:pt x="17" y="28"/>
                              </a:cubicBezTo>
                              <a:cubicBezTo>
                                <a:pt x="17" y="34"/>
                                <a:pt x="17" y="34"/>
                                <a:pt x="17" y="34"/>
                              </a:cubicBezTo>
                              <a:cubicBezTo>
                                <a:pt x="18" y="40"/>
                                <a:pt x="15" y="44"/>
                                <a:pt x="10" y="46"/>
                              </a:cubicBezTo>
                              <a:cubicBezTo>
                                <a:pt x="10" y="44"/>
                                <a:pt x="10" y="44"/>
                                <a:pt x="10" y="44"/>
                              </a:cubicBezTo>
                              <a:cubicBezTo>
                                <a:pt x="13" y="42"/>
                                <a:pt x="15" y="39"/>
                                <a:pt x="14" y="35"/>
                              </a:cubicBezTo>
                              <a:cubicBezTo>
                                <a:pt x="14" y="26"/>
                                <a:pt x="14" y="26"/>
                                <a:pt x="14" y="26"/>
                              </a:cubicBezTo>
                              <a:cubicBezTo>
                                <a:pt x="27" y="26"/>
                                <a:pt x="27" y="26"/>
                                <a:pt x="27" y="26"/>
                              </a:cubicBezTo>
                              <a:lnTo>
                                <a:pt x="27" y="40"/>
                              </a:lnTo>
                              <a:close/>
                              <a:moveTo>
                                <a:pt x="30" y="20"/>
                              </a:moveTo>
                              <a:cubicBezTo>
                                <a:pt x="30" y="22"/>
                                <a:pt x="30" y="22"/>
                                <a:pt x="30" y="22"/>
                              </a:cubicBezTo>
                              <a:cubicBezTo>
                                <a:pt x="12" y="22"/>
                                <a:pt x="12" y="22"/>
                                <a:pt x="12" y="22"/>
                              </a:cubicBezTo>
                              <a:cubicBezTo>
                                <a:pt x="12" y="20"/>
                                <a:pt x="12" y="20"/>
                                <a:pt x="12" y="20"/>
                              </a:cubicBezTo>
                              <a:lnTo>
                                <a:pt x="30" y="20"/>
                              </a:lnTo>
                              <a:close/>
                              <a:moveTo>
                                <a:pt x="13" y="15"/>
                              </a:moveTo>
                              <a:cubicBezTo>
                                <a:pt x="13" y="3"/>
                                <a:pt x="13" y="3"/>
                                <a:pt x="13" y="3"/>
                              </a:cubicBezTo>
                              <a:cubicBezTo>
                                <a:pt x="15" y="3"/>
                                <a:pt x="15" y="3"/>
                                <a:pt x="15" y="3"/>
                              </a:cubicBezTo>
                              <a:cubicBezTo>
                                <a:pt x="15" y="13"/>
                                <a:pt x="15" y="13"/>
                                <a:pt x="15" y="13"/>
                              </a:cubicBezTo>
                              <a:cubicBezTo>
                                <a:pt x="20" y="13"/>
                                <a:pt x="20" y="13"/>
                                <a:pt x="20" y="13"/>
                              </a:cubicBezTo>
                              <a:cubicBezTo>
                                <a:pt x="20" y="1"/>
                                <a:pt x="20" y="1"/>
                                <a:pt x="20" y="1"/>
                              </a:cubicBezTo>
                              <a:cubicBezTo>
                                <a:pt x="22" y="1"/>
                                <a:pt x="22" y="1"/>
                                <a:pt x="22" y="1"/>
                              </a:cubicBezTo>
                              <a:cubicBezTo>
                                <a:pt x="22" y="13"/>
                                <a:pt x="22" y="13"/>
                                <a:pt x="22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6" y="14"/>
                                <a:pt x="27" y="13"/>
                                <a:pt x="27" y="11"/>
                              </a:cubicBezTo>
                              <a:cubicBezTo>
                                <a:pt x="27" y="3"/>
                                <a:pt x="27" y="3"/>
                                <a:pt x="27" y="3"/>
                              </a:cubicBezTo>
                              <a:cubicBezTo>
                                <a:pt x="30" y="3"/>
                                <a:pt x="30" y="3"/>
                                <a:pt x="30" y="3"/>
                              </a:cubicBezTo>
                              <a:cubicBezTo>
                                <a:pt x="30" y="11"/>
                                <a:pt x="30" y="11"/>
                                <a:pt x="30" y="11"/>
                              </a:cubicBezTo>
                              <a:cubicBezTo>
                                <a:pt x="30" y="14"/>
                                <a:pt x="28" y="15"/>
                                <a:pt x="25" y="15"/>
                              </a:cubicBezTo>
                              <a:lnTo>
                                <a:pt x="13" y="15"/>
                              </a:lnTo>
                              <a:close/>
                              <a:moveTo>
                                <a:pt x="47" y="46"/>
                              </a:moveTo>
                              <a:cubicBezTo>
                                <a:pt x="43" y="43"/>
                                <a:pt x="40" y="39"/>
                                <a:pt x="38" y="36"/>
                              </a:cubicBezTo>
                              <a:cubicBezTo>
                                <a:pt x="36" y="39"/>
                                <a:pt x="34" y="43"/>
                                <a:pt x="30" y="46"/>
                              </a:cubicBezTo>
                              <a:cubicBezTo>
                                <a:pt x="30" y="43"/>
                                <a:pt x="30" y="43"/>
                                <a:pt x="30" y="43"/>
                              </a:cubicBezTo>
                              <a:cubicBezTo>
                                <a:pt x="33" y="41"/>
                                <a:pt x="35" y="37"/>
                                <a:pt x="37" y="34"/>
                              </a:cubicBezTo>
                              <a:cubicBezTo>
                                <a:pt x="35" y="29"/>
                                <a:pt x="33" y="23"/>
                                <a:pt x="32" y="15"/>
                              </a:cubicBezTo>
                              <a:cubicBezTo>
                                <a:pt x="31" y="16"/>
                                <a:pt x="31" y="17"/>
                                <a:pt x="30" y="17"/>
                              </a:cubicBezTo>
                              <a:cubicBezTo>
                                <a:pt x="30" y="15"/>
                                <a:pt x="30" y="15"/>
                                <a:pt x="30" y="15"/>
                              </a:cubicBezTo>
                              <a:cubicBezTo>
                                <a:pt x="33" y="11"/>
                                <a:pt x="35" y="6"/>
                                <a:pt x="36" y="0"/>
                              </a:cubicBezTo>
                              <a:cubicBezTo>
                                <a:pt x="39" y="0"/>
                                <a:pt x="39" y="0"/>
                                <a:pt x="39" y="0"/>
                              </a:cubicBezTo>
                              <a:cubicBezTo>
                                <a:pt x="38" y="1"/>
                                <a:pt x="38" y="3"/>
                                <a:pt x="38" y="5"/>
                              </a:cubicBezTo>
                              <a:cubicBezTo>
                                <a:pt x="37" y="6"/>
                                <a:pt x="37" y="6"/>
                                <a:pt x="37" y="7"/>
                              </a:cubicBezTo>
                              <a:cubicBezTo>
                                <a:pt x="47" y="7"/>
                                <a:pt x="47" y="7"/>
                                <a:pt x="47" y="7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5" y="9"/>
                                <a:pt x="45" y="9"/>
                                <a:pt x="45" y="9"/>
                              </a:cubicBezTo>
                              <a:cubicBezTo>
                                <a:pt x="45" y="20"/>
                                <a:pt x="43" y="28"/>
                                <a:pt x="40" y="34"/>
                              </a:cubicBezTo>
                              <a:cubicBezTo>
                                <a:pt x="41" y="37"/>
                                <a:pt x="44" y="40"/>
                                <a:pt x="47" y="44"/>
                              </a:cubicBezTo>
                              <a:lnTo>
                                <a:pt x="47" y="46"/>
                              </a:lnTo>
                              <a:close/>
                              <a:moveTo>
                                <a:pt x="38" y="31"/>
                              </a:moveTo>
                              <a:cubicBezTo>
                                <a:pt x="41" y="26"/>
                                <a:pt x="42" y="19"/>
                                <a:pt x="42" y="9"/>
                              </a:cubicBezTo>
                              <a:cubicBezTo>
                                <a:pt x="36" y="9"/>
                                <a:pt x="36" y="9"/>
                                <a:pt x="36" y="9"/>
                              </a:cubicBezTo>
                              <a:cubicBezTo>
                                <a:pt x="36" y="11"/>
                                <a:pt x="34" y="13"/>
                                <a:pt x="33" y="14"/>
                              </a:cubicBezTo>
                              <a:cubicBezTo>
                                <a:pt x="35" y="14"/>
                                <a:pt x="35" y="14"/>
                                <a:pt x="35" y="14"/>
                              </a:cubicBezTo>
                              <a:cubicBezTo>
                                <a:pt x="35" y="21"/>
                                <a:pt x="36" y="27"/>
                                <a:pt x="38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2" o:spid="_x0000_s1026" o:spt="100" style="position:absolute;left:0pt;margin-left:87.95pt;margin-top:612.95pt;height:12.9pt;width:13.15pt;z-index:251742208;mso-width-relative:page;mso-height-relative:page;" fillcolor="#2A3D52 [3204]" filled="t" stroked="f" coordsize="47,46" o:gfxdata="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" path="m0,25c4,22,7,18,8,13c11,13,11,13,11,13c10,16,9,19,8,20c8,46,8,46,8,46c5,46,5,46,5,46c5,23,5,23,5,23c4,25,2,26,0,27l0,25xm0,12c4,9,7,5,9,0c11,0,11,0,11,0c10,7,6,11,0,14l0,12xm27,40c29,39,30,38,32,36c32,39,32,39,32,39c30,41,27,43,24,45c24,28,24,28,24,28c17,28,17,28,17,28c17,34,17,34,17,34c18,40,15,44,10,46c10,44,10,44,10,44c13,42,15,39,14,35c14,26,14,26,14,26c27,26,27,26,27,26l27,40xm30,20c30,22,30,22,30,22c12,22,12,22,12,22c12,20,12,20,12,20l30,20xm13,15c13,3,13,3,13,3c15,3,15,3,15,3c15,13,15,13,15,13c20,13,20,13,20,13c20,1,20,1,20,1c22,1,22,1,22,1c22,13,22,13,22,13c25,13,25,13,25,13c26,14,27,13,27,11c27,3,27,3,27,3c30,3,30,3,30,3c30,11,30,11,30,11c30,14,28,15,25,15l13,15xm47,46c43,43,40,39,38,36c36,39,34,43,30,46c30,43,30,43,30,43c33,41,35,37,37,34c35,29,33,23,32,15c31,16,31,17,30,17c30,15,30,15,30,15c33,11,35,6,36,0c39,0,39,0,39,0c38,1,38,3,38,5c37,6,37,6,37,7c47,7,47,7,47,7c47,9,47,9,47,9c45,9,45,9,45,9c45,20,43,28,40,34c41,37,44,40,47,44l47,46xm38,31c41,26,42,19,42,9c36,9,36,9,36,9c36,11,34,13,33,14c35,14,35,14,35,14c35,21,36,27,38,31xe">
                <v:path o:connectlocs="28381,46273;28381,71190;17738,163738;0,96107;0,42714;39024,0;0,42714;113526,128142;85144,160178;60310,99666;35477,163738;49667,124583;95787,92547;106431,71190;42572,78309;106431,71190;46120,10678;53215,46273;70954,3559;78049,46273;95787,39154;106431,10678;88692,53392;166742,163738;106431,163738;131264,121023;106431,60511;127717,0;134812,17797;166742,24916;159646,32035;166742,156618;134812,110345;127717,32035;124169,49833" o:connectangles="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7784465</wp:posOffset>
                </wp:positionV>
                <wp:extent cx="167005" cy="163830"/>
                <wp:effectExtent l="0" t="0" r="5080" b="8255"/>
                <wp:wrapNone/>
                <wp:docPr id="85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6742" cy="163738"/>
                        </a:xfrm>
                        <a:custGeom>
                          <a:avLst/>
                          <a:gdLst>
                            <a:gd name="T0" fmla="*/ 5 w 47"/>
                            <a:gd name="T1" fmla="*/ 14 h 46"/>
                            <a:gd name="T2" fmla="*/ 0 w 47"/>
                            <a:gd name="T3" fmla="*/ 12 h 46"/>
                            <a:gd name="T4" fmla="*/ 5 w 47"/>
                            <a:gd name="T5" fmla="*/ 0 h 46"/>
                            <a:gd name="T6" fmla="*/ 8 w 47"/>
                            <a:gd name="T7" fmla="*/ 12 h 46"/>
                            <a:gd name="T8" fmla="*/ 13 w 47"/>
                            <a:gd name="T9" fmla="*/ 14 h 46"/>
                            <a:gd name="T10" fmla="*/ 8 w 47"/>
                            <a:gd name="T11" fmla="*/ 46 h 46"/>
                            <a:gd name="T12" fmla="*/ 39 w 47"/>
                            <a:gd name="T13" fmla="*/ 29 h 46"/>
                            <a:gd name="T14" fmla="*/ 47 w 47"/>
                            <a:gd name="T15" fmla="*/ 32 h 46"/>
                            <a:gd name="T16" fmla="*/ 39 w 47"/>
                            <a:gd name="T17" fmla="*/ 34 h 46"/>
                            <a:gd name="T18" fmla="*/ 34 w 47"/>
                            <a:gd name="T19" fmla="*/ 46 h 46"/>
                            <a:gd name="T20" fmla="*/ 30 w 47"/>
                            <a:gd name="T21" fmla="*/ 43 h 46"/>
                            <a:gd name="T22" fmla="*/ 36 w 47"/>
                            <a:gd name="T23" fmla="*/ 40 h 46"/>
                            <a:gd name="T24" fmla="*/ 12 w 47"/>
                            <a:gd name="T25" fmla="*/ 34 h 46"/>
                            <a:gd name="T26" fmla="*/ 36 w 47"/>
                            <a:gd name="T27" fmla="*/ 32 h 46"/>
                            <a:gd name="T28" fmla="*/ 39 w 47"/>
                            <a:gd name="T29" fmla="*/ 29 h 46"/>
                            <a:gd name="T30" fmla="*/ 15 w 47"/>
                            <a:gd name="T31" fmla="*/ 29 h 46"/>
                            <a:gd name="T32" fmla="*/ 28 w 47"/>
                            <a:gd name="T33" fmla="*/ 11 h 46"/>
                            <a:gd name="T34" fmla="*/ 13 w 47"/>
                            <a:gd name="T35" fmla="*/ 7 h 46"/>
                            <a:gd name="T36" fmla="*/ 28 w 47"/>
                            <a:gd name="T37" fmla="*/ 5 h 46"/>
                            <a:gd name="T38" fmla="*/ 31 w 47"/>
                            <a:gd name="T39" fmla="*/ 0 h 46"/>
                            <a:gd name="T40" fmla="*/ 38 w 47"/>
                            <a:gd name="T41" fmla="*/ 5 h 46"/>
                            <a:gd name="T42" fmla="*/ 41 w 47"/>
                            <a:gd name="T43" fmla="*/ 0 h 46"/>
                            <a:gd name="T44" fmla="*/ 46 w 47"/>
                            <a:gd name="T45" fmla="*/ 5 h 46"/>
                            <a:gd name="T46" fmla="*/ 31 w 47"/>
                            <a:gd name="T47" fmla="*/ 7 h 46"/>
                            <a:gd name="T48" fmla="*/ 44 w 47"/>
                            <a:gd name="T49" fmla="*/ 11 h 46"/>
                            <a:gd name="T50" fmla="*/ 41 w 47"/>
                            <a:gd name="T51" fmla="*/ 29 h 46"/>
                            <a:gd name="T52" fmla="*/ 31 w 47"/>
                            <a:gd name="T53" fmla="*/ 26 h 46"/>
                            <a:gd name="T54" fmla="*/ 28 w 47"/>
                            <a:gd name="T55" fmla="*/ 29 h 46"/>
                            <a:gd name="T56" fmla="*/ 18 w 47"/>
                            <a:gd name="T57" fmla="*/ 26 h 46"/>
                            <a:gd name="T58" fmla="*/ 18 w 47"/>
                            <a:gd name="T59" fmla="*/ 13 h 46"/>
                            <a:gd name="T60" fmla="*/ 28 w 47"/>
                            <a:gd name="T61" fmla="*/ 17 h 46"/>
                            <a:gd name="T62" fmla="*/ 18 w 47"/>
                            <a:gd name="T63" fmla="*/ 13 h 46"/>
                            <a:gd name="T64" fmla="*/ 18 w 47"/>
                            <a:gd name="T65" fmla="*/ 24 h 46"/>
                            <a:gd name="T66" fmla="*/ 28 w 47"/>
                            <a:gd name="T67" fmla="*/ 19 h 46"/>
                            <a:gd name="T68" fmla="*/ 21 w 47"/>
                            <a:gd name="T69" fmla="*/ 36 h 46"/>
                            <a:gd name="T70" fmla="*/ 21 w 47"/>
                            <a:gd name="T71" fmla="*/ 43 h 46"/>
                            <a:gd name="T72" fmla="*/ 21 w 47"/>
                            <a:gd name="T73" fmla="*/ 36 h 46"/>
                            <a:gd name="T74" fmla="*/ 31 w 47"/>
                            <a:gd name="T75" fmla="*/ 13 h 46"/>
                            <a:gd name="T76" fmla="*/ 41 w 47"/>
                            <a:gd name="T77" fmla="*/ 17 h 46"/>
                            <a:gd name="T78" fmla="*/ 31 w 47"/>
                            <a:gd name="T79" fmla="*/ 19 h 46"/>
                            <a:gd name="T80" fmla="*/ 41 w 47"/>
                            <a:gd name="T81" fmla="*/ 24 h 46"/>
                            <a:gd name="T82" fmla="*/ 31 w 47"/>
                            <a:gd name="T83" fmla="*/ 19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47" h="46">
                              <a:moveTo>
                                <a:pt x="5" y="46"/>
                              </a:move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0" y="12"/>
                                <a:pt x="0" y="12"/>
                                <a:pt x="0" y="12"/>
                              </a:cubicBezTo>
                              <a:cubicBezTo>
                                <a:pt x="5" y="12"/>
                                <a:pt x="5" y="12"/>
                                <a:pt x="5" y="12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8" y="12"/>
                                <a:pt x="8" y="12"/>
                                <a:pt x="8" y="12"/>
                              </a:cubicBezTo>
                              <a:cubicBezTo>
                                <a:pt x="13" y="12"/>
                                <a:pt x="13" y="12"/>
                                <a:pt x="13" y="12"/>
                              </a:cubicBezTo>
                              <a:cubicBezTo>
                                <a:pt x="13" y="14"/>
                                <a:pt x="13" y="14"/>
                                <a:pt x="13" y="14"/>
                              </a:cubicBezTo>
                              <a:cubicBezTo>
                                <a:pt x="8" y="14"/>
                                <a:pt x="8" y="14"/>
                                <a:pt x="8" y="14"/>
                              </a:cubicBezTo>
                              <a:cubicBezTo>
                                <a:pt x="8" y="46"/>
                                <a:pt x="8" y="46"/>
                                <a:pt x="8" y="46"/>
                              </a:cubicBezTo>
                              <a:lnTo>
                                <a:pt x="5" y="46"/>
                              </a:lnTo>
                              <a:close/>
                              <a:moveTo>
                                <a:pt x="39" y="29"/>
                              </a:moveTo>
                              <a:cubicBezTo>
                                <a:pt x="39" y="32"/>
                                <a:pt x="39" y="32"/>
                                <a:pt x="39" y="32"/>
                              </a:cubicBezTo>
                              <a:cubicBezTo>
                                <a:pt x="47" y="32"/>
                                <a:pt x="47" y="32"/>
                                <a:pt x="47" y="32"/>
                              </a:cubicBezTo>
                              <a:cubicBezTo>
                                <a:pt x="47" y="34"/>
                                <a:pt x="47" y="34"/>
                                <a:pt x="47" y="34"/>
                              </a:cubicBezTo>
                              <a:cubicBezTo>
                                <a:pt x="39" y="34"/>
                                <a:pt x="39" y="34"/>
                                <a:pt x="39" y="34"/>
                              </a:cubicBezTo>
                              <a:cubicBezTo>
                                <a:pt x="39" y="40"/>
                                <a:pt x="39" y="40"/>
                                <a:pt x="39" y="40"/>
                              </a:cubicBezTo>
                              <a:cubicBezTo>
                                <a:pt x="40" y="44"/>
                                <a:pt x="38" y="46"/>
                                <a:pt x="34" y="46"/>
                              </a:cubicBezTo>
                              <a:cubicBezTo>
                                <a:pt x="30" y="46"/>
                                <a:pt x="30" y="46"/>
                                <a:pt x="30" y="46"/>
                              </a:cubicBezTo>
                              <a:cubicBezTo>
                                <a:pt x="30" y="43"/>
                                <a:pt x="30" y="43"/>
                                <a:pt x="30" y="43"/>
                              </a:cubicBezTo>
                              <a:cubicBezTo>
                                <a:pt x="33" y="43"/>
                                <a:pt x="33" y="43"/>
                                <a:pt x="33" y="43"/>
                              </a:cubicBezTo>
                              <a:cubicBezTo>
                                <a:pt x="35" y="44"/>
                                <a:pt x="37" y="43"/>
                                <a:pt x="36" y="40"/>
                              </a:cubicBezTo>
                              <a:cubicBezTo>
                                <a:pt x="36" y="34"/>
                                <a:pt x="36" y="34"/>
                                <a:pt x="36" y="34"/>
                              </a:cubicBezTo>
                              <a:cubicBezTo>
                                <a:pt x="12" y="34"/>
                                <a:pt x="12" y="34"/>
                                <a:pt x="12" y="34"/>
                              </a:cubicBezTo>
                              <a:cubicBezTo>
                                <a:pt x="12" y="32"/>
                                <a:pt x="12" y="32"/>
                                <a:pt x="12" y="32"/>
                              </a:cubicBezTo>
                              <a:cubicBezTo>
                                <a:pt x="36" y="32"/>
                                <a:pt x="36" y="32"/>
                                <a:pt x="36" y="32"/>
                              </a:cubicBezTo>
                              <a:cubicBezTo>
                                <a:pt x="36" y="29"/>
                                <a:pt x="36" y="29"/>
                                <a:pt x="36" y="29"/>
                              </a:cubicBezTo>
                              <a:lnTo>
                                <a:pt x="39" y="29"/>
                              </a:lnTo>
                              <a:close/>
                              <a:moveTo>
                                <a:pt x="18" y="29"/>
                              </a:moveTo>
                              <a:cubicBezTo>
                                <a:pt x="15" y="29"/>
                                <a:pt x="15" y="29"/>
                                <a:pt x="15" y="29"/>
                              </a:cubicBezTo>
                              <a:cubicBezTo>
                                <a:pt x="15" y="11"/>
                                <a:pt x="15" y="11"/>
                                <a:pt x="15" y="11"/>
                              </a:cubicBezTo>
                              <a:cubicBezTo>
                                <a:pt x="28" y="11"/>
                                <a:pt x="28" y="11"/>
                                <a:pt x="28" y="11"/>
                              </a:cubicBezTo>
                              <a:cubicBezTo>
                                <a:pt x="28" y="7"/>
                                <a:pt x="28" y="7"/>
                                <a:pt x="28" y="7"/>
                              </a:cubicBezTo>
                              <a:cubicBezTo>
                                <a:pt x="13" y="7"/>
                                <a:pt x="13" y="7"/>
                                <a:pt x="13" y="7"/>
                              </a:cubicBezTo>
                              <a:cubicBezTo>
                                <a:pt x="13" y="5"/>
                                <a:pt x="13" y="5"/>
                                <a:pt x="13" y="5"/>
                              </a:cubicBezTo>
                              <a:cubicBezTo>
                                <a:pt x="28" y="5"/>
                                <a:pt x="28" y="5"/>
                                <a:pt x="28" y="5"/>
                              </a:cubicBez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5"/>
                                <a:pt x="31" y="5"/>
                                <a:pt x="31" y="5"/>
                              </a:cubicBezTo>
                              <a:cubicBezTo>
                                <a:pt x="38" y="5"/>
                                <a:pt x="38" y="5"/>
                                <a:pt x="38" y="5"/>
                              </a:cubicBezTo>
                              <a:cubicBezTo>
                                <a:pt x="38" y="0"/>
                                <a:pt x="38" y="0"/>
                                <a:pt x="38" y="0"/>
                              </a:cubicBezTo>
                              <a:cubicBezTo>
                                <a:pt x="41" y="0"/>
                                <a:pt x="41" y="0"/>
                                <a:pt x="41" y="0"/>
                              </a:cubicBezTo>
                              <a:cubicBezTo>
                                <a:pt x="41" y="5"/>
                                <a:pt x="41" y="5"/>
                                <a:pt x="41" y="5"/>
                              </a:cubicBezTo>
                              <a:cubicBezTo>
                                <a:pt x="46" y="5"/>
                                <a:pt x="46" y="5"/>
                                <a:pt x="46" y="5"/>
                              </a:cubicBezTo>
                              <a:cubicBezTo>
                                <a:pt x="46" y="7"/>
                                <a:pt x="46" y="7"/>
                                <a:pt x="46" y="7"/>
                              </a:cubicBezTo>
                              <a:cubicBezTo>
                                <a:pt x="31" y="7"/>
                                <a:pt x="31" y="7"/>
                                <a:pt x="31" y="7"/>
                              </a:cubicBezTo>
                              <a:cubicBezTo>
                                <a:pt x="31" y="11"/>
                                <a:pt x="31" y="11"/>
                                <a:pt x="31" y="11"/>
                              </a:cubicBezTo>
                              <a:cubicBezTo>
                                <a:pt x="44" y="11"/>
                                <a:pt x="44" y="11"/>
                                <a:pt x="44" y="11"/>
                              </a:cubicBezTo>
                              <a:cubicBezTo>
                                <a:pt x="44" y="29"/>
                                <a:pt x="44" y="29"/>
                                <a:pt x="44" y="29"/>
                              </a:cubicBezTo>
                              <a:cubicBezTo>
                                <a:pt x="41" y="29"/>
                                <a:pt x="41" y="29"/>
                                <a:pt x="41" y="29"/>
                              </a:cubicBezTo>
                              <a:cubicBezTo>
                                <a:pt x="41" y="26"/>
                                <a:pt x="41" y="26"/>
                                <a:pt x="41" y="26"/>
                              </a:cubicBezTo>
                              <a:cubicBezTo>
                                <a:pt x="31" y="26"/>
                                <a:pt x="31" y="26"/>
                                <a:pt x="31" y="26"/>
                              </a:cubicBezTo>
                              <a:cubicBezTo>
                                <a:pt x="31" y="29"/>
                                <a:pt x="31" y="29"/>
                                <a:pt x="31" y="29"/>
                              </a:cubicBezTo>
                              <a:cubicBezTo>
                                <a:pt x="28" y="29"/>
                                <a:pt x="28" y="29"/>
                                <a:pt x="28" y="29"/>
                              </a:cubicBezTo>
                              <a:cubicBezTo>
                                <a:pt x="28" y="26"/>
                                <a:pt x="28" y="26"/>
                                <a:pt x="28" y="26"/>
                              </a:cubicBezTo>
                              <a:cubicBezTo>
                                <a:pt x="18" y="26"/>
                                <a:pt x="18" y="26"/>
                                <a:pt x="18" y="26"/>
                              </a:cubicBezTo>
                              <a:lnTo>
                                <a:pt x="18" y="29"/>
                              </a:lnTo>
                              <a:close/>
                              <a:moveTo>
                                <a:pt x="18" y="13"/>
                              </a:moveTo>
                              <a:cubicBezTo>
                                <a:pt x="18" y="17"/>
                                <a:pt x="18" y="17"/>
                                <a:pt x="18" y="17"/>
                              </a:cubicBezTo>
                              <a:cubicBezTo>
                                <a:pt x="28" y="17"/>
                                <a:pt x="28" y="17"/>
                                <a:pt x="28" y="17"/>
                              </a:cubicBezTo>
                              <a:cubicBezTo>
                                <a:pt x="28" y="13"/>
                                <a:pt x="28" y="13"/>
                                <a:pt x="28" y="13"/>
                              </a:cubicBezTo>
                              <a:lnTo>
                                <a:pt x="18" y="13"/>
                              </a:lnTo>
                              <a:close/>
                              <a:moveTo>
                                <a:pt x="18" y="19"/>
                              </a:moveTo>
                              <a:cubicBezTo>
                                <a:pt x="18" y="24"/>
                                <a:pt x="18" y="24"/>
                                <a:pt x="18" y="24"/>
                              </a:cubicBezTo>
                              <a:cubicBezTo>
                                <a:pt x="28" y="24"/>
                                <a:pt x="28" y="24"/>
                                <a:pt x="28" y="24"/>
                              </a:cubicBezTo>
                              <a:cubicBezTo>
                                <a:pt x="28" y="19"/>
                                <a:pt x="28" y="19"/>
                                <a:pt x="28" y="19"/>
                              </a:cubicBezTo>
                              <a:lnTo>
                                <a:pt x="18" y="19"/>
                              </a:lnTo>
                              <a:close/>
                              <a:moveTo>
                                <a:pt x="21" y="36"/>
                              </a:moveTo>
                              <a:cubicBezTo>
                                <a:pt x="22" y="39"/>
                                <a:pt x="23" y="41"/>
                                <a:pt x="24" y="43"/>
                              </a:cubicBezTo>
                              <a:cubicBezTo>
                                <a:pt x="21" y="43"/>
                                <a:pt x="21" y="43"/>
                                <a:pt x="21" y="43"/>
                              </a:cubicBezTo>
                              <a:cubicBezTo>
                                <a:pt x="21" y="41"/>
                                <a:pt x="20" y="39"/>
                                <a:pt x="18" y="36"/>
                              </a:cubicBezTo>
                              <a:lnTo>
                                <a:pt x="21" y="36"/>
                              </a:lnTo>
                              <a:close/>
                              <a:moveTo>
                                <a:pt x="41" y="13"/>
                              </a:moveTo>
                              <a:cubicBezTo>
                                <a:pt x="31" y="13"/>
                                <a:pt x="31" y="13"/>
                                <a:pt x="31" y="13"/>
                              </a:cubicBezTo>
                              <a:cubicBezTo>
                                <a:pt x="31" y="17"/>
                                <a:pt x="31" y="17"/>
                                <a:pt x="31" y="17"/>
                              </a:cubicBezTo>
                              <a:cubicBezTo>
                                <a:pt x="41" y="17"/>
                                <a:pt x="41" y="17"/>
                                <a:pt x="41" y="17"/>
                              </a:cubicBezTo>
                              <a:lnTo>
                                <a:pt x="41" y="13"/>
                              </a:lnTo>
                              <a:close/>
                              <a:moveTo>
                                <a:pt x="31" y="19"/>
                              </a:moveTo>
                              <a:cubicBezTo>
                                <a:pt x="31" y="24"/>
                                <a:pt x="31" y="24"/>
                                <a:pt x="31" y="24"/>
                              </a:cubicBezTo>
                              <a:cubicBezTo>
                                <a:pt x="41" y="24"/>
                                <a:pt x="41" y="24"/>
                                <a:pt x="41" y="24"/>
                              </a:cubicBezTo>
                              <a:cubicBezTo>
                                <a:pt x="41" y="19"/>
                                <a:pt x="41" y="19"/>
                                <a:pt x="41" y="19"/>
                              </a:cubicBezTo>
                              <a:lnTo>
                                <a:pt x="31" y="1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3" o:spid="_x0000_s1026" o:spt="100" style="position:absolute;left:0pt;margin-left:102.3pt;margin-top:612.95pt;height:12.9pt;width:13.15pt;z-index:251743232;mso-width-relative:page;mso-height-relative:page;" fillcolor="#2A3D52 [3204]" filled="t" stroked="f" coordsize="47,46" o:gfxdata="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" path="m5,46c5,14,5,14,5,14c0,14,0,14,0,14c0,12,0,12,0,12c5,12,5,12,5,12c5,0,5,0,5,0c8,0,8,0,8,0c8,12,8,12,8,12c13,12,13,12,13,12c13,14,13,14,13,14c8,14,8,14,8,14c8,46,8,46,8,46l5,46xm39,29c39,32,39,32,39,32c47,32,47,32,47,32c47,34,47,34,47,34c39,34,39,34,39,34c39,40,39,40,39,40c40,44,38,46,34,46c30,46,30,46,30,46c30,43,30,43,30,43c33,43,33,43,33,43c35,44,37,43,36,40c36,34,36,34,36,34c12,34,12,34,12,34c12,32,12,32,12,32c36,32,36,32,36,32c36,29,36,29,36,29l39,29xm18,29c15,29,15,29,15,29c15,11,15,11,15,11c28,11,28,11,28,11c28,7,28,7,28,7c13,7,13,7,13,7c13,5,13,5,13,5c28,5,28,5,28,5c28,0,28,0,28,0c31,0,31,0,31,0c31,5,31,5,31,5c38,5,38,5,38,5c38,0,38,0,38,0c41,0,41,0,41,0c41,5,41,5,41,5c46,5,46,5,46,5c46,7,46,7,46,7c31,7,31,7,31,7c31,11,31,11,31,11c44,11,44,11,44,11c44,29,44,29,44,29c41,29,41,29,41,29c41,26,41,26,41,26c31,26,31,26,31,26c31,29,31,29,31,29c28,29,28,29,28,29c28,26,28,26,28,26c18,26,18,26,18,26l18,29xm18,13c18,17,18,17,18,17c28,17,28,17,28,17c28,13,28,13,28,13l18,13xm18,19c18,24,18,24,18,24c28,24,28,24,28,24c28,19,28,19,28,19l18,19xm21,36c22,39,23,41,24,43c21,43,21,43,21,43c21,41,20,39,18,36l21,36xm41,13c31,13,31,13,31,13c31,17,31,17,31,17c41,17,41,17,41,17l41,13xm31,19c31,24,31,24,31,24c41,24,41,24,41,24c41,19,41,19,41,19l31,19xe">
                <v:path o:connectlocs="17738,49833;0,42714;17738,0;28381,42714;46120,49833;28381,163738;138360,103226;166742,113904;138360,121023;120621,163738;106431,153059;127717,142380;42572,121023;127717,113904;138360,103226;53215,103226;99335,39154;46120,24916;99335,17797;109978,0;134812,17797;145455,0;163194,17797;109978,24916;156098,39154;145455,103226;109978,92547;99335,103226;63858,92547;63858,46273;99335,60511;63858,46273;63858,85428;99335,67630;74501,128142;74501,153059;74501,128142;109978,46273;145455,60511;109978,67630;145455,85428;109978,67630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1856105</wp:posOffset>
                </wp:positionH>
                <wp:positionV relativeFrom="paragraph">
                  <wp:posOffset>7784465</wp:posOffset>
                </wp:positionV>
                <wp:extent cx="171450" cy="167005"/>
                <wp:effectExtent l="0" t="0" r="635" b="5080"/>
                <wp:wrapNone/>
                <wp:docPr id="86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1248" cy="166743"/>
                        </a:xfrm>
                        <a:custGeom>
                          <a:avLst/>
                          <a:gdLst>
                            <a:gd name="T0" fmla="*/ 12 w 48"/>
                            <a:gd name="T1" fmla="*/ 41 h 47"/>
                            <a:gd name="T2" fmla="*/ 6 w 48"/>
                            <a:gd name="T3" fmla="*/ 30 h 47"/>
                            <a:gd name="T4" fmla="*/ 0 w 48"/>
                            <a:gd name="T5" fmla="*/ 44 h 47"/>
                            <a:gd name="T6" fmla="*/ 3 w 48"/>
                            <a:gd name="T7" fmla="*/ 3 h 47"/>
                            <a:gd name="T8" fmla="*/ 15 w 48"/>
                            <a:gd name="T9" fmla="*/ 41 h 47"/>
                            <a:gd name="T10" fmla="*/ 9 w 48"/>
                            <a:gd name="T11" fmla="*/ 46 h 47"/>
                            <a:gd name="T12" fmla="*/ 10 w 48"/>
                            <a:gd name="T13" fmla="*/ 44 h 47"/>
                            <a:gd name="T14" fmla="*/ 6 w 48"/>
                            <a:gd name="T15" fmla="*/ 5 h 47"/>
                            <a:gd name="T16" fmla="*/ 12 w 48"/>
                            <a:gd name="T17" fmla="*/ 15 h 47"/>
                            <a:gd name="T18" fmla="*/ 6 w 48"/>
                            <a:gd name="T19" fmla="*/ 17 h 47"/>
                            <a:gd name="T20" fmla="*/ 12 w 48"/>
                            <a:gd name="T21" fmla="*/ 28 h 47"/>
                            <a:gd name="T22" fmla="*/ 6 w 48"/>
                            <a:gd name="T23" fmla="*/ 17 h 47"/>
                            <a:gd name="T24" fmla="*/ 44 w 48"/>
                            <a:gd name="T25" fmla="*/ 41 h 47"/>
                            <a:gd name="T26" fmla="*/ 35 w 48"/>
                            <a:gd name="T27" fmla="*/ 46 h 47"/>
                            <a:gd name="T28" fmla="*/ 38 w 48"/>
                            <a:gd name="T29" fmla="*/ 44 h 47"/>
                            <a:gd name="T30" fmla="*/ 41 w 48"/>
                            <a:gd name="T31" fmla="*/ 33 h 47"/>
                            <a:gd name="T32" fmla="*/ 22 w 48"/>
                            <a:gd name="T33" fmla="*/ 30 h 47"/>
                            <a:gd name="T34" fmla="*/ 25 w 48"/>
                            <a:gd name="T35" fmla="*/ 27 h 47"/>
                            <a:gd name="T36" fmla="*/ 28 w 48"/>
                            <a:gd name="T37" fmla="*/ 32 h 47"/>
                            <a:gd name="T38" fmla="*/ 36 w 48"/>
                            <a:gd name="T39" fmla="*/ 25 h 47"/>
                            <a:gd name="T40" fmla="*/ 17 w 48"/>
                            <a:gd name="T41" fmla="*/ 28 h 47"/>
                            <a:gd name="T42" fmla="*/ 27 w 48"/>
                            <a:gd name="T43" fmla="*/ 17 h 47"/>
                            <a:gd name="T44" fmla="*/ 18 w 48"/>
                            <a:gd name="T45" fmla="*/ 15 h 47"/>
                            <a:gd name="T46" fmla="*/ 29 w 48"/>
                            <a:gd name="T47" fmla="*/ 10 h 47"/>
                            <a:gd name="T48" fmla="*/ 19 w 48"/>
                            <a:gd name="T49" fmla="*/ 8 h 47"/>
                            <a:gd name="T50" fmla="*/ 21 w 48"/>
                            <a:gd name="T51" fmla="*/ 2 h 47"/>
                            <a:gd name="T52" fmla="*/ 25 w 48"/>
                            <a:gd name="T53" fmla="*/ 8 h 47"/>
                            <a:gd name="T54" fmla="*/ 30 w 48"/>
                            <a:gd name="T55" fmla="*/ 2 h 47"/>
                            <a:gd name="T56" fmla="*/ 33 w 48"/>
                            <a:gd name="T57" fmla="*/ 0 h 47"/>
                            <a:gd name="T58" fmla="*/ 33 w 48"/>
                            <a:gd name="T59" fmla="*/ 8 h 47"/>
                            <a:gd name="T60" fmla="*/ 40 w 48"/>
                            <a:gd name="T61" fmla="*/ 2 h 47"/>
                            <a:gd name="T62" fmla="*/ 41 w 48"/>
                            <a:gd name="T63" fmla="*/ 8 h 47"/>
                            <a:gd name="T64" fmla="*/ 45 w 48"/>
                            <a:gd name="T65" fmla="*/ 10 h 47"/>
                            <a:gd name="T66" fmla="*/ 31 w 48"/>
                            <a:gd name="T67" fmla="*/ 15 h 47"/>
                            <a:gd name="T68" fmla="*/ 47 w 48"/>
                            <a:gd name="T69" fmla="*/ 17 h 47"/>
                            <a:gd name="T70" fmla="*/ 48 w 48"/>
                            <a:gd name="T71" fmla="*/ 26 h 47"/>
                            <a:gd name="T72" fmla="*/ 39 w 48"/>
                            <a:gd name="T73" fmla="*/ 23 h 47"/>
                            <a:gd name="T74" fmla="*/ 44 w 48"/>
                            <a:gd name="T75" fmla="*/ 32 h 47"/>
                            <a:gd name="T76" fmla="*/ 38 w 48"/>
                            <a:gd name="T77" fmla="*/ 39 h 47"/>
                            <a:gd name="T78" fmla="*/ 18 w 48"/>
                            <a:gd name="T79" fmla="*/ 37 h 47"/>
                            <a:gd name="T80" fmla="*/ 30 w 48"/>
                            <a:gd name="T81" fmla="*/ 17 h 47"/>
                            <a:gd name="T82" fmla="*/ 39 w 48"/>
                            <a:gd name="T83" fmla="*/ 23 h 47"/>
                            <a:gd name="T84" fmla="*/ 30 w 48"/>
                            <a:gd name="T85" fmla="*/ 1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8" h="47">
                              <a:moveTo>
                                <a:pt x="10" y="44"/>
                              </a:moveTo>
                              <a:cubicBezTo>
                                <a:pt x="12" y="44"/>
                                <a:pt x="13" y="43"/>
                                <a:pt x="12" y="41"/>
                              </a:cubicBezTo>
                              <a:cubicBezTo>
                                <a:pt x="12" y="30"/>
                                <a:pt x="12" y="30"/>
                                <a:pt x="12" y="30"/>
                              </a:cubicBezTo>
                              <a:cubicBezTo>
                                <a:pt x="6" y="30"/>
                                <a:pt x="6" y="30"/>
                                <a:pt x="6" y="30"/>
                              </a:cubicBezTo>
                              <a:cubicBezTo>
                                <a:pt x="6" y="37"/>
                                <a:pt x="5" y="43"/>
                                <a:pt x="0" y="47"/>
                              </a:cubicBezTo>
                              <a:cubicBezTo>
                                <a:pt x="0" y="44"/>
                                <a:pt x="0" y="44"/>
                                <a:pt x="0" y="44"/>
                              </a:cubicBezTo>
                              <a:cubicBezTo>
                                <a:pt x="3" y="41"/>
                                <a:pt x="4" y="37"/>
                                <a:pt x="3" y="30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15" y="3"/>
                                <a:pt x="15" y="3"/>
                                <a:pt x="15" y="3"/>
                              </a:cubicBezTo>
                              <a:cubicBezTo>
                                <a:pt x="15" y="41"/>
                                <a:pt x="15" y="41"/>
                                <a:pt x="15" y="41"/>
                              </a:cubicBezTo>
                              <a:cubicBezTo>
                                <a:pt x="15" y="44"/>
                                <a:pt x="14" y="46"/>
                                <a:pt x="11" y="46"/>
                              </a:cubicBezTo>
                              <a:cubicBezTo>
                                <a:pt x="9" y="46"/>
                                <a:pt x="9" y="46"/>
                                <a:pt x="9" y="46"/>
                              </a:cubicBezTo>
                              <a:cubicBezTo>
                                <a:pt x="9" y="44"/>
                                <a:pt x="9" y="44"/>
                                <a:pt x="9" y="44"/>
                              </a:cubicBezTo>
                              <a:lnTo>
                                <a:pt x="10" y="44"/>
                              </a:lnTo>
                              <a:close/>
                              <a:moveTo>
                                <a:pt x="12" y="5"/>
                              </a:moveTo>
                              <a:cubicBezTo>
                                <a:pt x="6" y="5"/>
                                <a:pt x="6" y="5"/>
                                <a:pt x="6" y="5"/>
                              </a:cubicBezTo>
                              <a:cubicBezTo>
                                <a:pt x="6" y="15"/>
                                <a:pt x="6" y="15"/>
                                <a:pt x="6" y="15"/>
                              </a:cubicBezTo>
                              <a:cubicBezTo>
                                <a:pt x="12" y="15"/>
                                <a:pt x="12" y="15"/>
                                <a:pt x="12" y="15"/>
                              </a:cubicBezTo>
                              <a:lnTo>
                                <a:pt x="12" y="5"/>
                              </a:lnTo>
                              <a:close/>
                              <a:moveTo>
                                <a:pt x="6" y="17"/>
                              </a:moveTo>
                              <a:cubicBezTo>
                                <a:pt x="6" y="28"/>
                                <a:pt x="6" y="28"/>
                                <a:pt x="6" y="28"/>
                              </a:cubicBezTo>
                              <a:cubicBezTo>
                                <a:pt x="12" y="28"/>
                                <a:pt x="12" y="28"/>
                                <a:pt x="12" y="28"/>
                              </a:cubicBezTo>
                              <a:cubicBezTo>
                                <a:pt x="12" y="17"/>
                                <a:pt x="12" y="17"/>
                                <a:pt x="12" y="17"/>
                              </a:cubicBezTo>
                              <a:lnTo>
                                <a:pt x="6" y="17"/>
                              </a:lnTo>
                              <a:close/>
                              <a:moveTo>
                                <a:pt x="44" y="32"/>
                              </a:moveTo>
                              <a:cubicBezTo>
                                <a:pt x="44" y="41"/>
                                <a:pt x="44" y="41"/>
                                <a:pt x="44" y="41"/>
                              </a:cubicBezTo>
                              <a:cubicBezTo>
                                <a:pt x="44" y="44"/>
                                <a:pt x="42" y="46"/>
                                <a:pt x="39" y="46"/>
                              </a:cubicBezTo>
                              <a:cubicBezTo>
                                <a:pt x="35" y="46"/>
                                <a:pt x="35" y="46"/>
                                <a:pt x="35" y="46"/>
                              </a:cubicBezTo>
                              <a:cubicBezTo>
                                <a:pt x="35" y="44"/>
                                <a:pt x="35" y="44"/>
                                <a:pt x="35" y="44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40" y="44"/>
                                <a:pt x="41" y="43"/>
                                <a:pt x="41" y="41"/>
                              </a:cubicBezTo>
                              <a:cubicBezTo>
                                <a:pt x="41" y="33"/>
                                <a:pt x="41" y="33"/>
                                <a:pt x="41" y="33"/>
                              </a:cubicBezTo>
                              <a:cubicBezTo>
                                <a:pt x="27" y="33"/>
                                <a:pt x="27" y="33"/>
                                <a:pt x="27" y="33"/>
                              </a:cubicBezTo>
                              <a:cubicBezTo>
                                <a:pt x="24" y="34"/>
                                <a:pt x="22" y="32"/>
                                <a:pt x="22" y="30"/>
                              </a:cubicBezTo>
                              <a:cubicBezTo>
                                <a:pt x="22" y="27"/>
                                <a:pt x="22" y="27"/>
                                <a:pt x="22" y="27"/>
                              </a:cubicBezTo>
                              <a:cubicBezTo>
                                <a:pt x="25" y="27"/>
                                <a:pt x="25" y="27"/>
                                <a:pt x="25" y="27"/>
                              </a:cubicBezTo>
                              <a:cubicBezTo>
                                <a:pt x="25" y="29"/>
                                <a:pt x="25" y="29"/>
                                <a:pt x="25" y="29"/>
                              </a:cubicBezTo>
                              <a:cubicBezTo>
                                <a:pt x="25" y="31"/>
                                <a:pt x="26" y="32"/>
                                <a:pt x="28" y="32"/>
                              </a:cubicBezTo>
                              <a:cubicBezTo>
                                <a:pt x="36" y="32"/>
                                <a:pt x="36" y="32"/>
                                <a:pt x="36" y="32"/>
                              </a:cubicBezTo>
                              <a:cubicBezTo>
                                <a:pt x="36" y="25"/>
                                <a:pt x="36" y="25"/>
                                <a:pt x="36" y="25"/>
                              </a:cubicBezTo>
                              <a:cubicBezTo>
                                <a:pt x="22" y="25"/>
                                <a:pt x="22" y="25"/>
                                <a:pt x="22" y="25"/>
                              </a:cubicBezTo>
                              <a:cubicBezTo>
                                <a:pt x="21" y="26"/>
                                <a:pt x="19" y="27"/>
                                <a:pt x="17" y="28"/>
                              </a:cubicBezTo>
                              <a:cubicBezTo>
                                <a:pt x="17" y="26"/>
                                <a:pt x="17" y="26"/>
                                <a:pt x="17" y="26"/>
                              </a:cubicBezTo>
                              <a:cubicBezTo>
                                <a:pt x="22" y="23"/>
                                <a:pt x="25" y="20"/>
                                <a:pt x="27" y="17"/>
                              </a:cubicBezTo>
                              <a:cubicBezTo>
                                <a:pt x="18" y="17"/>
                                <a:pt x="18" y="17"/>
                                <a:pt x="18" y="17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28" y="15"/>
                                <a:pt x="28" y="15"/>
                                <a:pt x="28" y="15"/>
                              </a:cubicBezTo>
                              <a:cubicBezTo>
                                <a:pt x="28" y="14"/>
                                <a:pt x="29" y="12"/>
                                <a:pt x="29" y="10"/>
                              </a:cubicBezTo>
                              <a:cubicBezTo>
                                <a:pt x="19" y="10"/>
                                <a:pt x="19" y="10"/>
                                <a:pt x="19" y="10"/>
                              </a:cubicBezTo>
                              <a:cubicBezTo>
                                <a:pt x="19" y="8"/>
                                <a:pt x="19" y="8"/>
                                <a:pt x="19" y="8"/>
                              </a:cubicBezTo>
                              <a:cubicBezTo>
                                <a:pt x="23" y="8"/>
                                <a:pt x="23" y="8"/>
                                <a:pt x="23" y="8"/>
                              </a:cubicBezTo>
                              <a:cubicBezTo>
                                <a:pt x="22" y="6"/>
                                <a:pt x="21" y="4"/>
                                <a:pt x="21" y="2"/>
                              </a:cubicBezTo>
                              <a:cubicBezTo>
                                <a:pt x="24" y="2"/>
                                <a:pt x="24" y="2"/>
                                <a:pt x="24" y="2"/>
                              </a:cubicBezTo>
                              <a:cubicBezTo>
                                <a:pt x="24" y="4"/>
                                <a:pt x="24" y="6"/>
                                <a:pt x="25" y="8"/>
                              </a:cubicBezTo>
                              <a:cubicBezTo>
                                <a:pt x="30" y="8"/>
                                <a:pt x="30" y="8"/>
                                <a:pt x="30" y="8"/>
                              </a:cubicBezTo>
                              <a:cubicBezTo>
                                <a:pt x="30" y="6"/>
                                <a:pt x="30" y="4"/>
                                <a:pt x="30" y="2"/>
                              </a:cubicBezTo>
                              <a:cubicBezTo>
                                <a:pt x="30" y="0"/>
                                <a:pt x="30" y="0"/>
                                <a:pt x="30" y="0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cubicBezTo>
                                <a:pt x="33" y="2"/>
                                <a:pt x="33" y="2"/>
                                <a:pt x="33" y="2"/>
                              </a:cubicBezTo>
                              <a:cubicBezTo>
                                <a:pt x="33" y="4"/>
                                <a:pt x="33" y="6"/>
                                <a:pt x="33" y="8"/>
                              </a:cubicBezTo>
                              <a:cubicBezTo>
                                <a:pt x="38" y="8"/>
                                <a:pt x="38" y="8"/>
                                <a:pt x="38" y="8"/>
                              </a:cubicBezTo>
                              <a:cubicBezTo>
                                <a:pt x="39" y="6"/>
                                <a:pt x="40" y="4"/>
                                <a:pt x="40" y="2"/>
                              </a:cubicBezTo>
                              <a:cubicBezTo>
                                <a:pt x="43" y="2"/>
                                <a:pt x="43" y="2"/>
                                <a:pt x="43" y="2"/>
                              </a:cubicBezTo>
                              <a:cubicBezTo>
                                <a:pt x="42" y="4"/>
                                <a:pt x="42" y="6"/>
                                <a:pt x="41" y="8"/>
                              </a:cubicBezTo>
                              <a:cubicBezTo>
                                <a:pt x="45" y="8"/>
                                <a:pt x="45" y="8"/>
                                <a:pt x="45" y="8"/>
                              </a:cubicBezTo>
                              <a:cubicBezTo>
                                <a:pt x="45" y="10"/>
                                <a:pt x="45" y="10"/>
                                <a:pt x="45" y="10"/>
                              </a:cubicBezTo>
                              <a:cubicBezTo>
                                <a:pt x="32" y="10"/>
                                <a:pt x="32" y="10"/>
                                <a:pt x="32" y="10"/>
                              </a:cubicBezTo>
                              <a:cubicBezTo>
                                <a:pt x="32" y="12"/>
                                <a:pt x="31" y="14"/>
                                <a:pt x="31" y="15"/>
                              </a:cubicBezTo>
                              <a:cubicBezTo>
                                <a:pt x="47" y="15"/>
                                <a:pt x="47" y="15"/>
                                <a:pt x="47" y="15"/>
                              </a:cubicBezTo>
                              <a:cubicBezTo>
                                <a:pt x="47" y="17"/>
                                <a:pt x="47" y="17"/>
                                <a:pt x="47" y="17"/>
                              </a:cubicBezTo>
                              <a:cubicBezTo>
                                <a:pt x="38" y="17"/>
                                <a:pt x="38" y="17"/>
                                <a:pt x="38" y="17"/>
                              </a:cubicBezTo>
                              <a:cubicBezTo>
                                <a:pt x="40" y="21"/>
                                <a:pt x="43" y="24"/>
                                <a:pt x="48" y="26"/>
                              </a:cubicBezTo>
                              <a:cubicBezTo>
                                <a:pt x="48" y="28"/>
                                <a:pt x="48" y="28"/>
                                <a:pt x="48" y="28"/>
                              </a:cubicBezTo>
                              <a:cubicBezTo>
                                <a:pt x="44" y="27"/>
                                <a:pt x="41" y="25"/>
                                <a:pt x="39" y="23"/>
                              </a:cubicBezTo>
                              <a:cubicBezTo>
                                <a:pt x="39" y="32"/>
                                <a:pt x="39" y="32"/>
                                <a:pt x="39" y="32"/>
                              </a:cubicBezTo>
                              <a:lnTo>
                                <a:pt x="44" y="32"/>
                              </a:lnTo>
                              <a:close/>
                              <a:moveTo>
                                <a:pt x="38" y="37"/>
                              </a:moveTo>
                              <a:cubicBezTo>
                                <a:pt x="38" y="39"/>
                                <a:pt x="38" y="39"/>
                                <a:pt x="38" y="39"/>
                              </a:cubicBezTo>
                              <a:cubicBezTo>
                                <a:pt x="18" y="39"/>
                                <a:pt x="18" y="39"/>
                                <a:pt x="18" y="39"/>
                              </a:cubicBezTo>
                              <a:cubicBezTo>
                                <a:pt x="18" y="37"/>
                                <a:pt x="18" y="37"/>
                                <a:pt x="18" y="37"/>
                              </a:cubicBezTo>
                              <a:lnTo>
                                <a:pt x="38" y="37"/>
                              </a:lnTo>
                              <a:close/>
                              <a:moveTo>
                                <a:pt x="30" y="17"/>
                              </a:moveTo>
                              <a:cubicBezTo>
                                <a:pt x="28" y="19"/>
                                <a:pt x="27" y="21"/>
                                <a:pt x="25" y="23"/>
                              </a:cubicBezTo>
                              <a:cubicBezTo>
                                <a:pt x="39" y="23"/>
                                <a:pt x="39" y="23"/>
                                <a:pt x="39" y="23"/>
                              </a:cubicBezTo>
                              <a:cubicBezTo>
                                <a:pt x="37" y="22"/>
                                <a:pt x="36" y="20"/>
                                <a:pt x="35" y="17"/>
                              </a:cubicBezTo>
                              <a:lnTo>
                                <a:pt x="30" y="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4" o:spid="_x0000_s1026" o:spt="100" style="position:absolute;left:0pt;margin-left:146.15pt;margin-top:612.95pt;height:13.15pt;width:13.5pt;z-index:251744256;mso-width-relative:page;mso-height-relative:page;" fillcolor="#2A3D52 [3204]" filled="t" stroked="f" coordsize="48,47" o:gfxdata="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" path="m10,44c12,44,13,43,12,41c12,30,12,30,12,30c6,30,6,30,6,30c6,37,5,43,0,47c0,44,0,44,0,44c3,41,4,37,3,30c3,3,3,3,3,3c15,3,15,3,15,3c15,41,15,41,15,41c15,44,14,46,11,46c9,46,9,46,9,46c9,44,9,44,9,44l10,44xm12,5c6,5,6,5,6,5c6,15,6,15,6,15c12,15,12,15,12,15l12,5xm6,17c6,28,6,28,6,28c12,28,12,28,12,28c12,17,12,17,12,17l6,17xm44,32c44,41,44,41,44,41c44,44,42,46,39,46c35,46,35,46,35,46c35,44,35,44,35,44c38,44,38,44,38,44c40,44,41,43,41,41c41,33,41,33,41,33c27,33,27,33,27,33c24,34,22,32,22,30c22,27,22,27,22,27c25,27,25,27,25,27c25,29,25,29,25,29c25,31,26,32,28,32c36,32,36,32,36,32c36,25,36,25,36,25c22,25,22,25,22,25c21,26,19,27,17,28c17,26,17,26,17,26c22,23,25,20,27,17c18,17,18,17,18,17c18,15,18,15,18,15c28,15,28,15,28,15c28,14,29,12,29,10c19,10,19,10,19,10c19,8,19,8,19,8c23,8,23,8,23,8c22,6,21,4,21,2c24,2,24,2,24,2c24,4,24,6,25,8c30,8,30,8,30,8c30,6,30,4,30,2c30,0,30,0,30,0c33,0,33,0,33,0c33,2,33,2,33,2c33,4,33,6,33,8c38,8,38,8,38,8c39,6,40,4,40,2c43,2,43,2,43,2c42,4,42,6,41,8c45,8,45,8,45,8c45,10,45,10,45,10c32,10,32,10,32,10c32,12,31,14,31,15c47,15,47,15,47,15c47,17,47,17,47,17c38,17,38,17,38,17c40,21,43,24,48,26c48,28,48,28,48,28c44,27,41,25,39,23c39,32,39,32,39,32l44,32xm38,37c38,39,38,39,38,39c18,39,18,39,18,39c18,37,18,37,18,37l38,37xm30,17c28,19,27,21,25,23c39,23,39,23,39,23c37,22,36,20,35,17l30,17xe">
                <v:path o:connectlocs="42812,145456;21406,106431;0,156099;10703,10643;53515,145456;32109,163195;35676,156099;21406,17738;42812,53215;21406,60311;42812,99336;21406,60311;156977,145456;124868,163195;135571,156099;146274,117074;78488,106431;89191,95788;99894,113527;128436,88693;60650,99336;96327,60311;64218,53215;103462,35477;67785,28381;74921,7095;89191,28381;107030,7095;117733,0;117733,28381;142706,7095;146274,28381;160545,35477;110597,53215;167680,60311;171248,92240;139139,81597;156977,113527;135571,138361;64218,131265;107030,60311;139139,81597;107030,60311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2040890</wp:posOffset>
                </wp:positionH>
                <wp:positionV relativeFrom="paragraph">
                  <wp:posOffset>7784465</wp:posOffset>
                </wp:positionV>
                <wp:extent cx="167005" cy="163830"/>
                <wp:effectExtent l="0" t="0" r="5080" b="8255"/>
                <wp:wrapNone/>
                <wp:docPr id="87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6742" cy="163738"/>
                        </a:xfrm>
                        <a:custGeom>
                          <a:avLst/>
                          <a:gdLst>
                            <a:gd name="T0" fmla="*/ 8 w 47"/>
                            <a:gd name="T1" fmla="*/ 40 h 46"/>
                            <a:gd name="T2" fmla="*/ 16 w 47"/>
                            <a:gd name="T3" fmla="*/ 37 h 46"/>
                            <a:gd name="T4" fmla="*/ 16 w 47"/>
                            <a:gd name="T5" fmla="*/ 39 h 46"/>
                            <a:gd name="T6" fmla="*/ 5 w 47"/>
                            <a:gd name="T7" fmla="*/ 44 h 46"/>
                            <a:gd name="T8" fmla="*/ 5 w 47"/>
                            <a:gd name="T9" fmla="*/ 17 h 46"/>
                            <a:gd name="T10" fmla="*/ 0 w 47"/>
                            <a:gd name="T11" fmla="*/ 17 h 46"/>
                            <a:gd name="T12" fmla="*/ 0 w 47"/>
                            <a:gd name="T13" fmla="*/ 15 h 46"/>
                            <a:gd name="T14" fmla="*/ 8 w 47"/>
                            <a:gd name="T15" fmla="*/ 15 h 46"/>
                            <a:gd name="T16" fmla="*/ 8 w 47"/>
                            <a:gd name="T17" fmla="*/ 40 h 46"/>
                            <a:gd name="T18" fmla="*/ 6 w 47"/>
                            <a:gd name="T19" fmla="*/ 0 h 46"/>
                            <a:gd name="T20" fmla="*/ 10 w 47"/>
                            <a:gd name="T21" fmla="*/ 11 h 46"/>
                            <a:gd name="T22" fmla="*/ 7 w 47"/>
                            <a:gd name="T23" fmla="*/ 11 h 46"/>
                            <a:gd name="T24" fmla="*/ 3 w 47"/>
                            <a:gd name="T25" fmla="*/ 0 h 46"/>
                            <a:gd name="T26" fmla="*/ 6 w 47"/>
                            <a:gd name="T27" fmla="*/ 0 h 46"/>
                            <a:gd name="T28" fmla="*/ 12 w 47"/>
                            <a:gd name="T29" fmla="*/ 5 h 46"/>
                            <a:gd name="T30" fmla="*/ 12 w 47"/>
                            <a:gd name="T31" fmla="*/ 3 h 46"/>
                            <a:gd name="T32" fmla="*/ 38 w 47"/>
                            <a:gd name="T33" fmla="*/ 3 h 46"/>
                            <a:gd name="T34" fmla="*/ 38 w 47"/>
                            <a:gd name="T35" fmla="*/ 19 h 46"/>
                            <a:gd name="T36" fmla="*/ 38 w 47"/>
                            <a:gd name="T37" fmla="*/ 30 h 46"/>
                            <a:gd name="T38" fmla="*/ 43 w 47"/>
                            <a:gd name="T39" fmla="*/ 43 h 46"/>
                            <a:gd name="T40" fmla="*/ 45 w 47"/>
                            <a:gd name="T41" fmla="*/ 38 h 46"/>
                            <a:gd name="T42" fmla="*/ 47 w 47"/>
                            <a:gd name="T43" fmla="*/ 38 h 46"/>
                            <a:gd name="T44" fmla="*/ 43 w 47"/>
                            <a:gd name="T45" fmla="*/ 46 h 46"/>
                            <a:gd name="T46" fmla="*/ 35 w 47"/>
                            <a:gd name="T47" fmla="*/ 29 h 46"/>
                            <a:gd name="T48" fmla="*/ 35 w 47"/>
                            <a:gd name="T49" fmla="*/ 5 h 46"/>
                            <a:gd name="T50" fmla="*/ 24 w 47"/>
                            <a:gd name="T51" fmla="*/ 5 h 46"/>
                            <a:gd name="T52" fmla="*/ 24 w 47"/>
                            <a:gd name="T53" fmla="*/ 20 h 46"/>
                            <a:gd name="T54" fmla="*/ 32 w 47"/>
                            <a:gd name="T55" fmla="*/ 20 h 46"/>
                            <a:gd name="T56" fmla="*/ 32 w 47"/>
                            <a:gd name="T57" fmla="*/ 23 h 46"/>
                            <a:gd name="T58" fmla="*/ 24 w 47"/>
                            <a:gd name="T59" fmla="*/ 23 h 46"/>
                            <a:gd name="T60" fmla="*/ 24 w 47"/>
                            <a:gd name="T61" fmla="*/ 46 h 46"/>
                            <a:gd name="T62" fmla="*/ 21 w 47"/>
                            <a:gd name="T63" fmla="*/ 46 h 46"/>
                            <a:gd name="T64" fmla="*/ 21 w 47"/>
                            <a:gd name="T65" fmla="*/ 23 h 46"/>
                            <a:gd name="T66" fmla="*/ 12 w 47"/>
                            <a:gd name="T67" fmla="*/ 23 h 46"/>
                            <a:gd name="T68" fmla="*/ 12 w 47"/>
                            <a:gd name="T69" fmla="*/ 20 h 46"/>
                            <a:gd name="T70" fmla="*/ 21 w 47"/>
                            <a:gd name="T71" fmla="*/ 20 h 46"/>
                            <a:gd name="T72" fmla="*/ 21 w 47"/>
                            <a:gd name="T73" fmla="*/ 5 h 46"/>
                            <a:gd name="T74" fmla="*/ 12 w 47"/>
                            <a:gd name="T75" fmla="*/ 5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47" h="46">
                              <a:moveTo>
                                <a:pt x="8" y="40"/>
                              </a:moveTo>
                              <a:cubicBezTo>
                                <a:pt x="10" y="40"/>
                                <a:pt x="12" y="39"/>
                                <a:pt x="16" y="37"/>
                              </a:cubicBezTo>
                              <a:cubicBezTo>
                                <a:pt x="16" y="39"/>
                                <a:pt x="16" y="39"/>
                                <a:pt x="16" y="39"/>
                              </a:cubicBezTo>
                              <a:cubicBezTo>
                                <a:pt x="13" y="41"/>
                                <a:pt x="9" y="43"/>
                                <a:pt x="5" y="44"/>
                              </a:cubicBezTo>
                              <a:cubicBezTo>
                                <a:pt x="5" y="17"/>
                                <a:pt x="5" y="17"/>
                                <a:pt x="5" y="1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8" y="15"/>
                                <a:pt x="8" y="15"/>
                                <a:pt x="8" y="15"/>
                              </a:cubicBezTo>
                              <a:lnTo>
                                <a:pt x="8" y="40"/>
                              </a:lnTo>
                              <a:close/>
                              <a:moveTo>
                                <a:pt x="6" y="0"/>
                              </a:moveTo>
                              <a:cubicBezTo>
                                <a:pt x="8" y="4"/>
                                <a:pt x="9" y="7"/>
                                <a:pt x="10" y="11"/>
                              </a:cubicBezTo>
                              <a:cubicBezTo>
                                <a:pt x="7" y="11"/>
                                <a:pt x="7" y="11"/>
                                <a:pt x="7" y="11"/>
                              </a:cubicBezTo>
                              <a:cubicBezTo>
                                <a:pt x="7" y="8"/>
                                <a:pt x="5" y="4"/>
                                <a:pt x="3" y="0"/>
                              </a:cubicBezTo>
                              <a:lnTo>
                                <a:pt x="6" y="0"/>
                              </a:lnTo>
                              <a:close/>
                              <a:moveTo>
                                <a:pt x="12" y="5"/>
                              </a:moveTo>
                              <a:cubicBezTo>
                                <a:pt x="12" y="3"/>
                                <a:pt x="12" y="3"/>
                                <a:pt x="12" y="3"/>
                              </a:cubicBezTo>
                              <a:cubicBezTo>
                                <a:pt x="38" y="3"/>
                                <a:pt x="38" y="3"/>
                                <a:pt x="38" y="3"/>
                              </a:cubicBezTo>
                              <a:cubicBezTo>
                                <a:pt x="38" y="10"/>
                                <a:pt x="38" y="16"/>
                                <a:pt x="38" y="19"/>
                              </a:cubicBezTo>
                              <a:cubicBezTo>
                                <a:pt x="38" y="23"/>
                                <a:pt x="38" y="26"/>
                                <a:pt x="38" y="30"/>
                              </a:cubicBezTo>
                              <a:cubicBezTo>
                                <a:pt x="38" y="39"/>
                                <a:pt x="40" y="43"/>
                                <a:pt x="43" y="43"/>
                              </a:cubicBezTo>
                              <a:cubicBezTo>
                                <a:pt x="44" y="43"/>
                                <a:pt x="45" y="42"/>
                                <a:pt x="45" y="38"/>
                              </a:cubicBezTo>
                              <a:cubicBezTo>
                                <a:pt x="47" y="38"/>
                                <a:pt x="47" y="38"/>
                                <a:pt x="47" y="38"/>
                              </a:cubicBezTo>
                              <a:cubicBezTo>
                                <a:pt x="47" y="44"/>
                                <a:pt x="46" y="46"/>
                                <a:pt x="43" y="46"/>
                              </a:cubicBezTo>
                              <a:cubicBezTo>
                                <a:pt x="38" y="46"/>
                                <a:pt x="35" y="40"/>
                                <a:pt x="35" y="29"/>
                              </a:cubicBezTo>
                              <a:cubicBezTo>
                                <a:pt x="35" y="25"/>
                                <a:pt x="35" y="17"/>
                                <a:pt x="35" y="5"/>
                              </a:cubicBezTo>
                              <a:cubicBezTo>
                                <a:pt x="24" y="5"/>
                                <a:pt x="24" y="5"/>
                                <a:pt x="24" y="5"/>
                              </a:cubicBezTo>
                              <a:cubicBezTo>
                                <a:pt x="24" y="20"/>
                                <a:pt x="24" y="20"/>
                                <a:pt x="24" y="20"/>
                              </a:cubicBezTo>
                              <a:cubicBezTo>
                                <a:pt x="32" y="20"/>
                                <a:pt x="32" y="20"/>
                                <a:pt x="32" y="20"/>
                              </a:cubicBezTo>
                              <a:cubicBezTo>
                                <a:pt x="32" y="23"/>
                                <a:pt x="32" y="23"/>
                                <a:pt x="32" y="23"/>
                              </a:cubicBezTo>
                              <a:cubicBezTo>
                                <a:pt x="24" y="23"/>
                                <a:pt x="24" y="23"/>
                                <a:pt x="24" y="23"/>
                              </a:cubicBezTo>
                              <a:cubicBezTo>
                                <a:pt x="24" y="46"/>
                                <a:pt x="24" y="46"/>
                                <a:pt x="24" y="46"/>
                              </a:cubicBezTo>
                              <a:cubicBezTo>
                                <a:pt x="21" y="46"/>
                                <a:pt x="21" y="46"/>
                                <a:pt x="21" y="46"/>
                              </a:cubicBezTo>
                              <a:cubicBezTo>
                                <a:pt x="21" y="23"/>
                                <a:pt x="21" y="23"/>
                                <a:pt x="21" y="23"/>
                              </a:cubicBezTo>
                              <a:cubicBezTo>
                                <a:pt x="12" y="23"/>
                                <a:pt x="12" y="23"/>
                                <a:pt x="12" y="23"/>
                              </a:cubicBezTo>
                              <a:cubicBezTo>
                                <a:pt x="12" y="20"/>
                                <a:pt x="12" y="20"/>
                                <a:pt x="12" y="20"/>
                              </a:cubicBezTo>
                              <a:cubicBezTo>
                                <a:pt x="21" y="20"/>
                                <a:pt x="21" y="20"/>
                                <a:pt x="21" y="20"/>
                              </a:cubicBezTo>
                              <a:cubicBezTo>
                                <a:pt x="21" y="5"/>
                                <a:pt x="21" y="5"/>
                                <a:pt x="21" y="5"/>
                              </a:cubicBezTo>
                              <a:lnTo>
                                <a:pt x="12" y="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5" o:spid="_x0000_s1026" o:spt="100" style="position:absolute;left:0pt;margin-left:160.7pt;margin-top:612.95pt;height:12.9pt;width:13.15pt;z-index:251745280;mso-width-relative:page;mso-height-relative:page;" fillcolor="#2A3D52 [3204]" filled="t" stroked="f" coordsize="47,46" o:gfxdata="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" path="m8,40c10,40,12,39,16,37c16,39,16,39,16,39c13,41,9,43,5,44c5,17,5,17,5,17c0,17,0,17,0,17c0,15,0,15,0,15c8,15,8,15,8,15l8,40xm6,0c8,4,9,7,10,11c7,11,7,11,7,11c7,8,5,4,3,0l6,0xm12,5c12,3,12,3,12,3c38,3,38,3,38,3c38,10,38,16,38,19c38,23,38,26,38,30c38,39,40,43,43,43c44,43,45,42,45,38c47,38,47,38,47,38c47,44,46,46,43,46c38,46,35,40,35,29c35,25,35,17,35,5c24,5,24,5,24,5c24,20,24,20,24,20c32,20,32,20,32,20c32,23,32,23,32,23c24,23,24,23,24,23c24,46,24,46,24,46c21,46,21,46,21,46c21,23,21,23,21,23c12,23,12,23,12,23c12,20,12,20,12,20c21,20,21,20,21,20c21,5,21,5,21,5l12,5xe">
                <v:path o:connectlocs="28381,142380;56763,131702;56763,138821;17738,156618;17738,60511;0,60511;0,53392;28381,53392;28381,142380;21286,0;35477,39154;24833,39154;10643,0;21286,0;42572,17797;42572,10678;134812,10678;134812,67630;134812,106785;152551,153059;159646,135261;166742,135261;152551,163738;124169,103226;124169,17797;85144,17797;85144,71190;113526,71190;113526,81869;85144,81869;85144,163738;74501,163738;74501,81869;42572,81869;42572,71190;74501,71190;74501,17797;42572,17797" o:connectangles="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2222500</wp:posOffset>
                </wp:positionH>
                <wp:positionV relativeFrom="paragraph">
                  <wp:posOffset>7784465</wp:posOffset>
                </wp:positionV>
                <wp:extent cx="167005" cy="163830"/>
                <wp:effectExtent l="0" t="0" r="5080" b="8255"/>
                <wp:wrapNone/>
                <wp:docPr id="88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6742" cy="163738"/>
                        </a:xfrm>
                        <a:custGeom>
                          <a:avLst/>
                          <a:gdLst>
                            <a:gd name="T0" fmla="*/ 8 w 47"/>
                            <a:gd name="T1" fmla="*/ 13 h 46"/>
                            <a:gd name="T2" fmla="*/ 8 w 47"/>
                            <a:gd name="T3" fmla="*/ 20 h 46"/>
                            <a:gd name="T4" fmla="*/ 5 w 47"/>
                            <a:gd name="T5" fmla="*/ 46 h 46"/>
                            <a:gd name="T6" fmla="*/ 0 w 47"/>
                            <a:gd name="T7" fmla="*/ 27 h 46"/>
                            <a:gd name="T8" fmla="*/ 0 w 47"/>
                            <a:gd name="T9" fmla="*/ 12 h 46"/>
                            <a:gd name="T10" fmla="*/ 11 w 47"/>
                            <a:gd name="T11" fmla="*/ 0 h 46"/>
                            <a:gd name="T12" fmla="*/ 0 w 47"/>
                            <a:gd name="T13" fmla="*/ 12 h 46"/>
                            <a:gd name="T14" fmla="*/ 32 w 47"/>
                            <a:gd name="T15" fmla="*/ 36 h 46"/>
                            <a:gd name="T16" fmla="*/ 24 w 47"/>
                            <a:gd name="T17" fmla="*/ 45 h 46"/>
                            <a:gd name="T18" fmla="*/ 17 w 47"/>
                            <a:gd name="T19" fmla="*/ 28 h 46"/>
                            <a:gd name="T20" fmla="*/ 10 w 47"/>
                            <a:gd name="T21" fmla="*/ 46 h 46"/>
                            <a:gd name="T22" fmla="*/ 14 w 47"/>
                            <a:gd name="T23" fmla="*/ 35 h 46"/>
                            <a:gd name="T24" fmla="*/ 27 w 47"/>
                            <a:gd name="T25" fmla="*/ 26 h 46"/>
                            <a:gd name="T26" fmla="*/ 30 w 47"/>
                            <a:gd name="T27" fmla="*/ 20 h 46"/>
                            <a:gd name="T28" fmla="*/ 12 w 47"/>
                            <a:gd name="T29" fmla="*/ 22 h 46"/>
                            <a:gd name="T30" fmla="*/ 30 w 47"/>
                            <a:gd name="T31" fmla="*/ 20 h 46"/>
                            <a:gd name="T32" fmla="*/ 13 w 47"/>
                            <a:gd name="T33" fmla="*/ 3 h 46"/>
                            <a:gd name="T34" fmla="*/ 15 w 47"/>
                            <a:gd name="T35" fmla="*/ 13 h 46"/>
                            <a:gd name="T36" fmla="*/ 20 w 47"/>
                            <a:gd name="T37" fmla="*/ 1 h 46"/>
                            <a:gd name="T38" fmla="*/ 22 w 47"/>
                            <a:gd name="T39" fmla="*/ 13 h 46"/>
                            <a:gd name="T40" fmla="*/ 27 w 47"/>
                            <a:gd name="T41" fmla="*/ 11 h 46"/>
                            <a:gd name="T42" fmla="*/ 30 w 47"/>
                            <a:gd name="T43" fmla="*/ 3 h 46"/>
                            <a:gd name="T44" fmla="*/ 25 w 47"/>
                            <a:gd name="T45" fmla="*/ 15 h 46"/>
                            <a:gd name="T46" fmla="*/ 47 w 47"/>
                            <a:gd name="T47" fmla="*/ 46 h 46"/>
                            <a:gd name="T48" fmla="*/ 30 w 47"/>
                            <a:gd name="T49" fmla="*/ 46 h 46"/>
                            <a:gd name="T50" fmla="*/ 37 w 47"/>
                            <a:gd name="T51" fmla="*/ 34 h 46"/>
                            <a:gd name="T52" fmla="*/ 30 w 47"/>
                            <a:gd name="T53" fmla="*/ 17 h 46"/>
                            <a:gd name="T54" fmla="*/ 36 w 47"/>
                            <a:gd name="T55" fmla="*/ 0 h 46"/>
                            <a:gd name="T56" fmla="*/ 37 w 47"/>
                            <a:gd name="T57" fmla="*/ 5 h 46"/>
                            <a:gd name="T58" fmla="*/ 47 w 47"/>
                            <a:gd name="T59" fmla="*/ 7 h 46"/>
                            <a:gd name="T60" fmla="*/ 45 w 47"/>
                            <a:gd name="T61" fmla="*/ 9 h 46"/>
                            <a:gd name="T62" fmla="*/ 47 w 47"/>
                            <a:gd name="T63" fmla="*/ 44 h 46"/>
                            <a:gd name="T64" fmla="*/ 38 w 47"/>
                            <a:gd name="T65" fmla="*/ 31 h 46"/>
                            <a:gd name="T66" fmla="*/ 36 w 47"/>
                            <a:gd name="T67" fmla="*/ 9 h 46"/>
                            <a:gd name="T68" fmla="*/ 35 w 47"/>
                            <a:gd name="T69" fmla="*/ 14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7" h="46">
                              <a:moveTo>
                                <a:pt x="0" y="25"/>
                              </a:moveTo>
                              <a:cubicBezTo>
                                <a:pt x="4" y="22"/>
                                <a:pt x="7" y="18"/>
                                <a:pt x="8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10" y="16"/>
                                <a:pt x="9" y="19"/>
                                <a:pt x="8" y="20"/>
                              </a:cubicBezTo>
                              <a:cubicBezTo>
                                <a:pt x="8" y="46"/>
                                <a:pt x="8" y="46"/>
                                <a:pt x="8" y="46"/>
                              </a:cubicBezTo>
                              <a:cubicBezTo>
                                <a:pt x="5" y="46"/>
                                <a:pt x="5" y="46"/>
                                <a:pt x="5" y="46"/>
                              </a:cubicBezTo>
                              <a:cubicBezTo>
                                <a:pt x="5" y="23"/>
                                <a:pt x="5" y="23"/>
                                <a:pt x="5" y="23"/>
                              </a:cubicBezTo>
                              <a:cubicBezTo>
                                <a:pt x="4" y="25"/>
                                <a:pt x="2" y="26"/>
                                <a:pt x="0" y="27"/>
                              </a:cubicBezTo>
                              <a:lnTo>
                                <a:pt x="0" y="25"/>
                              </a:lnTo>
                              <a:close/>
                              <a:moveTo>
                                <a:pt x="0" y="12"/>
                              </a:moveTo>
                              <a:cubicBezTo>
                                <a:pt x="4" y="9"/>
                                <a:pt x="7" y="5"/>
                                <a:pt x="9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0" y="7"/>
                                <a:pt x="6" y="11"/>
                                <a:pt x="0" y="14"/>
                              </a:cubicBezTo>
                              <a:lnTo>
                                <a:pt x="0" y="12"/>
                              </a:lnTo>
                              <a:close/>
                              <a:moveTo>
                                <a:pt x="27" y="40"/>
                              </a:moveTo>
                              <a:cubicBezTo>
                                <a:pt x="29" y="39"/>
                                <a:pt x="30" y="38"/>
                                <a:pt x="32" y="36"/>
                              </a:cubicBezTo>
                              <a:cubicBezTo>
                                <a:pt x="32" y="39"/>
                                <a:pt x="32" y="39"/>
                                <a:pt x="32" y="39"/>
                              </a:cubicBezTo>
                              <a:cubicBezTo>
                                <a:pt x="30" y="41"/>
                                <a:pt x="27" y="43"/>
                                <a:pt x="24" y="45"/>
                              </a:cubicBezTo>
                              <a:cubicBezTo>
                                <a:pt x="24" y="28"/>
                                <a:pt x="24" y="28"/>
                                <a:pt x="24" y="28"/>
                              </a:cubicBezTo>
                              <a:cubicBezTo>
                                <a:pt x="17" y="28"/>
                                <a:pt x="17" y="28"/>
                                <a:pt x="17" y="28"/>
                              </a:cubicBezTo>
                              <a:cubicBezTo>
                                <a:pt x="17" y="34"/>
                                <a:pt x="17" y="34"/>
                                <a:pt x="17" y="34"/>
                              </a:cubicBezTo>
                              <a:cubicBezTo>
                                <a:pt x="17" y="40"/>
                                <a:pt x="15" y="44"/>
                                <a:pt x="10" y="46"/>
                              </a:cubicBezTo>
                              <a:cubicBezTo>
                                <a:pt x="10" y="44"/>
                                <a:pt x="10" y="44"/>
                                <a:pt x="10" y="44"/>
                              </a:cubicBezTo>
                              <a:cubicBezTo>
                                <a:pt x="13" y="42"/>
                                <a:pt x="15" y="39"/>
                                <a:pt x="14" y="35"/>
                              </a:cubicBezTo>
                              <a:cubicBezTo>
                                <a:pt x="14" y="26"/>
                                <a:pt x="14" y="26"/>
                                <a:pt x="14" y="26"/>
                              </a:cubicBezTo>
                              <a:cubicBezTo>
                                <a:pt x="27" y="26"/>
                                <a:pt x="27" y="26"/>
                                <a:pt x="27" y="26"/>
                              </a:cubicBezTo>
                              <a:lnTo>
                                <a:pt x="27" y="40"/>
                              </a:lnTo>
                              <a:close/>
                              <a:moveTo>
                                <a:pt x="30" y="20"/>
                              </a:moveTo>
                              <a:cubicBezTo>
                                <a:pt x="30" y="22"/>
                                <a:pt x="30" y="22"/>
                                <a:pt x="30" y="22"/>
                              </a:cubicBezTo>
                              <a:cubicBezTo>
                                <a:pt x="12" y="22"/>
                                <a:pt x="12" y="22"/>
                                <a:pt x="12" y="22"/>
                              </a:cubicBezTo>
                              <a:cubicBezTo>
                                <a:pt x="12" y="20"/>
                                <a:pt x="12" y="20"/>
                                <a:pt x="12" y="20"/>
                              </a:cubicBezTo>
                              <a:lnTo>
                                <a:pt x="30" y="20"/>
                              </a:lnTo>
                              <a:close/>
                              <a:moveTo>
                                <a:pt x="13" y="15"/>
                              </a:moveTo>
                              <a:cubicBezTo>
                                <a:pt x="13" y="3"/>
                                <a:pt x="13" y="3"/>
                                <a:pt x="13" y="3"/>
                              </a:cubicBezTo>
                              <a:cubicBezTo>
                                <a:pt x="15" y="3"/>
                                <a:pt x="15" y="3"/>
                                <a:pt x="15" y="3"/>
                              </a:cubicBezTo>
                              <a:cubicBezTo>
                                <a:pt x="15" y="13"/>
                                <a:pt x="15" y="13"/>
                                <a:pt x="15" y="13"/>
                              </a:cubicBezTo>
                              <a:cubicBezTo>
                                <a:pt x="20" y="13"/>
                                <a:pt x="20" y="13"/>
                                <a:pt x="20" y="13"/>
                              </a:cubicBezTo>
                              <a:cubicBezTo>
                                <a:pt x="20" y="1"/>
                                <a:pt x="20" y="1"/>
                                <a:pt x="20" y="1"/>
                              </a:cubicBezTo>
                              <a:cubicBezTo>
                                <a:pt x="22" y="1"/>
                                <a:pt x="22" y="1"/>
                                <a:pt x="22" y="1"/>
                              </a:cubicBezTo>
                              <a:cubicBezTo>
                                <a:pt x="22" y="13"/>
                                <a:pt x="22" y="13"/>
                                <a:pt x="22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6" y="14"/>
                                <a:pt x="27" y="13"/>
                                <a:pt x="27" y="11"/>
                              </a:cubicBezTo>
                              <a:cubicBezTo>
                                <a:pt x="27" y="3"/>
                                <a:pt x="27" y="3"/>
                                <a:pt x="27" y="3"/>
                              </a:cubicBezTo>
                              <a:cubicBezTo>
                                <a:pt x="30" y="3"/>
                                <a:pt x="30" y="3"/>
                                <a:pt x="30" y="3"/>
                              </a:cubicBezTo>
                              <a:cubicBezTo>
                                <a:pt x="30" y="11"/>
                                <a:pt x="30" y="11"/>
                                <a:pt x="30" y="11"/>
                              </a:cubicBezTo>
                              <a:cubicBezTo>
                                <a:pt x="30" y="14"/>
                                <a:pt x="28" y="15"/>
                                <a:pt x="25" y="15"/>
                              </a:cubicBezTo>
                              <a:lnTo>
                                <a:pt x="13" y="15"/>
                              </a:lnTo>
                              <a:close/>
                              <a:moveTo>
                                <a:pt x="47" y="46"/>
                              </a:moveTo>
                              <a:cubicBezTo>
                                <a:pt x="43" y="43"/>
                                <a:pt x="40" y="39"/>
                                <a:pt x="38" y="36"/>
                              </a:cubicBezTo>
                              <a:cubicBezTo>
                                <a:pt x="36" y="39"/>
                                <a:pt x="33" y="43"/>
                                <a:pt x="30" y="46"/>
                              </a:cubicBezTo>
                              <a:cubicBezTo>
                                <a:pt x="30" y="43"/>
                                <a:pt x="30" y="43"/>
                                <a:pt x="30" y="43"/>
                              </a:cubicBezTo>
                              <a:cubicBezTo>
                                <a:pt x="33" y="41"/>
                                <a:pt x="35" y="37"/>
                                <a:pt x="37" y="34"/>
                              </a:cubicBezTo>
                              <a:cubicBezTo>
                                <a:pt x="34" y="29"/>
                                <a:pt x="33" y="23"/>
                                <a:pt x="32" y="15"/>
                              </a:cubicBezTo>
                              <a:cubicBezTo>
                                <a:pt x="31" y="16"/>
                                <a:pt x="31" y="17"/>
                                <a:pt x="30" y="17"/>
                              </a:cubicBezTo>
                              <a:cubicBezTo>
                                <a:pt x="30" y="15"/>
                                <a:pt x="30" y="15"/>
                                <a:pt x="30" y="15"/>
                              </a:cubicBezTo>
                              <a:cubicBezTo>
                                <a:pt x="33" y="11"/>
                                <a:pt x="35" y="6"/>
                                <a:pt x="36" y="0"/>
                              </a:cubicBezTo>
                              <a:cubicBezTo>
                                <a:pt x="38" y="0"/>
                                <a:pt x="38" y="0"/>
                                <a:pt x="38" y="0"/>
                              </a:cubicBezTo>
                              <a:cubicBezTo>
                                <a:pt x="38" y="1"/>
                                <a:pt x="38" y="3"/>
                                <a:pt x="37" y="5"/>
                              </a:cubicBezTo>
                              <a:cubicBezTo>
                                <a:pt x="37" y="6"/>
                                <a:pt x="37" y="6"/>
                                <a:pt x="37" y="7"/>
                              </a:cubicBezTo>
                              <a:cubicBezTo>
                                <a:pt x="47" y="7"/>
                                <a:pt x="47" y="7"/>
                                <a:pt x="47" y="7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5" y="9"/>
                                <a:pt x="45" y="9"/>
                                <a:pt x="45" y="9"/>
                              </a:cubicBezTo>
                              <a:cubicBezTo>
                                <a:pt x="44" y="20"/>
                                <a:pt x="43" y="28"/>
                                <a:pt x="40" y="34"/>
                              </a:cubicBezTo>
                              <a:cubicBezTo>
                                <a:pt x="41" y="37"/>
                                <a:pt x="43" y="40"/>
                                <a:pt x="47" y="44"/>
                              </a:cubicBezTo>
                              <a:lnTo>
                                <a:pt x="47" y="46"/>
                              </a:lnTo>
                              <a:close/>
                              <a:moveTo>
                                <a:pt x="38" y="31"/>
                              </a:moveTo>
                              <a:cubicBezTo>
                                <a:pt x="40" y="26"/>
                                <a:pt x="42" y="19"/>
                                <a:pt x="42" y="9"/>
                              </a:cubicBezTo>
                              <a:cubicBezTo>
                                <a:pt x="36" y="9"/>
                                <a:pt x="36" y="9"/>
                                <a:pt x="36" y="9"/>
                              </a:cubicBezTo>
                              <a:cubicBezTo>
                                <a:pt x="35" y="11"/>
                                <a:pt x="34" y="13"/>
                                <a:pt x="33" y="14"/>
                              </a:cubicBezTo>
                              <a:cubicBezTo>
                                <a:pt x="35" y="14"/>
                                <a:pt x="35" y="14"/>
                                <a:pt x="35" y="14"/>
                              </a:cubicBezTo>
                              <a:cubicBezTo>
                                <a:pt x="35" y="21"/>
                                <a:pt x="36" y="27"/>
                                <a:pt x="38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6" o:spid="_x0000_s1026" o:spt="100" style="position:absolute;left:0pt;margin-left:175pt;margin-top:612.95pt;height:12.9pt;width:13.15pt;z-index:251746304;mso-width-relative:page;mso-height-relative:page;" fillcolor="#2A3D52 [3204]" filled="t" stroked="f" coordsize="47,46" o:gfxdata="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" path="m0,25c4,22,7,18,8,13c11,13,11,13,11,13c10,16,9,19,8,20c8,46,8,46,8,46c5,46,5,46,5,46c5,23,5,23,5,23c4,25,2,26,0,27l0,25xm0,12c4,9,7,5,9,0c11,0,11,0,11,0c10,7,6,11,0,14l0,12xm27,40c29,39,30,38,32,36c32,39,32,39,32,39c30,41,27,43,24,45c24,28,24,28,24,28c17,28,17,28,17,28c17,34,17,34,17,34c17,40,15,44,10,46c10,44,10,44,10,44c13,42,15,39,14,35c14,26,14,26,14,26c27,26,27,26,27,26l27,40xm30,20c30,22,30,22,30,22c12,22,12,22,12,22c12,20,12,20,12,20l30,20xm13,15c13,3,13,3,13,3c15,3,15,3,15,3c15,13,15,13,15,13c20,13,20,13,20,13c20,1,20,1,20,1c22,1,22,1,22,1c22,13,22,13,22,13c25,13,25,13,25,13c26,14,27,13,27,11c27,3,27,3,27,3c30,3,30,3,30,3c30,11,30,11,30,11c30,14,28,15,25,15l13,15xm47,46c43,43,40,39,38,36c36,39,33,43,30,46c30,43,30,43,30,43c33,41,35,37,37,34c34,29,33,23,32,15c31,16,31,17,30,17c30,15,30,15,30,15c33,11,35,6,36,0c38,0,38,0,38,0c38,1,38,3,37,5c37,6,37,6,37,7c47,7,47,7,47,7c47,9,47,9,47,9c45,9,45,9,45,9c44,20,43,28,40,34c41,37,43,40,47,44l47,46xm38,31c40,26,42,19,42,9c36,9,36,9,36,9c35,11,34,13,33,14c35,14,35,14,35,14c35,21,36,27,38,31xe">
                <v:path o:connectlocs="28381,46273;28381,71190;17738,163738;0,96107;0,42714;39024,0;0,42714;113526,128142;85144,160178;60310,99666;35477,163738;49667,124583;95787,92547;106431,71190;42572,78309;106431,71190;46120,10678;53215,46273;70954,3559;78049,46273;95787,39154;106431,10678;88692,53392;166742,163738;106431,163738;131264,121023;106431,60511;127717,0;131264,17797;166742,24916;159646,32035;166742,156618;134812,110345;127717,32035;124169,49833" o:connectangles="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2404745</wp:posOffset>
                </wp:positionH>
                <wp:positionV relativeFrom="paragraph">
                  <wp:posOffset>7784465</wp:posOffset>
                </wp:positionV>
                <wp:extent cx="167005" cy="163830"/>
                <wp:effectExtent l="0" t="0" r="5080" b="8255"/>
                <wp:wrapNone/>
                <wp:docPr id="89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6742" cy="163738"/>
                        </a:xfrm>
                        <a:custGeom>
                          <a:avLst/>
                          <a:gdLst>
                            <a:gd name="T0" fmla="*/ 5 w 47"/>
                            <a:gd name="T1" fmla="*/ 14 h 46"/>
                            <a:gd name="T2" fmla="*/ 0 w 47"/>
                            <a:gd name="T3" fmla="*/ 12 h 46"/>
                            <a:gd name="T4" fmla="*/ 5 w 47"/>
                            <a:gd name="T5" fmla="*/ 0 h 46"/>
                            <a:gd name="T6" fmla="*/ 8 w 47"/>
                            <a:gd name="T7" fmla="*/ 12 h 46"/>
                            <a:gd name="T8" fmla="*/ 13 w 47"/>
                            <a:gd name="T9" fmla="*/ 14 h 46"/>
                            <a:gd name="T10" fmla="*/ 8 w 47"/>
                            <a:gd name="T11" fmla="*/ 46 h 46"/>
                            <a:gd name="T12" fmla="*/ 39 w 47"/>
                            <a:gd name="T13" fmla="*/ 29 h 46"/>
                            <a:gd name="T14" fmla="*/ 47 w 47"/>
                            <a:gd name="T15" fmla="*/ 32 h 46"/>
                            <a:gd name="T16" fmla="*/ 39 w 47"/>
                            <a:gd name="T17" fmla="*/ 34 h 46"/>
                            <a:gd name="T18" fmla="*/ 34 w 47"/>
                            <a:gd name="T19" fmla="*/ 46 h 46"/>
                            <a:gd name="T20" fmla="*/ 30 w 47"/>
                            <a:gd name="T21" fmla="*/ 43 h 46"/>
                            <a:gd name="T22" fmla="*/ 36 w 47"/>
                            <a:gd name="T23" fmla="*/ 40 h 46"/>
                            <a:gd name="T24" fmla="*/ 12 w 47"/>
                            <a:gd name="T25" fmla="*/ 34 h 46"/>
                            <a:gd name="T26" fmla="*/ 36 w 47"/>
                            <a:gd name="T27" fmla="*/ 32 h 46"/>
                            <a:gd name="T28" fmla="*/ 39 w 47"/>
                            <a:gd name="T29" fmla="*/ 29 h 46"/>
                            <a:gd name="T30" fmla="*/ 15 w 47"/>
                            <a:gd name="T31" fmla="*/ 29 h 46"/>
                            <a:gd name="T32" fmla="*/ 28 w 47"/>
                            <a:gd name="T33" fmla="*/ 11 h 46"/>
                            <a:gd name="T34" fmla="*/ 13 w 47"/>
                            <a:gd name="T35" fmla="*/ 7 h 46"/>
                            <a:gd name="T36" fmla="*/ 28 w 47"/>
                            <a:gd name="T37" fmla="*/ 5 h 46"/>
                            <a:gd name="T38" fmla="*/ 31 w 47"/>
                            <a:gd name="T39" fmla="*/ 0 h 46"/>
                            <a:gd name="T40" fmla="*/ 38 w 47"/>
                            <a:gd name="T41" fmla="*/ 5 h 46"/>
                            <a:gd name="T42" fmla="*/ 41 w 47"/>
                            <a:gd name="T43" fmla="*/ 0 h 46"/>
                            <a:gd name="T44" fmla="*/ 46 w 47"/>
                            <a:gd name="T45" fmla="*/ 5 h 46"/>
                            <a:gd name="T46" fmla="*/ 31 w 47"/>
                            <a:gd name="T47" fmla="*/ 7 h 46"/>
                            <a:gd name="T48" fmla="*/ 44 w 47"/>
                            <a:gd name="T49" fmla="*/ 11 h 46"/>
                            <a:gd name="T50" fmla="*/ 41 w 47"/>
                            <a:gd name="T51" fmla="*/ 29 h 46"/>
                            <a:gd name="T52" fmla="*/ 31 w 47"/>
                            <a:gd name="T53" fmla="*/ 26 h 46"/>
                            <a:gd name="T54" fmla="*/ 28 w 47"/>
                            <a:gd name="T55" fmla="*/ 29 h 46"/>
                            <a:gd name="T56" fmla="*/ 18 w 47"/>
                            <a:gd name="T57" fmla="*/ 26 h 46"/>
                            <a:gd name="T58" fmla="*/ 18 w 47"/>
                            <a:gd name="T59" fmla="*/ 13 h 46"/>
                            <a:gd name="T60" fmla="*/ 28 w 47"/>
                            <a:gd name="T61" fmla="*/ 17 h 46"/>
                            <a:gd name="T62" fmla="*/ 18 w 47"/>
                            <a:gd name="T63" fmla="*/ 13 h 46"/>
                            <a:gd name="T64" fmla="*/ 18 w 47"/>
                            <a:gd name="T65" fmla="*/ 24 h 46"/>
                            <a:gd name="T66" fmla="*/ 28 w 47"/>
                            <a:gd name="T67" fmla="*/ 19 h 46"/>
                            <a:gd name="T68" fmla="*/ 21 w 47"/>
                            <a:gd name="T69" fmla="*/ 36 h 46"/>
                            <a:gd name="T70" fmla="*/ 21 w 47"/>
                            <a:gd name="T71" fmla="*/ 43 h 46"/>
                            <a:gd name="T72" fmla="*/ 21 w 47"/>
                            <a:gd name="T73" fmla="*/ 36 h 46"/>
                            <a:gd name="T74" fmla="*/ 31 w 47"/>
                            <a:gd name="T75" fmla="*/ 13 h 46"/>
                            <a:gd name="T76" fmla="*/ 41 w 47"/>
                            <a:gd name="T77" fmla="*/ 17 h 46"/>
                            <a:gd name="T78" fmla="*/ 31 w 47"/>
                            <a:gd name="T79" fmla="*/ 19 h 46"/>
                            <a:gd name="T80" fmla="*/ 41 w 47"/>
                            <a:gd name="T81" fmla="*/ 24 h 46"/>
                            <a:gd name="T82" fmla="*/ 31 w 47"/>
                            <a:gd name="T83" fmla="*/ 19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47" h="46">
                              <a:moveTo>
                                <a:pt x="5" y="46"/>
                              </a:move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0" y="12"/>
                                <a:pt x="0" y="12"/>
                                <a:pt x="0" y="12"/>
                              </a:cubicBezTo>
                              <a:cubicBezTo>
                                <a:pt x="5" y="12"/>
                                <a:pt x="5" y="12"/>
                                <a:pt x="5" y="12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8" y="12"/>
                                <a:pt x="8" y="12"/>
                                <a:pt x="8" y="12"/>
                              </a:cubicBezTo>
                              <a:cubicBezTo>
                                <a:pt x="13" y="12"/>
                                <a:pt x="13" y="12"/>
                                <a:pt x="13" y="12"/>
                              </a:cubicBezTo>
                              <a:cubicBezTo>
                                <a:pt x="13" y="14"/>
                                <a:pt x="13" y="14"/>
                                <a:pt x="13" y="14"/>
                              </a:cubicBezTo>
                              <a:cubicBezTo>
                                <a:pt x="8" y="14"/>
                                <a:pt x="8" y="14"/>
                                <a:pt x="8" y="14"/>
                              </a:cubicBezTo>
                              <a:cubicBezTo>
                                <a:pt x="8" y="46"/>
                                <a:pt x="8" y="46"/>
                                <a:pt x="8" y="46"/>
                              </a:cubicBezTo>
                              <a:lnTo>
                                <a:pt x="5" y="46"/>
                              </a:lnTo>
                              <a:close/>
                              <a:moveTo>
                                <a:pt x="39" y="29"/>
                              </a:moveTo>
                              <a:cubicBezTo>
                                <a:pt x="39" y="32"/>
                                <a:pt x="39" y="32"/>
                                <a:pt x="39" y="32"/>
                              </a:cubicBezTo>
                              <a:cubicBezTo>
                                <a:pt x="47" y="32"/>
                                <a:pt x="47" y="32"/>
                                <a:pt x="47" y="32"/>
                              </a:cubicBezTo>
                              <a:cubicBezTo>
                                <a:pt x="47" y="34"/>
                                <a:pt x="47" y="34"/>
                                <a:pt x="47" y="34"/>
                              </a:cubicBezTo>
                              <a:cubicBezTo>
                                <a:pt x="39" y="34"/>
                                <a:pt x="39" y="34"/>
                                <a:pt x="39" y="34"/>
                              </a:cubicBezTo>
                              <a:cubicBezTo>
                                <a:pt x="39" y="40"/>
                                <a:pt x="39" y="40"/>
                                <a:pt x="39" y="40"/>
                              </a:cubicBezTo>
                              <a:cubicBezTo>
                                <a:pt x="39" y="44"/>
                                <a:pt x="38" y="46"/>
                                <a:pt x="34" y="46"/>
                              </a:cubicBezTo>
                              <a:cubicBezTo>
                                <a:pt x="30" y="46"/>
                                <a:pt x="30" y="46"/>
                                <a:pt x="30" y="46"/>
                              </a:cubicBezTo>
                              <a:cubicBezTo>
                                <a:pt x="30" y="43"/>
                                <a:pt x="30" y="43"/>
                                <a:pt x="30" y="43"/>
                              </a:cubicBezTo>
                              <a:cubicBezTo>
                                <a:pt x="33" y="43"/>
                                <a:pt x="33" y="43"/>
                                <a:pt x="33" y="43"/>
                              </a:cubicBezTo>
                              <a:cubicBezTo>
                                <a:pt x="35" y="44"/>
                                <a:pt x="36" y="43"/>
                                <a:pt x="36" y="40"/>
                              </a:cubicBezTo>
                              <a:cubicBezTo>
                                <a:pt x="36" y="34"/>
                                <a:pt x="36" y="34"/>
                                <a:pt x="36" y="34"/>
                              </a:cubicBezTo>
                              <a:cubicBezTo>
                                <a:pt x="12" y="34"/>
                                <a:pt x="12" y="34"/>
                                <a:pt x="12" y="34"/>
                              </a:cubicBezTo>
                              <a:cubicBezTo>
                                <a:pt x="12" y="32"/>
                                <a:pt x="12" y="32"/>
                                <a:pt x="12" y="32"/>
                              </a:cubicBezTo>
                              <a:cubicBezTo>
                                <a:pt x="36" y="32"/>
                                <a:pt x="36" y="32"/>
                                <a:pt x="36" y="32"/>
                              </a:cubicBezTo>
                              <a:cubicBezTo>
                                <a:pt x="36" y="29"/>
                                <a:pt x="36" y="29"/>
                                <a:pt x="36" y="29"/>
                              </a:cubicBezTo>
                              <a:lnTo>
                                <a:pt x="39" y="29"/>
                              </a:lnTo>
                              <a:close/>
                              <a:moveTo>
                                <a:pt x="18" y="29"/>
                              </a:moveTo>
                              <a:cubicBezTo>
                                <a:pt x="15" y="29"/>
                                <a:pt x="15" y="29"/>
                                <a:pt x="15" y="29"/>
                              </a:cubicBezTo>
                              <a:cubicBezTo>
                                <a:pt x="15" y="11"/>
                                <a:pt x="15" y="11"/>
                                <a:pt x="15" y="11"/>
                              </a:cubicBezTo>
                              <a:cubicBezTo>
                                <a:pt x="28" y="11"/>
                                <a:pt x="28" y="11"/>
                                <a:pt x="28" y="11"/>
                              </a:cubicBezTo>
                              <a:cubicBezTo>
                                <a:pt x="28" y="7"/>
                                <a:pt x="28" y="7"/>
                                <a:pt x="28" y="7"/>
                              </a:cubicBezTo>
                              <a:cubicBezTo>
                                <a:pt x="13" y="7"/>
                                <a:pt x="13" y="7"/>
                                <a:pt x="13" y="7"/>
                              </a:cubicBezTo>
                              <a:cubicBezTo>
                                <a:pt x="13" y="5"/>
                                <a:pt x="13" y="5"/>
                                <a:pt x="13" y="5"/>
                              </a:cubicBezTo>
                              <a:cubicBezTo>
                                <a:pt x="28" y="5"/>
                                <a:pt x="28" y="5"/>
                                <a:pt x="28" y="5"/>
                              </a:cubicBez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5"/>
                                <a:pt x="31" y="5"/>
                                <a:pt x="31" y="5"/>
                              </a:cubicBezTo>
                              <a:cubicBezTo>
                                <a:pt x="38" y="5"/>
                                <a:pt x="38" y="5"/>
                                <a:pt x="38" y="5"/>
                              </a:cubicBezTo>
                              <a:cubicBezTo>
                                <a:pt x="38" y="0"/>
                                <a:pt x="38" y="0"/>
                                <a:pt x="38" y="0"/>
                              </a:cubicBezTo>
                              <a:cubicBezTo>
                                <a:pt x="41" y="0"/>
                                <a:pt x="41" y="0"/>
                                <a:pt x="41" y="0"/>
                              </a:cubicBezTo>
                              <a:cubicBezTo>
                                <a:pt x="41" y="5"/>
                                <a:pt x="41" y="5"/>
                                <a:pt x="41" y="5"/>
                              </a:cubicBezTo>
                              <a:cubicBezTo>
                                <a:pt x="46" y="5"/>
                                <a:pt x="46" y="5"/>
                                <a:pt x="46" y="5"/>
                              </a:cubicBezTo>
                              <a:cubicBezTo>
                                <a:pt x="46" y="7"/>
                                <a:pt x="46" y="7"/>
                                <a:pt x="46" y="7"/>
                              </a:cubicBezTo>
                              <a:cubicBezTo>
                                <a:pt x="31" y="7"/>
                                <a:pt x="31" y="7"/>
                                <a:pt x="31" y="7"/>
                              </a:cubicBezTo>
                              <a:cubicBezTo>
                                <a:pt x="31" y="11"/>
                                <a:pt x="31" y="11"/>
                                <a:pt x="31" y="11"/>
                              </a:cubicBezTo>
                              <a:cubicBezTo>
                                <a:pt x="44" y="11"/>
                                <a:pt x="44" y="11"/>
                                <a:pt x="44" y="11"/>
                              </a:cubicBezTo>
                              <a:cubicBezTo>
                                <a:pt x="44" y="29"/>
                                <a:pt x="44" y="29"/>
                                <a:pt x="44" y="29"/>
                              </a:cubicBezTo>
                              <a:cubicBezTo>
                                <a:pt x="41" y="29"/>
                                <a:pt x="41" y="29"/>
                                <a:pt x="41" y="29"/>
                              </a:cubicBezTo>
                              <a:cubicBezTo>
                                <a:pt x="41" y="26"/>
                                <a:pt x="41" y="26"/>
                                <a:pt x="41" y="26"/>
                              </a:cubicBezTo>
                              <a:cubicBezTo>
                                <a:pt x="31" y="26"/>
                                <a:pt x="31" y="26"/>
                                <a:pt x="31" y="26"/>
                              </a:cubicBezTo>
                              <a:cubicBezTo>
                                <a:pt x="31" y="29"/>
                                <a:pt x="31" y="29"/>
                                <a:pt x="31" y="29"/>
                              </a:cubicBezTo>
                              <a:cubicBezTo>
                                <a:pt x="28" y="29"/>
                                <a:pt x="28" y="29"/>
                                <a:pt x="28" y="29"/>
                              </a:cubicBezTo>
                              <a:cubicBezTo>
                                <a:pt x="28" y="26"/>
                                <a:pt x="28" y="26"/>
                                <a:pt x="28" y="26"/>
                              </a:cubicBezTo>
                              <a:cubicBezTo>
                                <a:pt x="18" y="26"/>
                                <a:pt x="18" y="26"/>
                                <a:pt x="18" y="26"/>
                              </a:cubicBezTo>
                              <a:lnTo>
                                <a:pt x="18" y="29"/>
                              </a:lnTo>
                              <a:close/>
                              <a:moveTo>
                                <a:pt x="18" y="13"/>
                              </a:moveTo>
                              <a:cubicBezTo>
                                <a:pt x="18" y="17"/>
                                <a:pt x="18" y="17"/>
                                <a:pt x="18" y="17"/>
                              </a:cubicBezTo>
                              <a:cubicBezTo>
                                <a:pt x="28" y="17"/>
                                <a:pt x="28" y="17"/>
                                <a:pt x="28" y="17"/>
                              </a:cubicBezTo>
                              <a:cubicBezTo>
                                <a:pt x="28" y="13"/>
                                <a:pt x="28" y="13"/>
                                <a:pt x="28" y="13"/>
                              </a:cubicBezTo>
                              <a:lnTo>
                                <a:pt x="18" y="13"/>
                              </a:lnTo>
                              <a:close/>
                              <a:moveTo>
                                <a:pt x="18" y="19"/>
                              </a:moveTo>
                              <a:cubicBezTo>
                                <a:pt x="18" y="24"/>
                                <a:pt x="18" y="24"/>
                                <a:pt x="18" y="24"/>
                              </a:cubicBezTo>
                              <a:cubicBezTo>
                                <a:pt x="28" y="24"/>
                                <a:pt x="28" y="24"/>
                                <a:pt x="28" y="24"/>
                              </a:cubicBezTo>
                              <a:cubicBezTo>
                                <a:pt x="28" y="19"/>
                                <a:pt x="28" y="19"/>
                                <a:pt x="28" y="19"/>
                              </a:cubicBezTo>
                              <a:lnTo>
                                <a:pt x="18" y="19"/>
                              </a:lnTo>
                              <a:close/>
                              <a:moveTo>
                                <a:pt x="21" y="36"/>
                              </a:moveTo>
                              <a:cubicBezTo>
                                <a:pt x="22" y="39"/>
                                <a:pt x="23" y="41"/>
                                <a:pt x="24" y="43"/>
                              </a:cubicBezTo>
                              <a:cubicBezTo>
                                <a:pt x="21" y="43"/>
                                <a:pt x="21" y="43"/>
                                <a:pt x="21" y="43"/>
                              </a:cubicBezTo>
                              <a:cubicBezTo>
                                <a:pt x="21" y="41"/>
                                <a:pt x="20" y="39"/>
                                <a:pt x="18" y="36"/>
                              </a:cubicBezTo>
                              <a:lnTo>
                                <a:pt x="21" y="36"/>
                              </a:lnTo>
                              <a:close/>
                              <a:moveTo>
                                <a:pt x="41" y="13"/>
                              </a:moveTo>
                              <a:cubicBezTo>
                                <a:pt x="31" y="13"/>
                                <a:pt x="31" y="13"/>
                                <a:pt x="31" y="13"/>
                              </a:cubicBezTo>
                              <a:cubicBezTo>
                                <a:pt x="31" y="17"/>
                                <a:pt x="31" y="17"/>
                                <a:pt x="31" y="17"/>
                              </a:cubicBezTo>
                              <a:cubicBezTo>
                                <a:pt x="41" y="17"/>
                                <a:pt x="41" y="17"/>
                                <a:pt x="41" y="17"/>
                              </a:cubicBezTo>
                              <a:lnTo>
                                <a:pt x="41" y="13"/>
                              </a:lnTo>
                              <a:close/>
                              <a:moveTo>
                                <a:pt x="31" y="19"/>
                              </a:moveTo>
                              <a:cubicBezTo>
                                <a:pt x="31" y="24"/>
                                <a:pt x="31" y="24"/>
                                <a:pt x="31" y="24"/>
                              </a:cubicBezTo>
                              <a:cubicBezTo>
                                <a:pt x="41" y="24"/>
                                <a:pt x="41" y="24"/>
                                <a:pt x="41" y="24"/>
                              </a:cubicBezTo>
                              <a:cubicBezTo>
                                <a:pt x="41" y="19"/>
                                <a:pt x="41" y="19"/>
                                <a:pt x="41" y="19"/>
                              </a:cubicBezTo>
                              <a:lnTo>
                                <a:pt x="31" y="1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7" o:spid="_x0000_s1026" o:spt="100" style="position:absolute;left:0pt;margin-left:189.35pt;margin-top:612.95pt;height:12.9pt;width:13.15pt;z-index:251747328;mso-width-relative:page;mso-height-relative:page;" fillcolor="#2A3D52 [3204]" filled="t" stroked="f" coordsize="47,46" o:gfxdata="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" path="m5,46c5,14,5,14,5,14c0,14,0,14,0,14c0,12,0,12,0,12c5,12,5,12,5,12c5,0,5,0,5,0c8,0,8,0,8,0c8,12,8,12,8,12c13,12,13,12,13,12c13,14,13,14,13,14c8,14,8,14,8,14c8,46,8,46,8,46l5,46xm39,29c39,32,39,32,39,32c47,32,47,32,47,32c47,34,47,34,47,34c39,34,39,34,39,34c39,40,39,40,39,40c39,44,38,46,34,46c30,46,30,46,30,46c30,43,30,43,30,43c33,43,33,43,33,43c35,44,36,43,36,40c36,34,36,34,36,34c12,34,12,34,12,34c12,32,12,32,12,32c36,32,36,32,36,32c36,29,36,29,36,29l39,29xm18,29c15,29,15,29,15,29c15,11,15,11,15,11c28,11,28,11,28,11c28,7,28,7,28,7c13,7,13,7,13,7c13,5,13,5,13,5c28,5,28,5,28,5c28,0,28,0,28,0c31,0,31,0,31,0c31,5,31,5,31,5c38,5,38,5,38,5c38,0,38,0,38,0c41,0,41,0,41,0c41,5,41,5,41,5c46,5,46,5,46,5c46,7,46,7,46,7c31,7,31,7,31,7c31,11,31,11,31,11c44,11,44,11,44,11c44,29,44,29,44,29c41,29,41,29,41,29c41,26,41,26,41,26c31,26,31,26,31,26c31,29,31,29,31,29c28,29,28,29,28,29c28,26,28,26,28,26c18,26,18,26,18,26l18,29xm18,13c18,17,18,17,18,17c28,17,28,17,28,17c28,13,28,13,28,13l18,13xm18,19c18,24,18,24,18,24c28,24,28,24,28,24c28,19,28,19,28,19l18,19xm21,36c22,39,23,41,24,43c21,43,21,43,21,43c21,41,20,39,18,36l21,36xm41,13c31,13,31,13,31,13c31,17,31,17,31,17c41,17,41,17,41,17l41,13xm31,19c31,24,31,24,31,24c41,24,41,24,41,24c41,19,41,19,41,19l31,19xe">
                <v:path o:connectlocs="17738,49833;0,42714;17738,0;28381,42714;46120,49833;28381,163738;138360,103226;166742,113904;138360,121023;120621,163738;106431,153059;127717,142380;42572,121023;127717,113904;138360,103226;53215,103226;99335,39154;46120,24916;99335,17797;109978,0;134812,17797;145455,0;163194,17797;109978,24916;156098,39154;145455,103226;109978,92547;99335,103226;63858,92547;63858,46273;99335,60511;63858,46273;63858,85428;99335,67630;74501,128142;74501,153059;74501,128142;109978,46273;145455,60511;109978,67630;145455,85428;109978,67630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3149600</wp:posOffset>
                </wp:positionH>
                <wp:positionV relativeFrom="paragraph">
                  <wp:posOffset>7787640</wp:posOffset>
                </wp:positionV>
                <wp:extent cx="150495" cy="192405"/>
                <wp:effectExtent l="0" t="0" r="2540" b="0"/>
                <wp:wrapNone/>
                <wp:docPr id="90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0218" cy="192280"/>
                        </a:xfrm>
                        <a:custGeom>
                          <a:avLst/>
                          <a:gdLst>
                            <a:gd name="T0" fmla="*/ 33 w 42"/>
                            <a:gd name="T1" fmla="*/ 54 h 54"/>
                            <a:gd name="T2" fmla="*/ 22 w 42"/>
                            <a:gd name="T3" fmla="*/ 43 h 54"/>
                            <a:gd name="T4" fmla="*/ 0 w 42"/>
                            <a:gd name="T5" fmla="*/ 22 h 54"/>
                            <a:gd name="T6" fmla="*/ 21 w 42"/>
                            <a:gd name="T7" fmla="*/ 0 h 54"/>
                            <a:gd name="T8" fmla="*/ 42 w 42"/>
                            <a:gd name="T9" fmla="*/ 22 h 54"/>
                            <a:gd name="T10" fmla="*/ 26 w 42"/>
                            <a:gd name="T11" fmla="*/ 43 h 54"/>
                            <a:gd name="T12" fmla="*/ 37 w 42"/>
                            <a:gd name="T13" fmla="*/ 54 h 54"/>
                            <a:gd name="T14" fmla="*/ 33 w 42"/>
                            <a:gd name="T15" fmla="*/ 54 h 54"/>
                            <a:gd name="T16" fmla="*/ 21 w 42"/>
                            <a:gd name="T17" fmla="*/ 3 h 54"/>
                            <a:gd name="T18" fmla="*/ 4 w 42"/>
                            <a:gd name="T19" fmla="*/ 22 h 54"/>
                            <a:gd name="T20" fmla="*/ 21 w 42"/>
                            <a:gd name="T21" fmla="*/ 41 h 54"/>
                            <a:gd name="T22" fmla="*/ 38 w 42"/>
                            <a:gd name="T23" fmla="*/ 22 h 54"/>
                            <a:gd name="T24" fmla="*/ 21 w 42"/>
                            <a:gd name="T25" fmla="*/ 3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54">
                              <a:moveTo>
                                <a:pt x="33" y="54"/>
                              </a:moveTo>
                              <a:cubicBezTo>
                                <a:pt x="22" y="43"/>
                                <a:pt x="22" y="43"/>
                                <a:pt x="22" y="43"/>
                              </a:cubicBezTo>
                              <a:cubicBezTo>
                                <a:pt x="8" y="43"/>
                                <a:pt x="1" y="36"/>
                                <a:pt x="0" y="22"/>
                              </a:cubicBezTo>
                              <a:cubicBezTo>
                                <a:pt x="1" y="8"/>
                                <a:pt x="8" y="1"/>
                                <a:pt x="21" y="0"/>
                              </a:cubicBezTo>
                              <a:cubicBezTo>
                                <a:pt x="34" y="1"/>
                                <a:pt x="41" y="8"/>
                                <a:pt x="42" y="22"/>
                              </a:cubicBezTo>
                              <a:cubicBezTo>
                                <a:pt x="42" y="34"/>
                                <a:pt x="36" y="41"/>
                                <a:pt x="26" y="43"/>
                              </a:cubicBezTo>
                              <a:cubicBezTo>
                                <a:pt x="37" y="54"/>
                                <a:pt x="37" y="54"/>
                                <a:pt x="37" y="54"/>
                              </a:cubicBezTo>
                              <a:lnTo>
                                <a:pt x="33" y="54"/>
                              </a:lnTo>
                              <a:close/>
                              <a:moveTo>
                                <a:pt x="21" y="3"/>
                              </a:moveTo>
                              <a:cubicBezTo>
                                <a:pt x="10" y="3"/>
                                <a:pt x="4" y="10"/>
                                <a:pt x="4" y="22"/>
                              </a:cubicBezTo>
                              <a:cubicBezTo>
                                <a:pt x="4" y="34"/>
                                <a:pt x="10" y="41"/>
                                <a:pt x="21" y="41"/>
                              </a:cubicBezTo>
                              <a:cubicBezTo>
                                <a:pt x="32" y="41"/>
                                <a:pt x="38" y="35"/>
                                <a:pt x="38" y="22"/>
                              </a:cubicBezTo>
                              <a:cubicBezTo>
                                <a:pt x="38" y="10"/>
                                <a:pt x="32" y="3"/>
                                <a:pt x="21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8" o:spid="_x0000_s1026" o:spt="100" style="position:absolute;left:0pt;margin-left:248pt;margin-top:613.2pt;height:15.15pt;width:11.85pt;z-index:251748352;mso-width-relative:page;mso-height-relative:page;" fillcolor="#2A3D52 [3204]" filled="t" stroked="f" coordsize="42,54" o:gfxdata="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" path="m33,54c22,43,22,43,22,43c8,43,1,36,0,22c1,8,8,1,21,0c34,1,41,8,42,22c42,34,36,41,26,43c37,54,37,54,37,54l33,54xm21,3c10,3,4,10,4,22c4,34,10,41,21,41c32,41,38,35,38,22c38,10,32,3,21,3xe">
                <v:path o:connectlocs="118028,192280;78685,153111;0,78336;75109,0;150218,78336;92992,153111;132334,192280;118028,192280;75109,10682;14306,78336;75109,145990;135911,78336;75109,10682" o:connectangles="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3313430</wp:posOffset>
                </wp:positionH>
                <wp:positionV relativeFrom="paragraph">
                  <wp:posOffset>7787640</wp:posOffset>
                </wp:positionV>
                <wp:extent cx="145415" cy="192405"/>
                <wp:effectExtent l="0" t="0" r="6985" b="0"/>
                <wp:wrapNone/>
                <wp:docPr id="91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45712" cy="192280"/>
                        </a:xfrm>
                        <a:custGeom>
                          <a:avLst/>
                          <a:gdLst>
                            <a:gd name="T0" fmla="*/ 32 w 41"/>
                            <a:gd name="T1" fmla="*/ 54 h 54"/>
                            <a:gd name="T2" fmla="*/ 22 w 41"/>
                            <a:gd name="T3" fmla="*/ 43 h 54"/>
                            <a:gd name="T4" fmla="*/ 0 w 41"/>
                            <a:gd name="T5" fmla="*/ 22 h 54"/>
                            <a:gd name="T6" fmla="*/ 21 w 41"/>
                            <a:gd name="T7" fmla="*/ 0 h 54"/>
                            <a:gd name="T8" fmla="*/ 41 w 41"/>
                            <a:gd name="T9" fmla="*/ 22 h 54"/>
                            <a:gd name="T10" fmla="*/ 25 w 41"/>
                            <a:gd name="T11" fmla="*/ 43 h 54"/>
                            <a:gd name="T12" fmla="*/ 37 w 41"/>
                            <a:gd name="T13" fmla="*/ 54 h 54"/>
                            <a:gd name="T14" fmla="*/ 32 w 41"/>
                            <a:gd name="T15" fmla="*/ 54 h 54"/>
                            <a:gd name="T16" fmla="*/ 21 w 41"/>
                            <a:gd name="T17" fmla="*/ 3 h 54"/>
                            <a:gd name="T18" fmla="*/ 3 w 41"/>
                            <a:gd name="T19" fmla="*/ 22 h 54"/>
                            <a:gd name="T20" fmla="*/ 20 w 41"/>
                            <a:gd name="T21" fmla="*/ 41 h 54"/>
                            <a:gd name="T22" fmla="*/ 38 w 41"/>
                            <a:gd name="T23" fmla="*/ 22 h 54"/>
                            <a:gd name="T24" fmla="*/ 21 w 41"/>
                            <a:gd name="T25" fmla="*/ 3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1" h="54">
                              <a:moveTo>
                                <a:pt x="32" y="54"/>
                              </a:moveTo>
                              <a:cubicBezTo>
                                <a:pt x="22" y="43"/>
                                <a:pt x="22" y="43"/>
                                <a:pt x="22" y="43"/>
                              </a:cubicBezTo>
                              <a:cubicBezTo>
                                <a:pt x="8" y="43"/>
                                <a:pt x="0" y="36"/>
                                <a:pt x="0" y="22"/>
                              </a:cubicBezTo>
                              <a:cubicBezTo>
                                <a:pt x="0" y="8"/>
                                <a:pt x="7" y="1"/>
                                <a:pt x="21" y="0"/>
                              </a:cubicBezTo>
                              <a:cubicBezTo>
                                <a:pt x="34" y="1"/>
                                <a:pt x="41" y="8"/>
                                <a:pt x="41" y="22"/>
                              </a:cubicBezTo>
                              <a:cubicBezTo>
                                <a:pt x="41" y="34"/>
                                <a:pt x="36" y="41"/>
                                <a:pt x="25" y="43"/>
                              </a:cubicBezTo>
                              <a:cubicBezTo>
                                <a:pt x="37" y="54"/>
                                <a:pt x="37" y="54"/>
                                <a:pt x="37" y="54"/>
                              </a:cubicBezTo>
                              <a:lnTo>
                                <a:pt x="32" y="54"/>
                              </a:lnTo>
                              <a:close/>
                              <a:moveTo>
                                <a:pt x="21" y="3"/>
                              </a:moveTo>
                              <a:cubicBezTo>
                                <a:pt x="10" y="3"/>
                                <a:pt x="4" y="10"/>
                                <a:pt x="3" y="22"/>
                              </a:cubicBezTo>
                              <a:cubicBezTo>
                                <a:pt x="4" y="34"/>
                                <a:pt x="9" y="41"/>
                                <a:pt x="20" y="41"/>
                              </a:cubicBezTo>
                              <a:cubicBezTo>
                                <a:pt x="32" y="41"/>
                                <a:pt x="37" y="35"/>
                                <a:pt x="38" y="22"/>
                              </a:cubicBezTo>
                              <a:cubicBezTo>
                                <a:pt x="37" y="10"/>
                                <a:pt x="32" y="3"/>
                                <a:pt x="21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9" o:spid="_x0000_s1026" o:spt="100" style="position:absolute;left:0pt;margin-left:260.9pt;margin-top:613.2pt;height:15.15pt;width:11.45pt;z-index:251749376;mso-width-relative:page;mso-height-relative:page;" fillcolor="#2A3D52 [3204]" filled="t" stroked="f" coordsize="41,54" o:gfxdata="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" path="m32,54c22,43,22,43,22,43c8,43,0,36,0,22c0,8,7,1,21,0c34,1,41,8,41,22c41,34,36,41,25,43c37,54,37,54,37,54l32,54xm21,3c10,3,4,10,3,22c4,34,9,41,20,41c32,41,37,35,38,22c37,10,32,3,21,3xe">
                <v:path o:connectlocs="113726,192280;78186,153111;0,78336;74632,0;145712,78336;88848,153111;131496,192280;113726,192280;74632,10682;10661,78336;71079,145990;135050,78336;74632,10682" o:connectangles="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4213225</wp:posOffset>
                </wp:positionH>
                <wp:positionV relativeFrom="paragraph">
                  <wp:posOffset>7784465</wp:posOffset>
                </wp:positionV>
                <wp:extent cx="171450" cy="163830"/>
                <wp:effectExtent l="0" t="0" r="635" b="8255"/>
                <wp:wrapNone/>
                <wp:docPr id="92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1248" cy="163738"/>
                        </a:xfrm>
                        <a:custGeom>
                          <a:avLst/>
                          <a:gdLst>
                            <a:gd name="T0" fmla="*/ 9 w 48"/>
                            <a:gd name="T1" fmla="*/ 13 h 46"/>
                            <a:gd name="T2" fmla="*/ 8 w 48"/>
                            <a:gd name="T3" fmla="*/ 20 h 46"/>
                            <a:gd name="T4" fmla="*/ 5 w 48"/>
                            <a:gd name="T5" fmla="*/ 46 h 46"/>
                            <a:gd name="T6" fmla="*/ 0 w 48"/>
                            <a:gd name="T7" fmla="*/ 27 h 46"/>
                            <a:gd name="T8" fmla="*/ 0 w 48"/>
                            <a:gd name="T9" fmla="*/ 12 h 46"/>
                            <a:gd name="T10" fmla="*/ 12 w 48"/>
                            <a:gd name="T11" fmla="*/ 0 h 46"/>
                            <a:gd name="T12" fmla="*/ 0 w 48"/>
                            <a:gd name="T13" fmla="*/ 12 h 46"/>
                            <a:gd name="T14" fmla="*/ 32 w 48"/>
                            <a:gd name="T15" fmla="*/ 36 h 46"/>
                            <a:gd name="T16" fmla="*/ 25 w 48"/>
                            <a:gd name="T17" fmla="*/ 45 h 46"/>
                            <a:gd name="T18" fmla="*/ 17 w 48"/>
                            <a:gd name="T19" fmla="*/ 28 h 46"/>
                            <a:gd name="T20" fmla="*/ 11 w 48"/>
                            <a:gd name="T21" fmla="*/ 46 h 46"/>
                            <a:gd name="T22" fmla="*/ 15 w 48"/>
                            <a:gd name="T23" fmla="*/ 35 h 46"/>
                            <a:gd name="T24" fmla="*/ 27 w 48"/>
                            <a:gd name="T25" fmla="*/ 26 h 46"/>
                            <a:gd name="T26" fmla="*/ 30 w 48"/>
                            <a:gd name="T27" fmla="*/ 20 h 46"/>
                            <a:gd name="T28" fmla="*/ 13 w 48"/>
                            <a:gd name="T29" fmla="*/ 22 h 46"/>
                            <a:gd name="T30" fmla="*/ 30 w 48"/>
                            <a:gd name="T31" fmla="*/ 20 h 46"/>
                            <a:gd name="T32" fmla="*/ 13 w 48"/>
                            <a:gd name="T33" fmla="*/ 3 h 46"/>
                            <a:gd name="T34" fmla="*/ 15 w 48"/>
                            <a:gd name="T35" fmla="*/ 13 h 46"/>
                            <a:gd name="T36" fmla="*/ 20 w 48"/>
                            <a:gd name="T37" fmla="*/ 1 h 46"/>
                            <a:gd name="T38" fmla="*/ 23 w 48"/>
                            <a:gd name="T39" fmla="*/ 13 h 46"/>
                            <a:gd name="T40" fmla="*/ 27 w 48"/>
                            <a:gd name="T41" fmla="*/ 11 h 46"/>
                            <a:gd name="T42" fmla="*/ 30 w 48"/>
                            <a:gd name="T43" fmla="*/ 3 h 46"/>
                            <a:gd name="T44" fmla="*/ 25 w 48"/>
                            <a:gd name="T45" fmla="*/ 15 h 46"/>
                            <a:gd name="T46" fmla="*/ 47 w 48"/>
                            <a:gd name="T47" fmla="*/ 46 h 46"/>
                            <a:gd name="T48" fmla="*/ 30 w 48"/>
                            <a:gd name="T49" fmla="*/ 46 h 46"/>
                            <a:gd name="T50" fmla="*/ 37 w 48"/>
                            <a:gd name="T51" fmla="*/ 34 h 46"/>
                            <a:gd name="T52" fmla="*/ 30 w 48"/>
                            <a:gd name="T53" fmla="*/ 17 h 46"/>
                            <a:gd name="T54" fmla="*/ 36 w 48"/>
                            <a:gd name="T55" fmla="*/ 0 h 46"/>
                            <a:gd name="T56" fmla="*/ 38 w 48"/>
                            <a:gd name="T57" fmla="*/ 5 h 46"/>
                            <a:gd name="T58" fmla="*/ 48 w 48"/>
                            <a:gd name="T59" fmla="*/ 7 h 46"/>
                            <a:gd name="T60" fmla="*/ 45 w 48"/>
                            <a:gd name="T61" fmla="*/ 9 h 46"/>
                            <a:gd name="T62" fmla="*/ 47 w 48"/>
                            <a:gd name="T63" fmla="*/ 44 h 46"/>
                            <a:gd name="T64" fmla="*/ 39 w 48"/>
                            <a:gd name="T65" fmla="*/ 31 h 46"/>
                            <a:gd name="T66" fmla="*/ 37 w 48"/>
                            <a:gd name="T67" fmla="*/ 9 h 46"/>
                            <a:gd name="T68" fmla="*/ 35 w 48"/>
                            <a:gd name="T69" fmla="*/ 14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8" h="46">
                              <a:moveTo>
                                <a:pt x="0" y="25"/>
                              </a:moveTo>
                              <a:cubicBezTo>
                                <a:pt x="4" y="22"/>
                                <a:pt x="7" y="18"/>
                                <a:pt x="9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11" y="16"/>
                                <a:pt x="9" y="19"/>
                                <a:pt x="8" y="20"/>
                              </a:cubicBezTo>
                              <a:cubicBezTo>
                                <a:pt x="8" y="46"/>
                                <a:pt x="8" y="46"/>
                                <a:pt x="8" y="46"/>
                              </a:cubicBezTo>
                              <a:cubicBezTo>
                                <a:pt x="5" y="46"/>
                                <a:pt x="5" y="46"/>
                                <a:pt x="5" y="46"/>
                              </a:cubicBezTo>
                              <a:cubicBezTo>
                                <a:pt x="5" y="23"/>
                                <a:pt x="5" y="23"/>
                                <a:pt x="5" y="23"/>
                              </a:cubicBezTo>
                              <a:cubicBezTo>
                                <a:pt x="4" y="25"/>
                                <a:pt x="2" y="26"/>
                                <a:pt x="0" y="27"/>
                              </a:cubicBezTo>
                              <a:lnTo>
                                <a:pt x="0" y="25"/>
                              </a:lnTo>
                              <a:close/>
                              <a:moveTo>
                                <a:pt x="0" y="12"/>
                              </a:moveTo>
                              <a:cubicBezTo>
                                <a:pt x="4" y="9"/>
                                <a:pt x="7" y="5"/>
                                <a:pt x="9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0" y="7"/>
                                <a:pt x="6" y="11"/>
                                <a:pt x="0" y="14"/>
                              </a:cubicBezTo>
                              <a:lnTo>
                                <a:pt x="0" y="12"/>
                              </a:lnTo>
                              <a:close/>
                              <a:moveTo>
                                <a:pt x="27" y="40"/>
                              </a:moveTo>
                              <a:cubicBezTo>
                                <a:pt x="29" y="39"/>
                                <a:pt x="31" y="38"/>
                                <a:pt x="32" y="36"/>
                              </a:cubicBezTo>
                              <a:cubicBezTo>
                                <a:pt x="32" y="39"/>
                                <a:pt x="32" y="39"/>
                                <a:pt x="32" y="39"/>
                              </a:cubicBezTo>
                              <a:cubicBezTo>
                                <a:pt x="30" y="41"/>
                                <a:pt x="28" y="43"/>
                                <a:pt x="25" y="45"/>
                              </a:cubicBezTo>
                              <a:cubicBezTo>
                                <a:pt x="25" y="28"/>
                                <a:pt x="25" y="28"/>
                                <a:pt x="25" y="28"/>
                              </a:cubicBezTo>
                              <a:cubicBezTo>
                                <a:pt x="17" y="28"/>
                                <a:pt x="17" y="28"/>
                                <a:pt x="17" y="28"/>
                              </a:cubicBezTo>
                              <a:cubicBezTo>
                                <a:pt x="17" y="34"/>
                                <a:pt x="17" y="34"/>
                                <a:pt x="17" y="34"/>
                              </a:cubicBezTo>
                              <a:cubicBezTo>
                                <a:pt x="18" y="40"/>
                                <a:pt x="15" y="44"/>
                                <a:pt x="11" y="46"/>
                              </a:cubicBezTo>
                              <a:cubicBezTo>
                                <a:pt x="11" y="44"/>
                                <a:pt x="11" y="44"/>
                                <a:pt x="11" y="44"/>
                              </a:cubicBezTo>
                              <a:cubicBezTo>
                                <a:pt x="14" y="42"/>
                                <a:pt x="15" y="39"/>
                                <a:pt x="15" y="35"/>
                              </a:cubicBezTo>
                              <a:cubicBezTo>
                                <a:pt x="15" y="26"/>
                                <a:pt x="15" y="26"/>
                                <a:pt x="15" y="26"/>
                              </a:cubicBezTo>
                              <a:cubicBezTo>
                                <a:pt x="27" y="26"/>
                                <a:pt x="27" y="26"/>
                                <a:pt x="27" y="26"/>
                              </a:cubicBezTo>
                              <a:lnTo>
                                <a:pt x="27" y="40"/>
                              </a:lnTo>
                              <a:close/>
                              <a:moveTo>
                                <a:pt x="30" y="20"/>
                              </a:moveTo>
                              <a:cubicBezTo>
                                <a:pt x="30" y="22"/>
                                <a:pt x="30" y="22"/>
                                <a:pt x="30" y="22"/>
                              </a:cubicBezTo>
                              <a:cubicBezTo>
                                <a:pt x="13" y="22"/>
                                <a:pt x="13" y="22"/>
                                <a:pt x="13" y="22"/>
                              </a:cubicBezTo>
                              <a:cubicBezTo>
                                <a:pt x="13" y="20"/>
                                <a:pt x="13" y="20"/>
                                <a:pt x="13" y="20"/>
                              </a:cubicBezTo>
                              <a:lnTo>
                                <a:pt x="30" y="20"/>
                              </a:lnTo>
                              <a:close/>
                              <a:moveTo>
                                <a:pt x="13" y="15"/>
                              </a:moveTo>
                              <a:cubicBezTo>
                                <a:pt x="13" y="3"/>
                                <a:pt x="13" y="3"/>
                                <a:pt x="13" y="3"/>
                              </a:cubicBezTo>
                              <a:cubicBezTo>
                                <a:pt x="15" y="3"/>
                                <a:pt x="15" y="3"/>
                                <a:pt x="15" y="3"/>
                              </a:cubicBezTo>
                              <a:cubicBezTo>
                                <a:pt x="15" y="13"/>
                                <a:pt x="15" y="13"/>
                                <a:pt x="15" y="13"/>
                              </a:cubicBezTo>
                              <a:cubicBezTo>
                                <a:pt x="20" y="13"/>
                                <a:pt x="20" y="13"/>
                                <a:pt x="20" y="13"/>
                              </a:cubicBezTo>
                              <a:cubicBezTo>
                                <a:pt x="20" y="1"/>
                                <a:pt x="20" y="1"/>
                                <a:pt x="20" y="1"/>
                              </a:cubicBezTo>
                              <a:cubicBezTo>
                                <a:pt x="23" y="1"/>
                                <a:pt x="23" y="1"/>
                                <a:pt x="23" y="1"/>
                              </a:cubicBezTo>
                              <a:cubicBezTo>
                                <a:pt x="23" y="13"/>
                                <a:pt x="23" y="13"/>
                                <a:pt x="2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7" y="14"/>
                                <a:pt x="27" y="13"/>
                                <a:pt x="27" y="11"/>
                              </a:cubicBezTo>
                              <a:cubicBezTo>
                                <a:pt x="27" y="3"/>
                                <a:pt x="27" y="3"/>
                                <a:pt x="27" y="3"/>
                              </a:cubicBezTo>
                              <a:cubicBezTo>
                                <a:pt x="30" y="3"/>
                                <a:pt x="30" y="3"/>
                                <a:pt x="30" y="3"/>
                              </a:cubicBezTo>
                              <a:cubicBezTo>
                                <a:pt x="30" y="11"/>
                                <a:pt x="30" y="11"/>
                                <a:pt x="30" y="11"/>
                              </a:cubicBezTo>
                              <a:cubicBezTo>
                                <a:pt x="30" y="14"/>
                                <a:pt x="29" y="15"/>
                                <a:pt x="25" y="15"/>
                              </a:cubicBezTo>
                              <a:lnTo>
                                <a:pt x="13" y="15"/>
                              </a:lnTo>
                              <a:close/>
                              <a:moveTo>
                                <a:pt x="47" y="46"/>
                              </a:moveTo>
                              <a:cubicBezTo>
                                <a:pt x="43" y="43"/>
                                <a:pt x="40" y="39"/>
                                <a:pt x="39" y="36"/>
                              </a:cubicBezTo>
                              <a:cubicBezTo>
                                <a:pt x="37" y="39"/>
                                <a:pt x="34" y="43"/>
                                <a:pt x="30" y="46"/>
                              </a:cubicBezTo>
                              <a:cubicBezTo>
                                <a:pt x="30" y="43"/>
                                <a:pt x="30" y="43"/>
                                <a:pt x="30" y="43"/>
                              </a:cubicBezTo>
                              <a:cubicBezTo>
                                <a:pt x="33" y="41"/>
                                <a:pt x="36" y="37"/>
                                <a:pt x="37" y="34"/>
                              </a:cubicBezTo>
                              <a:cubicBezTo>
                                <a:pt x="35" y="29"/>
                                <a:pt x="33" y="23"/>
                                <a:pt x="32" y="15"/>
                              </a:cubicBezTo>
                              <a:cubicBezTo>
                                <a:pt x="32" y="16"/>
                                <a:pt x="31" y="17"/>
                                <a:pt x="30" y="17"/>
                              </a:cubicBezTo>
                              <a:cubicBezTo>
                                <a:pt x="30" y="15"/>
                                <a:pt x="30" y="15"/>
                                <a:pt x="30" y="15"/>
                              </a:cubicBezTo>
                              <a:cubicBezTo>
                                <a:pt x="33" y="11"/>
                                <a:pt x="35" y="6"/>
                                <a:pt x="36" y="0"/>
                              </a:cubicBezTo>
                              <a:cubicBezTo>
                                <a:pt x="39" y="0"/>
                                <a:pt x="39" y="0"/>
                                <a:pt x="39" y="0"/>
                              </a:cubicBezTo>
                              <a:cubicBezTo>
                                <a:pt x="39" y="1"/>
                                <a:pt x="38" y="3"/>
                                <a:pt x="38" y="5"/>
                              </a:cubicBezTo>
                              <a:cubicBezTo>
                                <a:pt x="38" y="6"/>
                                <a:pt x="37" y="6"/>
                                <a:pt x="37" y="7"/>
                              </a:cubicBezTo>
                              <a:cubicBezTo>
                                <a:pt x="48" y="7"/>
                                <a:pt x="48" y="7"/>
                                <a:pt x="48" y="7"/>
                              </a:cubicBezTo>
                              <a:cubicBezTo>
                                <a:pt x="48" y="9"/>
                                <a:pt x="48" y="9"/>
                                <a:pt x="48" y="9"/>
                              </a:cubicBezTo>
                              <a:cubicBezTo>
                                <a:pt x="45" y="9"/>
                                <a:pt x="45" y="9"/>
                                <a:pt x="45" y="9"/>
                              </a:cubicBezTo>
                              <a:cubicBezTo>
                                <a:pt x="45" y="20"/>
                                <a:pt x="43" y="28"/>
                                <a:pt x="40" y="34"/>
                              </a:cubicBezTo>
                              <a:cubicBezTo>
                                <a:pt x="41" y="37"/>
                                <a:pt x="44" y="40"/>
                                <a:pt x="47" y="44"/>
                              </a:cubicBezTo>
                              <a:lnTo>
                                <a:pt x="47" y="46"/>
                              </a:lnTo>
                              <a:close/>
                              <a:moveTo>
                                <a:pt x="39" y="31"/>
                              </a:moveTo>
                              <a:cubicBezTo>
                                <a:pt x="41" y="26"/>
                                <a:pt x="42" y="19"/>
                                <a:pt x="42" y="9"/>
                              </a:cubicBezTo>
                              <a:cubicBezTo>
                                <a:pt x="37" y="9"/>
                                <a:pt x="37" y="9"/>
                                <a:pt x="37" y="9"/>
                              </a:cubicBezTo>
                              <a:cubicBezTo>
                                <a:pt x="36" y="11"/>
                                <a:pt x="35" y="13"/>
                                <a:pt x="33" y="14"/>
                              </a:cubicBezTo>
                              <a:cubicBezTo>
                                <a:pt x="35" y="14"/>
                                <a:pt x="35" y="14"/>
                                <a:pt x="35" y="14"/>
                              </a:cubicBezTo>
                              <a:cubicBezTo>
                                <a:pt x="35" y="21"/>
                                <a:pt x="37" y="27"/>
                                <a:pt x="39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0" o:spid="_x0000_s1026" o:spt="100" style="position:absolute;left:0pt;margin-left:331.75pt;margin-top:612.95pt;height:12.9pt;width:13.5pt;z-index:251750400;mso-width-relative:page;mso-height-relative:page;" fillcolor="#2A3D52 [3204]" filled="t" stroked="f" coordsize="48,46" o:gfxdata="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" path="m0,25c4,22,7,18,9,13c11,13,11,13,11,13c11,16,9,19,8,20c8,46,8,46,8,46c5,46,5,46,5,46c5,23,5,23,5,23c4,25,2,26,0,27l0,25xm0,12c4,9,7,5,9,0c12,0,12,0,12,0c10,7,6,11,0,14l0,12xm27,40c29,39,31,38,32,36c32,39,32,39,32,39c30,41,28,43,25,45c25,28,25,28,25,28c17,28,17,28,17,28c17,34,17,34,17,34c18,40,15,44,11,46c11,44,11,44,11,44c14,42,15,39,15,35c15,26,15,26,15,26c27,26,27,26,27,26l27,40xm30,20c30,22,30,22,30,22c13,22,13,22,13,22c13,20,13,20,13,20l30,20xm13,15c13,3,13,3,13,3c15,3,15,3,15,3c15,13,15,13,15,13c20,13,20,13,20,13c20,1,20,1,20,1c23,1,23,1,23,1c23,13,23,13,23,13c25,13,25,13,25,13c27,14,27,13,27,11c27,3,27,3,27,3c30,3,30,3,30,3c30,11,30,11,30,11c30,14,29,15,25,15l13,15xm47,46c43,43,40,39,39,36c37,39,34,43,30,46c30,43,30,43,30,43c33,41,36,37,37,34c35,29,33,23,32,15c32,16,31,17,30,17c30,15,30,15,30,15c33,11,35,6,36,0c39,0,39,0,39,0c39,1,38,3,38,5c38,6,37,6,37,7c48,7,48,7,48,7c48,9,48,9,48,9c45,9,45,9,45,9c45,20,43,28,40,34c41,37,44,40,47,44l47,46xm39,31c41,26,42,19,42,9c37,9,37,9,37,9c36,11,35,13,33,14c35,14,35,14,35,14c35,21,37,27,39,31xe">
                <v:path o:connectlocs="32109,46273;28541,71190;17838,163738;0,96107;0,42714;42812,0;0,42714;114165,128142;89191,160178;60650,99666;39244,163738;53515,124583;96327,92547;107030,71190;46379,78309;107030,71190;46379,10678;53515,46273;71353,3559;82056,46273;96327,39154;107030,10678;89191,53392;167680,163738;107030,163738;132003,121023;107030,60511;128436,0;135571,17797;171248,24916;160545,32035;167680,156618;139139,110345;132003,32035;124868,49833" o:connectangles="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4398010</wp:posOffset>
                </wp:positionH>
                <wp:positionV relativeFrom="paragraph">
                  <wp:posOffset>7784465</wp:posOffset>
                </wp:positionV>
                <wp:extent cx="163830" cy="163830"/>
                <wp:effectExtent l="0" t="0" r="8255" b="8255"/>
                <wp:wrapNone/>
                <wp:docPr id="93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3737" cy="163738"/>
                        </a:xfrm>
                        <a:custGeom>
                          <a:avLst/>
                          <a:gdLst>
                            <a:gd name="T0" fmla="*/ 6 w 46"/>
                            <a:gd name="T1" fmla="*/ 46 h 46"/>
                            <a:gd name="T2" fmla="*/ 6 w 46"/>
                            <a:gd name="T3" fmla="*/ 15 h 46"/>
                            <a:gd name="T4" fmla="*/ 0 w 46"/>
                            <a:gd name="T5" fmla="*/ 19 h 46"/>
                            <a:gd name="T6" fmla="*/ 0 w 46"/>
                            <a:gd name="T7" fmla="*/ 17 h 46"/>
                            <a:gd name="T8" fmla="*/ 10 w 46"/>
                            <a:gd name="T9" fmla="*/ 0 h 46"/>
                            <a:gd name="T10" fmla="*/ 13 w 46"/>
                            <a:gd name="T11" fmla="*/ 0 h 46"/>
                            <a:gd name="T12" fmla="*/ 9 w 46"/>
                            <a:gd name="T13" fmla="*/ 11 h 46"/>
                            <a:gd name="T14" fmla="*/ 9 w 46"/>
                            <a:gd name="T15" fmla="*/ 46 h 46"/>
                            <a:gd name="T16" fmla="*/ 6 w 46"/>
                            <a:gd name="T17" fmla="*/ 46 h 46"/>
                            <a:gd name="T18" fmla="*/ 13 w 46"/>
                            <a:gd name="T19" fmla="*/ 7 h 46"/>
                            <a:gd name="T20" fmla="*/ 13 w 46"/>
                            <a:gd name="T21" fmla="*/ 5 h 46"/>
                            <a:gd name="T22" fmla="*/ 28 w 46"/>
                            <a:gd name="T23" fmla="*/ 5 h 46"/>
                            <a:gd name="T24" fmla="*/ 28 w 46"/>
                            <a:gd name="T25" fmla="*/ 0 h 46"/>
                            <a:gd name="T26" fmla="*/ 31 w 46"/>
                            <a:gd name="T27" fmla="*/ 0 h 46"/>
                            <a:gd name="T28" fmla="*/ 31 w 46"/>
                            <a:gd name="T29" fmla="*/ 5 h 46"/>
                            <a:gd name="T30" fmla="*/ 46 w 46"/>
                            <a:gd name="T31" fmla="*/ 5 h 46"/>
                            <a:gd name="T32" fmla="*/ 46 w 46"/>
                            <a:gd name="T33" fmla="*/ 7 h 46"/>
                            <a:gd name="T34" fmla="*/ 13 w 46"/>
                            <a:gd name="T35" fmla="*/ 7 h 46"/>
                            <a:gd name="T36" fmla="*/ 16 w 46"/>
                            <a:gd name="T37" fmla="*/ 15 h 46"/>
                            <a:gd name="T38" fmla="*/ 16 w 46"/>
                            <a:gd name="T39" fmla="*/ 13 h 46"/>
                            <a:gd name="T40" fmla="*/ 43 w 46"/>
                            <a:gd name="T41" fmla="*/ 13 h 46"/>
                            <a:gd name="T42" fmla="*/ 43 w 46"/>
                            <a:gd name="T43" fmla="*/ 15 h 46"/>
                            <a:gd name="T44" fmla="*/ 16 w 46"/>
                            <a:gd name="T45" fmla="*/ 15 h 46"/>
                            <a:gd name="T46" fmla="*/ 16 w 46"/>
                            <a:gd name="T47" fmla="*/ 23 h 46"/>
                            <a:gd name="T48" fmla="*/ 16 w 46"/>
                            <a:gd name="T49" fmla="*/ 21 h 46"/>
                            <a:gd name="T50" fmla="*/ 43 w 46"/>
                            <a:gd name="T51" fmla="*/ 21 h 46"/>
                            <a:gd name="T52" fmla="*/ 43 w 46"/>
                            <a:gd name="T53" fmla="*/ 23 h 46"/>
                            <a:gd name="T54" fmla="*/ 16 w 46"/>
                            <a:gd name="T55" fmla="*/ 23 h 46"/>
                            <a:gd name="T56" fmla="*/ 17 w 46"/>
                            <a:gd name="T57" fmla="*/ 45 h 46"/>
                            <a:gd name="T58" fmla="*/ 17 w 46"/>
                            <a:gd name="T59" fmla="*/ 29 h 46"/>
                            <a:gd name="T60" fmla="*/ 43 w 46"/>
                            <a:gd name="T61" fmla="*/ 29 h 46"/>
                            <a:gd name="T62" fmla="*/ 43 w 46"/>
                            <a:gd name="T63" fmla="*/ 40 h 46"/>
                            <a:gd name="T64" fmla="*/ 38 w 46"/>
                            <a:gd name="T65" fmla="*/ 45 h 46"/>
                            <a:gd name="T66" fmla="*/ 17 w 46"/>
                            <a:gd name="T67" fmla="*/ 45 h 46"/>
                            <a:gd name="T68" fmla="*/ 40 w 46"/>
                            <a:gd name="T69" fmla="*/ 40 h 46"/>
                            <a:gd name="T70" fmla="*/ 40 w 46"/>
                            <a:gd name="T71" fmla="*/ 31 h 46"/>
                            <a:gd name="T72" fmla="*/ 20 w 46"/>
                            <a:gd name="T73" fmla="*/ 31 h 46"/>
                            <a:gd name="T74" fmla="*/ 20 w 46"/>
                            <a:gd name="T75" fmla="*/ 43 h 46"/>
                            <a:gd name="T76" fmla="*/ 37 w 46"/>
                            <a:gd name="T77" fmla="*/ 43 h 46"/>
                            <a:gd name="T78" fmla="*/ 40 w 46"/>
                            <a:gd name="T79" fmla="*/ 40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46" h="46">
                              <a:moveTo>
                                <a:pt x="6" y="46"/>
                              </a:moveTo>
                              <a:cubicBezTo>
                                <a:pt x="6" y="15"/>
                                <a:pt x="6" y="15"/>
                                <a:pt x="6" y="15"/>
                              </a:cubicBezTo>
                              <a:cubicBezTo>
                                <a:pt x="4" y="16"/>
                                <a:pt x="2" y="18"/>
                                <a:pt x="0" y="19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5" y="13"/>
                                <a:pt x="9" y="7"/>
                                <a:pt x="1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2" y="5"/>
                                <a:pt x="11" y="8"/>
                                <a:pt x="9" y="11"/>
                              </a:cubicBezTo>
                              <a:cubicBezTo>
                                <a:pt x="9" y="46"/>
                                <a:pt x="9" y="46"/>
                                <a:pt x="9" y="46"/>
                              </a:cubicBezTo>
                              <a:lnTo>
                                <a:pt x="6" y="46"/>
                              </a:lnTo>
                              <a:close/>
                              <a:moveTo>
                                <a:pt x="13" y="7"/>
                              </a:moveTo>
                              <a:cubicBezTo>
                                <a:pt x="13" y="5"/>
                                <a:pt x="13" y="5"/>
                                <a:pt x="13" y="5"/>
                              </a:cubicBezTo>
                              <a:cubicBezTo>
                                <a:pt x="28" y="5"/>
                                <a:pt x="28" y="5"/>
                                <a:pt x="28" y="5"/>
                              </a:cubicBez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5"/>
                                <a:pt x="31" y="5"/>
                                <a:pt x="31" y="5"/>
                              </a:cubicBezTo>
                              <a:cubicBezTo>
                                <a:pt x="46" y="5"/>
                                <a:pt x="46" y="5"/>
                                <a:pt x="46" y="5"/>
                              </a:cubicBezTo>
                              <a:cubicBezTo>
                                <a:pt x="46" y="7"/>
                                <a:pt x="46" y="7"/>
                                <a:pt x="46" y="7"/>
                              </a:cubicBezTo>
                              <a:lnTo>
                                <a:pt x="13" y="7"/>
                              </a:lnTo>
                              <a:close/>
                              <a:moveTo>
                                <a:pt x="16" y="15"/>
                              </a:moveTo>
                              <a:cubicBezTo>
                                <a:pt x="16" y="13"/>
                                <a:pt x="16" y="13"/>
                                <a:pt x="16" y="13"/>
                              </a:cubicBezTo>
                              <a:cubicBezTo>
                                <a:pt x="43" y="13"/>
                                <a:pt x="43" y="13"/>
                                <a:pt x="43" y="13"/>
                              </a:cubicBezTo>
                              <a:cubicBezTo>
                                <a:pt x="43" y="15"/>
                                <a:pt x="43" y="15"/>
                                <a:pt x="43" y="15"/>
                              </a:cubicBezTo>
                              <a:lnTo>
                                <a:pt x="16" y="15"/>
                              </a:lnTo>
                              <a:close/>
                              <a:moveTo>
                                <a:pt x="16" y="23"/>
                              </a:moveTo>
                              <a:cubicBezTo>
                                <a:pt x="16" y="21"/>
                                <a:pt x="16" y="21"/>
                                <a:pt x="16" y="21"/>
                              </a:cubicBezTo>
                              <a:cubicBezTo>
                                <a:pt x="43" y="21"/>
                                <a:pt x="43" y="21"/>
                                <a:pt x="43" y="21"/>
                              </a:cubicBezTo>
                              <a:cubicBezTo>
                                <a:pt x="43" y="23"/>
                                <a:pt x="43" y="23"/>
                                <a:pt x="43" y="23"/>
                              </a:cubicBezTo>
                              <a:lnTo>
                                <a:pt x="16" y="23"/>
                              </a:lnTo>
                              <a:close/>
                              <a:moveTo>
                                <a:pt x="17" y="45"/>
                              </a:moveTo>
                              <a:cubicBezTo>
                                <a:pt x="17" y="29"/>
                                <a:pt x="17" y="29"/>
                                <a:pt x="17" y="29"/>
                              </a:cubicBezTo>
                              <a:cubicBezTo>
                                <a:pt x="43" y="29"/>
                                <a:pt x="43" y="29"/>
                                <a:pt x="43" y="29"/>
                              </a:cubicBezTo>
                              <a:cubicBezTo>
                                <a:pt x="43" y="40"/>
                                <a:pt x="43" y="40"/>
                                <a:pt x="43" y="40"/>
                              </a:cubicBezTo>
                              <a:cubicBezTo>
                                <a:pt x="43" y="43"/>
                                <a:pt x="41" y="45"/>
                                <a:pt x="38" y="45"/>
                              </a:cubicBezTo>
                              <a:lnTo>
                                <a:pt x="17" y="45"/>
                              </a:lnTo>
                              <a:close/>
                              <a:moveTo>
                                <a:pt x="40" y="40"/>
                              </a:moveTo>
                              <a:cubicBezTo>
                                <a:pt x="40" y="31"/>
                                <a:pt x="40" y="31"/>
                                <a:pt x="40" y="31"/>
                              </a:cubicBezTo>
                              <a:cubicBezTo>
                                <a:pt x="20" y="31"/>
                                <a:pt x="20" y="31"/>
                                <a:pt x="20" y="31"/>
                              </a:cubicBezTo>
                              <a:cubicBezTo>
                                <a:pt x="20" y="43"/>
                                <a:pt x="20" y="43"/>
                                <a:pt x="20" y="43"/>
                              </a:cubicBezTo>
                              <a:cubicBezTo>
                                <a:pt x="37" y="43"/>
                                <a:pt x="37" y="43"/>
                                <a:pt x="37" y="43"/>
                              </a:cubicBezTo>
                              <a:cubicBezTo>
                                <a:pt x="39" y="43"/>
                                <a:pt x="40" y="42"/>
                                <a:pt x="40" y="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1" o:spid="_x0000_s1026" o:spt="100" style="position:absolute;left:0pt;margin-left:346.3pt;margin-top:612.95pt;height:12.9pt;width:12.9pt;z-index:251751424;mso-width-relative:page;mso-height-relative:page;" fillcolor="#2A3D52 [3204]" filled="t" stroked="f" coordsize="46,46" o:gfxdata="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" path="m6,46c6,15,6,15,6,15c4,16,2,18,0,19c0,17,0,17,0,17c5,13,9,7,10,0c13,0,13,0,13,0c12,5,11,8,9,11c9,46,9,46,9,46l6,46xm13,7c13,5,13,5,13,5c28,5,28,5,28,5c28,0,28,0,28,0c31,0,31,0,31,0c31,5,31,5,31,5c46,5,46,5,46,5c46,7,46,7,46,7l13,7xm16,15c16,13,16,13,16,13c43,13,43,13,43,13c43,15,43,15,43,15l16,15xm16,23c16,21,16,21,16,21c43,21,43,21,43,21c43,23,43,23,43,23l16,23xm17,45c17,29,17,29,17,29c43,29,43,29,43,29c43,40,43,40,43,40c43,43,41,45,38,45l17,45xm40,40c40,31,40,31,40,31c20,31,20,31,20,31c20,43,20,43,20,43c37,43,37,43,37,43c39,43,40,42,40,40xe">
                <v:path o:connectlocs="21357,163738;21357,53392;0,67630;0,60511;35595,0;46273,0;32035,39154;32035,163738;21357,163738;46273,24916;46273,17797;99666,17797;99666,0;110344,0;110344,17797;163737,17797;163737,24916;46273,24916;56952,53392;56952,46273;153058,46273;153058,53392;56952,53392;56952,81869;56952,74749;153058,74749;153058,81869;56952,81869;60511,160178;60511,103226;153058,103226;153058,142380;135261,160178;60511,160178;142380,142380;142380,110345;71190,110345;71190,153059;131701,153059;142380,142380" o:connectangles="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5321935</wp:posOffset>
                </wp:positionH>
                <wp:positionV relativeFrom="paragraph">
                  <wp:posOffset>7795260</wp:posOffset>
                </wp:positionV>
                <wp:extent cx="163830" cy="145415"/>
                <wp:effectExtent l="0" t="0" r="8255" b="6985"/>
                <wp:wrapNone/>
                <wp:docPr id="94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3737" cy="145712"/>
                        </a:xfrm>
                        <a:custGeom>
                          <a:avLst/>
                          <a:gdLst>
                            <a:gd name="T0" fmla="*/ 0 w 46"/>
                            <a:gd name="T1" fmla="*/ 2 h 41"/>
                            <a:gd name="T2" fmla="*/ 0 w 46"/>
                            <a:gd name="T3" fmla="*/ 0 h 41"/>
                            <a:gd name="T4" fmla="*/ 46 w 46"/>
                            <a:gd name="T5" fmla="*/ 0 h 41"/>
                            <a:gd name="T6" fmla="*/ 46 w 46"/>
                            <a:gd name="T7" fmla="*/ 2 h 41"/>
                            <a:gd name="T8" fmla="*/ 24 w 46"/>
                            <a:gd name="T9" fmla="*/ 2 h 41"/>
                            <a:gd name="T10" fmla="*/ 23 w 46"/>
                            <a:gd name="T11" fmla="*/ 10 h 41"/>
                            <a:gd name="T12" fmla="*/ 41 w 46"/>
                            <a:gd name="T13" fmla="*/ 10 h 41"/>
                            <a:gd name="T14" fmla="*/ 41 w 46"/>
                            <a:gd name="T15" fmla="*/ 35 h 41"/>
                            <a:gd name="T16" fmla="*/ 34 w 46"/>
                            <a:gd name="T17" fmla="*/ 41 h 41"/>
                            <a:gd name="T18" fmla="*/ 6 w 46"/>
                            <a:gd name="T19" fmla="*/ 41 h 41"/>
                            <a:gd name="T20" fmla="*/ 6 w 46"/>
                            <a:gd name="T21" fmla="*/ 10 h 41"/>
                            <a:gd name="T22" fmla="*/ 20 w 46"/>
                            <a:gd name="T23" fmla="*/ 10 h 41"/>
                            <a:gd name="T24" fmla="*/ 21 w 46"/>
                            <a:gd name="T25" fmla="*/ 5 h 41"/>
                            <a:gd name="T26" fmla="*/ 21 w 46"/>
                            <a:gd name="T27" fmla="*/ 2 h 41"/>
                            <a:gd name="T28" fmla="*/ 0 w 46"/>
                            <a:gd name="T29" fmla="*/ 2 h 41"/>
                            <a:gd name="T30" fmla="*/ 9 w 46"/>
                            <a:gd name="T31" fmla="*/ 12 h 41"/>
                            <a:gd name="T32" fmla="*/ 9 w 46"/>
                            <a:gd name="T33" fmla="*/ 24 h 41"/>
                            <a:gd name="T34" fmla="*/ 38 w 46"/>
                            <a:gd name="T35" fmla="*/ 24 h 41"/>
                            <a:gd name="T36" fmla="*/ 38 w 46"/>
                            <a:gd name="T37" fmla="*/ 12 h 41"/>
                            <a:gd name="T38" fmla="*/ 9 w 46"/>
                            <a:gd name="T39" fmla="*/ 12 h 41"/>
                            <a:gd name="T40" fmla="*/ 38 w 46"/>
                            <a:gd name="T41" fmla="*/ 35 h 41"/>
                            <a:gd name="T42" fmla="*/ 38 w 46"/>
                            <a:gd name="T43" fmla="*/ 26 h 41"/>
                            <a:gd name="T44" fmla="*/ 9 w 46"/>
                            <a:gd name="T45" fmla="*/ 26 h 41"/>
                            <a:gd name="T46" fmla="*/ 9 w 46"/>
                            <a:gd name="T47" fmla="*/ 39 h 41"/>
                            <a:gd name="T48" fmla="*/ 34 w 46"/>
                            <a:gd name="T49" fmla="*/ 39 h 41"/>
                            <a:gd name="T50" fmla="*/ 38 w 46"/>
                            <a:gd name="T51" fmla="*/ 35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0" y="2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46" y="2"/>
                                <a:pt x="46" y="2"/>
                                <a:pt x="46" y="2"/>
                              </a:cubicBezTo>
                              <a:cubicBezTo>
                                <a:pt x="24" y="2"/>
                                <a:pt x="24" y="2"/>
                                <a:pt x="24" y="2"/>
                              </a:cubicBezTo>
                              <a:cubicBezTo>
                                <a:pt x="24" y="5"/>
                                <a:pt x="23" y="8"/>
                                <a:pt x="23" y="10"/>
                              </a:cubicBezTo>
                              <a:cubicBezTo>
                                <a:pt x="41" y="10"/>
                                <a:pt x="41" y="10"/>
                                <a:pt x="41" y="10"/>
                              </a:cubicBezTo>
                              <a:cubicBezTo>
                                <a:pt x="41" y="35"/>
                                <a:pt x="41" y="35"/>
                                <a:pt x="41" y="35"/>
                              </a:cubicBezTo>
                              <a:cubicBezTo>
                                <a:pt x="42" y="39"/>
                                <a:pt x="39" y="41"/>
                                <a:pt x="34" y="41"/>
                              </a:cubicBezTo>
                              <a:cubicBezTo>
                                <a:pt x="6" y="41"/>
                                <a:pt x="6" y="41"/>
                                <a:pt x="6" y="41"/>
                              </a:cubicBez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20" y="10"/>
                                <a:pt x="20" y="10"/>
                                <a:pt x="20" y="10"/>
                              </a:cubicBezTo>
                              <a:cubicBezTo>
                                <a:pt x="20" y="9"/>
                                <a:pt x="20" y="7"/>
                                <a:pt x="21" y="5"/>
                              </a:cubicBezTo>
                              <a:cubicBezTo>
                                <a:pt x="21" y="4"/>
                                <a:pt x="21" y="3"/>
                                <a:pt x="21" y="2"/>
                              </a:cubicBezTo>
                              <a:lnTo>
                                <a:pt x="0" y="2"/>
                              </a:lnTo>
                              <a:close/>
                              <a:moveTo>
                                <a:pt x="9" y="12"/>
                              </a:moveTo>
                              <a:cubicBezTo>
                                <a:pt x="9" y="24"/>
                                <a:pt x="9" y="24"/>
                                <a:pt x="9" y="24"/>
                              </a:cubicBezTo>
                              <a:cubicBezTo>
                                <a:pt x="38" y="24"/>
                                <a:pt x="38" y="24"/>
                                <a:pt x="38" y="24"/>
                              </a:cubicBezTo>
                              <a:cubicBezTo>
                                <a:pt x="38" y="12"/>
                                <a:pt x="38" y="12"/>
                                <a:pt x="38" y="12"/>
                              </a:cubicBezTo>
                              <a:lnTo>
                                <a:pt x="9" y="12"/>
                              </a:lnTo>
                              <a:close/>
                              <a:moveTo>
                                <a:pt x="38" y="35"/>
                              </a:moveTo>
                              <a:cubicBezTo>
                                <a:pt x="38" y="26"/>
                                <a:pt x="38" y="26"/>
                                <a:pt x="38" y="26"/>
                              </a:cubicBezTo>
                              <a:cubicBezTo>
                                <a:pt x="9" y="26"/>
                                <a:pt x="9" y="26"/>
                                <a:pt x="9" y="26"/>
                              </a:cubicBezTo>
                              <a:cubicBezTo>
                                <a:pt x="9" y="39"/>
                                <a:pt x="9" y="39"/>
                                <a:pt x="9" y="39"/>
                              </a:cubicBezTo>
                              <a:cubicBezTo>
                                <a:pt x="34" y="39"/>
                                <a:pt x="34" y="39"/>
                                <a:pt x="34" y="39"/>
                              </a:cubicBezTo>
                              <a:cubicBezTo>
                                <a:pt x="37" y="39"/>
                                <a:pt x="38" y="38"/>
                                <a:pt x="38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2" o:spid="_x0000_s1026" o:spt="100" style="position:absolute;left:0pt;margin-left:419.05pt;margin-top:613.8pt;height:11.45pt;width:12.9pt;z-index:251752448;mso-width-relative:page;mso-height-relative:page;" fillcolor="#2A3D52 [3204]" filled="t" stroked="f" coordsize="46,41" o:gfxdata="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" path="m0,2c0,0,0,0,0,0c46,0,46,0,46,0c46,2,46,2,46,2c24,2,24,2,24,2c24,5,23,8,23,10c41,10,41,10,41,10c41,35,41,35,41,35c42,39,39,41,34,41c6,41,6,41,6,41c6,10,6,10,6,10c20,10,20,10,20,10c20,9,20,7,21,5c21,4,21,3,21,2l0,2xm9,12c9,24,9,24,9,24c38,24,38,24,38,24c38,12,38,12,38,12l9,12xm38,35c38,26,38,26,38,26c9,26,9,26,9,26c9,39,9,39,9,39c34,39,34,39,34,39c37,39,38,38,38,35xe">
                <v:path o:connectlocs="0,7107;0,0;163737,0;163737,7107;85428,7107;81868,35539;145939,35539;145939,124388;121023,145712;21357,145712;21357,35539;71190,35539;74749,17769;74749,7107;0,7107;32035,42647;32035,85294;135261,85294;135261,42647;32035,42647;135261,124388;135261,92402;32035,92402;32035,138604;121023,138604;135261,124388" o:connectangles="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5506720</wp:posOffset>
                </wp:positionH>
                <wp:positionV relativeFrom="paragraph">
                  <wp:posOffset>7784465</wp:posOffset>
                </wp:positionV>
                <wp:extent cx="163830" cy="163830"/>
                <wp:effectExtent l="0" t="0" r="8255" b="8255"/>
                <wp:wrapNone/>
                <wp:docPr id="95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3737" cy="163738"/>
                        </a:xfrm>
                        <a:custGeom>
                          <a:avLst/>
                          <a:gdLst>
                            <a:gd name="T0" fmla="*/ 7 w 46"/>
                            <a:gd name="T1" fmla="*/ 20 h 46"/>
                            <a:gd name="T2" fmla="*/ 6 w 46"/>
                            <a:gd name="T3" fmla="*/ 36 h 46"/>
                            <a:gd name="T4" fmla="*/ 0 w 46"/>
                            <a:gd name="T5" fmla="*/ 46 h 46"/>
                            <a:gd name="T6" fmla="*/ 0 w 46"/>
                            <a:gd name="T7" fmla="*/ 44 h 46"/>
                            <a:gd name="T8" fmla="*/ 3 w 46"/>
                            <a:gd name="T9" fmla="*/ 34 h 46"/>
                            <a:gd name="T10" fmla="*/ 4 w 46"/>
                            <a:gd name="T11" fmla="*/ 20 h 46"/>
                            <a:gd name="T12" fmla="*/ 4 w 46"/>
                            <a:gd name="T13" fmla="*/ 5 h 46"/>
                            <a:gd name="T14" fmla="*/ 23 w 46"/>
                            <a:gd name="T15" fmla="*/ 5 h 46"/>
                            <a:gd name="T16" fmla="*/ 23 w 46"/>
                            <a:gd name="T17" fmla="*/ 0 h 46"/>
                            <a:gd name="T18" fmla="*/ 27 w 46"/>
                            <a:gd name="T19" fmla="*/ 0 h 46"/>
                            <a:gd name="T20" fmla="*/ 27 w 46"/>
                            <a:gd name="T21" fmla="*/ 5 h 46"/>
                            <a:gd name="T22" fmla="*/ 46 w 46"/>
                            <a:gd name="T23" fmla="*/ 5 h 46"/>
                            <a:gd name="T24" fmla="*/ 46 w 46"/>
                            <a:gd name="T25" fmla="*/ 7 h 46"/>
                            <a:gd name="T26" fmla="*/ 7 w 46"/>
                            <a:gd name="T27" fmla="*/ 7 h 46"/>
                            <a:gd name="T28" fmla="*/ 7 w 46"/>
                            <a:gd name="T29" fmla="*/ 20 h 46"/>
                            <a:gd name="T30" fmla="*/ 46 w 46"/>
                            <a:gd name="T31" fmla="*/ 46 h 46"/>
                            <a:gd name="T32" fmla="*/ 26 w 46"/>
                            <a:gd name="T33" fmla="*/ 41 h 46"/>
                            <a:gd name="T34" fmla="*/ 7 w 46"/>
                            <a:gd name="T35" fmla="*/ 46 h 46"/>
                            <a:gd name="T36" fmla="*/ 7 w 46"/>
                            <a:gd name="T37" fmla="*/ 44 h 46"/>
                            <a:gd name="T38" fmla="*/ 23 w 46"/>
                            <a:gd name="T39" fmla="*/ 40 h 46"/>
                            <a:gd name="T40" fmla="*/ 13 w 46"/>
                            <a:gd name="T41" fmla="*/ 31 h 46"/>
                            <a:gd name="T42" fmla="*/ 17 w 46"/>
                            <a:gd name="T43" fmla="*/ 31 h 46"/>
                            <a:gd name="T44" fmla="*/ 26 w 46"/>
                            <a:gd name="T45" fmla="*/ 38 h 46"/>
                            <a:gd name="T46" fmla="*/ 37 w 46"/>
                            <a:gd name="T47" fmla="*/ 29 h 46"/>
                            <a:gd name="T48" fmla="*/ 11 w 46"/>
                            <a:gd name="T49" fmla="*/ 29 h 46"/>
                            <a:gd name="T50" fmla="*/ 11 w 46"/>
                            <a:gd name="T51" fmla="*/ 27 h 46"/>
                            <a:gd name="T52" fmla="*/ 40 w 46"/>
                            <a:gd name="T53" fmla="*/ 27 h 46"/>
                            <a:gd name="T54" fmla="*/ 40 w 46"/>
                            <a:gd name="T55" fmla="*/ 29 h 46"/>
                            <a:gd name="T56" fmla="*/ 29 w 46"/>
                            <a:gd name="T57" fmla="*/ 40 h 46"/>
                            <a:gd name="T58" fmla="*/ 46 w 46"/>
                            <a:gd name="T59" fmla="*/ 44 h 46"/>
                            <a:gd name="T60" fmla="*/ 46 w 46"/>
                            <a:gd name="T61" fmla="*/ 46 h 46"/>
                            <a:gd name="T62" fmla="*/ 9 w 46"/>
                            <a:gd name="T63" fmla="*/ 15 h 46"/>
                            <a:gd name="T64" fmla="*/ 9 w 46"/>
                            <a:gd name="T65" fmla="*/ 13 h 46"/>
                            <a:gd name="T66" fmla="*/ 16 w 46"/>
                            <a:gd name="T67" fmla="*/ 13 h 46"/>
                            <a:gd name="T68" fmla="*/ 16 w 46"/>
                            <a:gd name="T69" fmla="*/ 9 h 46"/>
                            <a:gd name="T70" fmla="*/ 19 w 46"/>
                            <a:gd name="T71" fmla="*/ 9 h 46"/>
                            <a:gd name="T72" fmla="*/ 19 w 46"/>
                            <a:gd name="T73" fmla="*/ 13 h 46"/>
                            <a:gd name="T74" fmla="*/ 33 w 46"/>
                            <a:gd name="T75" fmla="*/ 13 h 46"/>
                            <a:gd name="T76" fmla="*/ 33 w 46"/>
                            <a:gd name="T77" fmla="*/ 9 h 46"/>
                            <a:gd name="T78" fmla="*/ 37 w 46"/>
                            <a:gd name="T79" fmla="*/ 9 h 46"/>
                            <a:gd name="T80" fmla="*/ 37 w 46"/>
                            <a:gd name="T81" fmla="*/ 13 h 46"/>
                            <a:gd name="T82" fmla="*/ 45 w 46"/>
                            <a:gd name="T83" fmla="*/ 13 h 46"/>
                            <a:gd name="T84" fmla="*/ 45 w 46"/>
                            <a:gd name="T85" fmla="*/ 15 h 46"/>
                            <a:gd name="T86" fmla="*/ 37 w 46"/>
                            <a:gd name="T87" fmla="*/ 15 h 46"/>
                            <a:gd name="T88" fmla="*/ 37 w 46"/>
                            <a:gd name="T89" fmla="*/ 19 h 46"/>
                            <a:gd name="T90" fmla="*/ 32 w 46"/>
                            <a:gd name="T91" fmla="*/ 23 h 46"/>
                            <a:gd name="T92" fmla="*/ 16 w 46"/>
                            <a:gd name="T93" fmla="*/ 23 h 46"/>
                            <a:gd name="T94" fmla="*/ 16 w 46"/>
                            <a:gd name="T95" fmla="*/ 15 h 46"/>
                            <a:gd name="T96" fmla="*/ 9 w 46"/>
                            <a:gd name="T97" fmla="*/ 15 h 46"/>
                            <a:gd name="T98" fmla="*/ 31 w 46"/>
                            <a:gd name="T99" fmla="*/ 21 h 46"/>
                            <a:gd name="T100" fmla="*/ 33 w 46"/>
                            <a:gd name="T101" fmla="*/ 18 h 46"/>
                            <a:gd name="T102" fmla="*/ 33 w 46"/>
                            <a:gd name="T103" fmla="*/ 15 h 46"/>
                            <a:gd name="T104" fmla="*/ 19 w 46"/>
                            <a:gd name="T105" fmla="*/ 15 h 46"/>
                            <a:gd name="T106" fmla="*/ 19 w 46"/>
                            <a:gd name="T107" fmla="*/ 21 h 46"/>
                            <a:gd name="T108" fmla="*/ 31 w 46"/>
                            <a:gd name="T109" fmla="*/ 21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46" h="46">
                              <a:moveTo>
                                <a:pt x="7" y="20"/>
                              </a:moveTo>
                              <a:cubicBezTo>
                                <a:pt x="7" y="27"/>
                                <a:pt x="7" y="32"/>
                                <a:pt x="6" y="36"/>
                              </a:cubicBezTo>
                              <a:cubicBezTo>
                                <a:pt x="5" y="40"/>
                                <a:pt x="3" y="43"/>
                                <a:pt x="0" y="46"/>
                              </a:cubicBezTo>
                              <a:cubicBezTo>
                                <a:pt x="0" y="44"/>
                                <a:pt x="0" y="44"/>
                                <a:pt x="0" y="44"/>
                              </a:cubicBezTo>
                              <a:cubicBezTo>
                                <a:pt x="2" y="40"/>
                                <a:pt x="3" y="37"/>
                                <a:pt x="3" y="34"/>
                              </a:cubicBezTo>
                              <a:cubicBezTo>
                                <a:pt x="4" y="31"/>
                                <a:pt x="4" y="27"/>
                                <a:pt x="4" y="20"/>
                              </a:cubicBezTo>
                              <a:cubicBezTo>
                                <a:pt x="4" y="5"/>
                                <a:pt x="4" y="5"/>
                                <a:pt x="4" y="5"/>
                              </a:cubicBezTo>
                              <a:cubicBezTo>
                                <a:pt x="23" y="5"/>
                                <a:pt x="23" y="5"/>
                                <a:pt x="23" y="5"/>
                              </a:cubicBez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27" y="5"/>
                                <a:pt x="27" y="5"/>
                                <a:pt x="27" y="5"/>
                              </a:cubicBezTo>
                              <a:cubicBezTo>
                                <a:pt x="46" y="5"/>
                                <a:pt x="46" y="5"/>
                                <a:pt x="46" y="5"/>
                              </a:cubicBezTo>
                              <a:cubicBezTo>
                                <a:pt x="46" y="7"/>
                                <a:pt x="46" y="7"/>
                                <a:pt x="46" y="7"/>
                              </a:cubicBezTo>
                              <a:cubicBezTo>
                                <a:pt x="7" y="7"/>
                                <a:pt x="7" y="7"/>
                                <a:pt x="7" y="7"/>
                              </a:cubicBezTo>
                              <a:lnTo>
                                <a:pt x="7" y="20"/>
                              </a:lnTo>
                              <a:close/>
                              <a:moveTo>
                                <a:pt x="46" y="46"/>
                              </a:moveTo>
                              <a:cubicBezTo>
                                <a:pt x="37" y="45"/>
                                <a:pt x="31" y="43"/>
                                <a:pt x="26" y="41"/>
                              </a:cubicBezTo>
                              <a:cubicBezTo>
                                <a:pt x="21" y="43"/>
                                <a:pt x="14" y="45"/>
                                <a:pt x="7" y="46"/>
                              </a:cubicBezTo>
                              <a:cubicBezTo>
                                <a:pt x="7" y="44"/>
                                <a:pt x="7" y="44"/>
                                <a:pt x="7" y="44"/>
                              </a:cubicBezTo>
                              <a:cubicBezTo>
                                <a:pt x="13" y="43"/>
                                <a:pt x="19" y="41"/>
                                <a:pt x="23" y="40"/>
                              </a:cubicBezTo>
                              <a:cubicBezTo>
                                <a:pt x="20" y="38"/>
                                <a:pt x="16" y="35"/>
                                <a:pt x="13" y="31"/>
                              </a:cubicBezTo>
                              <a:cubicBezTo>
                                <a:pt x="17" y="31"/>
                                <a:pt x="17" y="31"/>
                                <a:pt x="17" y="31"/>
                              </a:cubicBezTo>
                              <a:cubicBezTo>
                                <a:pt x="19" y="34"/>
                                <a:pt x="22" y="36"/>
                                <a:pt x="26" y="38"/>
                              </a:cubicBezTo>
                              <a:cubicBezTo>
                                <a:pt x="30" y="36"/>
                                <a:pt x="33" y="33"/>
                                <a:pt x="37" y="29"/>
                              </a:cubicBezTo>
                              <a:cubicBezTo>
                                <a:pt x="11" y="29"/>
                                <a:pt x="11" y="29"/>
                                <a:pt x="11" y="29"/>
                              </a:cubicBezTo>
                              <a:cubicBezTo>
                                <a:pt x="11" y="27"/>
                                <a:pt x="11" y="27"/>
                                <a:pt x="11" y="27"/>
                              </a:cubicBezTo>
                              <a:cubicBezTo>
                                <a:pt x="40" y="27"/>
                                <a:pt x="40" y="27"/>
                                <a:pt x="40" y="27"/>
                              </a:cubicBezTo>
                              <a:cubicBezTo>
                                <a:pt x="40" y="29"/>
                                <a:pt x="40" y="29"/>
                                <a:pt x="40" y="29"/>
                              </a:cubicBezTo>
                              <a:cubicBezTo>
                                <a:pt x="37" y="34"/>
                                <a:pt x="33" y="37"/>
                                <a:pt x="29" y="40"/>
                              </a:cubicBezTo>
                              <a:cubicBezTo>
                                <a:pt x="32" y="41"/>
                                <a:pt x="38" y="43"/>
                                <a:pt x="46" y="44"/>
                              </a:cubicBezTo>
                              <a:lnTo>
                                <a:pt x="46" y="46"/>
                              </a:lnTo>
                              <a:close/>
                              <a:moveTo>
                                <a:pt x="9" y="15"/>
                              </a:move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16" y="13"/>
                                <a:pt x="16" y="13"/>
                                <a:pt x="16" y="13"/>
                              </a:cubicBezTo>
                              <a:cubicBezTo>
                                <a:pt x="16" y="9"/>
                                <a:pt x="16" y="9"/>
                                <a:pt x="16" y="9"/>
                              </a:cubicBezTo>
                              <a:cubicBezTo>
                                <a:pt x="19" y="9"/>
                                <a:pt x="19" y="9"/>
                                <a:pt x="19" y="9"/>
                              </a:cubicBezTo>
                              <a:cubicBezTo>
                                <a:pt x="19" y="13"/>
                                <a:pt x="19" y="13"/>
                                <a:pt x="19" y="13"/>
                              </a:cubicBezTo>
                              <a:cubicBezTo>
                                <a:pt x="33" y="13"/>
                                <a:pt x="33" y="13"/>
                                <a:pt x="33" y="13"/>
                              </a:cubicBezTo>
                              <a:cubicBezTo>
                                <a:pt x="33" y="9"/>
                                <a:pt x="33" y="9"/>
                                <a:pt x="33" y="9"/>
                              </a:cubicBezTo>
                              <a:cubicBezTo>
                                <a:pt x="37" y="9"/>
                                <a:pt x="37" y="9"/>
                                <a:pt x="37" y="9"/>
                              </a:cubicBezTo>
                              <a:cubicBezTo>
                                <a:pt x="37" y="13"/>
                                <a:pt x="37" y="13"/>
                                <a:pt x="37" y="13"/>
                              </a:cubicBezTo>
                              <a:cubicBezTo>
                                <a:pt x="45" y="13"/>
                                <a:pt x="45" y="13"/>
                                <a:pt x="45" y="13"/>
                              </a:cubicBezTo>
                              <a:cubicBezTo>
                                <a:pt x="45" y="15"/>
                                <a:pt x="45" y="15"/>
                                <a:pt x="45" y="15"/>
                              </a:cubicBezTo>
                              <a:cubicBezTo>
                                <a:pt x="37" y="15"/>
                                <a:pt x="37" y="15"/>
                                <a:pt x="37" y="15"/>
                              </a:cubicBezTo>
                              <a:cubicBezTo>
                                <a:pt x="37" y="19"/>
                                <a:pt x="37" y="19"/>
                                <a:pt x="37" y="19"/>
                              </a:cubicBezTo>
                              <a:cubicBezTo>
                                <a:pt x="37" y="22"/>
                                <a:pt x="35" y="23"/>
                                <a:pt x="32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15"/>
                                <a:pt x="16" y="15"/>
                                <a:pt x="16" y="15"/>
                              </a:cubicBezTo>
                              <a:lnTo>
                                <a:pt x="9" y="15"/>
                              </a:lnTo>
                              <a:close/>
                              <a:moveTo>
                                <a:pt x="31" y="21"/>
                              </a:moveTo>
                              <a:cubicBezTo>
                                <a:pt x="33" y="21"/>
                                <a:pt x="33" y="20"/>
                                <a:pt x="33" y="18"/>
                              </a:cubicBezTo>
                              <a:cubicBezTo>
                                <a:pt x="33" y="15"/>
                                <a:pt x="33" y="15"/>
                                <a:pt x="33" y="15"/>
                              </a:cubicBezTo>
                              <a:cubicBezTo>
                                <a:pt x="19" y="15"/>
                                <a:pt x="19" y="15"/>
                                <a:pt x="19" y="15"/>
                              </a:cubicBezTo>
                              <a:cubicBezTo>
                                <a:pt x="19" y="21"/>
                                <a:pt x="19" y="21"/>
                                <a:pt x="19" y="21"/>
                              </a:cubicBezTo>
                              <a:lnTo>
                                <a:pt x="31" y="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3" o:spid="_x0000_s1026" o:spt="100" style="position:absolute;left:0pt;margin-left:433.6pt;margin-top:612.95pt;height:12.9pt;width:12.9pt;z-index:251753472;mso-width-relative:page;mso-height-relative:page;" fillcolor="#2A3D52 [3204]" filled="t" stroked="f" coordsize="46,46" o:gfxdata="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" path="m7,20c7,27,7,32,6,36c5,40,3,43,0,46c0,44,0,44,0,44c2,40,3,37,3,34c4,31,4,27,4,20c4,5,4,5,4,5c23,5,23,5,23,5c23,0,23,0,23,0c27,0,27,0,27,0c27,5,27,5,27,5c46,5,46,5,46,5c46,7,46,7,46,7c7,7,7,7,7,7l7,20xm46,46c37,45,31,43,26,41c21,43,14,45,7,46c7,44,7,44,7,44c13,43,19,41,23,40c20,38,16,35,13,31c17,31,17,31,17,31c19,34,22,36,26,38c30,36,33,33,37,29c11,29,11,29,11,29c11,27,11,27,11,27c40,27,40,27,40,27c40,29,40,29,40,29c37,34,33,37,29,40c32,41,38,43,46,44l46,46xm9,15c9,13,9,13,9,13c16,13,16,13,16,13c16,9,16,9,16,9c19,9,19,9,19,9c19,13,19,13,19,13c33,13,33,13,33,13c33,9,33,9,33,9c37,9,37,9,37,9c37,13,37,13,37,13c45,13,45,13,45,13c45,15,45,15,45,15c37,15,37,15,37,15c37,19,37,19,37,19c37,22,35,23,32,23c16,23,16,23,16,23c16,15,16,15,16,15l9,15xm31,21c33,21,33,20,33,18c33,15,33,15,33,15c19,15,19,15,19,15c19,21,19,21,19,21l31,21xe">
                <v:path o:connectlocs="24916,71190;21357,128142;0,163738;0,156618;10678,121023;14238,71190;14238,17797;81868,17797;81868,0;96106,0;96106,17797;163737,17797;163737,24916;24916,24916;24916,71190;163737,163738;92547,145940;24916,163738;24916,156618;81868,142380;46273,110345;60511,110345;92547,135261;131701,103226;39154,103226;39154,96107;142380,96107;142380,103226;103225,142380;163737,156618;163737,163738;32035,53392;32035,46273;56952,46273;56952,32035;67630,32035;67630,46273;117463,46273;117463,32035;131701,32035;131701,46273;160177,46273;160177,53392;131701,53392;131701,67630;113904,81869;56952,81869;56952,53392;32035,53392;110344,74749;117463,64071;117463,53392;67630,53392;67630,74749;110344,74749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-240030</wp:posOffset>
                </wp:positionH>
                <wp:positionV relativeFrom="paragraph">
                  <wp:posOffset>8872220</wp:posOffset>
                </wp:positionV>
                <wp:extent cx="156210" cy="156210"/>
                <wp:effectExtent l="0" t="0" r="0" b="0"/>
                <wp:wrapNone/>
                <wp:docPr id="96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6227" cy="156227"/>
                        </a:xfrm>
                        <a:custGeom>
                          <a:avLst/>
                          <a:gdLst>
                            <a:gd name="T0" fmla="*/ 14 w 44"/>
                            <a:gd name="T1" fmla="*/ 41 h 44"/>
                            <a:gd name="T2" fmla="*/ 17 w 44"/>
                            <a:gd name="T3" fmla="*/ 39 h 44"/>
                            <a:gd name="T4" fmla="*/ 17 w 44"/>
                            <a:gd name="T5" fmla="*/ 27 h 44"/>
                            <a:gd name="T6" fmla="*/ 7 w 44"/>
                            <a:gd name="T7" fmla="*/ 27 h 44"/>
                            <a:gd name="T8" fmla="*/ 7 w 44"/>
                            <a:gd name="T9" fmla="*/ 27 h 44"/>
                            <a:gd name="T10" fmla="*/ 0 w 44"/>
                            <a:gd name="T11" fmla="*/ 44 h 44"/>
                            <a:gd name="T12" fmla="*/ 0 w 44"/>
                            <a:gd name="T13" fmla="*/ 42 h 44"/>
                            <a:gd name="T14" fmla="*/ 4 w 44"/>
                            <a:gd name="T15" fmla="*/ 28 h 44"/>
                            <a:gd name="T16" fmla="*/ 4 w 44"/>
                            <a:gd name="T17" fmla="*/ 1 h 44"/>
                            <a:gd name="T18" fmla="*/ 20 w 44"/>
                            <a:gd name="T19" fmla="*/ 1 h 44"/>
                            <a:gd name="T20" fmla="*/ 20 w 44"/>
                            <a:gd name="T21" fmla="*/ 38 h 44"/>
                            <a:gd name="T22" fmla="*/ 14 w 44"/>
                            <a:gd name="T23" fmla="*/ 43 h 44"/>
                            <a:gd name="T24" fmla="*/ 11 w 44"/>
                            <a:gd name="T25" fmla="*/ 43 h 44"/>
                            <a:gd name="T26" fmla="*/ 11 w 44"/>
                            <a:gd name="T27" fmla="*/ 41 h 44"/>
                            <a:gd name="T28" fmla="*/ 14 w 44"/>
                            <a:gd name="T29" fmla="*/ 41 h 44"/>
                            <a:gd name="T30" fmla="*/ 17 w 44"/>
                            <a:gd name="T31" fmla="*/ 3 h 44"/>
                            <a:gd name="T32" fmla="*/ 7 w 44"/>
                            <a:gd name="T33" fmla="*/ 3 h 44"/>
                            <a:gd name="T34" fmla="*/ 7 w 44"/>
                            <a:gd name="T35" fmla="*/ 13 h 44"/>
                            <a:gd name="T36" fmla="*/ 17 w 44"/>
                            <a:gd name="T37" fmla="*/ 13 h 44"/>
                            <a:gd name="T38" fmla="*/ 17 w 44"/>
                            <a:gd name="T39" fmla="*/ 3 h 44"/>
                            <a:gd name="T40" fmla="*/ 7 w 44"/>
                            <a:gd name="T41" fmla="*/ 15 h 44"/>
                            <a:gd name="T42" fmla="*/ 7 w 44"/>
                            <a:gd name="T43" fmla="*/ 25 h 44"/>
                            <a:gd name="T44" fmla="*/ 17 w 44"/>
                            <a:gd name="T45" fmla="*/ 25 h 44"/>
                            <a:gd name="T46" fmla="*/ 17 w 44"/>
                            <a:gd name="T47" fmla="*/ 15 h 44"/>
                            <a:gd name="T48" fmla="*/ 7 w 44"/>
                            <a:gd name="T49" fmla="*/ 15 h 44"/>
                            <a:gd name="T50" fmla="*/ 37 w 44"/>
                            <a:gd name="T51" fmla="*/ 42 h 44"/>
                            <a:gd name="T52" fmla="*/ 40 w 44"/>
                            <a:gd name="T53" fmla="*/ 39 h 44"/>
                            <a:gd name="T54" fmla="*/ 40 w 44"/>
                            <a:gd name="T55" fmla="*/ 27 h 44"/>
                            <a:gd name="T56" fmla="*/ 29 w 44"/>
                            <a:gd name="T57" fmla="*/ 27 h 44"/>
                            <a:gd name="T58" fmla="*/ 22 w 44"/>
                            <a:gd name="T59" fmla="*/ 44 h 44"/>
                            <a:gd name="T60" fmla="*/ 22 w 44"/>
                            <a:gd name="T61" fmla="*/ 42 h 44"/>
                            <a:gd name="T62" fmla="*/ 26 w 44"/>
                            <a:gd name="T63" fmla="*/ 28 h 44"/>
                            <a:gd name="T64" fmla="*/ 26 w 44"/>
                            <a:gd name="T65" fmla="*/ 0 h 44"/>
                            <a:gd name="T66" fmla="*/ 43 w 44"/>
                            <a:gd name="T67" fmla="*/ 0 h 44"/>
                            <a:gd name="T68" fmla="*/ 43 w 44"/>
                            <a:gd name="T69" fmla="*/ 38 h 44"/>
                            <a:gd name="T70" fmla="*/ 37 w 44"/>
                            <a:gd name="T71" fmla="*/ 44 h 44"/>
                            <a:gd name="T72" fmla="*/ 35 w 44"/>
                            <a:gd name="T73" fmla="*/ 44 h 44"/>
                            <a:gd name="T74" fmla="*/ 35 w 44"/>
                            <a:gd name="T75" fmla="*/ 42 h 44"/>
                            <a:gd name="T76" fmla="*/ 37 w 44"/>
                            <a:gd name="T77" fmla="*/ 42 h 44"/>
                            <a:gd name="T78" fmla="*/ 40 w 44"/>
                            <a:gd name="T79" fmla="*/ 2 h 44"/>
                            <a:gd name="T80" fmla="*/ 29 w 44"/>
                            <a:gd name="T81" fmla="*/ 2 h 44"/>
                            <a:gd name="T82" fmla="*/ 29 w 44"/>
                            <a:gd name="T83" fmla="*/ 13 h 44"/>
                            <a:gd name="T84" fmla="*/ 40 w 44"/>
                            <a:gd name="T85" fmla="*/ 13 h 44"/>
                            <a:gd name="T86" fmla="*/ 40 w 44"/>
                            <a:gd name="T87" fmla="*/ 2 h 44"/>
                            <a:gd name="T88" fmla="*/ 29 w 44"/>
                            <a:gd name="T89" fmla="*/ 15 h 44"/>
                            <a:gd name="T90" fmla="*/ 29 w 44"/>
                            <a:gd name="T91" fmla="*/ 25 h 44"/>
                            <a:gd name="T92" fmla="*/ 40 w 44"/>
                            <a:gd name="T93" fmla="*/ 25 h 44"/>
                            <a:gd name="T94" fmla="*/ 40 w 44"/>
                            <a:gd name="T95" fmla="*/ 15 h 44"/>
                            <a:gd name="T96" fmla="*/ 29 w 44"/>
                            <a:gd name="T97" fmla="*/ 15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44" h="44">
                              <a:moveTo>
                                <a:pt x="14" y="41"/>
                              </a:moveTo>
                              <a:cubicBezTo>
                                <a:pt x="16" y="41"/>
                                <a:pt x="17" y="40"/>
                                <a:pt x="17" y="39"/>
                              </a:cubicBezTo>
                              <a:cubicBezTo>
                                <a:pt x="17" y="27"/>
                                <a:pt x="17" y="27"/>
                                <a:pt x="17" y="27"/>
                              </a:cubicBezTo>
                              <a:cubicBezTo>
                                <a:pt x="7" y="27"/>
                                <a:pt x="7" y="27"/>
                                <a:pt x="7" y="27"/>
                              </a:cubicBezTo>
                              <a:cubicBezTo>
                                <a:pt x="7" y="27"/>
                                <a:pt x="7" y="27"/>
                                <a:pt x="7" y="27"/>
                              </a:cubicBezTo>
                              <a:cubicBezTo>
                                <a:pt x="7" y="35"/>
                                <a:pt x="5" y="41"/>
                                <a:pt x="0" y="44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3" y="39"/>
                                <a:pt x="4" y="35"/>
                                <a:pt x="4" y="28"/>
                              </a:cubicBezTo>
                              <a:cubicBezTo>
                                <a:pt x="4" y="1"/>
                                <a:pt x="4" y="1"/>
                                <a:pt x="4" y="1"/>
                              </a:cubicBezTo>
                              <a:cubicBezTo>
                                <a:pt x="20" y="1"/>
                                <a:pt x="20" y="1"/>
                                <a:pt x="20" y="1"/>
                              </a:cubicBezTo>
                              <a:cubicBezTo>
                                <a:pt x="20" y="38"/>
                                <a:pt x="20" y="38"/>
                                <a:pt x="20" y="38"/>
                              </a:cubicBezTo>
                              <a:cubicBezTo>
                                <a:pt x="20" y="42"/>
                                <a:pt x="18" y="44"/>
                                <a:pt x="14" y="43"/>
                              </a:cubicBezTo>
                              <a:cubicBezTo>
                                <a:pt x="11" y="43"/>
                                <a:pt x="11" y="43"/>
                                <a:pt x="11" y="43"/>
                              </a:cubicBezTo>
                              <a:cubicBezTo>
                                <a:pt x="11" y="41"/>
                                <a:pt x="11" y="41"/>
                                <a:pt x="11" y="41"/>
                              </a:cubicBezTo>
                              <a:lnTo>
                                <a:pt x="14" y="41"/>
                              </a:lnTo>
                              <a:close/>
                              <a:moveTo>
                                <a:pt x="17" y="3"/>
                              </a:moveTo>
                              <a:cubicBezTo>
                                <a:pt x="7" y="3"/>
                                <a:pt x="7" y="3"/>
                                <a:pt x="7" y="3"/>
                              </a:cubicBezTo>
                              <a:cubicBezTo>
                                <a:pt x="7" y="13"/>
                                <a:pt x="7" y="13"/>
                                <a:pt x="7" y="13"/>
                              </a:cubicBezTo>
                              <a:cubicBezTo>
                                <a:pt x="17" y="13"/>
                                <a:pt x="17" y="13"/>
                                <a:pt x="17" y="13"/>
                              </a:cubicBezTo>
                              <a:lnTo>
                                <a:pt x="17" y="3"/>
                              </a:lnTo>
                              <a:close/>
                              <a:moveTo>
                                <a:pt x="7" y="15"/>
                              </a:moveTo>
                              <a:cubicBezTo>
                                <a:pt x="7" y="25"/>
                                <a:pt x="7" y="25"/>
                                <a:pt x="7" y="25"/>
                              </a:cubicBezTo>
                              <a:cubicBezTo>
                                <a:pt x="17" y="25"/>
                                <a:pt x="17" y="25"/>
                                <a:pt x="17" y="25"/>
                              </a:cubicBezTo>
                              <a:cubicBezTo>
                                <a:pt x="17" y="15"/>
                                <a:pt x="17" y="15"/>
                                <a:pt x="17" y="15"/>
                              </a:cubicBezTo>
                              <a:lnTo>
                                <a:pt x="7" y="15"/>
                              </a:lnTo>
                              <a:close/>
                              <a:moveTo>
                                <a:pt x="37" y="42"/>
                              </a:moveTo>
                              <a:cubicBezTo>
                                <a:pt x="39" y="42"/>
                                <a:pt x="40" y="41"/>
                                <a:pt x="40" y="39"/>
                              </a:cubicBezTo>
                              <a:cubicBezTo>
                                <a:pt x="40" y="27"/>
                                <a:pt x="40" y="27"/>
                                <a:pt x="40" y="27"/>
                              </a:cubicBezTo>
                              <a:cubicBezTo>
                                <a:pt x="29" y="27"/>
                                <a:pt x="29" y="27"/>
                                <a:pt x="29" y="27"/>
                              </a:cubicBezTo>
                              <a:cubicBezTo>
                                <a:pt x="29" y="35"/>
                                <a:pt x="27" y="41"/>
                                <a:pt x="22" y="44"/>
                              </a:cubicBezTo>
                              <a:cubicBezTo>
                                <a:pt x="22" y="42"/>
                                <a:pt x="22" y="42"/>
                                <a:pt x="22" y="42"/>
                              </a:cubicBezTo>
                              <a:cubicBezTo>
                                <a:pt x="25" y="39"/>
                                <a:pt x="26" y="34"/>
                                <a:pt x="26" y="28"/>
                              </a:cubicBezTo>
                              <a:cubicBezTo>
                                <a:pt x="26" y="0"/>
                                <a:pt x="26" y="0"/>
                                <a:pt x="26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43" y="38"/>
                                <a:pt x="43" y="38"/>
                                <a:pt x="43" y="38"/>
                              </a:cubicBezTo>
                              <a:cubicBezTo>
                                <a:pt x="44" y="42"/>
                                <a:pt x="42" y="44"/>
                                <a:pt x="37" y="44"/>
                              </a:cubicBezTo>
                              <a:cubicBezTo>
                                <a:pt x="35" y="44"/>
                                <a:pt x="35" y="44"/>
                                <a:pt x="35" y="44"/>
                              </a:cubicBezTo>
                              <a:cubicBezTo>
                                <a:pt x="35" y="42"/>
                                <a:pt x="35" y="42"/>
                                <a:pt x="35" y="42"/>
                              </a:cubicBezTo>
                              <a:lnTo>
                                <a:pt x="37" y="42"/>
                              </a:lnTo>
                              <a:close/>
                              <a:moveTo>
                                <a:pt x="40" y="2"/>
                              </a:moveTo>
                              <a:cubicBezTo>
                                <a:pt x="29" y="2"/>
                                <a:pt x="29" y="2"/>
                                <a:pt x="29" y="2"/>
                              </a:cubicBezTo>
                              <a:cubicBezTo>
                                <a:pt x="29" y="13"/>
                                <a:pt x="29" y="13"/>
                                <a:pt x="29" y="13"/>
                              </a:cubicBez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lnTo>
                                <a:pt x="40" y="2"/>
                              </a:lnTo>
                              <a:close/>
                              <a:moveTo>
                                <a:pt x="29" y="15"/>
                              </a:moveTo>
                              <a:cubicBezTo>
                                <a:pt x="29" y="25"/>
                                <a:pt x="29" y="25"/>
                                <a:pt x="29" y="25"/>
                              </a:cubicBezTo>
                              <a:cubicBezTo>
                                <a:pt x="40" y="25"/>
                                <a:pt x="40" y="25"/>
                                <a:pt x="40" y="25"/>
                              </a:cubicBezTo>
                              <a:cubicBezTo>
                                <a:pt x="40" y="15"/>
                                <a:pt x="40" y="15"/>
                                <a:pt x="40" y="15"/>
                              </a:cubicBezTo>
                              <a:lnTo>
                                <a:pt x="29" y="1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4" o:spid="_x0000_s1026" o:spt="100" style="position:absolute;left:0pt;margin-left:-18.9pt;margin-top:698.6pt;height:12.3pt;width:12.3pt;z-index:251754496;mso-width-relative:page;mso-height-relative:page;" fillcolor="#2A3D52 [3204]" filled="t" stroked="f" coordsize="44,44" o:gfxdata="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" path="m14,41c16,41,17,40,17,39c17,27,17,27,17,27c7,27,7,27,7,27c7,27,7,27,7,27c7,35,5,41,0,44c0,42,0,42,0,42c3,39,4,35,4,28c4,1,4,1,4,1c20,1,20,1,20,1c20,38,20,38,20,38c20,42,18,44,14,43c11,43,11,43,11,43c11,41,11,41,11,41l14,41xm17,3c7,3,7,3,7,3c7,13,7,13,7,13c17,13,17,13,17,13l17,3xm7,15c7,25,7,25,7,25c17,25,17,25,17,25c17,15,17,15,17,15l7,15xm37,42c39,42,40,41,40,39c40,27,40,27,40,27c29,27,29,27,29,27c29,35,27,41,22,44c22,42,22,42,22,42c25,39,26,34,26,28c26,0,26,0,26,0c43,0,43,0,43,0c43,38,43,38,43,38c44,42,42,44,37,44c35,44,35,44,35,44c35,42,35,42,35,42l37,42xm40,2c29,2,29,2,29,2c29,13,29,13,29,13c40,13,40,13,40,13l40,2xm29,15c29,25,29,25,29,25c40,25,40,25,40,25c40,15,40,15,40,15l29,15xe">
                <v:path o:connectlocs="49708,145575;60360,138473;60360,95866;24854,95866;24854,95866;0,156227;0,149125;14202,99417;14202,3550;71012,3550;71012,134923;49708,152676;39056,152676;39056,145575;49708,145575;60360,10651;24854,10651;24854,46157;60360,46157;60360,10651;24854,53259;24854,88765;60360,88765;60360,53259;24854,53259;131372,149125;142024,138473;142024,95866;102967,95866;78113,156227;78113,149125;92315,99417;92315,0;152676,0;152676,134923;131372,156227;124271,156227;124271,149125;131372,149125;142024,7101;102967,7101;102967,46157;142024,46157;142024,7101;102967,53259;102967,88765;142024,88765;142024,53259;102967,53259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8866505</wp:posOffset>
                </wp:positionV>
                <wp:extent cx="159385" cy="161925"/>
                <wp:effectExtent l="0" t="0" r="0" b="9525"/>
                <wp:wrapNone/>
                <wp:docPr id="97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9232" cy="162236"/>
                        </a:xfrm>
                        <a:custGeom>
                          <a:avLst/>
                          <a:gdLst>
                            <a:gd name="T0" fmla="*/ 15 w 45"/>
                            <a:gd name="T1" fmla="*/ 0 h 46"/>
                            <a:gd name="T2" fmla="*/ 18 w 45"/>
                            <a:gd name="T3" fmla="*/ 0 h 46"/>
                            <a:gd name="T4" fmla="*/ 17 w 45"/>
                            <a:gd name="T5" fmla="*/ 4 h 46"/>
                            <a:gd name="T6" fmla="*/ 17 w 45"/>
                            <a:gd name="T7" fmla="*/ 6 h 46"/>
                            <a:gd name="T8" fmla="*/ 45 w 45"/>
                            <a:gd name="T9" fmla="*/ 6 h 46"/>
                            <a:gd name="T10" fmla="*/ 45 w 45"/>
                            <a:gd name="T11" fmla="*/ 9 h 46"/>
                            <a:gd name="T12" fmla="*/ 17 w 45"/>
                            <a:gd name="T13" fmla="*/ 9 h 46"/>
                            <a:gd name="T14" fmla="*/ 15 w 45"/>
                            <a:gd name="T15" fmla="*/ 17 h 46"/>
                            <a:gd name="T16" fmla="*/ 40 w 45"/>
                            <a:gd name="T17" fmla="*/ 17 h 46"/>
                            <a:gd name="T18" fmla="*/ 40 w 45"/>
                            <a:gd name="T19" fmla="*/ 20 h 46"/>
                            <a:gd name="T20" fmla="*/ 28 w 45"/>
                            <a:gd name="T21" fmla="*/ 37 h 46"/>
                            <a:gd name="T22" fmla="*/ 45 w 45"/>
                            <a:gd name="T23" fmla="*/ 44 h 46"/>
                            <a:gd name="T24" fmla="*/ 45 w 45"/>
                            <a:gd name="T25" fmla="*/ 46 h 46"/>
                            <a:gd name="T26" fmla="*/ 26 w 45"/>
                            <a:gd name="T27" fmla="*/ 38 h 46"/>
                            <a:gd name="T28" fmla="*/ 7 w 45"/>
                            <a:gd name="T29" fmla="*/ 46 h 46"/>
                            <a:gd name="T30" fmla="*/ 7 w 45"/>
                            <a:gd name="T31" fmla="*/ 44 h 46"/>
                            <a:gd name="T32" fmla="*/ 24 w 45"/>
                            <a:gd name="T33" fmla="*/ 36 h 46"/>
                            <a:gd name="T34" fmla="*/ 14 w 45"/>
                            <a:gd name="T35" fmla="*/ 23 h 46"/>
                            <a:gd name="T36" fmla="*/ 17 w 45"/>
                            <a:gd name="T37" fmla="*/ 23 h 46"/>
                            <a:gd name="T38" fmla="*/ 26 w 45"/>
                            <a:gd name="T39" fmla="*/ 35 h 46"/>
                            <a:gd name="T40" fmla="*/ 36 w 45"/>
                            <a:gd name="T41" fmla="*/ 20 h 46"/>
                            <a:gd name="T42" fmla="*/ 14 w 45"/>
                            <a:gd name="T43" fmla="*/ 20 h 46"/>
                            <a:gd name="T44" fmla="*/ 0 w 45"/>
                            <a:gd name="T45" fmla="*/ 44 h 46"/>
                            <a:gd name="T46" fmla="*/ 0 w 45"/>
                            <a:gd name="T47" fmla="*/ 41 h 46"/>
                            <a:gd name="T48" fmla="*/ 13 w 45"/>
                            <a:gd name="T49" fmla="*/ 9 h 46"/>
                            <a:gd name="T50" fmla="*/ 0 w 45"/>
                            <a:gd name="T51" fmla="*/ 9 h 46"/>
                            <a:gd name="T52" fmla="*/ 0 w 45"/>
                            <a:gd name="T53" fmla="*/ 6 h 46"/>
                            <a:gd name="T54" fmla="*/ 14 w 45"/>
                            <a:gd name="T55" fmla="*/ 6 h 46"/>
                            <a:gd name="T56" fmla="*/ 15 w 45"/>
                            <a:gd name="T57" fmla="*/ 0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45" h="46">
                              <a:moveTo>
                                <a:pt x="15" y="0"/>
                              </a:moveTo>
                              <a:cubicBezTo>
                                <a:pt x="18" y="0"/>
                                <a:pt x="18" y="0"/>
                                <a:pt x="18" y="0"/>
                              </a:cubicBezTo>
                              <a:cubicBezTo>
                                <a:pt x="18" y="1"/>
                                <a:pt x="17" y="2"/>
                                <a:pt x="17" y="4"/>
                              </a:cubicBezTo>
                              <a:cubicBezTo>
                                <a:pt x="17" y="5"/>
                                <a:pt x="17" y="6"/>
                                <a:pt x="17" y="6"/>
                              </a:cubicBezTo>
                              <a:cubicBezTo>
                                <a:pt x="45" y="6"/>
                                <a:pt x="45" y="6"/>
                                <a:pt x="45" y="6"/>
                              </a:cubicBezTo>
                              <a:cubicBezTo>
                                <a:pt x="45" y="9"/>
                                <a:pt x="45" y="9"/>
                                <a:pt x="45" y="9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16" y="12"/>
                                <a:pt x="15" y="15"/>
                                <a:pt x="15" y="17"/>
                              </a:cubicBezTo>
                              <a:cubicBezTo>
                                <a:pt x="40" y="17"/>
                                <a:pt x="40" y="17"/>
                                <a:pt x="40" y="17"/>
                              </a:cubicBezTo>
                              <a:cubicBezTo>
                                <a:pt x="40" y="20"/>
                                <a:pt x="40" y="20"/>
                                <a:pt x="40" y="20"/>
                              </a:cubicBezTo>
                              <a:cubicBezTo>
                                <a:pt x="36" y="27"/>
                                <a:pt x="32" y="33"/>
                                <a:pt x="28" y="37"/>
                              </a:cubicBezTo>
                              <a:cubicBezTo>
                                <a:pt x="31" y="39"/>
                                <a:pt x="37" y="42"/>
                                <a:pt x="45" y="44"/>
                              </a:cubicBezTo>
                              <a:cubicBezTo>
                                <a:pt x="45" y="46"/>
                                <a:pt x="45" y="46"/>
                                <a:pt x="45" y="46"/>
                              </a:cubicBezTo>
                              <a:cubicBezTo>
                                <a:pt x="37" y="44"/>
                                <a:pt x="30" y="41"/>
                                <a:pt x="26" y="38"/>
                              </a:cubicBezTo>
                              <a:cubicBezTo>
                                <a:pt x="21" y="41"/>
                                <a:pt x="15" y="44"/>
                                <a:pt x="7" y="46"/>
                              </a:cubicBezTo>
                              <a:cubicBezTo>
                                <a:pt x="7" y="44"/>
                                <a:pt x="7" y="44"/>
                                <a:pt x="7" y="44"/>
                              </a:cubicBezTo>
                              <a:cubicBezTo>
                                <a:pt x="15" y="42"/>
                                <a:pt x="20" y="39"/>
                                <a:pt x="24" y="36"/>
                              </a:cubicBezTo>
                              <a:cubicBezTo>
                                <a:pt x="20" y="33"/>
                                <a:pt x="17" y="29"/>
                                <a:pt x="14" y="23"/>
                              </a:cubicBezTo>
                              <a:cubicBezTo>
                                <a:pt x="17" y="23"/>
                                <a:pt x="17" y="23"/>
                                <a:pt x="17" y="23"/>
                              </a:cubicBezTo>
                              <a:cubicBezTo>
                                <a:pt x="20" y="28"/>
                                <a:pt x="23" y="32"/>
                                <a:pt x="26" y="35"/>
                              </a:cubicBezTo>
                              <a:cubicBezTo>
                                <a:pt x="30" y="31"/>
                                <a:pt x="33" y="26"/>
                                <a:pt x="36" y="20"/>
                              </a:cubicBezTo>
                              <a:cubicBezTo>
                                <a:pt x="14" y="20"/>
                                <a:pt x="14" y="20"/>
                                <a:pt x="14" y="20"/>
                              </a:cubicBezTo>
                              <a:cubicBezTo>
                                <a:pt x="11" y="28"/>
                                <a:pt x="7" y="36"/>
                                <a:pt x="0" y="44"/>
                              </a:cubicBezTo>
                              <a:cubicBezTo>
                                <a:pt x="0" y="41"/>
                                <a:pt x="0" y="41"/>
                                <a:pt x="0" y="41"/>
                              </a:cubicBezTo>
                              <a:cubicBezTo>
                                <a:pt x="7" y="31"/>
                                <a:pt x="12" y="20"/>
                                <a:pt x="13" y="9"/>
                              </a:cubicBezTo>
                              <a:cubicBezTo>
                                <a:pt x="0" y="9"/>
                                <a:pt x="0" y="9"/>
                                <a:pt x="0" y="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14" y="6"/>
                                <a:pt x="14" y="6"/>
                                <a:pt x="14" y="6"/>
                              </a:cubicBezTo>
                              <a:cubicBezTo>
                                <a:pt x="14" y="4"/>
                                <a:pt x="14" y="2"/>
                                <a:pt x="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5" o:spid="_x0000_s1026" o:spt="100" style="position:absolute;left:0pt;margin-left:-4.35pt;margin-top:698.15pt;height:12.75pt;width:12.55pt;z-index:251755520;mso-width-relative:page;mso-height-relative:page;" fillcolor="#2A3D52 [3204]" filled="t" stroked="f" coordsize="45,46" o:gfxdata="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" path="m15,0c18,0,18,0,18,0c18,1,17,2,17,4c17,5,17,6,17,6c45,6,45,6,45,6c45,9,45,9,45,9c17,9,17,9,17,9c16,12,15,15,15,17c40,17,40,17,40,17c40,20,40,20,40,20c36,27,32,33,28,37c31,39,37,42,45,44c45,46,45,46,45,46c37,44,30,41,26,38c21,41,15,44,7,46c7,44,7,44,7,44c15,42,20,39,24,36c20,33,17,29,14,23c17,23,17,23,17,23c20,28,23,32,26,35c30,31,33,26,36,20c14,20,14,20,14,20c11,28,7,36,0,44c0,41,0,41,0,41c7,31,12,20,13,9c0,9,0,9,0,9c0,6,0,6,0,6c14,6,14,6,14,6c14,4,14,2,15,0xe">
                <v:path o:connectlocs="53077,0;63692,0;60154,14107;60154,21161;159232,21161;159232,31741;60154,31741;53077,59956;141539,59956;141539,70537;99077,130494;159232,155182;159232,162236;92000,134021;24769,162236;24769,155182;84923,126967;49538,81118;60154,81118;92000,123440;127385,70537;49538,70537;0,155182;0,144601;46000,31741;0,31741;0,21161;49538,21161;53077,0" o:connectangles="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8872220</wp:posOffset>
                </wp:positionV>
                <wp:extent cx="145415" cy="153035"/>
                <wp:effectExtent l="0" t="0" r="6985" b="0"/>
                <wp:wrapNone/>
                <wp:docPr id="98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45712" cy="153223"/>
                        </a:xfrm>
                        <a:custGeom>
                          <a:avLst/>
                          <a:gdLst>
                            <a:gd name="T0" fmla="*/ 0 w 41"/>
                            <a:gd name="T1" fmla="*/ 0 h 43"/>
                            <a:gd name="T2" fmla="*/ 41 w 41"/>
                            <a:gd name="T3" fmla="*/ 38 h 43"/>
                            <a:gd name="T4" fmla="*/ 0 w 41"/>
                            <a:gd name="T5" fmla="*/ 43 h 43"/>
                            <a:gd name="T6" fmla="*/ 3 w 41"/>
                            <a:gd name="T7" fmla="*/ 2 h 43"/>
                            <a:gd name="T8" fmla="*/ 34 w 41"/>
                            <a:gd name="T9" fmla="*/ 41 h 43"/>
                            <a:gd name="T10" fmla="*/ 38 w 41"/>
                            <a:gd name="T11" fmla="*/ 2 h 43"/>
                            <a:gd name="T12" fmla="*/ 30 w 41"/>
                            <a:gd name="T13" fmla="*/ 10 h 43"/>
                            <a:gd name="T14" fmla="*/ 34 w 41"/>
                            <a:gd name="T15" fmla="*/ 12 h 43"/>
                            <a:gd name="T16" fmla="*/ 20 w 41"/>
                            <a:gd name="T17" fmla="*/ 16 h 43"/>
                            <a:gd name="T18" fmla="*/ 36 w 41"/>
                            <a:gd name="T19" fmla="*/ 18 h 43"/>
                            <a:gd name="T20" fmla="*/ 35 w 41"/>
                            <a:gd name="T21" fmla="*/ 25 h 43"/>
                            <a:gd name="T22" fmla="*/ 28 w 41"/>
                            <a:gd name="T23" fmla="*/ 24 h 43"/>
                            <a:gd name="T24" fmla="*/ 23 w 41"/>
                            <a:gd name="T25" fmla="*/ 31 h 43"/>
                            <a:gd name="T26" fmla="*/ 21 w 41"/>
                            <a:gd name="T27" fmla="*/ 30 h 43"/>
                            <a:gd name="T28" fmla="*/ 26 w 41"/>
                            <a:gd name="T29" fmla="*/ 27 h 43"/>
                            <a:gd name="T30" fmla="*/ 14 w 41"/>
                            <a:gd name="T31" fmla="*/ 25 h 43"/>
                            <a:gd name="T32" fmla="*/ 17 w 41"/>
                            <a:gd name="T33" fmla="*/ 35 h 43"/>
                            <a:gd name="T34" fmla="*/ 31 w 41"/>
                            <a:gd name="T35" fmla="*/ 32 h 43"/>
                            <a:gd name="T36" fmla="*/ 33 w 41"/>
                            <a:gd name="T37" fmla="*/ 31 h 43"/>
                            <a:gd name="T38" fmla="*/ 28 w 41"/>
                            <a:gd name="T39" fmla="*/ 37 h 43"/>
                            <a:gd name="T40" fmla="*/ 11 w 41"/>
                            <a:gd name="T41" fmla="*/ 32 h 43"/>
                            <a:gd name="T42" fmla="*/ 5 w 41"/>
                            <a:gd name="T43" fmla="*/ 27 h 43"/>
                            <a:gd name="T44" fmla="*/ 16 w 41"/>
                            <a:gd name="T45" fmla="*/ 18 h 43"/>
                            <a:gd name="T46" fmla="*/ 5 w 41"/>
                            <a:gd name="T47" fmla="*/ 16 h 43"/>
                            <a:gd name="T48" fmla="*/ 19 w 41"/>
                            <a:gd name="T49" fmla="*/ 12 h 43"/>
                            <a:gd name="T50" fmla="*/ 6 w 41"/>
                            <a:gd name="T51" fmla="*/ 10 h 43"/>
                            <a:gd name="T52" fmla="*/ 10 w 41"/>
                            <a:gd name="T53" fmla="*/ 6 h 43"/>
                            <a:gd name="T54" fmla="*/ 13 w 41"/>
                            <a:gd name="T55" fmla="*/ 6 h 43"/>
                            <a:gd name="T56" fmla="*/ 19 w 41"/>
                            <a:gd name="T57" fmla="*/ 10 h 43"/>
                            <a:gd name="T58" fmla="*/ 19 w 41"/>
                            <a:gd name="T59" fmla="*/ 4 h 43"/>
                            <a:gd name="T60" fmla="*/ 22 w 41"/>
                            <a:gd name="T61" fmla="*/ 8 h 43"/>
                            <a:gd name="T62" fmla="*/ 27 w 41"/>
                            <a:gd name="T63" fmla="*/ 10 h 43"/>
                            <a:gd name="T64" fmla="*/ 31 w 41"/>
                            <a:gd name="T65" fmla="*/ 6 h 43"/>
                            <a:gd name="T66" fmla="*/ 14 w 41"/>
                            <a:gd name="T67" fmla="*/ 23 h 43"/>
                            <a:gd name="T68" fmla="*/ 22 w 41"/>
                            <a:gd name="T69" fmla="*/ 18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1" h="43">
                              <a:moveTo>
                                <a:pt x="0" y="43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1" y="0"/>
                                <a:pt x="41" y="0"/>
                                <a:pt x="41" y="0"/>
                              </a:cubicBezTo>
                              <a:cubicBezTo>
                                <a:pt x="41" y="38"/>
                                <a:pt x="41" y="38"/>
                                <a:pt x="41" y="38"/>
                              </a:cubicBezTo>
                              <a:cubicBezTo>
                                <a:pt x="41" y="42"/>
                                <a:pt x="39" y="43"/>
                                <a:pt x="35" y="43"/>
                              </a:cubicBezTo>
                              <a:lnTo>
                                <a:pt x="0" y="43"/>
                              </a:lnTo>
                              <a:close/>
                              <a:moveTo>
                                <a:pt x="38" y="2"/>
                              </a:move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3" y="41"/>
                                <a:pt x="3" y="41"/>
                                <a:pt x="3" y="41"/>
                              </a:cubicBezTo>
                              <a:cubicBezTo>
                                <a:pt x="34" y="41"/>
                                <a:pt x="34" y="41"/>
                                <a:pt x="34" y="41"/>
                              </a:cubicBezTo>
                              <a:cubicBezTo>
                                <a:pt x="37" y="41"/>
                                <a:pt x="38" y="40"/>
                                <a:pt x="38" y="38"/>
                              </a:cubicBezTo>
                              <a:lnTo>
                                <a:pt x="38" y="2"/>
                              </a:lnTo>
                              <a:close/>
                              <a:moveTo>
                                <a:pt x="31" y="6"/>
                              </a:moveTo>
                              <a:cubicBezTo>
                                <a:pt x="31" y="7"/>
                                <a:pt x="30" y="9"/>
                                <a:pt x="30" y="10"/>
                              </a:cubicBezTo>
                              <a:cubicBezTo>
                                <a:pt x="34" y="10"/>
                                <a:pt x="34" y="10"/>
                                <a:pt x="34" y="10"/>
                              </a:cubicBezTo>
                              <a:cubicBezTo>
                                <a:pt x="34" y="12"/>
                                <a:pt x="34" y="12"/>
                                <a:pt x="34" y="12"/>
                              </a:cubicBezTo>
                              <a:cubicBezTo>
                                <a:pt x="22" y="12"/>
                                <a:pt x="22" y="12"/>
                                <a:pt x="22" y="12"/>
                              </a:cubicBezTo>
                              <a:cubicBezTo>
                                <a:pt x="21" y="14"/>
                                <a:pt x="21" y="15"/>
                                <a:pt x="20" y="16"/>
                              </a:cubicBezTo>
                              <a:cubicBezTo>
                                <a:pt x="36" y="16"/>
                                <a:pt x="36" y="16"/>
                                <a:pt x="36" y="16"/>
                              </a:cubicBezTo>
                              <a:cubicBezTo>
                                <a:pt x="36" y="18"/>
                                <a:pt x="36" y="18"/>
                                <a:pt x="36" y="18"/>
                              </a:cubicBezTo>
                              <a:cubicBezTo>
                                <a:pt x="25" y="18"/>
                                <a:pt x="25" y="18"/>
                                <a:pt x="25" y="18"/>
                              </a:cubicBezTo>
                              <a:cubicBezTo>
                                <a:pt x="27" y="21"/>
                                <a:pt x="31" y="23"/>
                                <a:pt x="35" y="25"/>
                              </a:cubicBezTo>
                              <a:cubicBezTo>
                                <a:pt x="35" y="27"/>
                                <a:pt x="35" y="27"/>
                                <a:pt x="35" y="27"/>
                              </a:cubicBezTo>
                              <a:cubicBezTo>
                                <a:pt x="32" y="26"/>
                                <a:pt x="30" y="25"/>
                                <a:pt x="28" y="24"/>
                              </a:cubicBezTo>
                              <a:cubicBezTo>
                                <a:pt x="28" y="26"/>
                                <a:pt x="28" y="26"/>
                                <a:pt x="28" y="26"/>
                              </a:cubicBezTo>
                              <a:cubicBezTo>
                                <a:pt x="29" y="30"/>
                                <a:pt x="27" y="31"/>
                                <a:pt x="23" y="31"/>
                              </a:cubicBezTo>
                              <a:cubicBezTo>
                                <a:pt x="21" y="31"/>
                                <a:pt x="21" y="31"/>
                                <a:pt x="21" y="31"/>
                              </a:cubicBezTo>
                              <a:cubicBezTo>
                                <a:pt x="21" y="30"/>
                                <a:pt x="21" y="30"/>
                                <a:pt x="21" y="30"/>
                              </a:cubicBezTo>
                              <a:cubicBezTo>
                                <a:pt x="23" y="30"/>
                                <a:pt x="23" y="30"/>
                                <a:pt x="23" y="30"/>
                              </a:cubicBezTo>
                              <a:cubicBezTo>
                                <a:pt x="25" y="30"/>
                                <a:pt x="26" y="29"/>
                                <a:pt x="26" y="27"/>
                              </a:cubicBezTo>
                              <a:cubicBezTo>
                                <a:pt x="26" y="25"/>
                                <a:pt x="26" y="25"/>
                                <a:pt x="26" y="25"/>
                              </a:cubicBezTo>
                              <a:cubicBezTo>
                                <a:pt x="14" y="25"/>
                                <a:pt x="14" y="25"/>
                                <a:pt x="14" y="25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14" y="34"/>
                                <a:pt x="15" y="35"/>
                                <a:pt x="17" y="35"/>
                              </a:cubicBezTo>
                              <a:cubicBezTo>
                                <a:pt x="28" y="35"/>
                                <a:pt x="28" y="35"/>
                                <a:pt x="28" y="35"/>
                              </a:cubicBezTo>
                              <a:cubicBezTo>
                                <a:pt x="30" y="35"/>
                                <a:pt x="31" y="34"/>
                                <a:pt x="31" y="32"/>
                              </a:cubicBezTo>
                              <a:cubicBezTo>
                                <a:pt x="31" y="31"/>
                                <a:pt x="31" y="31"/>
                                <a:pt x="31" y="31"/>
                              </a:cubicBezTo>
                              <a:cubicBezTo>
                                <a:pt x="33" y="31"/>
                                <a:pt x="33" y="31"/>
                                <a:pt x="33" y="31"/>
                              </a:cubicBezTo>
                              <a:cubicBezTo>
                                <a:pt x="33" y="32"/>
                                <a:pt x="33" y="32"/>
                                <a:pt x="33" y="32"/>
                              </a:cubicBezTo>
                              <a:cubicBezTo>
                                <a:pt x="34" y="36"/>
                                <a:pt x="32" y="37"/>
                                <a:pt x="28" y="37"/>
                              </a:cubicBezTo>
                              <a:cubicBezTo>
                                <a:pt x="17" y="37"/>
                                <a:pt x="17" y="37"/>
                                <a:pt x="17" y="37"/>
                              </a:cubicBezTo>
                              <a:cubicBezTo>
                                <a:pt x="13" y="37"/>
                                <a:pt x="11" y="36"/>
                                <a:pt x="11" y="32"/>
                              </a:cubicBezTo>
                              <a:cubicBezTo>
                                <a:pt x="11" y="24"/>
                                <a:pt x="11" y="24"/>
                                <a:pt x="11" y="24"/>
                              </a:cubicBezTo>
                              <a:cubicBezTo>
                                <a:pt x="10" y="25"/>
                                <a:pt x="8" y="26"/>
                                <a:pt x="5" y="27"/>
                              </a:cubicBezTo>
                              <a:cubicBezTo>
                                <a:pt x="5" y="25"/>
                                <a:pt x="5" y="25"/>
                                <a:pt x="5" y="25"/>
                              </a:cubicBezTo>
                              <a:cubicBezTo>
                                <a:pt x="10" y="23"/>
                                <a:pt x="14" y="21"/>
                                <a:pt x="16" y="18"/>
                              </a:cubicBezTo>
                              <a:cubicBezTo>
                                <a:pt x="5" y="18"/>
                                <a:pt x="5" y="18"/>
                                <a:pt x="5" y="18"/>
                              </a:cubicBezTo>
                              <a:cubicBezTo>
                                <a:pt x="5" y="16"/>
                                <a:pt x="5" y="16"/>
                                <a:pt x="5" y="16"/>
                              </a:cubicBezTo>
                              <a:cubicBezTo>
                                <a:pt x="17" y="16"/>
                                <a:pt x="17" y="16"/>
                                <a:pt x="17" y="16"/>
                              </a:cubicBezTo>
                              <a:cubicBezTo>
                                <a:pt x="18" y="15"/>
                                <a:pt x="19" y="14"/>
                                <a:pt x="19" y="12"/>
                              </a:cubicBezTo>
                              <a:cubicBezTo>
                                <a:pt x="6" y="12"/>
                                <a:pt x="6" y="12"/>
                                <a:pt x="6" y="12"/>
                              </a:cubicBez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11" y="10"/>
                                <a:pt x="11" y="10"/>
                                <a:pt x="11" y="10"/>
                              </a:cubicBezTo>
                              <a:cubicBezTo>
                                <a:pt x="11" y="9"/>
                                <a:pt x="10" y="8"/>
                                <a:pt x="10" y="6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3" y="6"/>
                                <a:pt x="13" y="6"/>
                                <a:pt x="13" y="6"/>
                              </a:cubicBezTo>
                              <a:cubicBezTo>
                                <a:pt x="13" y="7"/>
                                <a:pt x="13" y="9"/>
                                <a:pt x="14" y="10"/>
                              </a:cubicBezTo>
                              <a:cubicBezTo>
                                <a:pt x="19" y="10"/>
                                <a:pt x="19" y="10"/>
                                <a:pt x="19" y="10"/>
                              </a:cubicBezTo>
                              <a:cubicBezTo>
                                <a:pt x="19" y="10"/>
                                <a:pt x="19" y="9"/>
                                <a:pt x="19" y="8"/>
                              </a:cubicBezTo>
                              <a:cubicBezTo>
                                <a:pt x="19" y="4"/>
                                <a:pt x="19" y="4"/>
                                <a:pt x="19" y="4"/>
                              </a:cubicBezTo>
                              <a:cubicBezTo>
                                <a:pt x="22" y="4"/>
                                <a:pt x="22" y="4"/>
                                <a:pt x="22" y="4"/>
                              </a:cubicBezTo>
                              <a:cubicBezTo>
                                <a:pt x="22" y="8"/>
                                <a:pt x="22" y="8"/>
                                <a:pt x="22" y="8"/>
                              </a:cubicBezTo>
                              <a:cubicBezTo>
                                <a:pt x="22" y="9"/>
                                <a:pt x="22" y="9"/>
                                <a:pt x="22" y="10"/>
                              </a:cubicBezTo>
                              <a:cubicBezTo>
                                <a:pt x="27" y="10"/>
                                <a:pt x="27" y="10"/>
                                <a:pt x="27" y="10"/>
                              </a:cubicBezTo>
                              <a:cubicBezTo>
                                <a:pt x="28" y="9"/>
                                <a:pt x="28" y="7"/>
                                <a:pt x="28" y="6"/>
                              </a:cubicBezTo>
                              <a:lnTo>
                                <a:pt x="31" y="6"/>
                              </a:lnTo>
                              <a:close/>
                              <a:moveTo>
                                <a:pt x="19" y="18"/>
                              </a:moveTo>
                              <a:cubicBezTo>
                                <a:pt x="18" y="20"/>
                                <a:pt x="16" y="22"/>
                                <a:pt x="14" y="23"/>
                              </a:cubicBezTo>
                              <a:cubicBezTo>
                                <a:pt x="27" y="23"/>
                                <a:pt x="27" y="23"/>
                                <a:pt x="27" y="23"/>
                              </a:cubicBezTo>
                              <a:cubicBezTo>
                                <a:pt x="25" y="22"/>
                                <a:pt x="24" y="20"/>
                                <a:pt x="22" y="18"/>
                              </a:cubicBezTo>
                              <a:lnTo>
                                <a:pt x="19" y="1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6" o:spid="_x0000_s1026" o:spt="100" style="position:absolute;left:0pt;margin-left:10.4pt;margin-top:698.6pt;height:12.05pt;width:11.45pt;z-index:251756544;mso-width-relative:page;mso-height-relative:page;" fillcolor="#2A3D52 [3204]" filled="t" stroked="f" coordsize="41,43" o:gfxdata="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" path="m0,43c0,0,0,0,0,0c41,0,41,0,41,0c41,38,41,38,41,38c41,42,39,43,35,43l0,43xm38,2c3,2,3,2,3,2c3,41,3,41,3,41c34,41,34,41,34,41c37,41,38,40,38,38l38,2xm31,6c31,7,30,9,30,10c34,10,34,10,34,10c34,12,34,12,34,12c22,12,22,12,22,12c21,14,21,15,20,16c36,16,36,16,36,16c36,18,36,18,36,18c25,18,25,18,25,18c27,21,31,23,35,25c35,27,35,27,35,27c32,26,30,25,28,24c28,26,28,26,28,26c29,30,27,31,23,31c21,31,21,31,21,31c21,30,21,30,21,30c23,30,23,30,23,30c25,30,26,29,26,27c26,25,26,25,26,25c14,25,14,25,14,25c14,32,14,32,14,32c14,34,15,35,17,35c28,35,28,35,28,35c30,35,31,34,31,32c31,31,31,31,31,31c33,31,33,31,33,31c33,32,33,32,33,32c34,36,32,37,28,37c17,37,17,37,17,37c13,37,11,36,11,32c11,24,11,24,11,24c10,25,8,26,5,27c5,25,5,25,5,25c10,23,14,21,16,18c5,18,5,18,5,18c5,16,5,16,5,16c17,16,17,16,17,16c18,15,19,14,19,12c6,12,6,12,6,12c6,10,6,10,6,10c11,10,11,10,11,10c11,9,10,8,10,6c10,6,10,6,10,6c13,6,13,6,13,6c13,7,13,9,14,10c19,10,19,10,19,10c19,10,19,9,19,8c19,4,19,4,19,4c22,4,22,4,22,4c22,8,22,8,22,8c22,9,22,9,22,10c27,10,27,10,27,10c28,9,28,7,28,6l31,6xm19,18c18,20,16,22,14,23c27,23,27,23,27,23c25,22,24,20,22,18l19,18xe">
                <v:path o:connectlocs="0,0;145712,135406;0,153223;10661,7126;120834,146096;135050,7126;106618,35633;120834,42759;71079,57013;127942,64139;124388,89083;99510,85519;81740,110463;74632,106899;92402,96209;49755,89083;60417,124716;110172,114026;117280,110463;99510,131843;39093,114026;17769,96209;56863,64139;17769,57013;67525,42759;21323,35633;35539,21379;46201,21379;67525,35633;67525,14253;78186,28506;95956,35633;110172,21379;49755,81956;78186,64139" o:connectangles="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935355</wp:posOffset>
                </wp:positionH>
                <wp:positionV relativeFrom="paragraph">
                  <wp:posOffset>8879840</wp:posOffset>
                </wp:positionV>
                <wp:extent cx="163830" cy="142875"/>
                <wp:effectExtent l="0" t="0" r="8255" b="0"/>
                <wp:wrapNone/>
                <wp:docPr id="99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3737" cy="142708"/>
                        </a:xfrm>
                        <a:custGeom>
                          <a:avLst/>
                          <a:gdLst>
                            <a:gd name="T0" fmla="*/ 37 w 46"/>
                            <a:gd name="T1" fmla="*/ 27 h 40"/>
                            <a:gd name="T2" fmla="*/ 33 w 46"/>
                            <a:gd name="T3" fmla="*/ 38 h 40"/>
                            <a:gd name="T4" fmla="*/ 46 w 46"/>
                            <a:gd name="T5" fmla="*/ 38 h 40"/>
                            <a:gd name="T6" fmla="*/ 46 w 46"/>
                            <a:gd name="T7" fmla="*/ 40 h 40"/>
                            <a:gd name="T8" fmla="*/ 0 w 46"/>
                            <a:gd name="T9" fmla="*/ 40 h 40"/>
                            <a:gd name="T10" fmla="*/ 0 w 46"/>
                            <a:gd name="T11" fmla="*/ 38 h 40"/>
                            <a:gd name="T12" fmla="*/ 14 w 46"/>
                            <a:gd name="T13" fmla="*/ 38 h 40"/>
                            <a:gd name="T14" fmla="*/ 10 w 46"/>
                            <a:gd name="T15" fmla="*/ 27 h 40"/>
                            <a:gd name="T16" fmla="*/ 13 w 46"/>
                            <a:gd name="T17" fmla="*/ 27 h 40"/>
                            <a:gd name="T18" fmla="*/ 17 w 46"/>
                            <a:gd name="T19" fmla="*/ 38 h 40"/>
                            <a:gd name="T20" fmla="*/ 30 w 46"/>
                            <a:gd name="T21" fmla="*/ 38 h 40"/>
                            <a:gd name="T22" fmla="*/ 33 w 46"/>
                            <a:gd name="T23" fmla="*/ 27 h 40"/>
                            <a:gd name="T24" fmla="*/ 37 w 46"/>
                            <a:gd name="T25" fmla="*/ 27 h 40"/>
                            <a:gd name="T26" fmla="*/ 1 w 46"/>
                            <a:gd name="T27" fmla="*/ 2 h 40"/>
                            <a:gd name="T28" fmla="*/ 1 w 46"/>
                            <a:gd name="T29" fmla="*/ 0 h 40"/>
                            <a:gd name="T30" fmla="*/ 45 w 46"/>
                            <a:gd name="T31" fmla="*/ 0 h 40"/>
                            <a:gd name="T32" fmla="*/ 45 w 46"/>
                            <a:gd name="T33" fmla="*/ 2 h 40"/>
                            <a:gd name="T34" fmla="*/ 1 w 46"/>
                            <a:gd name="T35" fmla="*/ 2 h 40"/>
                            <a:gd name="T36" fmla="*/ 6 w 46"/>
                            <a:gd name="T37" fmla="*/ 24 h 40"/>
                            <a:gd name="T38" fmla="*/ 6 w 46"/>
                            <a:gd name="T39" fmla="*/ 9 h 40"/>
                            <a:gd name="T40" fmla="*/ 40 w 46"/>
                            <a:gd name="T41" fmla="*/ 9 h 40"/>
                            <a:gd name="T42" fmla="*/ 40 w 46"/>
                            <a:gd name="T43" fmla="*/ 18 h 40"/>
                            <a:gd name="T44" fmla="*/ 34 w 46"/>
                            <a:gd name="T45" fmla="*/ 24 h 40"/>
                            <a:gd name="T46" fmla="*/ 6 w 46"/>
                            <a:gd name="T47" fmla="*/ 24 h 40"/>
                            <a:gd name="T48" fmla="*/ 37 w 46"/>
                            <a:gd name="T49" fmla="*/ 18 h 40"/>
                            <a:gd name="T50" fmla="*/ 37 w 46"/>
                            <a:gd name="T51" fmla="*/ 11 h 40"/>
                            <a:gd name="T52" fmla="*/ 9 w 46"/>
                            <a:gd name="T53" fmla="*/ 11 h 40"/>
                            <a:gd name="T54" fmla="*/ 9 w 46"/>
                            <a:gd name="T55" fmla="*/ 22 h 40"/>
                            <a:gd name="T56" fmla="*/ 33 w 46"/>
                            <a:gd name="T57" fmla="*/ 22 h 40"/>
                            <a:gd name="T58" fmla="*/ 37 w 46"/>
                            <a:gd name="T59" fmla="*/ 18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46" h="40">
                              <a:moveTo>
                                <a:pt x="37" y="27"/>
                              </a:moveTo>
                              <a:cubicBezTo>
                                <a:pt x="36" y="31"/>
                                <a:pt x="34" y="35"/>
                                <a:pt x="33" y="38"/>
                              </a:cubicBezTo>
                              <a:cubicBezTo>
                                <a:pt x="46" y="38"/>
                                <a:pt x="46" y="38"/>
                                <a:pt x="46" y="38"/>
                              </a:cubicBezTo>
                              <a:cubicBezTo>
                                <a:pt x="46" y="40"/>
                                <a:pt x="46" y="40"/>
                                <a:pt x="46" y="40"/>
                              </a:cubicBezTo>
                              <a:cubicBezTo>
                                <a:pt x="0" y="40"/>
                                <a:pt x="0" y="40"/>
                                <a:pt x="0" y="40"/>
                              </a:cubicBezTo>
                              <a:cubicBezTo>
                                <a:pt x="0" y="38"/>
                                <a:pt x="0" y="38"/>
                                <a:pt x="0" y="38"/>
                              </a:cubicBezTo>
                              <a:cubicBezTo>
                                <a:pt x="14" y="38"/>
                                <a:pt x="14" y="38"/>
                                <a:pt x="14" y="38"/>
                              </a:cubicBezTo>
                              <a:cubicBezTo>
                                <a:pt x="12" y="35"/>
                                <a:pt x="11" y="31"/>
                                <a:pt x="10" y="27"/>
                              </a:cubicBezTo>
                              <a:cubicBezTo>
                                <a:pt x="13" y="27"/>
                                <a:pt x="13" y="27"/>
                                <a:pt x="13" y="27"/>
                              </a:cubicBezTo>
                              <a:cubicBezTo>
                                <a:pt x="14" y="31"/>
                                <a:pt x="15" y="35"/>
                                <a:pt x="17" y="38"/>
                              </a:cubicBezTo>
                              <a:cubicBezTo>
                                <a:pt x="30" y="38"/>
                                <a:pt x="30" y="38"/>
                                <a:pt x="30" y="38"/>
                              </a:cubicBezTo>
                              <a:cubicBezTo>
                                <a:pt x="32" y="35"/>
                                <a:pt x="33" y="31"/>
                                <a:pt x="33" y="27"/>
                              </a:cubicBezTo>
                              <a:lnTo>
                                <a:pt x="37" y="27"/>
                              </a:lnTo>
                              <a:close/>
                              <a:moveTo>
                                <a:pt x="1" y="2"/>
                              </a:move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45" y="2"/>
                                <a:pt x="45" y="2"/>
                                <a:pt x="45" y="2"/>
                              </a:cubicBezTo>
                              <a:lnTo>
                                <a:pt x="1" y="2"/>
                              </a:lnTo>
                              <a:close/>
                              <a:moveTo>
                                <a:pt x="6" y="24"/>
                              </a:moveTo>
                              <a:cubicBezTo>
                                <a:pt x="6" y="9"/>
                                <a:pt x="6" y="9"/>
                                <a:pt x="6" y="9"/>
                              </a:cubicBezTo>
                              <a:cubicBezTo>
                                <a:pt x="40" y="9"/>
                                <a:pt x="40" y="9"/>
                                <a:pt x="40" y="9"/>
                              </a:cubicBezTo>
                              <a:cubicBezTo>
                                <a:pt x="40" y="18"/>
                                <a:pt x="40" y="18"/>
                                <a:pt x="40" y="18"/>
                              </a:cubicBezTo>
                              <a:cubicBezTo>
                                <a:pt x="40" y="22"/>
                                <a:pt x="38" y="24"/>
                                <a:pt x="34" y="24"/>
                              </a:cubicBezTo>
                              <a:lnTo>
                                <a:pt x="6" y="24"/>
                              </a:lnTo>
                              <a:close/>
                              <a:moveTo>
                                <a:pt x="37" y="18"/>
                              </a:moveTo>
                              <a:cubicBezTo>
                                <a:pt x="37" y="11"/>
                                <a:pt x="37" y="11"/>
                                <a:pt x="37" y="11"/>
                              </a:cubicBezTo>
                              <a:cubicBezTo>
                                <a:pt x="9" y="11"/>
                                <a:pt x="9" y="11"/>
                                <a:pt x="9" y="11"/>
                              </a:cubicBezTo>
                              <a:cubicBezTo>
                                <a:pt x="9" y="22"/>
                                <a:pt x="9" y="22"/>
                                <a:pt x="9" y="22"/>
                              </a:cubicBezTo>
                              <a:cubicBezTo>
                                <a:pt x="33" y="22"/>
                                <a:pt x="33" y="22"/>
                                <a:pt x="33" y="22"/>
                              </a:cubicBezTo>
                              <a:cubicBezTo>
                                <a:pt x="36" y="22"/>
                                <a:pt x="37" y="20"/>
                                <a:pt x="37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o:spt="100" style="position:absolute;left:0pt;margin-left:73.65pt;margin-top:699.2pt;height:11.25pt;width:12.9pt;z-index:251757568;mso-width-relative:page;mso-height-relative:page;" fillcolor="#2A3D52 [3204]" filled="t" stroked="f" coordsize="46,40" o:gfxdata="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" path="m37,27c36,31,34,35,33,38c46,38,46,38,46,38c46,40,46,40,46,40c0,40,0,40,0,40c0,38,0,38,0,38c14,38,14,38,14,38c12,35,11,31,10,27c13,27,13,27,13,27c14,31,15,35,17,38c30,38,30,38,30,38c32,35,33,31,33,27l37,27xm1,2c1,0,1,0,1,0c45,0,45,0,45,0c45,2,45,2,45,2l1,2xm6,24c6,9,6,9,6,9c40,9,40,9,40,9c40,18,40,18,40,18c40,22,38,24,34,24l6,24xm37,18c37,11,37,11,37,11c9,11,9,11,9,11c9,22,9,22,9,22c33,22,33,22,33,22c36,22,37,20,37,18xe">
                <v:path o:connectlocs="131701,96327;117463,135572;163737,135572;163737,142708;0,142708;0,135572;49833,135572;35595,96327;46273,96327;60511,135572;106785,135572;117463,96327;131701,96327;3559,7135;3559,0;160177,0;160177,7135;3559,7135;21357,85624;21357,32109;142380,32109;142380,64218;121023,85624;21357,85624;131701,64218;131701,39244;32035,39244;32035,78489;117463,78489;131701,64218" o:connectangles="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1116965</wp:posOffset>
                </wp:positionH>
                <wp:positionV relativeFrom="paragraph">
                  <wp:posOffset>8866505</wp:posOffset>
                </wp:positionV>
                <wp:extent cx="167005" cy="167005"/>
                <wp:effectExtent l="0" t="0" r="5080" b="5080"/>
                <wp:wrapNone/>
                <wp:docPr id="100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6742" cy="166743"/>
                        </a:xfrm>
                        <a:custGeom>
                          <a:avLst/>
                          <a:gdLst>
                            <a:gd name="T0" fmla="*/ 12 w 47"/>
                            <a:gd name="T1" fmla="*/ 18 h 47"/>
                            <a:gd name="T2" fmla="*/ 15 w 47"/>
                            <a:gd name="T3" fmla="*/ 20 h 47"/>
                            <a:gd name="T4" fmla="*/ 9 w 47"/>
                            <a:gd name="T5" fmla="*/ 26 h 47"/>
                            <a:gd name="T6" fmla="*/ 14 w 47"/>
                            <a:gd name="T7" fmla="*/ 29 h 47"/>
                            <a:gd name="T8" fmla="*/ 9 w 47"/>
                            <a:gd name="T9" fmla="*/ 31 h 47"/>
                            <a:gd name="T10" fmla="*/ 1 w 47"/>
                            <a:gd name="T11" fmla="*/ 44 h 47"/>
                            <a:gd name="T12" fmla="*/ 1 w 47"/>
                            <a:gd name="T13" fmla="*/ 31 h 47"/>
                            <a:gd name="T14" fmla="*/ 6 w 47"/>
                            <a:gd name="T15" fmla="*/ 29 h 47"/>
                            <a:gd name="T16" fmla="*/ 6 w 47"/>
                            <a:gd name="T17" fmla="*/ 20 h 47"/>
                            <a:gd name="T18" fmla="*/ 0 w 47"/>
                            <a:gd name="T19" fmla="*/ 18 h 47"/>
                            <a:gd name="T20" fmla="*/ 2 w 47"/>
                            <a:gd name="T21" fmla="*/ 10 h 47"/>
                            <a:gd name="T22" fmla="*/ 6 w 47"/>
                            <a:gd name="T23" fmla="*/ 18 h 47"/>
                            <a:gd name="T24" fmla="*/ 11 w 47"/>
                            <a:gd name="T25" fmla="*/ 10 h 47"/>
                            <a:gd name="T26" fmla="*/ 1 w 47"/>
                            <a:gd name="T27" fmla="*/ 7 h 47"/>
                            <a:gd name="T28" fmla="*/ 6 w 47"/>
                            <a:gd name="T29" fmla="*/ 5 h 47"/>
                            <a:gd name="T30" fmla="*/ 9 w 47"/>
                            <a:gd name="T31" fmla="*/ 0 h 47"/>
                            <a:gd name="T32" fmla="*/ 14 w 47"/>
                            <a:gd name="T33" fmla="*/ 5 h 47"/>
                            <a:gd name="T34" fmla="*/ 1 w 47"/>
                            <a:gd name="T35" fmla="*/ 7 h 47"/>
                            <a:gd name="T36" fmla="*/ 30 w 47"/>
                            <a:gd name="T37" fmla="*/ 44 h 47"/>
                            <a:gd name="T38" fmla="*/ 27 w 47"/>
                            <a:gd name="T39" fmla="*/ 45 h 47"/>
                            <a:gd name="T40" fmla="*/ 27 w 47"/>
                            <a:gd name="T41" fmla="*/ 41 h 47"/>
                            <a:gd name="T42" fmla="*/ 22 w 47"/>
                            <a:gd name="T43" fmla="*/ 5 h 47"/>
                            <a:gd name="T44" fmla="*/ 19 w 47"/>
                            <a:gd name="T45" fmla="*/ 21 h 47"/>
                            <a:gd name="T46" fmla="*/ 12 w 47"/>
                            <a:gd name="T47" fmla="*/ 44 h 47"/>
                            <a:gd name="T48" fmla="*/ 16 w 47"/>
                            <a:gd name="T49" fmla="*/ 21 h 47"/>
                            <a:gd name="T50" fmla="*/ 26 w 47"/>
                            <a:gd name="T51" fmla="*/ 3 h 47"/>
                            <a:gd name="T52" fmla="*/ 33 w 47"/>
                            <a:gd name="T53" fmla="*/ 4 h 47"/>
                            <a:gd name="T54" fmla="*/ 30 w 47"/>
                            <a:gd name="T55" fmla="*/ 5 h 47"/>
                            <a:gd name="T56" fmla="*/ 36 w 47"/>
                            <a:gd name="T57" fmla="*/ 43 h 47"/>
                            <a:gd name="T58" fmla="*/ 28 w 47"/>
                            <a:gd name="T59" fmla="*/ 11 h 47"/>
                            <a:gd name="T60" fmla="*/ 27 w 47"/>
                            <a:gd name="T61" fmla="*/ 5 h 47"/>
                            <a:gd name="T62" fmla="*/ 24 w 47"/>
                            <a:gd name="T63" fmla="*/ 40 h 47"/>
                            <a:gd name="T64" fmla="*/ 26 w 47"/>
                            <a:gd name="T65" fmla="*/ 31 h 47"/>
                            <a:gd name="T66" fmla="*/ 27 w 47"/>
                            <a:gd name="T67" fmla="*/ 31 h 47"/>
                            <a:gd name="T68" fmla="*/ 44 w 47"/>
                            <a:gd name="T69" fmla="*/ 18 h 47"/>
                            <a:gd name="T70" fmla="*/ 47 w 47"/>
                            <a:gd name="T71" fmla="*/ 20 h 47"/>
                            <a:gd name="T72" fmla="*/ 41 w 47"/>
                            <a:gd name="T73" fmla="*/ 29 h 47"/>
                            <a:gd name="T74" fmla="*/ 46 w 47"/>
                            <a:gd name="T75" fmla="*/ 31 h 47"/>
                            <a:gd name="T76" fmla="*/ 41 w 47"/>
                            <a:gd name="T77" fmla="*/ 47 h 47"/>
                            <a:gd name="T78" fmla="*/ 38 w 47"/>
                            <a:gd name="T79" fmla="*/ 31 h 47"/>
                            <a:gd name="T80" fmla="*/ 34 w 47"/>
                            <a:gd name="T81" fmla="*/ 29 h 47"/>
                            <a:gd name="T82" fmla="*/ 38 w 47"/>
                            <a:gd name="T83" fmla="*/ 20 h 47"/>
                            <a:gd name="T84" fmla="*/ 33 w 47"/>
                            <a:gd name="T85" fmla="*/ 18 h 47"/>
                            <a:gd name="T86" fmla="*/ 34 w 47"/>
                            <a:gd name="T87" fmla="*/ 10 h 47"/>
                            <a:gd name="T88" fmla="*/ 38 w 47"/>
                            <a:gd name="T89" fmla="*/ 18 h 47"/>
                            <a:gd name="T90" fmla="*/ 43 w 47"/>
                            <a:gd name="T91" fmla="*/ 10 h 47"/>
                            <a:gd name="T92" fmla="*/ 33 w 47"/>
                            <a:gd name="T93" fmla="*/ 7 h 47"/>
                            <a:gd name="T94" fmla="*/ 38 w 47"/>
                            <a:gd name="T95" fmla="*/ 5 h 47"/>
                            <a:gd name="T96" fmla="*/ 41 w 47"/>
                            <a:gd name="T97" fmla="*/ 0 h 47"/>
                            <a:gd name="T98" fmla="*/ 46 w 47"/>
                            <a:gd name="T99" fmla="*/ 5 h 47"/>
                            <a:gd name="T100" fmla="*/ 33 w 47"/>
                            <a:gd name="T101" fmla="*/ 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47" h="47">
                              <a:moveTo>
                                <a:pt x="13" y="10"/>
                              </a:moveTo>
                              <a:cubicBezTo>
                                <a:pt x="13" y="13"/>
                                <a:pt x="12" y="16"/>
                                <a:pt x="12" y="18"/>
                              </a:cubicBezTo>
                              <a:cubicBezTo>
                                <a:pt x="15" y="18"/>
                                <a:pt x="15" y="18"/>
                                <a:pt x="15" y="18"/>
                              </a:cubicBezTo>
                              <a:cubicBezTo>
                                <a:pt x="15" y="20"/>
                                <a:pt x="15" y="20"/>
                                <a:pt x="15" y="20"/>
                              </a:cubicBezTo>
                              <a:cubicBezTo>
                                <a:pt x="9" y="20"/>
                                <a:pt x="9" y="20"/>
                                <a:pt x="9" y="20"/>
                              </a:cubicBezTo>
                              <a:cubicBezTo>
                                <a:pt x="9" y="26"/>
                                <a:pt x="9" y="26"/>
                                <a:pt x="9" y="26"/>
                              </a:cubicBezTo>
                              <a:cubicBezTo>
                                <a:pt x="9" y="27"/>
                                <a:pt x="9" y="28"/>
                                <a:pt x="9" y="29"/>
                              </a:cubicBezTo>
                              <a:cubicBezTo>
                                <a:pt x="14" y="29"/>
                                <a:pt x="14" y="29"/>
                                <a:pt x="14" y="2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9" y="31"/>
                                <a:pt x="9" y="31"/>
                                <a:pt x="9" y="31"/>
                              </a:cubicBezTo>
                              <a:cubicBezTo>
                                <a:pt x="9" y="37"/>
                                <a:pt x="6" y="43"/>
                                <a:pt x="1" y="46"/>
                              </a:cubicBezTo>
                              <a:cubicBezTo>
                                <a:pt x="1" y="44"/>
                                <a:pt x="1" y="44"/>
                                <a:pt x="1" y="44"/>
                              </a:cubicBezTo>
                              <a:cubicBezTo>
                                <a:pt x="4" y="41"/>
                                <a:pt x="6" y="36"/>
                                <a:pt x="6" y="31"/>
                              </a:cubicBezTo>
                              <a:cubicBezTo>
                                <a:pt x="1" y="31"/>
                                <a:pt x="1" y="31"/>
                                <a:pt x="1" y="31"/>
                              </a:cubicBezTo>
                              <a:cubicBezTo>
                                <a:pt x="1" y="29"/>
                                <a:pt x="1" y="29"/>
                                <a:pt x="1" y="29"/>
                              </a:cubicBezTo>
                              <a:cubicBezTo>
                                <a:pt x="6" y="29"/>
                                <a:pt x="6" y="29"/>
                                <a:pt x="6" y="29"/>
                              </a:cubicBezTo>
                              <a:cubicBezTo>
                                <a:pt x="6" y="29"/>
                                <a:pt x="6" y="29"/>
                                <a:pt x="6" y="29"/>
                              </a:cubicBezTo>
                              <a:cubicBezTo>
                                <a:pt x="6" y="20"/>
                                <a:pt x="6" y="20"/>
                                <a:pt x="6" y="20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4" y="18"/>
                                <a:pt x="4" y="18"/>
                                <a:pt x="4" y="18"/>
                              </a:cubicBezTo>
                              <a:cubicBezTo>
                                <a:pt x="3" y="16"/>
                                <a:pt x="3" y="13"/>
                                <a:pt x="2" y="10"/>
                              </a:cubicBezTo>
                              <a:cubicBezTo>
                                <a:pt x="5" y="10"/>
                                <a:pt x="5" y="10"/>
                                <a:pt x="5" y="10"/>
                              </a:cubicBezTo>
                              <a:cubicBezTo>
                                <a:pt x="5" y="13"/>
                                <a:pt x="5" y="16"/>
                                <a:pt x="6" y="18"/>
                              </a:cubicBezTo>
                              <a:cubicBezTo>
                                <a:pt x="9" y="18"/>
                                <a:pt x="9" y="18"/>
                                <a:pt x="9" y="18"/>
                              </a:cubicBezTo>
                              <a:cubicBezTo>
                                <a:pt x="10" y="15"/>
                                <a:pt x="11" y="13"/>
                                <a:pt x="11" y="10"/>
                              </a:cubicBezTo>
                              <a:lnTo>
                                <a:pt x="13" y="10"/>
                              </a:lnTo>
                              <a:close/>
                              <a:moveTo>
                                <a:pt x="1" y="7"/>
                              </a:moveTo>
                              <a:cubicBezTo>
                                <a:pt x="1" y="5"/>
                                <a:pt x="1" y="5"/>
                                <a:pt x="1" y="5"/>
                              </a:cubicBezTo>
                              <a:cubicBezTo>
                                <a:pt x="6" y="5"/>
                                <a:pt x="6" y="5"/>
                                <a:pt x="6" y="5"/>
                              </a:cubicBezTo>
                              <a:cubicBezTo>
                                <a:pt x="6" y="0"/>
                                <a:pt x="6" y="0"/>
                                <a:pt x="6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5"/>
                                <a:pt x="9" y="5"/>
                                <a:pt x="9" y="5"/>
                              </a:cubicBezTo>
                              <a:cubicBezTo>
                                <a:pt x="14" y="5"/>
                                <a:pt x="14" y="5"/>
                                <a:pt x="14" y="5"/>
                              </a:cubicBezTo>
                              <a:cubicBezTo>
                                <a:pt x="14" y="7"/>
                                <a:pt x="14" y="7"/>
                                <a:pt x="14" y="7"/>
                              </a:cubicBezTo>
                              <a:lnTo>
                                <a:pt x="1" y="7"/>
                              </a:lnTo>
                              <a:close/>
                              <a:moveTo>
                                <a:pt x="27" y="31"/>
                              </a:moveTo>
                              <a:cubicBezTo>
                                <a:pt x="28" y="34"/>
                                <a:pt x="29" y="38"/>
                                <a:pt x="30" y="44"/>
                              </a:cubicBezTo>
                              <a:cubicBezTo>
                                <a:pt x="30" y="44"/>
                                <a:pt x="30" y="44"/>
                                <a:pt x="30" y="45"/>
                              </a:cubicBezTo>
                              <a:cubicBezTo>
                                <a:pt x="27" y="45"/>
                                <a:pt x="27" y="45"/>
                                <a:pt x="27" y="45"/>
                              </a:cubicBezTo>
                              <a:cubicBezTo>
                                <a:pt x="27" y="44"/>
                                <a:pt x="27" y="43"/>
                                <a:pt x="27" y="43"/>
                              </a:cubicBezTo>
                              <a:cubicBezTo>
                                <a:pt x="27" y="42"/>
                                <a:pt x="27" y="41"/>
                                <a:pt x="27" y="41"/>
                              </a:cubicBezTo>
                              <a:cubicBezTo>
                                <a:pt x="26" y="42"/>
                                <a:pt x="24" y="43"/>
                                <a:pt x="22" y="44"/>
                              </a:cubicBezTo>
                              <a:cubicBezTo>
                                <a:pt x="22" y="5"/>
                                <a:pt x="22" y="5"/>
                                <a:pt x="22" y="5"/>
                              </a:cubicBezTo>
                              <a:cubicBezTo>
                                <a:pt x="19" y="5"/>
                                <a:pt x="19" y="5"/>
                                <a:pt x="19" y="5"/>
                              </a:cubicBezTo>
                              <a:cubicBezTo>
                                <a:pt x="19" y="21"/>
                                <a:pt x="19" y="21"/>
                                <a:pt x="19" y="21"/>
                              </a:cubicBezTo>
                              <a:cubicBezTo>
                                <a:pt x="19" y="32"/>
                                <a:pt x="17" y="41"/>
                                <a:pt x="12" y="46"/>
                              </a:cubicBezTo>
                              <a:cubicBezTo>
                                <a:pt x="12" y="44"/>
                                <a:pt x="12" y="44"/>
                                <a:pt x="12" y="44"/>
                              </a:cubicBezTo>
                              <a:cubicBezTo>
                                <a:pt x="14" y="40"/>
                                <a:pt x="15" y="37"/>
                                <a:pt x="15" y="34"/>
                              </a:cubicBezTo>
                              <a:cubicBezTo>
                                <a:pt x="16" y="31"/>
                                <a:pt x="16" y="27"/>
                                <a:pt x="16" y="21"/>
                              </a:cubicBezTo>
                              <a:cubicBezTo>
                                <a:pt x="16" y="3"/>
                                <a:pt x="16" y="3"/>
                                <a:pt x="16" y="3"/>
                              </a:cubicBezTo>
                              <a:cubicBezTo>
                                <a:pt x="26" y="3"/>
                                <a:pt x="26" y="3"/>
                                <a:pt x="26" y="3"/>
                              </a:cubicBezTo>
                              <a:cubicBezTo>
                                <a:pt x="28" y="3"/>
                                <a:pt x="31" y="2"/>
                                <a:pt x="33" y="1"/>
                              </a:cubicBezTo>
                              <a:cubicBezTo>
                                <a:pt x="33" y="4"/>
                                <a:pt x="33" y="4"/>
                                <a:pt x="33" y="4"/>
                              </a:cubicBezTo>
                              <a:cubicBezTo>
                                <a:pt x="33" y="4"/>
                                <a:pt x="33" y="4"/>
                                <a:pt x="33" y="4"/>
                              </a:cubicBezTo>
                              <a:cubicBezTo>
                                <a:pt x="32" y="4"/>
                                <a:pt x="31" y="4"/>
                                <a:pt x="30" y="5"/>
                              </a:cubicBezTo>
                              <a:cubicBezTo>
                                <a:pt x="30" y="10"/>
                                <a:pt x="30" y="10"/>
                                <a:pt x="30" y="10"/>
                              </a:cubicBezTo>
                              <a:cubicBezTo>
                                <a:pt x="30" y="24"/>
                                <a:pt x="32" y="35"/>
                                <a:pt x="36" y="43"/>
                              </a:cubicBezTo>
                              <a:cubicBezTo>
                                <a:pt x="36" y="46"/>
                                <a:pt x="36" y="46"/>
                                <a:pt x="36" y="46"/>
                              </a:cubicBezTo>
                              <a:cubicBezTo>
                                <a:pt x="30" y="38"/>
                                <a:pt x="27" y="26"/>
                                <a:pt x="28" y="11"/>
                              </a:cubicBezTo>
                              <a:cubicBezTo>
                                <a:pt x="28" y="5"/>
                                <a:pt x="28" y="5"/>
                                <a:pt x="28" y="5"/>
                              </a:cubicBezTo>
                              <a:cubicBezTo>
                                <a:pt x="27" y="5"/>
                                <a:pt x="27" y="5"/>
                                <a:pt x="27" y="5"/>
                              </a:cubicBezTo>
                              <a:cubicBezTo>
                                <a:pt x="24" y="5"/>
                                <a:pt x="24" y="5"/>
                                <a:pt x="24" y="5"/>
                              </a:cubicBezTo>
                              <a:cubicBezTo>
                                <a:pt x="24" y="40"/>
                                <a:pt x="24" y="40"/>
                                <a:pt x="24" y="40"/>
                              </a:cubicBezTo>
                              <a:cubicBezTo>
                                <a:pt x="25" y="40"/>
                                <a:pt x="26" y="40"/>
                                <a:pt x="27" y="39"/>
                              </a:cubicBezTo>
                              <a:cubicBezTo>
                                <a:pt x="27" y="37"/>
                                <a:pt x="26" y="35"/>
                                <a:pt x="26" y="31"/>
                              </a:cubicBezTo>
                              <a:cubicBezTo>
                                <a:pt x="26" y="31"/>
                                <a:pt x="25" y="31"/>
                                <a:pt x="25" y="31"/>
                              </a:cubicBezTo>
                              <a:lnTo>
                                <a:pt x="27" y="31"/>
                              </a:lnTo>
                              <a:close/>
                              <a:moveTo>
                                <a:pt x="46" y="10"/>
                              </a:moveTo>
                              <a:cubicBezTo>
                                <a:pt x="45" y="13"/>
                                <a:pt x="45" y="16"/>
                                <a:pt x="44" y="18"/>
                              </a:cubicBezTo>
                              <a:cubicBezTo>
                                <a:pt x="47" y="18"/>
                                <a:pt x="47" y="18"/>
                                <a:pt x="47" y="18"/>
                              </a:cubicBezTo>
                              <a:cubicBezTo>
                                <a:pt x="47" y="20"/>
                                <a:pt x="47" y="20"/>
                                <a:pt x="47" y="20"/>
                              </a:cubicBezTo>
                              <a:cubicBezTo>
                                <a:pt x="41" y="20"/>
                                <a:pt x="41" y="20"/>
                                <a:pt x="41" y="20"/>
                              </a:cubicBezTo>
                              <a:cubicBezTo>
                                <a:pt x="41" y="29"/>
                                <a:pt x="41" y="29"/>
                                <a:pt x="41" y="29"/>
                              </a:cubicBezTo>
                              <a:cubicBezTo>
                                <a:pt x="46" y="29"/>
                                <a:pt x="46" y="29"/>
                                <a:pt x="46" y="29"/>
                              </a:cubicBezTo>
                              <a:cubicBezTo>
                                <a:pt x="46" y="31"/>
                                <a:pt x="46" y="31"/>
                                <a:pt x="46" y="31"/>
                              </a:cubicBezTo>
                              <a:cubicBezTo>
                                <a:pt x="41" y="31"/>
                                <a:pt x="41" y="31"/>
                                <a:pt x="41" y="31"/>
                              </a:cubicBezTo>
                              <a:cubicBezTo>
                                <a:pt x="41" y="47"/>
                                <a:pt x="41" y="47"/>
                                <a:pt x="41" y="47"/>
                              </a:cubicBezTo>
                              <a:cubicBezTo>
                                <a:pt x="38" y="47"/>
                                <a:pt x="38" y="47"/>
                                <a:pt x="38" y="47"/>
                              </a:cubicBezTo>
                              <a:cubicBezTo>
                                <a:pt x="38" y="31"/>
                                <a:pt x="38" y="31"/>
                                <a:pt x="38" y="31"/>
                              </a:cubicBezTo>
                              <a:cubicBezTo>
                                <a:pt x="34" y="31"/>
                                <a:pt x="34" y="31"/>
                                <a:pt x="34" y="31"/>
                              </a:cubicBezTo>
                              <a:cubicBezTo>
                                <a:pt x="34" y="29"/>
                                <a:pt x="34" y="29"/>
                                <a:pt x="34" y="29"/>
                              </a:cubicBezTo>
                              <a:cubicBezTo>
                                <a:pt x="38" y="29"/>
                                <a:pt x="38" y="29"/>
                                <a:pt x="38" y="29"/>
                              </a:cubicBezTo>
                              <a:cubicBezTo>
                                <a:pt x="38" y="20"/>
                                <a:pt x="38" y="20"/>
                                <a:pt x="38" y="20"/>
                              </a:cubicBezTo>
                              <a:cubicBezTo>
                                <a:pt x="33" y="20"/>
                                <a:pt x="33" y="20"/>
                                <a:pt x="33" y="20"/>
                              </a:cubicBezTo>
                              <a:cubicBezTo>
                                <a:pt x="33" y="18"/>
                                <a:pt x="33" y="18"/>
                                <a:pt x="33" y="18"/>
                              </a:cubicBezTo>
                              <a:cubicBezTo>
                                <a:pt x="36" y="18"/>
                                <a:pt x="36" y="18"/>
                                <a:pt x="36" y="18"/>
                              </a:cubicBezTo>
                              <a:cubicBezTo>
                                <a:pt x="35" y="16"/>
                                <a:pt x="34" y="13"/>
                                <a:pt x="34" y="10"/>
                              </a:cubicBezTo>
                              <a:cubicBezTo>
                                <a:pt x="37" y="10"/>
                                <a:pt x="37" y="10"/>
                                <a:pt x="37" y="10"/>
                              </a:cubicBezTo>
                              <a:cubicBezTo>
                                <a:pt x="37" y="13"/>
                                <a:pt x="37" y="16"/>
                                <a:pt x="38" y="18"/>
                              </a:cubicBezTo>
                              <a:cubicBezTo>
                                <a:pt x="42" y="18"/>
                                <a:pt x="42" y="18"/>
                                <a:pt x="42" y="18"/>
                              </a:cubicBezTo>
                              <a:cubicBezTo>
                                <a:pt x="42" y="16"/>
                                <a:pt x="43" y="13"/>
                                <a:pt x="43" y="10"/>
                              </a:cubicBezTo>
                              <a:lnTo>
                                <a:pt x="46" y="10"/>
                              </a:lnTo>
                              <a:close/>
                              <a:moveTo>
                                <a:pt x="33" y="7"/>
                              </a:moveTo>
                              <a:cubicBezTo>
                                <a:pt x="33" y="5"/>
                                <a:pt x="33" y="5"/>
                                <a:pt x="33" y="5"/>
                              </a:cubicBezTo>
                              <a:cubicBezTo>
                                <a:pt x="38" y="5"/>
                                <a:pt x="38" y="5"/>
                                <a:pt x="38" y="5"/>
                              </a:cubicBezTo>
                              <a:cubicBezTo>
                                <a:pt x="38" y="0"/>
                                <a:pt x="38" y="0"/>
                                <a:pt x="38" y="0"/>
                              </a:cubicBezTo>
                              <a:cubicBezTo>
                                <a:pt x="41" y="0"/>
                                <a:pt x="41" y="0"/>
                                <a:pt x="41" y="0"/>
                              </a:cubicBezTo>
                              <a:cubicBezTo>
                                <a:pt x="41" y="5"/>
                                <a:pt x="41" y="5"/>
                                <a:pt x="41" y="5"/>
                              </a:cubicBezTo>
                              <a:cubicBezTo>
                                <a:pt x="46" y="5"/>
                                <a:pt x="46" y="5"/>
                                <a:pt x="46" y="5"/>
                              </a:cubicBezTo>
                              <a:cubicBezTo>
                                <a:pt x="46" y="7"/>
                                <a:pt x="46" y="7"/>
                                <a:pt x="46" y="7"/>
                              </a:cubicBezTo>
                              <a:lnTo>
                                <a:pt x="33" y="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8" o:spid="_x0000_s1026" o:spt="100" style="position:absolute;left:0pt;margin-left:87.95pt;margin-top:698.15pt;height:13.15pt;width:13.15pt;z-index:251758592;mso-width-relative:page;mso-height-relative:page;" fillcolor="#2A3D52 [3204]" filled="t" stroked="f" coordsize="47,47" o:gfxdata="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" path="m13,10c13,13,12,16,12,18c15,18,15,18,15,18c15,20,15,20,15,20c9,20,9,20,9,20c9,26,9,26,9,26c9,27,9,28,9,29c14,29,14,29,14,29c14,31,14,31,14,31c9,31,9,31,9,31c9,37,6,43,1,46c1,44,1,44,1,44c4,41,6,36,6,31c1,31,1,31,1,31c1,29,1,29,1,29c6,29,6,29,6,29c6,29,6,29,6,29c6,20,6,20,6,20c0,20,0,20,0,20c0,18,0,18,0,18c4,18,4,18,4,18c3,16,3,13,2,10c5,10,5,10,5,10c5,13,5,16,6,18c9,18,9,18,9,18c10,15,11,13,11,10l13,10xm1,7c1,5,1,5,1,5c6,5,6,5,6,5c6,0,6,0,6,0c9,0,9,0,9,0c9,5,9,5,9,5c14,5,14,5,14,5c14,7,14,7,14,7l1,7xm27,31c28,34,29,38,30,44c30,44,30,44,30,45c27,45,27,45,27,45c27,44,27,43,27,43c27,42,27,41,27,41c26,42,24,43,22,44c22,5,22,5,22,5c19,5,19,5,19,5c19,21,19,21,19,21c19,32,17,41,12,46c12,44,12,44,12,44c14,40,15,37,15,34c16,31,16,27,16,21c16,3,16,3,16,3c26,3,26,3,26,3c28,3,31,2,33,1c33,4,33,4,33,4c33,4,33,4,33,4c32,4,31,4,30,5c30,10,30,10,30,10c30,24,32,35,36,43c36,46,36,46,36,46c30,38,27,26,28,11c28,5,28,5,28,5c27,5,27,5,27,5c24,5,24,5,24,5c24,40,24,40,24,40c25,40,26,40,27,39c27,37,26,35,26,31c26,31,25,31,25,31l27,31xm46,10c45,13,45,16,44,18c47,18,47,18,47,18c47,20,47,20,47,20c41,20,41,20,41,20c41,29,41,29,41,29c46,29,46,29,46,29c46,31,46,31,46,31c41,31,41,31,41,31c41,47,41,47,41,47c38,47,38,47,38,47c38,31,38,31,38,31c34,31,34,31,34,31c34,29,34,29,34,29c38,29,38,29,38,29c38,20,38,20,38,20c33,20,33,20,33,20c33,18,33,18,33,18c36,18,36,18,36,18c35,16,34,13,34,10c37,10,37,10,37,10c37,13,37,16,38,18c42,18,42,18,42,18c42,16,43,13,43,10l46,10xm33,7c33,5,33,5,33,5c38,5,38,5,38,5c38,0,38,0,38,0c41,0,41,0,41,0c41,5,41,5,41,5c46,5,46,5,46,5c46,7,46,7,46,7l33,7xe">
                <v:path o:connectlocs="42572,63859;53215,70954;31929,92240;49667,102883;31929,109979;3547,156099;3547,109979;21286,102883;21286,70954;0,63859;7095,35477;21286,63859;39024,35477;3547,24834;21286,17738;31929,0;49667,17738;3547,24834;106431,156099;95787,159647;95787,145456;78049,17738;67406,74502;42572,156099;56763,74502;92240,10643;117074,14190;106431,17738;127717,152552;99335,39024;95787,17738;85144,141908;92240,109979;95787,109979;156098,63859;166742,70954;145455,102883;163194,109979;145455,166743;134812,109979;120621,102883;134812,70954;117074,63859;120621,35477;134812,63859;152551,35477;117074,24834;134812,17738;145455,0;163194,17738;117074,24834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1949450</wp:posOffset>
                </wp:positionH>
                <wp:positionV relativeFrom="paragraph">
                  <wp:posOffset>8869045</wp:posOffset>
                </wp:positionV>
                <wp:extent cx="161925" cy="159385"/>
                <wp:effectExtent l="0" t="0" r="9525" b="0"/>
                <wp:wrapNone/>
                <wp:docPr id="101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2236" cy="159232"/>
                        </a:xfrm>
                        <a:custGeom>
                          <a:avLst/>
                          <a:gdLst>
                            <a:gd name="T0" fmla="*/ 46 w 46"/>
                            <a:gd name="T1" fmla="*/ 45 h 45"/>
                            <a:gd name="T2" fmla="*/ 23 w 46"/>
                            <a:gd name="T3" fmla="*/ 14 h 45"/>
                            <a:gd name="T4" fmla="*/ 0 w 46"/>
                            <a:gd name="T5" fmla="*/ 45 h 45"/>
                            <a:gd name="T6" fmla="*/ 0 w 46"/>
                            <a:gd name="T7" fmla="*/ 43 h 45"/>
                            <a:gd name="T8" fmla="*/ 22 w 46"/>
                            <a:gd name="T9" fmla="*/ 3 h 45"/>
                            <a:gd name="T10" fmla="*/ 22 w 46"/>
                            <a:gd name="T11" fmla="*/ 0 h 45"/>
                            <a:gd name="T12" fmla="*/ 23 w 46"/>
                            <a:gd name="T13" fmla="*/ 0 h 45"/>
                            <a:gd name="T14" fmla="*/ 25 w 46"/>
                            <a:gd name="T15" fmla="*/ 0 h 45"/>
                            <a:gd name="T16" fmla="*/ 25 w 46"/>
                            <a:gd name="T17" fmla="*/ 3 h 45"/>
                            <a:gd name="T18" fmla="*/ 46 w 46"/>
                            <a:gd name="T19" fmla="*/ 43 h 45"/>
                            <a:gd name="T20" fmla="*/ 46 w 46"/>
                            <a:gd name="T21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6" h="45">
                              <a:moveTo>
                                <a:pt x="46" y="45"/>
                              </a:moveTo>
                              <a:cubicBezTo>
                                <a:pt x="34" y="36"/>
                                <a:pt x="26" y="26"/>
                                <a:pt x="23" y="14"/>
                              </a:cubicBezTo>
                              <a:cubicBezTo>
                                <a:pt x="21" y="26"/>
                                <a:pt x="13" y="36"/>
                                <a:pt x="0" y="45"/>
                              </a:cubicBezTo>
                              <a:cubicBezTo>
                                <a:pt x="0" y="43"/>
                                <a:pt x="0" y="43"/>
                                <a:pt x="0" y="43"/>
                              </a:cubicBezTo>
                              <a:cubicBezTo>
                                <a:pt x="15" y="32"/>
                                <a:pt x="22" y="18"/>
                                <a:pt x="22" y="3"/>
                              </a:cubicBezTo>
                              <a:cubicBezTo>
                                <a:pt x="22" y="0"/>
                                <a:pt x="22" y="0"/>
                                <a:pt x="22" y="0"/>
                              </a:cubicBez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25" y="3"/>
                                <a:pt x="25" y="3"/>
                                <a:pt x="25" y="3"/>
                              </a:cubicBezTo>
                              <a:cubicBezTo>
                                <a:pt x="25" y="18"/>
                                <a:pt x="32" y="32"/>
                                <a:pt x="46" y="43"/>
                              </a:cubicBezTo>
                              <a:lnTo>
                                <a:pt x="46" y="4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9" o:spid="_x0000_s1026" o:spt="100" style="position:absolute;left:0pt;margin-left:153.5pt;margin-top:698.35pt;height:12.55pt;width:12.75pt;z-index:251759616;mso-width-relative:page;mso-height-relative:page;" fillcolor="#2A3D52 [3204]" filled="t" stroked="f" coordsize="46,45" o:gfxdata="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" path="m46,45c34,36,26,26,23,14c21,26,13,36,0,45c0,43,0,43,0,43c15,32,22,18,22,3c22,0,22,0,22,0c23,0,23,0,23,0c25,0,25,0,25,0c25,3,25,3,25,3c25,18,32,32,46,43l46,45xe">
                <v:path o:connectlocs="162236,159232;81118,49538;0,159232;0,152155;77591,10615;77591,0;81118,0;88171,0;88171,10615;162236,152155;162236,159232" o:connectangles="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2134235</wp:posOffset>
                </wp:positionH>
                <wp:positionV relativeFrom="paragraph">
                  <wp:posOffset>8869045</wp:posOffset>
                </wp:positionV>
                <wp:extent cx="163830" cy="159385"/>
                <wp:effectExtent l="0" t="0" r="8255" b="0"/>
                <wp:wrapNone/>
                <wp:docPr id="102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3737" cy="159232"/>
                        </a:xfrm>
                        <a:custGeom>
                          <a:avLst/>
                          <a:gdLst>
                            <a:gd name="T0" fmla="*/ 46 w 46"/>
                            <a:gd name="T1" fmla="*/ 45 h 45"/>
                            <a:gd name="T2" fmla="*/ 23 w 46"/>
                            <a:gd name="T3" fmla="*/ 14 h 45"/>
                            <a:gd name="T4" fmla="*/ 0 w 46"/>
                            <a:gd name="T5" fmla="*/ 45 h 45"/>
                            <a:gd name="T6" fmla="*/ 0 w 46"/>
                            <a:gd name="T7" fmla="*/ 43 h 45"/>
                            <a:gd name="T8" fmla="*/ 21 w 46"/>
                            <a:gd name="T9" fmla="*/ 3 h 45"/>
                            <a:gd name="T10" fmla="*/ 21 w 46"/>
                            <a:gd name="T11" fmla="*/ 0 h 45"/>
                            <a:gd name="T12" fmla="*/ 23 w 46"/>
                            <a:gd name="T13" fmla="*/ 0 h 45"/>
                            <a:gd name="T14" fmla="*/ 24 w 46"/>
                            <a:gd name="T15" fmla="*/ 0 h 45"/>
                            <a:gd name="T16" fmla="*/ 24 w 46"/>
                            <a:gd name="T17" fmla="*/ 3 h 45"/>
                            <a:gd name="T18" fmla="*/ 46 w 46"/>
                            <a:gd name="T19" fmla="*/ 43 h 45"/>
                            <a:gd name="T20" fmla="*/ 46 w 46"/>
                            <a:gd name="T21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6" h="45">
                              <a:moveTo>
                                <a:pt x="46" y="45"/>
                              </a:moveTo>
                              <a:cubicBezTo>
                                <a:pt x="33" y="36"/>
                                <a:pt x="25" y="26"/>
                                <a:pt x="23" y="14"/>
                              </a:cubicBezTo>
                              <a:cubicBezTo>
                                <a:pt x="20" y="26"/>
                                <a:pt x="12" y="36"/>
                                <a:pt x="0" y="45"/>
                              </a:cubicBezTo>
                              <a:cubicBezTo>
                                <a:pt x="0" y="43"/>
                                <a:pt x="0" y="43"/>
                                <a:pt x="0" y="43"/>
                              </a:cubicBezTo>
                              <a:cubicBezTo>
                                <a:pt x="14" y="32"/>
                                <a:pt x="21" y="18"/>
                                <a:pt x="21" y="3"/>
                              </a:cubicBezTo>
                              <a:cubicBezTo>
                                <a:pt x="21" y="0"/>
                                <a:pt x="21" y="0"/>
                                <a:pt x="21" y="0"/>
                              </a:cubicBez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24" y="3"/>
                                <a:pt x="24" y="3"/>
                                <a:pt x="24" y="3"/>
                              </a:cubicBezTo>
                              <a:cubicBezTo>
                                <a:pt x="24" y="18"/>
                                <a:pt x="31" y="32"/>
                                <a:pt x="46" y="43"/>
                              </a:cubicBezTo>
                              <a:lnTo>
                                <a:pt x="46" y="4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0" o:spid="_x0000_s1026" o:spt="100" style="position:absolute;left:0pt;margin-left:168.05pt;margin-top:698.35pt;height:12.55pt;width:12.9pt;z-index:251760640;mso-width-relative:page;mso-height-relative:page;" fillcolor="#2A3D52 [3204]" filled="t" stroked="f" coordsize="46,45" o:gfxdata="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" path="m46,45c33,36,25,26,23,14c20,26,12,36,0,45c0,43,0,43,0,43c14,32,21,18,21,3c21,0,21,0,21,0c23,0,23,0,23,0c24,0,24,0,24,0c24,3,24,3,24,3c24,18,31,32,46,43l46,45xe">
                <v:path o:connectlocs="163737,159232;81868,49538;0,159232;0,152155;74749,10615;74749,0;81868,0;85428,0;85428,10615;163737,152155;163737,159232" o:connectangles="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2324735</wp:posOffset>
                </wp:positionH>
                <wp:positionV relativeFrom="paragraph">
                  <wp:posOffset>8876665</wp:posOffset>
                </wp:positionV>
                <wp:extent cx="142875" cy="151765"/>
                <wp:effectExtent l="0" t="0" r="0" b="1270"/>
                <wp:wrapNone/>
                <wp:docPr id="103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42707" cy="151721"/>
                        </a:xfrm>
                        <a:custGeom>
                          <a:avLst/>
                          <a:gdLst>
                            <a:gd name="T0" fmla="*/ 0 w 40"/>
                            <a:gd name="T1" fmla="*/ 43 h 43"/>
                            <a:gd name="T2" fmla="*/ 0 w 40"/>
                            <a:gd name="T3" fmla="*/ 0 h 43"/>
                            <a:gd name="T4" fmla="*/ 40 w 40"/>
                            <a:gd name="T5" fmla="*/ 0 h 43"/>
                            <a:gd name="T6" fmla="*/ 40 w 40"/>
                            <a:gd name="T7" fmla="*/ 36 h 43"/>
                            <a:gd name="T8" fmla="*/ 34 w 40"/>
                            <a:gd name="T9" fmla="*/ 43 h 43"/>
                            <a:gd name="T10" fmla="*/ 30 w 40"/>
                            <a:gd name="T11" fmla="*/ 43 h 43"/>
                            <a:gd name="T12" fmla="*/ 30 w 40"/>
                            <a:gd name="T13" fmla="*/ 40 h 43"/>
                            <a:gd name="T14" fmla="*/ 33 w 40"/>
                            <a:gd name="T15" fmla="*/ 40 h 43"/>
                            <a:gd name="T16" fmla="*/ 37 w 40"/>
                            <a:gd name="T17" fmla="*/ 37 h 43"/>
                            <a:gd name="T18" fmla="*/ 37 w 40"/>
                            <a:gd name="T19" fmla="*/ 2 h 43"/>
                            <a:gd name="T20" fmla="*/ 3 w 40"/>
                            <a:gd name="T21" fmla="*/ 2 h 43"/>
                            <a:gd name="T22" fmla="*/ 3 w 40"/>
                            <a:gd name="T23" fmla="*/ 43 h 43"/>
                            <a:gd name="T24" fmla="*/ 0 w 40"/>
                            <a:gd name="T25" fmla="*/ 43 h 43"/>
                            <a:gd name="T26" fmla="*/ 6 w 40"/>
                            <a:gd name="T27" fmla="*/ 6 h 43"/>
                            <a:gd name="T28" fmla="*/ 9 w 40"/>
                            <a:gd name="T29" fmla="*/ 6 h 43"/>
                            <a:gd name="T30" fmla="*/ 13 w 40"/>
                            <a:gd name="T31" fmla="*/ 21 h 43"/>
                            <a:gd name="T32" fmla="*/ 17 w 40"/>
                            <a:gd name="T33" fmla="*/ 6 h 43"/>
                            <a:gd name="T34" fmla="*/ 20 w 40"/>
                            <a:gd name="T35" fmla="*/ 6 h 43"/>
                            <a:gd name="T36" fmla="*/ 14 w 40"/>
                            <a:gd name="T37" fmla="*/ 24 h 43"/>
                            <a:gd name="T38" fmla="*/ 20 w 40"/>
                            <a:gd name="T39" fmla="*/ 35 h 43"/>
                            <a:gd name="T40" fmla="*/ 20 w 40"/>
                            <a:gd name="T41" fmla="*/ 38 h 43"/>
                            <a:gd name="T42" fmla="*/ 13 w 40"/>
                            <a:gd name="T43" fmla="*/ 27 h 43"/>
                            <a:gd name="T44" fmla="*/ 6 w 40"/>
                            <a:gd name="T45" fmla="*/ 38 h 43"/>
                            <a:gd name="T46" fmla="*/ 6 w 40"/>
                            <a:gd name="T47" fmla="*/ 35 h 43"/>
                            <a:gd name="T48" fmla="*/ 12 w 40"/>
                            <a:gd name="T49" fmla="*/ 24 h 43"/>
                            <a:gd name="T50" fmla="*/ 6 w 40"/>
                            <a:gd name="T51" fmla="*/ 6 h 43"/>
                            <a:gd name="T52" fmla="*/ 34 w 40"/>
                            <a:gd name="T53" fmla="*/ 6 h 43"/>
                            <a:gd name="T54" fmla="*/ 28 w 40"/>
                            <a:gd name="T55" fmla="*/ 24 h 43"/>
                            <a:gd name="T56" fmla="*/ 34 w 40"/>
                            <a:gd name="T57" fmla="*/ 35 h 43"/>
                            <a:gd name="T58" fmla="*/ 34 w 40"/>
                            <a:gd name="T59" fmla="*/ 38 h 43"/>
                            <a:gd name="T60" fmla="*/ 27 w 40"/>
                            <a:gd name="T61" fmla="*/ 27 h 43"/>
                            <a:gd name="T62" fmla="*/ 20 w 40"/>
                            <a:gd name="T63" fmla="*/ 38 h 43"/>
                            <a:gd name="T64" fmla="*/ 20 w 40"/>
                            <a:gd name="T65" fmla="*/ 35 h 43"/>
                            <a:gd name="T66" fmla="*/ 26 w 40"/>
                            <a:gd name="T67" fmla="*/ 24 h 43"/>
                            <a:gd name="T68" fmla="*/ 20 w 40"/>
                            <a:gd name="T69" fmla="*/ 6 h 43"/>
                            <a:gd name="T70" fmla="*/ 23 w 40"/>
                            <a:gd name="T71" fmla="*/ 6 h 43"/>
                            <a:gd name="T72" fmla="*/ 27 w 40"/>
                            <a:gd name="T73" fmla="*/ 21 h 43"/>
                            <a:gd name="T74" fmla="*/ 31 w 40"/>
                            <a:gd name="T75" fmla="*/ 6 h 43"/>
                            <a:gd name="T76" fmla="*/ 34 w 40"/>
                            <a:gd name="T77" fmla="*/ 6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40" h="43">
                              <a:moveTo>
                                <a:pt x="0" y="43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0" y="0"/>
                                <a:pt x="40" y="0"/>
                                <a:pt x="40" y="0"/>
                              </a:cubicBezTo>
                              <a:cubicBezTo>
                                <a:pt x="40" y="36"/>
                                <a:pt x="40" y="36"/>
                                <a:pt x="40" y="36"/>
                              </a:cubicBezTo>
                              <a:cubicBezTo>
                                <a:pt x="40" y="41"/>
                                <a:pt x="38" y="43"/>
                                <a:pt x="34" y="43"/>
                              </a:cubicBezTo>
                              <a:cubicBezTo>
                                <a:pt x="30" y="43"/>
                                <a:pt x="30" y="43"/>
                                <a:pt x="30" y="43"/>
                              </a:cubicBezTo>
                              <a:cubicBezTo>
                                <a:pt x="30" y="40"/>
                                <a:pt x="30" y="40"/>
                                <a:pt x="30" y="40"/>
                              </a:cubicBezTo>
                              <a:cubicBezTo>
                                <a:pt x="33" y="40"/>
                                <a:pt x="33" y="40"/>
                                <a:pt x="33" y="40"/>
                              </a:cubicBezTo>
                              <a:cubicBezTo>
                                <a:pt x="36" y="41"/>
                                <a:pt x="37" y="39"/>
                                <a:pt x="37" y="37"/>
                              </a:cubicBezTo>
                              <a:cubicBezTo>
                                <a:pt x="37" y="2"/>
                                <a:pt x="37" y="2"/>
                                <a:pt x="37" y="2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3" y="43"/>
                                <a:pt x="3" y="43"/>
                                <a:pt x="3" y="43"/>
                              </a:cubicBezTo>
                              <a:lnTo>
                                <a:pt x="0" y="43"/>
                              </a:lnTo>
                              <a:close/>
                              <a:moveTo>
                                <a:pt x="6" y="6"/>
                              </a:moveTo>
                              <a:cubicBezTo>
                                <a:pt x="9" y="6"/>
                                <a:pt x="9" y="6"/>
                                <a:pt x="9" y="6"/>
                              </a:cubicBezTo>
                              <a:cubicBezTo>
                                <a:pt x="10" y="12"/>
                                <a:pt x="11" y="17"/>
                                <a:pt x="13" y="21"/>
                              </a:cubicBezTo>
                              <a:cubicBezTo>
                                <a:pt x="15" y="16"/>
                                <a:pt x="16" y="11"/>
                                <a:pt x="17" y="6"/>
                              </a:cubicBezTo>
                              <a:cubicBezTo>
                                <a:pt x="20" y="6"/>
                                <a:pt x="20" y="6"/>
                                <a:pt x="20" y="6"/>
                              </a:cubicBezTo>
                              <a:cubicBezTo>
                                <a:pt x="18" y="13"/>
                                <a:pt x="16" y="19"/>
                                <a:pt x="14" y="24"/>
                              </a:cubicBezTo>
                              <a:cubicBezTo>
                                <a:pt x="16" y="28"/>
                                <a:pt x="17" y="31"/>
                                <a:pt x="20" y="35"/>
                              </a:cubicBezTo>
                              <a:cubicBezTo>
                                <a:pt x="20" y="38"/>
                                <a:pt x="20" y="38"/>
                                <a:pt x="20" y="38"/>
                              </a:cubicBezTo>
                              <a:cubicBezTo>
                                <a:pt x="16" y="33"/>
                                <a:pt x="14" y="30"/>
                                <a:pt x="13" y="27"/>
                              </a:cubicBezTo>
                              <a:cubicBezTo>
                                <a:pt x="12" y="30"/>
                                <a:pt x="9" y="33"/>
                                <a:pt x="6" y="38"/>
                              </a:cubicBezTo>
                              <a:cubicBezTo>
                                <a:pt x="6" y="35"/>
                                <a:pt x="6" y="35"/>
                                <a:pt x="6" y="35"/>
                              </a:cubicBezTo>
                              <a:cubicBezTo>
                                <a:pt x="8" y="31"/>
                                <a:pt x="10" y="28"/>
                                <a:pt x="12" y="24"/>
                              </a:cubicBezTo>
                              <a:cubicBezTo>
                                <a:pt x="9" y="20"/>
                                <a:pt x="7" y="13"/>
                                <a:pt x="6" y="6"/>
                              </a:cubicBezTo>
                              <a:close/>
                              <a:moveTo>
                                <a:pt x="34" y="6"/>
                              </a:moveTo>
                              <a:cubicBezTo>
                                <a:pt x="32" y="14"/>
                                <a:pt x="30" y="20"/>
                                <a:pt x="28" y="24"/>
                              </a:cubicBezTo>
                              <a:cubicBezTo>
                                <a:pt x="30" y="28"/>
                                <a:pt x="32" y="31"/>
                                <a:pt x="34" y="35"/>
                              </a:cubicBezTo>
                              <a:cubicBezTo>
                                <a:pt x="34" y="38"/>
                                <a:pt x="34" y="38"/>
                                <a:pt x="34" y="38"/>
                              </a:cubicBezTo>
                              <a:cubicBezTo>
                                <a:pt x="31" y="33"/>
                                <a:pt x="28" y="30"/>
                                <a:pt x="27" y="27"/>
                              </a:cubicBezTo>
                              <a:cubicBezTo>
                                <a:pt x="26" y="30"/>
                                <a:pt x="24" y="33"/>
                                <a:pt x="20" y="38"/>
                              </a:cubicBezTo>
                              <a:cubicBezTo>
                                <a:pt x="20" y="35"/>
                                <a:pt x="20" y="35"/>
                                <a:pt x="20" y="35"/>
                              </a:cubicBezTo>
                              <a:cubicBezTo>
                                <a:pt x="23" y="31"/>
                                <a:pt x="25" y="28"/>
                                <a:pt x="26" y="24"/>
                              </a:cubicBezTo>
                              <a:cubicBezTo>
                                <a:pt x="24" y="19"/>
                                <a:pt x="22" y="13"/>
                                <a:pt x="20" y="6"/>
                              </a:cubicBezTo>
                              <a:cubicBezTo>
                                <a:pt x="23" y="6"/>
                                <a:pt x="23" y="6"/>
                                <a:pt x="23" y="6"/>
                              </a:cubicBezTo>
                              <a:cubicBezTo>
                                <a:pt x="24" y="11"/>
                                <a:pt x="25" y="16"/>
                                <a:pt x="27" y="21"/>
                              </a:cubicBezTo>
                              <a:cubicBezTo>
                                <a:pt x="29" y="17"/>
                                <a:pt x="30" y="12"/>
                                <a:pt x="31" y="6"/>
                              </a:cubicBezTo>
                              <a:lnTo>
                                <a:pt x="34" y="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1" o:spid="_x0000_s1026" o:spt="100" style="position:absolute;left:0pt;margin-left:183.05pt;margin-top:698.95pt;height:11.95pt;width:11.25pt;z-index:251761664;mso-width-relative:page;mso-height-relative:page;" fillcolor="#2A3D52 [3204]" filled="t" stroked="f" coordsize="40,43" o:gfxdata="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" path="m0,43c0,0,0,0,0,0c40,0,40,0,40,0c40,36,40,36,40,36c40,41,38,43,34,43c30,43,30,43,30,43c30,40,30,40,30,40c33,40,33,40,33,40c36,41,37,39,37,37c37,2,37,2,37,2c3,2,3,2,3,2c3,43,3,43,3,43l0,43xm6,6c9,6,9,6,9,6c10,12,11,17,13,21c15,16,16,11,17,6c20,6,20,6,20,6c18,13,16,19,14,24c16,28,17,31,20,35c20,38,20,38,20,38c16,33,14,30,13,27c12,30,9,33,6,38c6,35,6,35,6,35c8,31,10,28,12,24c9,20,7,13,6,6xm34,6c32,14,30,20,28,24c30,28,32,31,34,35c34,38,34,38,34,38c31,33,28,30,27,27c26,30,24,33,20,38c20,35,20,35,20,35c23,31,25,28,26,24c24,19,22,13,20,6c23,6,23,6,23,6c24,11,25,16,27,21c29,17,30,12,31,6l34,6xe">
                <v:path o:connectlocs="0,151721;0,0;142707,0;142707,127022;121300,151721;107030,151721;107030,141135;117733,141135;132003,130550;132003,7056;10703,7056;10703,151721;0,151721;21406,21170;32109,21170;46379,74096;60650,21170;71353,21170;49947,84681;71353,123493;71353,134079;46379,95266;21406,134079;21406,123493;42812,84681;21406,21170;121300,21170;99894,84681;121300,123493;121300,134079;96327,95266;71353,134079;71353,123493;92759,84681;71353,21170;82056,21170;96327,74096;110597,21170;121300,2117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2969260</wp:posOffset>
                </wp:positionH>
                <wp:positionV relativeFrom="paragraph">
                  <wp:posOffset>8869045</wp:posOffset>
                </wp:positionV>
                <wp:extent cx="148590" cy="192405"/>
                <wp:effectExtent l="0" t="0" r="3810" b="0"/>
                <wp:wrapNone/>
                <wp:docPr id="104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48716" cy="192280"/>
                        </a:xfrm>
                        <a:custGeom>
                          <a:avLst/>
                          <a:gdLst>
                            <a:gd name="T0" fmla="*/ 32 w 42"/>
                            <a:gd name="T1" fmla="*/ 54 h 54"/>
                            <a:gd name="T2" fmla="*/ 22 w 42"/>
                            <a:gd name="T3" fmla="*/ 44 h 54"/>
                            <a:gd name="T4" fmla="*/ 0 w 42"/>
                            <a:gd name="T5" fmla="*/ 22 h 54"/>
                            <a:gd name="T6" fmla="*/ 21 w 42"/>
                            <a:gd name="T7" fmla="*/ 0 h 54"/>
                            <a:gd name="T8" fmla="*/ 42 w 42"/>
                            <a:gd name="T9" fmla="*/ 22 h 54"/>
                            <a:gd name="T10" fmla="*/ 26 w 42"/>
                            <a:gd name="T11" fmla="*/ 43 h 54"/>
                            <a:gd name="T12" fmla="*/ 37 w 42"/>
                            <a:gd name="T13" fmla="*/ 54 h 54"/>
                            <a:gd name="T14" fmla="*/ 32 w 42"/>
                            <a:gd name="T15" fmla="*/ 54 h 54"/>
                            <a:gd name="T16" fmla="*/ 21 w 42"/>
                            <a:gd name="T17" fmla="*/ 3 h 54"/>
                            <a:gd name="T18" fmla="*/ 3 w 42"/>
                            <a:gd name="T19" fmla="*/ 22 h 54"/>
                            <a:gd name="T20" fmla="*/ 20 w 42"/>
                            <a:gd name="T21" fmla="*/ 41 h 54"/>
                            <a:gd name="T22" fmla="*/ 38 w 42"/>
                            <a:gd name="T23" fmla="*/ 22 h 54"/>
                            <a:gd name="T24" fmla="*/ 21 w 42"/>
                            <a:gd name="T25" fmla="*/ 3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54">
                              <a:moveTo>
                                <a:pt x="32" y="54"/>
                              </a:moveTo>
                              <a:cubicBezTo>
                                <a:pt x="22" y="44"/>
                                <a:pt x="22" y="44"/>
                                <a:pt x="22" y="44"/>
                              </a:cubicBezTo>
                              <a:cubicBezTo>
                                <a:pt x="8" y="43"/>
                                <a:pt x="1" y="36"/>
                                <a:pt x="0" y="22"/>
                              </a:cubicBezTo>
                              <a:cubicBezTo>
                                <a:pt x="0" y="9"/>
                                <a:pt x="7" y="1"/>
                                <a:pt x="21" y="0"/>
                              </a:cubicBezTo>
                              <a:cubicBezTo>
                                <a:pt x="34" y="1"/>
                                <a:pt x="41" y="9"/>
                                <a:pt x="42" y="22"/>
                              </a:cubicBezTo>
                              <a:cubicBezTo>
                                <a:pt x="41" y="34"/>
                                <a:pt x="36" y="41"/>
                                <a:pt x="26" y="43"/>
                              </a:cubicBezTo>
                              <a:cubicBezTo>
                                <a:pt x="37" y="54"/>
                                <a:pt x="37" y="54"/>
                                <a:pt x="37" y="54"/>
                              </a:cubicBezTo>
                              <a:lnTo>
                                <a:pt x="32" y="54"/>
                              </a:lnTo>
                              <a:close/>
                              <a:moveTo>
                                <a:pt x="21" y="3"/>
                              </a:moveTo>
                              <a:cubicBezTo>
                                <a:pt x="10" y="4"/>
                                <a:pt x="4" y="10"/>
                                <a:pt x="3" y="22"/>
                              </a:cubicBezTo>
                              <a:cubicBezTo>
                                <a:pt x="4" y="34"/>
                                <a:pt x="10" y="41"/>
                                <a:pt x="20" y="41"/>
                              </a:cubicBezTo>
                              <a:cubicBezTo>
                                <a:pt x="32" y="41"/>
                                <a:pt x="38" y="35"/>
                                <a:pt x="38" y="22"/>
                              </a:cubicBezTo>
                              <a:cubicBezTo>
                                <a:pt x="37" y="10"/>
                                <a:pt x="32" y="3"/>
                                <a:pt x="21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2" o:spid="_x0000_s1026" o:spt="100" style="position:absolute;left:0pt;margin-left:233.8pt;margin-top:698.35pt;height:15.15pt;width:11.7pt;z-index:251762688;mso-width-relative:page;mso-height-relative:page;" fillcolor="#2A3D52 [3204]" filled="t" stroked="f" coordsize="42,54" o:gfxdata="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" path="m32,54c22,44,22,44,22,44c8,43,1,36,0,22c0,9,7,1,21,0c34,1,41,9,42,22c41,34,36,41,26,43c37,54,37,54,37,54l32,54xm21,3c10,4,4,10,3,22c4,34,10,41,20,41c32,41,38,35,38,22c37,10,32,3,21,3xe">
                <v:path o:connectlocs="113307,192280;77898,156672;0,78336;74358,0;148716,78336;92062,153111;131011,192280;113307,192280;74358,10682;10622,78336;70817,145990;134552,78336;74358,10682" o:connectangles="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3128645</wp:posOffset>
                </wp:positionH>
                <wp:positionV relativeFrom="paragraph">
                  <wp:posOffset>8869045</wp:posOffset>
                </wp:positionV>
                <wp:extent cx="150495" cy="192405"/>
                <wp:effectExtent l="0" t="0" r="2540" b="0"/>
                <wp:wrapNone/>
                <wp:docPr id="105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0218" cy="192280"/>
                        </a:xfrm>
                        <a:custGeom>
                          <a:avLst/>
                          <a:gdLst>
                            <a:gd name="T0" fmla="*/ 33 w 42"/>
                            <a:gd name="T1" fmla="*/ 54 h 54"/>
                            <a:gd name="T2" fmla="*/ 22 w 42"/>
                            <a:gd name="T3" fmla="*/ 44 h 54"/>
                            <a:gd name="T4" fmla="*/ 0 w 42"/>
                            <a:gd name="T5" fmla="*/ 22 h 54"/>
                            <a:gd name="T6" fmla="*/ 21 w 42"/>
                            <a:gd name="T7" fmla="*/ 0 h 54"/>
                            <a:gd name="T8" fmla="*/ 42 w 42"/>
                            <a:gd name="T9" fmla="*/ 22 h 54"/>
                            <a:gd name="T10" fmla="*/ 26 w 42"/>
                            <a:gd name="T11" fmla="*/ 43 h 54"/>
                            <a:gd name="T12" fmla="*/ 38 w 42"/>
                            <a:gd name="T13" fmla="*/ 54 h 54"/>
                            <a:gd name="T14" fmla="*/ 33 w 42"/>
                            <a:gd name="T15" fmla="*/ 54 h 54"/>
                            <a:gd name="T16" fmla="*/ 21 w 42"/>
                            <a:gd name="T17" fmla="*/ 3 h 54"/>
                            <a:gd name="T18" fmla="*/ 4 w 42"/>
                            <a:gd name="T19" fmla="*/ 22 h 54"/>
                            <a:gd name="T20" fmla="*/ 21 w 42"/>
                            <a:gd name="T21" fmla="*/ 41 h 54"/>
                            <a:gd name="T22" fmla="*/ 39 w 42"/>
                            <a:gd name="T23" fmla="*/ 22 h 54"/>
                            <a:gd name="T24" fmla="*/ 21 w 42"/>
                            <a:gd name="T25" fmla="*/ 3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54">
                              <a:moveTo>
                                <a:pt x="33" y="54"/>
                              </a:moveTo>
                              <a:cubicBezTo>
                                <a:pt x="22" y="44"/>
                                <a:pt x="22" y="44"/>
                                <a:pt x="22" y="44"/>
                              </a:cubicBezTo>
                              <a:cubicBezTo>
                                <a:pt x="8" y="43"/>
                                <a:pt x="1" y="36"/>
                                <a:pt x="0" y="22"/>
                              </a:cubicBezTo>
                              <a:cubicBezTo>
                                <a:pt x="1" y="9"/>
                                <a:pt x="8" y="1"/>
                                <a:pt x="21" y="0"/>
                              </a:cubicBezTo>
                              <a:cubicBezTo>
                                <a:pt x="34" y="1"/>
                                <a:pt x="41" y="9"/>
                                <a:pt x="42" y="22"/>
                              </a:cubicBezTo>
                              <a:cubicBezTo>
                                <a:pt x="42" y="34"/>
                                <a:pt x="37" y="41"/>
                                <a:pt x="26" y="43"/>
                              </a:cubicBezTo>
                              <a:cubicBezTo>
                                <a:pt x="38" y="54"/>
                                <a:pt x="38" y="54"/>
                                <a:pt x="38" y="54"/>
                              </a:cubicBezTo>
                              <a:lnTo>
                                <a:pt x="33" y="54"/>
                              </a:lnTo>
                              <a:close/>
                              <a:moveTo>
                                <a:pt x="21" y="3"/>
                              </a:moveTo>
                              <a:cubicBezTo>
                                <a:pt x="11" y="4"/>
                                <a:pt x="5" y="10"/>
                                <a:pt x="4" y="22"/>
                              </a:cubicBezTo>
                              <a:cubicBezTo>
                                <a:pt x="4" y="34"/>
                                <a:pt x="10" y="41"/>
                                <a:pt x="21" y="41"/>
                              </a:cubicBezTo>
                              <a:cubicBezTo>
                                <a:pt x="32" y="41"/>
                                <a:pt x="38" y="35"/>
                                <a:pt x="39" y="22"/>
                              </a:cubicBezTo>
                              <a:cubicBezTo>
                                <a:pt x="38" y="10"/>
                                <a:pt x="32" y="3"/>
                                <a:pt x="21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3" o:spid="_x0000_s1026" o:spt="100" style="position:absolute;left:0pt;margin-left:246.35pt;margin-top:698.35pt;height:15.15pt;width:11.85pt;z-index:251763712;mso-width-relative:page;mso-height-relative:page;" fillcolor="#2A3D52 [3204]" filled="t" stroked="f" coordsize="42,54" o:gfxdata="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" path="m33,54c22,44,22,44,22,44c8,43,1,36,0,22c1,9,8,1,21,0c34,1,41,9,42,22c42,34,37,41,26,43c38,54,38,54,38,54l33,54xm21,3c11,4,5,10,4,22c4,34,10,41,21,41c32,41,38,35,39,22c38,10,32,3,21,3xe">
                <v:path o:connectlocs="118028,192280;78685,156672;0,78336;75109,0;150218,78336;92992,153111;135911,192280;118028,192280;75109,10682;14306,78336;75109,145990;139488,78336;75109,10682" o:connectangles="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3296920</wp:posOffset>
                </wp:positionH>
                <wp:positionV relativeFrom="paragraph">
                  <wp:posOffset>8866505</wp:posOffset>
                </wp:positionV>
                <wp:extent cx="159385" cy="156210"/>
                <wp:effectExtent l="0" t="0" r="0" b="0"/>
                <wp:wrapNone/>
                <wp:docPr id="106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9232" cy="156227"/>
                        </a:xfrm>
                        <a:custGeom>
                          <a:avLst/>
                          <a:gdLst>
                            <a:gd name="T0" fmla="*/ 15 w 45"/>
                            <a:gd name="T1" fmla="*/ 11 h 44"/>
                            <a:gd name="T2" fmla="*/ 19 w 45"/>
                            <a:gd name="T3" fmla="*/ 11 h 44"/>
                            <a:gd name="T4" fmla="*/ 0 w 45"/>
                            <a:gd name="T5" fmla="*/ 24 h 44"/>
                            <a:gd name="T6" fmla="*/ 0 w 45"/>
                            <a:gd name="T7" fmla="*/ 22 h 44"/>
                            <a:gd name="T8" fmla="*/ 15 w 45"/>
                            <a:gd name="T9" fmla="*/ 11 h 44"/>
                            <a:gd name="T10" fmla="*/ 6 w 45"/>
                            <a:gd name="T11" fmla="*/ 25 h 44"/>
                            <a:gd name="T12" fmla="*/ 39 w 45"/>
                            <a:gd name="T13" fmla="*/ 25 h 44"/>
                            <a:gd name="T14" fmla="*/ 39 w 45"/>
                            <a:gd name="T15" fmla="*/ 27 h 44"/>
                            <a:gd name="T16" fmla="*/ 24 w 45"/>
                            <a:gd name="T17" fmla="*/ 27 h 44"/>
                            <a:gd name="T18" fmla="*/ 24 w 45"/>
                            <a:gd name="T19" fmla="*/ 42 h 44"/>
                            <a:gd name="T20" fmla="*/ 44 w 45"/>
                            <a:gd name="T21" fmla="*/ 42 h 44"/>
                            <a:gd name="T22" fmla="*/ 44 w 45"/>
                            <a:gd name="T23" fmla="*/ 44 h 44"/>
                            <a:gd name="T24" fmla="*/ 1 w 45"/>
                            <a:gd name="T25" fmla="*/ 44 h 44"/>
                            <a:gd name="T26" fmla="*/ 1 w 45"/>
                            <a:gd name="T27" fmla="*/ 42 h 44"/>
                            <a:gd name="T28" fmla="*/ 21 w 45"/>
                            <a:gd name="T29" fmla="*/ 42 h 44"/>
                            <a:gd name="T30" fmla="*/ 21 w 45"/>
                            <a:gd name="T31" fmla="*/ 27 h 44"/>
                            <a:gd name="T32" fmla="*/ 6 w 45"/>
                            <a:gd name="T33" fmla="*/ 27 h 44"/>
                            <a:gd name="T34" fmla="*/ 6 w 45"/>
                            <a:gd name="T35" fmla="*/ 25 h 44"/>
                            <a:gd name="T36" fmla="*/ 44 w 45"/>
                            <a:gd name="T37" fmla="*/ 5 h 44"/>
                            <a:gd name="T38" fmla="*/ 44 w 45"/>
                            <a:gd name="T39" fmla="*/ 13 h 44"/>
                            <a:gd name="T40" fmla="*/ 41 w 45"/>
                            <a:gd name="T41" fmla="*/ 13 h 44"/>
                            <a:gd name="T42" fmla="*/ 41 w 45"/>
                            <a:gd name="T43" fmla="*/ 7 h 44"/>
                            <a:gd name="T44" fmla="*/ 4 w 45"/>
                            <a:gd name="T45" fmla="*/ 7 h 44"/>
                            <a:gd name="T46" fmla="*/ 4 w 45"/>
                            <a:gd name="T47" fmla="*/ 13 h 44"/>
                            <a:gd name="T48" fmla="*/ 1 w 45"/>
                            <a:gd name="T49" fmla="*/ 13 h 44"/>
                            <a:gd name="T50" fmla="*/ 1 w 45"/>
                            <a:gd name="T51" fmla="*/ 5 h 44"/>
                            <a:gd name="T52" fmla="*/ 21 w 45"/>
                            <a:gd name="T53" fmla="*/ 5 h 44"/>
                            <a:gd name="T54" fmla="*/ 21 w 45"/>
                            <a:gd name="T55" fmla="*/ 0 h 44"/>
                            <a:gd name="T56" fmla="*/ 24 w 45"/>
                            <a:gd name="T57" fmla="*/ 0 h 44"/>
                            <a:gd name="T58" fmla="*/ 24 w 45"/>
                            <a:gd name="T59" fmla="*/ 5 h 44"/>
                            <a:gd name="T60" fmla="*/ 44 w 45"/>
                            <a:gd name="T61" fmla="*/ 5 h 44"/>
                            <a:gd name="T62" fmla="*/ 30 w 45"/>
                            <a:gd name="T63" fmla="*/ 11 h 44"/>
                            <a:gd name="T64" fmla="*/ 45 w 45"/>
                            <a:gd name="T65" fmla="*/ 22 h 44"/>
                            <a:gd name="T66" fmla="*/ 45 w 45"/>
                            <a:gd name="T67" fmla="*/ 24 h 44"/>
                            <a:gd name="T68" fmla="*/ 26 w 45"/>
                            <a:gd name="T69" fmla="*/ 11 h 44"/>
                            <a:gd name="T70" fmla="*/ 30 w 45"/>
                            <a:gd name="T71" fmla="*/ 11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15" y="11"/>
                              </a:moveTo>
                              <a:cubicBezTo>
                                <a:pt x="19" y="11"/>
                                <a:pt x="19" y="11"/>
                                <a:pt x="19" y="11"/>
                              </a:cubicBezTo>
                              <a:cubicBezTo>
                                <a:pt x="16" y="17"/>
                                <a:pt x="10" y="21"/>
                                <a:pt x="0" y="24"/>
                              </a:cubicBezTo>
                              <a:cubicBezTo>
                                <a:pt x="0" y="22"/>
                                <a:pt x="0" y="22"/>
                                <a:pt x="0" y="22"/>
                              </a:cubicBezTo>
                              <a:cubicBezTo>
                                <a:pt x="8" y="19"/>
                                <a:pt x="13" y="16"/>
                                <a:pt x="15" y="11"/>
                              </a:cubicBezTo>
                              <a:close/>
                              <a:moveTo>
                                <a:pt x="6" y="25"/>
                              </a:moveTo>
                              <a:cubicBezTo>
                                <a:pt x="39" y="25"/>
                                <a:pt x="39" y="25"/>
                                <a:pt x="39" y="25"/>
                              </a:cubicBezTo>
                              <a:cubicBezTo>
                                <a:pt x="39" y="27"/>
                                <a:pt x="39" y="27"/>
                                <a:pt x="39" y="27"/>
                              </a:cubicBezTo>
                              <a:cubicBezTo>
                                <a:pt x="24" y="27"/>
                                <a:pt x="24" y="27"/>
                                <a:pt x="24" y="27"/>
                              </a:cubicBezTo>
                              <a:cubicBezTo>
                                <a:pt x="24" y="42"/>
                                <a:pt x="24" y="42"/>
                                <a:pt x="24" y="42"/>
                              </a:cubicBezTo>
                              <a:cubicBezTo>
                                <a:pt x="44" y="42"/>
                                <a:pt x="44" y="42"/>
                                <a:pt x="44" y="42"/>
                              </a:cubicBezTo>
                              <a:cubicBezTo>
                                <a:pt x="44" y="44"/>
                                <a:pt x="44" y="44"/>
                                <a:pt x="44" y="44"/>
                              </a:cubicBezTo>
                              <a:cubicBezTo>
                                <a:pt x="1" y="44"/>
                                <a:pt x="1" y="44"/>
                                <a:pt x="1" y="44"/>
                              </a:cubicBezTo>
                              <a:cubicBezTo>
                                <a:pt x="1" y="42"/>
                                <a:pt x="1" y="42"/>
                                <a:pt x="1" y="42"/>
                              </a:cubicBezTo>
                              <a:cubicBezTo>
                                <a:pt x="21" y="42"/>
                                <a:pt x="21" y="42"/>
                                <a:pt x="21" y="42"/>
                              </a:cubicBezTo>
                              <a:cubicBezTo>
                                <a:pt x="21" y="27"/>
                                <a:pt x="21" y="27"/>
                                <a:pt x="21" y="27"/>
                              </a:cubicBezTo>
                              <a:cubicBezTo>
                                <a:pt x="6" y="27"/>
                                <a:pt x="6" y="27"/>
                                <a:pt x="6" y="27"/>
                              </a:cubicBezTo>
                              <a:lnTo>
                                <a:pt x="6" y="25"/>
                              </a:lnTo>
                              <a:close/>
                              <a:moveTo>
                                <a:pt x="44" y="5"/>
                              </a:moveTo>
                              <a:cubicBezTo>
                                <a:pt x="44" y="13"/>
                                <a:pt x="44" y="13"/>
                                <a:pt x="44" y="13"/>
                              </a:cubicBezTo>
                              <a:cubicBezTo>
                                <a:pt x="41" y="13"/>
                                <a:pt x="41" y="13"/>
                                <a:pt x="41" y="13"/>
                              </a:cubicBezTo>
                              <a:cubicBezTo>
                                <a:pt x="41" y="7"/>
                                <a:pt x="41" y="7"/>
                                <a:pt x="41" y="7"/>
                              </a:cubicBezTo>
                              <a:cubicBezTo>
                                <a:pt x="4" y="7"/>
                                <a:pt x="4" y="7"/>
                                <a:pt x="4" y="7"/>
                              </a:cubicBezTo>
                              <a:cubicBezTo>
                                <a:pt x="4" y="13"/>
                                <a:pt x="4" y="13"/>
                                <a:pt x="4" y="13"/>
                              </a:cubicBezTo>
                              <a:cubicBezTo>
                                <a:pt x="1" y="13"/>
                                <a:pt x="1" y="13"/>
                                <a:pt x="1" y="13"/>
                              </a:cubicBezTo>
                              <a:cubicBezTo>
                                <a:pt x="1" y="5"/>
                                <a:pt x="1" y="5"/>
                                <a:pt x="1" y="5"/>
                              </a:cubicBezTo>
                              <a:cubicBezTo>
                                <a:pt x="21" y="5"/>
                                <a:pt x="21" y="5"/>
                                <a:pt x="21" y="5"/>
                              </a:cubicBezTo>
                              <a:cubicBezTo>
                                <a:pt x="21" y="0"/>
                                <a:pt x="21" y="0"/>
                                <a:pt x="21" y="0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24" y="5"/>
                                <a:pt x="24" y="5"/>
                                <a:pt x="24" y="5"/>
                              </a:cubicBezTo>
                              <a:lnTo>
                                <a:pt x="44" y="5"/>
                              </a:lnTo>
                              <a:close/>
                              <a:moveTo>
                                <a:pt x="30" y="11"/>
                              </a:moveTo>
                              <a:cubicBezTo>
                                <a:pt x="33" y="16"/>
                                <a:pt x="38" y="19"/>
                                <a:pt x="45" y="22"/>
                              </a:cubicBezTo>
                              <a:cubicBezTo>
                                <a:pt x="45" y="24"/>
                                <a:pt x="45" y="24"/>
                                <a:pt x="45" y="24"/>
                              </a:cubicBezTo>
                              <a:cubicBezTo>
                                <a:pt x="36" y="21"/>
                                <a:pt x="29" y="17"/>
                                <a:pt x="26" y="11"/>
                              </a:cubicBezTo>
                              <a:lnTo>
                                <a:pt x="30" y="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4" o:spid="_x0000_s1026" o:spt="100" style="position:absolute;left:0pt;margin-left:259.6pt;margin-top:698.15pt;height:12.3pt;width:12.55pt;z-index:251764736;mso-width-relative:page;mso-height-relative:page;" fillcolor="#2A3D52 [3204]" filled="t" stroked="f" coordsize="45,44" o:gfxdata="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" path="m15,11c19,11,19,11,19,11c16,17,10,21,0,24c0,22,0,22,0,22c8,19,13,16,15,11xm6,25c39,25,39,25,39,25c39,27,39,27,39,27c24,27,24,27,24,27c24,42,24,42,24,42c44,42,44,42,44,42c44,44,44,44,44,44c1,44,1,44,1,44c1,42,1,42,1,42c21,42,21,42,21,42c21,27,21,27,21,27c6,27,6,27,6,27l6,25xm44,5c44,13,44,13,44,13c41,13,41,13,41,13c41,7,41,7,41,7c4,7,4,7,4,7c4,13,4,13,4,13c1,13,1,13,1,13c1,5,1,5,1,5c21,5,21,5,21,5c21,0,21,0,21,0c24,0,24,0,24,0c24,5,24,5,24,5l44,5xm30,11c33,16,38,19,45,22c45,24,45,24,45,24c36,21,29,17,26,11l30,11xe">
                <v:path o:connectlocs="53077,39056;67231,39056;0,85214;0,78113;53077,39056;21230,88765;138001,88765;138001,95866;84923,95866;84923,149125;155693,149125;155693,156227;3538,156227;3538,149125;74308,149125;74308,95866;21230,95866;21230,88765;155693,17753;155693,46157;145078,46157;145078,24854;14153,24854;14153,46157;3538,46157;3538,17753;74308,17753;74308,0;84923,0;84923,17753;155693,17753;106154,39056;159232,78113;159232,85214;92000,39056;106154,39056" o:connectangles="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3484880</wp:posOffset>
                </wp:positionH>
                <wp:positionV relativeFrom="paragraph">
                  <wp:posOffset>8869045</wp:posOffset>
                </wp:positionV>
                <wp:extent cx="148590" cy="159385"/>
                <wp:effectExtent l="0" t="0" r="3810" b="0"/>
                <wp:wrapNone/>
                <wp:docPr id="107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48716" cy="159232"/>
                        </a:xfrm>
                        <a:custGeom>
                          <a:avLst/>
                          <a:gdLst>
                            <a:gd name="T0" fmla="*/ 0 w 42"/>
                            <a:gd name="T1" fmla="*/ 45 h 45"/>
                            <a:gd name="T2" fmla="*/ 0 w 42"/>
                            <a:gd name="T3" fmla="*/ 11 h 45"/>
                            <a:gd name="T4" fmla="*/ 3 w 42"/>
                            <a:gd name="T5" fmla="*/ 11 h 45"/>
                            <a:gd name="T6" fmla="*/ 3 w 42"/>
                            <a:gd name="T7" fmla="*/ 45 h 45"/>
                            <a:gd name="T8" fmla="*/ 0 w 42"/>
                            <a:gd name="T9" fmla="*/ 45 h 45"/>
                            <a:gd name="T10" fmla="*/ 5 w 42"/>
                            <a:gd name="T11" fmla="*/ 0 h 45"/>
                            <a:gd name="T12" fmla="*/ 9 w 42"/>
                            <a:gd name="T13" fmla="*/ 9 h 45"/>
                            <a:gd name="T14" fmla="*/ 6 w 42"/>
                            <a:gd name="T15" fmla="*/ 9 h 45"/>
                            <a:gd name="T16" fmla="*/ 2 w 42"/>
                            <a:gd name="T17" fmla="*/ 0 h 45"/>
                            <a:gd name="T18" fmla="*/ 5 w 42"/>
                            <a:gd name="T19" fmla="*/ 0 h 45"/>
                            <a:gd name="T20" fmla="*/ 11 w 42"/>
                            <a:gd name="T21" fmla="*/ 36 h 45"/>
                            <a:gd name="T22" fmla="*/ 11 w 42"/>
                            <a:gd name="T23" fmla="*/ 11 h 45"/>
                            <a:gd name="T24" fmla="*/ 31 w 42"/>
                            <a:gd name="T25" fmla="*/ 11 h 45"/>
                            <a:gd name="T26" fmla="*/ 31 w 42"/>
                            <a:gd name="T27" fmla="*/ 30 h 45"/>
                            <a:gd name="T28" fmla="*/ 25 w 42"/>
                            <a:gd name="T29" fmla="*/ 36 h 45"/>
                            <a:gd name="T30" fmla="*/ 11 w 42"/>
                            <a:gd name="T31" fmla="*/ 36 h 45"/>
                            <a:gd name="T32" fmla="*/ 13 w 42"/>
                            <a:gd name="T33" fmla="*/ 2 h 45"/>
                            <a:gd name="T34" fmla="*/ 42 w 42"/>
                            <a:gd name="T35" fmla="*/ 2 h 45"/>
                            <a:gd name="T36" fmla="*/ 42 w 42"/>
                            <a:gd name="T37" fmla="*/ 40 h 45"/>
                            <a:gd name="T38" fmla="*/ 36 w 42"/>
                            <a:gd name="T39" fmla="*/ 45 h 45"/>
                            <a:gd name="T40" fmla="*/ 31 w 42"/>
                            <a:gd name="T41" fmla="*/ 45 h 45"/>
                            <a:gd name="T42" fmla="*/ 31 w 42"/>
                            <a:gd name="T43" fmla="*/ 43 h 45"/>
                            <a:gd name="T44" fmla="*/ 36 w 42"/>
                            <a:gd name="T45" fmla="*/ 43 h 45"/>
                            <a:gd name="T46" fmla="*/ 39 w 42"/>
                            <a:gd name="T47" fmla="*/ 40 h 45"/>
                            <a:gd name="T48" fmla="*/ 39 w 42"/>
                            <a:gd name="T49" fmla="*/ 4 h 45"/>
                            <a:gd name="T50" fmla="*/ 13 w 42"/>
                            <a:gd name="T51" fmla="*/ 4 h 45"/>
                            <a:gd name="T52" fmla="*/ 13 w 42"/>
                            <a:gd name="T53" fmla="*/ 2 h 45"/>
                            <a:gd name="T54" fmla="*/ 14 w 42"/>
                            <a:gd name="T55" fmla="*/ 14 h 45"/>
                            <a:gd name="T56" fmla="*/ 14 w 42"/>
                            <a:gd name="T57" fmla="*/ 22 h 45"/>
                            <a:gd name="T58" fmla="*/ 28 w 42"/>
                            <a:gd name="T59" fmla="*/ 22 h 45"/>
                            <a:gd name="T60" fmla="*/ 28 w 42"/>
                            <a:gd name="T61" fmla="*/ 14 h 45"/>
                            <a:gd name="T62" fmla="*/ 14 w 42"/>
                            <a:gd name="T63" fmla="*/ 14 h 45"/>
                            <a:gd name="T64" fmla="*/ 28 w 42"/>
                            <a:gd name="T65" fmla="*/ 30 h 45"/>
                            <a:gd name="T66" fmla="*/ 28 w 42"/>
                            <a:gd name="T67" fmla="*/ 24 h 45"/>
                            <a:gd name="T68" fmla="*/ 14 w 42"/>
                            <a:gd name="T69" fmla="*/ 24 h 45"/>
                            <a:gd name="T70" fmla="*/ 14 w 42"/>
                            <a:gd name="T71" fmla="*/ 34 h 45"/>
                            <a:gd name="T72" fmla="*/ 24 w 42"/>
                            <a:gd name="T73" fmla="*/ 34 h 45"/>
                            <a:gd name="T74" fmla="*/ 28 w 42"/>
                            <a:gd name="T75" fmla="*/ 3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42" h="45">
                              <a:moveTo>
                                <a:pt x="0" y="45"/>
                              </a:move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3" y="11"/>
                                <a:pt x="3" y="11"/>
                                <a:pt x="3" y="11"/>
                              </a:cubicBezTo>
                              <a:cubicBezTo>
                                <a:pt x="3" y="45"/>
                                <a:pt x="3" y="45"/>
                                <a:pt x="3" y="45"/>
                              </a:cubicBezTo>
                              <a:lnTo>
                                <a:pt x="0" y="45"/>
                              </a:lnTo>
                              <a:close/>
                              <a:moveTo>
                                <a:pt x="5" y="0"/>
                              </a:moveTo>
                              <a:cubicBezTo>
                                <a:pt x="6" y="2"/>
                                <a:pt x="8" y="5"/>
                                <a:pt x="9" y="9"/>
                              </a:cubicBezTo>
                              <a:cubicBezTo>
                                <a:pt x="6" y="9"/>
                                <a:pt x="6" y="9"/>
                                <a:pt x="6" y="9"/>
                              </a:cubicBezTo>
                              <a:cubicBezTo>
                                <a:pt x="5" y="6"/>
                                <a:pt x="4" y="3"/>
                                <a:pt x="2" y="0"/>
                              </a:cubicBezTo>
                              <a:lnTo>
                                <a:pt x="5" y="0"/>
                              </a:lnTo>
                              <a:close/>
                              <a:moveTo>
                                <a:pt x="11" y="36"/>
                              </a:move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31" y="11"/>
                                <a:pt x="31" y="11"/>
                                <a:pt x="31" y="11"/>
                              </a:cubicBezTo>
                              <a:cubicBezTo>
                                <a:pt x="31" y="30"/>
                                <a:pt x="31" y="30"/>
                                <a:pt x="31" y="30"/>
                              </a:cubicBezTo>
                              <a:cubicBezTo>
                                <a:pt x="31" y="34"/>
                                <a:pt x="29" y="36"/>
                                <a:pt x="25" y="36"/>
                              </a:cubicBezTo>
                              <a:lnTo>
                                <a:pt x="11" y="36"/>
                              </a:lnTo>
                              <a:close/>
                              <a:moveTo>
                                <a:pt x="13" y="2"/>
                              </a:moveTo>
                              <a:cubicBezTo>
                                <a:pt x="42" y="2"/>
                                <a:pt x="42" y="2"/>
                                <a:pt x="42" y="2"/>
                              </a:cubicBezTo>
                              <a:cubicBezTo>
                                <a:pt x="42" y="40"/>
                                <a:pt x="42" y="40"/>
                                <a:pt x="42" y="40"/>
                              </a:cubicBezTo>
                              <a:cubicBezTo>
                                <a:pt x="42" y="43"/>
                                <a:pt x="40" y="45"/>
                                <a:pt x="36" y="45"/>
                              </a:cubicBezTo>
                              <a:cubicBezTo>
                                <a:pt x="31" y="45"/>
                                <a:pt x="31" y="45"/>
                                <a:pt x="31" y="45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cubicBezTo>
                                <a:pt x="36" y="43"/>
                                <a:pt x="36" y="43"/>
                                <a:pt x="36" y="43"/>
                              </a:cubicBezTo>
                              <a:cubicBezTo>
                                <a:pt x="38" y="43"/>
                                <a:pt x="39" y="42"/>
                                <a:pt x="39" y="40"/>
                              </a:cubicBezTo>
                              <a:cubicBezTo>
                                <a:pt x="39" y="4"/>
                                <a:pt x="39" y="4"/>
                                <a:pt x="39" y="4"/>
                              </a:cubicBezTo>
                              <a:cubicBezTo>
                                <a:pt x="13" y="4"/>
                                <a:pt x="13" y="4"/>
                                <a:pt x="13" y="4"/>
                              </a:cubicBezTo>
                              <a:lnTo>
                                <a:pt x="13" y="2"/>
                              </a:lnTo>
                              <a:close/>
                              <a:moveTo>
                                <a:pt x="14" y="14"/>
                              </a:moveTo>
                              <a:cubicBezTo>
                                <a:pt x="14" y="22"/>
                                <a:pt x="14" y="22"/>
                                <a:pt x="14" y="22"/>
                              </a:cubicBezTo>
                              <a:cubicBezTo>
                                <a:pt x="28" y="22"/>
                                <a:pt x="28" y="22"/>
                                <a:pt x="28" y="22"/>
                              </a:cubicBezTo>
                              <a:cubicBezTo>
                                <a:pt x="28" y="14"/>
                                <a:pt x="28" y="14"/>
                                <a:pt x="28" y="14"/>
                              </a:cubicBezTo>
                              <a:lnTo>
                                <a:pt x="14" y="14"/>
                              </a:lnTo>
                              <a:close/>
                              <a:moveTo>
                                <a:pt x="28" y="30"/>
                              </a:moveTo>
                              <a:cubicBezTo>
                                <a:pt x="28" y="24"/>
                                <a:pt x="28" y="24"/>
                                <a:pt x="28" y="24"/>
                              </a:cubicBezTo>
                              <a:cubicBezTo>
                                <a:pt x="14" y="24"/>
                                <a:pt x="14" y="24"/>
                                <a:pt x="14" y="24"/>
                              </a:cubicBezTo>
                              <a:cubicBezTo>
                                <a:pt x="14" y="34"/>
                                <a:pt x="14" y="34"/>
                                <a:pt x="14" y="34"/>
                              </a:cubicBezTo>
                              <a:cubicBezTo>
                                <a:pt x="24" y="34"/>
                                <a:pt x="24" y="34"/>
                                <a:pt x="24" y="34"/>
                              </a:cubicBezTo>
                              <a:cubicBezTo>
                                <a:pt x="27" y="34"/>
                                <a:pt x="28" y="32"/>
                                <a:pt x="28" y="3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5" o:spid="_x0000_s1026" o:spt="100" style="position:absolute;left:0pt;margin-left:274.4pt;margin-top:698.35pt;height:12.55pt;width:11.7pt;z-index:251765760;mso-width-relative:page;mso-height-relative:page;" fillcolor="#2A3D52 [3204]" filled="t" stroked="f" coordsize="42,45" o:gfxdata="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" path="m0,45c0,11,0,11,0,11c3,11,3,11,3,11c3,45,3,45,3,45l0,45xm5,0c6,2,8,5,9,9c6,9,6,9,6,9c5,6,4,3,2,0l5,0xm11,36c11,11,11,11,11,11c31,11,31,11,31,11c31,30,31,30,31,30c31,34,29,36,25,36l11,36xm13,2c42,2,42,2,42,2c42,40,42,40,42,40c42,43,40,45,36,45c31,45,31,45,31,45c31,43,31,43,31,43c36,43,36,43,36,43c38,43,39,42,39,40c39,4,39,4,39,4c13,4,13,4,13,4l13,2xm14,14c14,22,14,22,14,22c28,22,28,22,28,22c28,14,28,14,28,14l14,14xm28,30c28,24,28,24,28,24c14,24,14,24,14,24c14,34,14,34,14,34c24,34,24,34,24,34c27,34,28,32,28,30xe">
                <v:path o:connectlocs="0,159232;0,38923;10622,38923;10622,159232;0,159232;17704,0;31867,31846;21245,31846;7081,0;17704,0;38949,127385;38949,38923;109766,38923;109766,106154;88521,127385;38949,127385;46031,7076;148716,7076;148716,141539;127470,159232;109766,159232;109766,152155;127470,152155;138093,141539;138093,14153;46031,14153;46031,7076;49572,49538;49572,77846;99144,77846;99144,49538;49572,49538;99144,106154;99144,84923;49572,84923;49572,120308;84980,120308;99144,106154" o:connectangles="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4124325</wp:posOffset>
                </wp:positionH>
                <wp:positionV relativeFrom="paragraph">
                  <wp:posOffset>8879840</wp:posOffset>
                </wp:positionV>
                <wp:extent cx="163830" cy="153035"/>
                <wp:effectExtent l="0" t="0" r="8255" b="0"/>
                <wp:wrapNone/>
                <wp:docPr id="108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3737" cy="153223"/>
                        </a:xfrm>
                        <a:custGeom>
                          <a:avLst/>
                          <a:gdLst>
                            <a:gd name="T0" fmla="*/ 2 w 46"/>
                            <a:gd name="T1" fmla="*/ 0 h 43"/>
                            <a:gd name="T2" fmla="*/ 45 w 46"/>
                            <a:gd name="T3" fmla="*/ 0 h 43"/>
                            <a:gd name="T4" fmla="*/ 45 w 46"/>
                            <a:gd name="T5" fmla="*/ 2 h 43"/>
                            <a:gd name="T6" fmla="*/ 35 w 46"/>
                            <a:gd name="T7" fmla="*/ 2 h 43"/>
                            <a:gd name="T8" fmla="*/ 35 w 46"/>
                            <a:gd name="T9" fmla="*/ 17 h 43"/>
                            <a:gd name="T10" fmla="*/ 46 w 46"/>
                            <a:gd name="T11" fmla="*/ 17 h 43"/>
                            <a:gd name="T12" fmla="*/ 46 w 46"/>
                            <a:gd name="T13" fmla="*/ 20 h 43"/>
                            <a:gd name="T14" fmla="*/ 35 w 46"/>
                            <a:gd name="T15" fmla="*/ 20 h 43"/>
                            <a:gd name="T16" fmla="*/ 35 w 46"/>
                            <a:gd name="T17" fmla="*/ 42 h 43"/>
                            <a:gd name="T18" fmla="*/ 32 w 46"/>
                            <a:gd name="T19" fmla="*/ 42 h 43"/>
                            <a:gd name="T20" fmla="*/ 32 w 46"/>
                            <a:gd name="T21" fmla="*/ 20 h 43"/>
                            <a:gd name="T22" fmla="*/ 16 w 46"/>
                            <a:gd name="T23" fmla="*/ 20 h 43"/>
                            <a:gd name="T24" fmla="*/ 16 w 46"/>
                            <a:gd name="T25" fmla="*/ 20 h 43"/>
                            <a:gd name="T26" fmla="*/ 2 w 46"/>
                            <a:gd name="T27" fmla="*/ 43 h 43"/>
                            <a:gd name="T28" fmla="*/ 2 w 46"/>
                            <a:gd name="T29" fmla="*/ 41 h 43"/>
                            <a:gd name="T30" fmla="*/ 13 w 46"/>
                            <a:gd name="T31" fmla="*/ 20 h 43"/>
                            <a:gd name="T32" fmla="*/ 13 w 46"/>
                            <a:gd name="T33" fmla="*/ 20 h 43"/>
                            <a:gd name="T34" fmla="*/ 0 w 46"/>
                            <a:gd name="T35" fmla="*/ 20 h 43"/>
                            <a:gd name="T36" fmla="*/ 0 w 46"/>
                            <a:gd name="T37" fmla="*/ 17 h 43"/>
                            <a:gd name="T38" fmla="*/ 13 w 46"/>
                            <a:gd name="T39" fmla="*/ 17 h 43"/>
                            <a:gd name="T40" fmla="*/ 13 w 46"/>
                            <a:gd name="T41" fmla="*/ 2 h 43"/>
                            <a:gd name="T42" fmla="*/ 2 w 46"/>
                            <a:gd name="T43" fmla="*/ 2 h 43"/>
                            <a:gd name="T44" fmla="*/ 2 w 46"/>
                            <a:gd name="T45" fmla="*/ 0 h 43"/>
                            <a:gd name="T46" fmla="*/ 16 w 46"/>
                            <a:gd name="T47" fmla="*/ 2 h 43"/>
                            <a:gd name="T48" fmla="*/ 16 w 46"/>
                            <a:gd name="T49" fmla="*/ 17 h 43"/>
                            <a:gd name="T50" fmla="*/ 32 w 46"/>
                            <a:gd name="T51" fmla="*/ 17 h 43"/>
                            <a:gd name="T52" fmla="*/ 32 w 46"/>
                            <a:gd name="T53" fmla="*/ 2 h 43"/>
                            <a:gd name="T54" fmla="*/ 16 w 46"/>
                            <a:gd name="T55" fmla="*/ 2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46" h="43">
                              <a:moveTo>
                                <a:pt x="2" y="0"/>
                              </a:move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45" y="2"/>
                                <a:pt x="45" y="2"/>
                                <a:pt x="45" y="2"/>
                              </a:cubicBezTo>
                              <a:cubicBezTo>
                                <a:pt x="35" y="2"/>
                                <a:pt x="35" y="2"/>
                                <a:pt x="35" y="2"/>
                              </a:cubicBezTo>
                              <a:cubicBezTo>
                                <a:pt x="35" y="17"/>
                                <a:pt x="35" y="17"/>
                                <a:pt x="35" y="17"/>
                              </a:cubicBezTo>
                              <a:cubicBezTo>
                                <a:pt x="46" y="17"/>
                                <a:pt x="46" y="17"/>
                                <a:pt x="46" y="17"/>
                              </a:cubicBezTo>
                              <a:cubicBezTo>
                                <a:pt x="46" y="20"/>
                                <a:pt x="46" y="20"/>
                                <a:pt x="46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42"/>
                                <a:pt x="35" y="42"/>
                                <a:pt x="35" y="42"/>
                              </a:cubicBezTo>
                              <a:cubicBezTo>
                                <a:pt x="32" y="42"/>
                                <a:pt x="32" y="42"/>
                                <a:pt x="32" y="42"/>
                              </a:cubicBezTo>
                              <a:cubicBezTo>
                                <a:pt x="32" y="20"/>
                                <a:pt x="32" y="20"/>
                                <a:pt x="32" y="20"/>
                              </a:cubicBezTo>
                              <a:cubicBezTo>
                                <a:pt x="16" y="20"/>
                                <a:pt x="16" y="20"/>
                                <a:pt x="16" y="20"/>
                              </a:cubicBezTo>
                              <a:cubicBezTo>
                                <a:pt x="16" y="20"/>
                                <a:pt x="16" y="20"/>
                                <a:pt x="16" y="20"/>
                              </a:cubicBezTo>
                              <a:cubicBezTo>
                                <a:pt x="16" y="30"/>
                                <a:pt x="12" y="38"/>
                                <a:pt x="2" y="43"/>
                              </a:cubicBezTo>
                              <a:cubicBezTo>
                                <a:pt x="2" y="41"/>
                                <a:pt x="2" y="41"/>
                                <a:pt x="2" y="41"/>
                              </a:cubicBezTo>
                              <a:cubicBezTo>
                                <a:pt x="9" y="36"/>
                                <a:pt x="13" y="29"/>
                                <a:pt x="13" y="20"/>
                              </a:cubicBezTo>
                              <a:cubicBezTo>
                                <a:pt x="13" y="20"/>
                                <a:pt x="13" y="20"/>
                                <a:pt x="13" y="20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13" y="17"/>
                                <a:pt x="13" y="17"/>
                                <a:pt x="13" y="17"/>
                              </a:cubicBezTo>
                              <a:cubicBezTo>
                                <a:pt x="13" y="2"/>
                                <a:pt x="13" y="2"/>
                                <a:pt x="13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lnTo>
                                <a:pt x="2" y="0"/>
                              </a:lnTo>
                              <a:close/>
                              <a:moveTo>
                                <a:pt x="16" y="2"/>
                              </a:moveTo>
                              <a:cubicBezTo>
                                <a:pt x="16" y="17"/>
                                <a:pt x="16" y="17"/>
                                <a:pt x="16" y="17"/>
                              </a:cubicBezTo>
                              <a:cubicBezTo>
                                <a:pt x="32" y="17"/>
                                <a:pt x="32" y="17"/>
                                <a:pt x="32" y="17"/>
                              </a:cubicBezTo>
                              <a:cubicBezTo>
                                <a:pt x="32" y="2"/>
                                <a:pt x="32" y="2"/>
                                <a:pt x="32" y="2"/>
                              </a:cubicBezTo>
                              <a:lnTo>
                                <a:pt x="16" y="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6" o:spid="_x0000_s1026" o:spt="100" style="position:absolute;left:0pt;margin-left:324.75pt;margin-top:699.2pt;height:12.05pt;width:12.9pt;z-index:251766784;mso-width-relative:page;mso-height-relative:page;" fillcolor="#2A3D52 [3204]" filled="t" stroked="f" coordsize="46,43" o:gfxdata="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" path="m2,0c45,0,45,0,45,0c45,2,45,2,45,2c35,2,35,2,35,2c35,17,35,17,35,17c46,17,46,17,46,17c46,20,46,20,46,20c35,20,35,20,35,20c35,42,35,42,35,42c32,42,32,42,32,42c32,20,32,20,32,20c16,20,16,20,16,20c16,20,16,20,16,20c16,30,12,38,2,43c2,41,2,41,2,41c9,36,13,29,13,20c13,20,13,20,13,20c0,20,0,20,0,20c0,17,0,17,0,17c13,17,13,17,13,17c13,2,13,2,13,2c2,2,2,2,2,2l2,0xm16,2c16,17,16,17,16,17c32,17,32,17,32,17c32,2,32,2,32,2l16,2xe">
                <v:path o:connectlocs="7119,0;160177,0;160177,7126;124582,7126;124582,60576;163737,60576;163737,71266;124582,71266;124582,149659;113904,149659;113904,71266;56952,71266;56952,71266;7119,153223;7119,146096;46273,71266;46273,71266;0,71266;0,60576;46273,60576;46273,7126;7119,7126;7119,0;56952,7126;56952,60576;113904,60576;113904,7126;56952,7126" o:connectangles="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4309110</wp:posOffset>
                </wp:positionH>
                <wp:positionV relativeFrom="paragraph">
                  <wp:posOffset>8866505</wp:posOffset>
                </wp:positionV>
                <wp:extent cx="159385" cy="159385"/>
                <wp:effectExtent l="0" t="0" r="0" b="0"/>
                <wp:wrapNone/>
                <wp:docPr id="109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9232" cy="159232"/>
                        </a:xfrm>
                        <a:custGeom>
                          <a:avLst/>
                          <a:gdLst>
                            <a:gd name="T0" fmla="*/ 4 w 45"/>
                            <a:gd name="T1" fmla="*/ 11 h 45"/>
                            <a:gd name="T2" fmla="*/ 6 w 45"/>
                            <a:gd name="T3" fmla="*/ 11 h 45"/>
                            <a:gd name="T4" fmla="*/ 4 w 45"/>
                            <a:gd name="T5" fmla="*/ 37 h 45"/>
                            <a:gd name="T6" fmla="*/ 0 w 45"/>
                            <a:gd name="T7" fmla="*/ 37 h 45"/>
                            <a:gd name="T8" fmla="*/ 4 w 45"/>
                            <a:gd name="T9" fmla="*/ 11 h 45"/>
                            <a:gd name="T10" fmla="*/ 12 w 45"/>
                            <a:gd name="T11" fmla="*/ 4 h 45"/>
                            <a:gd name="T12" fmla="*/ 15 w 45"/>
                            <a:gd name="T13" fmla="*/ 4 h 45"/>
                            <a:gd name="T14" fmla="*/ 15 w 45"/>
                            <a:gd name="T15" fmla="*/ 38 h 45"/>
                            <a:gd name="T16" fmla="*/ 20 w 45"/>
                            <a:gd name="T17" fmla="*/ 42 h 45"/>
                            <a:gd name="T18" fmla="*/ 31 w 45"/>
                            <a:gd name="T19" fmla="*/ 42 h 45"/>
                            <a:gd name="T20" fmla="*/ 35 w 45"/>
                            <a:gd name="T21" fmla="*/ 38 h 45"/>
                            <a:gd name="T22" fmla="*/ 35 w 45"/>
                            <a:gd name="T23" fmla="*/ 36 h 45"/>
                            <a:gd name="T24" fmla="*/ 38 w 45"/>
                            <a:gd name="T25" fmla="*/ 36 h 45"/>
                            <a:gd name="T26" fmla="*/ 38 w 45"/>
                            <a:gd name="T27" fmla="*/ 38 h 45"/>
                            <a:gd name="T28" fmla="*/ 31 w 45"/>
                            <a:gd name="T29" fmla="*/ 45 h 45"/>
                            <a:gd name="T30" fmla="*/ 19 w 45"/>
                            <a:gd name="T31" fmla="*/ 45 h 45"/>
                            <a:gd name="T32" fmla="*/ 12 w 45"/>
                            <a:gd name="T33" fmla="*/ 37 h 45"/>
                            <a:gd name="T34" fmla="*/ 12 w 45"/>
                            <a:gd name="T35" fmla="*/ 4 h 45"/>
                            <a:gd name="T36" fmla="*/ 27 w 45"/>
                            <a:gd name="T37" fmla="*/ 0 h 45"/>
                            <a:gd name="T38" fmla="*/ 30 w 45"/>
                            <a:gd name="T39" fmla="*/ 22 h 45"/>
                            <a:gd name="T40" fmla="*/ 27 w 45"/>
                            <a:gd name="T41" fmla="*/ 22 h 45"/>
                            <a:gd name="T42" fmla="*/ 24 w 45"/>
                            <a:gd name="T43" fmla="*/ 0 h 45"/>
                            <a:gd name="T44" fmla="*/ 27 w 45"/>
                            <a:gd name="T45" fmla="*/ 0 h 45"/>
                            <a:gd name="T46" fmla="*/ 41 w 45"/>
                            <a:gd name="T47" fmla="*/ 10 h 45"/>
                            <a:gd name="T48" fmla="*/ 45 w 45"/>
                            <a:gd name="T49" fmla="*/ 37 h 45"/>
                            <a:gd name="T50" fmla="*/ 42 w 45"/>
                            <a:gd name="T51" fmla="*/ 37 h 45"/>
                            <a:gd name="T52" fmla="*/ 39 w 45"/>
                            <a:gd name="T53" fmla="*/ 10 h 45"/>
                            <a:gd name="T54" fmla="*/ 41 w 45"/>
                            <a:gd name="T55" fmla="*/ 1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" y="11"/>
                              </a:moveTo>
                              <a:cubicBezTo>
                                <a:pt x="6" y="11"/>
                                <a:pt x="6" y="11"/>
                                <a:pt x="6" y="11"/>
                              </a:cubicBezTo>
                              <a:cubicBezTo>
                                <a:pt x="6" y="20"/>
                                <a:pt x="5" y="29"/>
                                <a:pt x="4" y="37"/>
                              </a:cubicBezTo>
                              <a:cubicBezTo>
                                <a:pt x="0" y="37"/>
                                <a:pt x="0" y="37"/>
                                <a:pt x="0" y="37"/>
                              </a:cubicBezTo>
                              <a:cubicBezTo>
                                <a:pt x="2" y="29"/>
                                <a:pt x="3" y="20"/>
                                <a:pt x="4" y="11"/>
                              </a:cubicBezTo>
                              <a:close/>
                              <a:moveTo>
                                <a:pt x="12" y="4"/>
                              </a:moveTo>
                              <a:cubicBezTo>
                                <a:pt x="15" y="4"/>
                                <a:pt x="15" y="4"/>
                                <a:pt x="15" y="4"/>
                              </a:cubicBezTo>
                              <a:cubicBezTo>
                                <a:pt x="15" y="38"/>
                                <a:pt x="15" y="38"/>
                                <a:pt x="15" y="38"/>
                              </a:cubicBezTo>
                              <a:cubicBezTo>
                                <a:pt x="15" y="41"/>
                                <a:pt x="16" y="42"/>
                                <a:pt x="20" y="42"/>
                              </a:cubicBezTo>
                              <a:cubicBezTo>
                                <a:pt x="31" y="42"/>
                                <a:pt x="31" y="42"/>
                                <a:pt x="31" y="42"/>
                              </a:cubicBezTo>
                              <a:cubicBezTo>
                                <a:pt x="34" y="42"/>
                                <a:pt x="35" y="41"/>
                                <a:pt x="35" y="38"/>
                              </a:cubicBezTo>
                              <a:cubicBezTo>
                                <a:pt x="35" y="36"/>
                                <a:pt x="35" y="36"/>
                                <a:pt x="35" y="36"/>
                              </a:cubicBezTo>
                              <a:cubicBezTo>
                                <a:pt x="38" y="36"/>
                                <a:pt x="38" y="36"/>
                                <a:pt x="38" y="36"/>
                              </a:cubicBezTo>
                              <a:cubicBezTo>
                                <a:pt x="38" y="38"/>
                                <a:pt x="38" y="38"/>
                                <a:pt x="38" y="38"/>
                              </a:cubicBezTo>
                              <a:cubicBezTo>
                                <a:pt x="38" y="43"/>
                                <a:pt x="36" y="45"/>
                                <a:pt x="31" y="45"/>
                              </a:cubicBezTo>
                              <a:cubicBezTo>
                                <a:pt x="19" y="45"/>
                                <a:pt x="19" y="45"/>
                                <a:pt x="19" y="45"/>
                              </a:cubicBezTo>
                              <a:cubicBezTo>
                                <a:pt x="14" y="45"/>
                                <a:pt x="11" y="42"/>
                                <a:pt x="12" y="37"/>
                              </a:cubicBezTo>
                              <a:lnTo>
                                <a:pt x="12" y="4"/>
                              </a:lnTo>
                              <a:close/>
                              <a:moveTo>
                                <a:pt x="27" y="0"/>
                              </a:moveTo>
                              <a:cubicBezTo>
                                <a:pt x="28" y="7"/>
                                <a:pt x="29" y="14"/>
                                <a:pt x="30" y="22"/>
                              </a:cubicBezTo>
                              <a:cubicBezTo>
                                <a:pt x="27" y="22"/>
                                <a:pt x="27" y="22"/>
                                <a:pt x="27" y="22"/>
                              </a:cubicBezTo>
                              <a:cubicBezTo>
                                <a:pt x="26" y="15"/>
                                <a:pt x="26" y="7"/>
                                <a:pt x="24" y="0"/>
                              </a:cubicBezTo>
                              <a:lnTo>
                                <a:pt x="27" y="0"/>
                              </a:lnTo>
                              <a:close/>
                              <a:moveTo>
                                <a:pt x="41" y="10"/>
                              </a:moveTo>
                              <a:cubicBezTo>
                                <a:pt x="43" y="20"/>
                                <a:pt x="45" y="28"/>
                                <a:pt x="45" y="37"/>
                              </a:cubicBezTo>
                              <a:cubicBezTo>
                                <a:pt x="42" y="37"/>
                                <a:pt x="42" y="37"/>
                                <a:pt x="42" y="37"/>
                              </a:cubicBezTo>
                              <a:cubicBezTo>
                                <a:pt x="41" y="27"/>
                                <a:pt x="40" y="18"/>
                                <a:pt x="39" y="10"/>
                              </a:cubicBezTo>
                              <a:lnTo>
                                <a:pt x="41" y="1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7" o:spid="_x0000_s1026" o:spt="100" style="position:absolute;left:0pt;margin-left:339.3pt;margin-top:698.15pt;height:12.55pt;width:12.55pt;z-index:251767808;mso-width-relative:page;mso-height-relative:page;" fillcolor="#2A3D52 [3204]" filled="t" stroked="f" coordsize="45,45" o:gfxdata="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" path="m4,11c6,11,6,11,6,11c6,20,5,29,4,37c0,37,0,37,0,37c2,29,3,20,4,11xm12,4c15,4,15,4,15,4c15,38,15,38,15,38c15,41,16,42,20,42c31,42,31,42,31,42c34,42,35,41,35,38c35,36,35,36,35,36c38,36,38,36,38,36c38,38,38,38,38,38c38,43,36,45,31,45c19,45,19,45,19,45c14,45,11,42,12,37l12,4xm27,0c28,7,29,14,30,22c27,22,27,22,27,22c26,15,26,7,24,0l27,0xm41,10c43,20,45,28,45,37c42,37,42,37,42,37c41,27,40,18,39,10l41,10xe">
                <v:path o:connectlocs="14153,38923;21230,38923;14153,130924;0,130924;14153,38923;42461,14153;53077,14153;53077,134462;70769,148616;109693,148616;123847,134462;123847,127385;134462,127385;134462,134462;109693,159232;67231,159232;42461,130924;42461,14153;95539,0;106154,77846;95539,77846;84923,0;95539,0;145078,35384;159232,130924;148616,130924;138001,35384;145078,35384" o:connectangles="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8876665</wp:posOffset>
                </wp:positionV>
                <wp:extent cx="140970" cy="151765"/>
                <wp:effectExtent l="0" t="0" r="0" b="1270"/>
                <wp:wrapNone/>
                <wp:docPr id="110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41206" cy="151721"/>
                        </a:xfrm>
                        <a:custGeom>
                          <a:avLst/>
                          <a:gdLst>
                            <a:gd name="T0" fmla="*/ 0 w 40"/>
                            <a:gd name="T1" fmla="*/ 43 h 43"/>
                            <a:gd name="T2" fmla="*/ 0 w 40"/>
                            <a:gd name="T3" fmla="*/ 0 h 43"/>
                            <a:gd name="T4" fmla="*/ 40 w 40"/>
                            <a:gd name="T5" fmla="*/ 0 h 43"/>
                            <a:gd name="T6" fmla="*/ 40 w 40"/>
                            <a:gd name="T7" fmla="*/ 36 h 43"/>
                            <a:gd name="T8" fmla="*/ 33 w 40"/>
                            <a:gd name="T9" fmla="*/ 43 h 43"/>
                            <a:gd name="T10" fmla="*/ 30 w 40"/>
                            <a:gd name="T11" fmla="*/ 43 h 43"/>
                            <a:gd name="T12" fmla="*/ 30 w 40"/>
                            <a:gd name="T13" fmla="*/ 40 h 43"/>
                            <a:gd name="T14" fmla="*/ 33 w 40"/>
                            <a:gd name="T15" fmla="*/ 40 h 43"/>
                            <a:gd name="T16" fmla="*/ 37 w 40"/>
                            <a:gd name="T17" fmla="*/ 37 h 43"/>
                            <a:gd name="T18" fmla="*/ 37 w 40"/>
                            <a:gd name="T19" fmla="*/ 2 h 43"/>
                            <a:gd name="T20" fmla="*/ 3 w 40"/>
                            <a:gd name="T21" fmla="*/ 2 h 43"/>
                            <a:gd name="T22" fmla="*/ 3 w 40"/>
                            <a:gd name="T23" fmla="*/ 43 h 43"/>
                            <a:gd name="T24" fmla="*/ 0 w 40"/>
                            <a:gd name="T25" fmla="*/ 43 h 43"/>
                            <a:gd name="T26" fmla="*/ 5 w 40"/>
                            <a:gd name="T27" fmla="*/ 6 h 43"/>
                            <a:gd name="T28" fmla="*/ 8 w 40"/>
                            <a:gd name="T29" fmla="*/ 6 h 43"/>
                            <a:gd name="T30" fmla="*/ 12 w 40"/>
                            <a:gd name="T31" fmla="*/ 21 h 43"/>
                            <a:gd name="T32" fmla="*/ 17 w 40"/>
                            <a:gd name="T33" fmla="*/ 6 h 43"/>
                            <a:gd name="T34" fmla="*/ 19 w 40"/>
                            <a:gd name="T35" fmla="*/ 6 h 43"/>
                            <a:gd name="T36" fmla="*/ 14 w 40"/>
                            <a:gd name="T37" fmla="*/ 24 h 43"/>
                            <a:gd name="T38" fmla="*/ 19 w 40"/>
                            <a:gd name="T39" fmla="*/ 35 h 43"/>
                            <a:gd name="T40" fmla="*/ 19 w 40"/>
                            <a:gd name="T41" fmla="*/ 38 h 43"/>
                            <a:gd name="T42" fmla="*/ 12 w 40"/>
                            <a:gd name="T43" fmla="*/ 27 h 43"/>
                            <a:gd name="T44" fmla="*/ 6 w 40"/>
                            <a:gd name="T45" fmla="*/ 38 h 43"/>
                            <a:gd name="T46" fmla="*/ 6 w 40"/>
                            <a:gd name="T47" fmla="*/ 35 h 43"/>
                            <a:gd name="T48" fmla="*/ 11 w 40"/>
                            <a:gd name="T49" fmla="*/ 24 h 43"/>
                            <a:gd name="T50" fmla="*/ 5 w 40"/>
                            <a:gd name="T51" fmla="*/ 6 h 43"/>
                            <a:gd name="T52" fmla="*/ 34 w 40"/>
                            <a:gd name="T53" fmla="*/ 6 h 43"/>
                            <a:gd name="T54" fmla="*/ 28 w 40"/>
                            <a:gd name="T55" fmla="*/ 24 h 43"/>
                            <a:gd name="T56" fmla="*/ 34 w 40"/>
                            <a:gd name="T57" fmla="*/ 35 h 43"/>
                            <a:gd name="T58" fmla="*/ 34 w 40"/>
                            <a:gd name="T59" fmla="*/ 38 h 43"/>
                            <a:gd name="T60" fmla="*/ 27 w 40"/>
                            <a:gd name="T61" fmla="*/ 27 h 43"/>
                            <a:gd name="T62" fmla="*/ 20 w 40"/>
                            <a:gd name="T63" fmla="*/ 38 h 43"/>
                            <a:gd name="T64" fmla="*/ 20 w 40"/>
                            <a:gd name="T65" fmla="*/ 35 h 43"/>
                            <a:gd name="T66" fmla="*/ 25 w 40"/>
                            <a:gd name="T67" fmla="*/ 24 h 43"/>
                            <a:gd name="T68" fmla="*/ 20 w 40"/>
                            <a:gd name="T69" fmla="*/ 6 h 43"/>
                            <a:gd name="T70" fmla="*/ 23 w 40"/>
                            <a:gd name="T71" fmla="*/ 6 h 43"/>
                            <a:gd name="T72" fmla="*/ 27 w 40"/>
                            <a:gd name="T73" fmla="*/ 21 h 43"/>
                            <a:gd name="T74" fmla="*/ 31 w 40"/>
                            <a:gd name="T75" fmla="*/ 6 h 43"/>
                            <a:gd name="T76" fmla="*/ 34 w 40"/>
                            <a:gd name="T77" fmla="*/ 6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40" h="43">
                              <a:moveTo>
                                <a:pt x="0" y="43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0" y="0"/>
                                <a:pt x="40" y="0"/>
                                <a:pt x="40" y="0"/>
                              </a:cubicBezTo>
                              <a:cubicBezTo>
                                <a:pt x="40" y="36"/>
                                <a:pt x="40" y="36"/>
                                <a:pt x="40" y="36"/>
                              </a:cubicBezTo>
                              <a:cubicBezTo>
                                <a:pt x="40" y="41"/>
                                <a:pt x="38" y="43"/>
                                <a:pt x="33" y="43"/>
                              </a:cubicBezTo>
                              <a:cubicBezTo>
                                <a:pt x="30" y="43"/>
                                <a:pt x="30" y="43"/>
                                <a:pt x="30" y="43"/>
                              </a:cubicBezTo>
                              <a:cubicBezTo>
                                <a:pt x="30" y="40"/>
                                <a:pt x="30" y="40"/>
                                <a:pt x="30" y="40"/>
                              </a:cubicBezTo>
                              <a:cubicBezTo>
                                <a:pt x="33" y="40"/>
                                <a:pt x="33" y="40"/>
                                <a:pt x="33" y="40"/>
                              </a:cubicBezTo>
                              <a:cubicBezTo>
                                <a:pt x="35" y="41"/>
                                <a:pt x="37" y="39"/>
                                <a:pt x="37" y="37"/>
                              </a:cubicBezTo>
                              <a:cubicBezTo>
                                <a:pt x="37" y="2"/>
                                <a:pt x="37" y="2"/>
                                <a:pt x="37" y="2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3" y="43"/>
                                <a:pt x="3" y="43"/>
                                <a:pt x="3" y="43"/>
                              </a:cubicBezTo>
                              <a:lnTo>
                                <a:pt x="0" y="43"/>
                              </a:lnTo>
                              <a:close/>
                              <a:moveTo>
                                <a:pt x="5" y="6"/>
                              </a:moveTo>
                              <a:cubicBezTo>
                                <a:pt x="8" y="6"/>
                                <a:pt x="8" y="6"/>
                                <a:pt x="8" y="6"/>
                              </a:cubicBezTo>
                              <a:cubicBezTo>
                                <a:pt x="9" y="12"/>
                                <a:pt x="11" y="17"/>
                                <a:pt x="12" y="21"/>
                              </a:cubicBezTo>
                              <a:cubicBezTo>
                                <a:pt x="14" y="16"/>
                                <a:pt x="16" y="11"/>
                                <a:pt x="17" y="6"/>
                              </a:cubicBezTo>
                              <a:cubicBezTo>
                                <a:pt x="19" y="6"/>
                                <a:pt x="19" y="6"/>
                                <a:pt x="19" y="6"/>
                              </a:cubicBezTo>
                              <a:cubicBezTo>
                                <a:pt x="18" y="13"/>
                                <a:pt x="16" y="19"/>
                                <a:pt x="14" y="24"/>
                              </a:cubicBezTo>
                              <a:cubicBezTo>
                                <a:pt x="15" y="28"/>
                                <a:pt x="17" y="31"/>
                                <a:pt x="19" y="35"/>
                              </a:cubicBez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  <a:cubicBezTo>
                                <a:pt x="16" y="33"/>
                                <a:pt x="14" y="30"/>
                                <a:pt x="12" y="27"/>
                              </a:cubicBezTo>
                              <a:cubicBezTo>
                                <a:pt x="11" y="30"/>
                                <a:pt x="9" y="33"/>
                                <a:pt x="6" y="38"/>
                              </a:cubicBezTo>
                              <a:cubicBezTo>
                                <a:pt x="6" y="35"/>
                                <a:pt x="6" y="35"/>
                                <a:pt x="6" y="35"/>
                              </a:cubicBezTo>
                              <a:cubicBezTo>
                                <a:pt x="8" y="31"/>
                                <a:pt x="10" y="28"/>
                                <a:pt x="11" y="24"/>
                              </a:cubicBezTo>
                              <a:cubicBezTo>
                                <a:pt x="9" y="20"/>
                                <a:pt x="7" y="13"/>
                                <a:pt x="5" y="6"/>
                              </a:cubicBezTo>
                              <a:close/>
                              <a:moveTo>
                                <a:pt x="34" y="6"/>
                              </a:moveTo>
                              <a:cubicBezTo>
                                <a:pt x="32" y="14"/>
                                <a:pt x="30" y="20"/>
                                <a:pt x="28" y="24"/>
                              </a:cubicBezTo>
                              <a:cubicBezTo>
                                <a:pt x="30" y="28"/>
                                <a:pt x="32" y="31"/>
                                <a:pt x="34" y="35"/>
                              </a:cubicBezTo>
                              <a:cubicBezTo>
                                <a:pt x="34" y="38"/>
                                <a:pt x="34" y="38"/>
                                <a:pt x="34" y="38"/>
                              </a:cubicBezTo>
                              <a:cubicBezTo>
                                <a:pt x="30" y="33"/>
                                <a:pt x="28" y="30"/>
                                <a:pt x="27" y="27"/>
                              </a:cubicBezTo>
                              <a:cubicBezTo>
                                <a:pt x="26" y="30"/>
                                <a:pt x="23" y="33"/>
                                <a:pt x="20" y="38"/>
                              </a:cubicBezTo>
                              <a:cubicBezTo>
                                <a:pt x="20" y="35"/>
                                <a:pt x="20" y="35"/>
                                <a:pt x="20" y="35"/>
                              </a:cubicBezTo>
                              <a:cubicBezTo>
                                <a:pt x="22" y="31"/>
                                <a:pt x="24" y="28"/>
                                <a:pt x="25" y="24"/>
                              </a:cubicBezTo>
                              <a:cubicBezTo>
                                <a:pt x="23" y="19"/>
                                <a:pt x="21" y="13"/>
                                <a:pt x="20" y="6"/>
                              </a:cubicBezTo>
                              <a:cubicBezTo>
                                <a:pt x="23" y="6"/>
                                <a:pt x="23" y="6"/>
                                <a:pt x="23" y="6"/>
                              </a:cubicBezTo>
                              <a:cubicBezTo>
                                <a:pt x="23" y="11"/>
                                <a:pt x="25" y="16"/>
                                <a:pt x="27" y="21"/>
                              </a:cubicBezTo>
                              <a:cubicBezTo>
                                <a:pt x="28" y="17"/>
                                <a:pt x="30" y="12"/>
                                <a:pt x="31" y="6"/>
                              </a:cubicBezTo>
                              <a:lnTo>
                                <a:pt x="34" y="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8" o:spid="_x0000_s1026" o:spt="100" style="position:absolute;left:0pt;margin-left:354.45pt;margin-top:698.95pt;height:11.95pt;width:11.1pt;z-index:251768832;mso-width-relative:page;mso-height-relative:page;" fillcolor="#2A3D52 [3204]" filled="t" stroked="f" coordsize="40,43" o:gfxdata="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" path="m0,43c0,0,0,0,0,0c40,0,40,0,40,0c40,36,40,36,40,36c40,41,38,43,33,43c30,43,30,43,30,43c30,40,30,40,30,40c33,40,33,40,33,40c35,41,37,39,37,37c37,2,37,2,37,2c3,2,3,2,3,2c3,43,3,43,3,43l0,43xm5,6c8,6,8,6,8,6c9,12,11,17,12,21c14,16,16,11,17,6c19,6,19,6,19,6c18,13,16,19,14,24c15,28,17,31,19,35c19,38,19,38,19,38c16,33,14,30,12,27c11,30,9,33,6,38c6,35,6,35,6,35c8,31,10,28,11,24c9,20,7,13,5,6xm34,6c32,14,30,20,28,24c30,28,32,31,34,35c34,38,34,38,34,38c30,33,28,30,27,27c26,30,23,33,20,38c20,35,20,35,20,35c22,31,24,28,25,24c23,19,21,13,20,6c23,6,23,6,23,6c23,11,25,16,27,21c28,17,30,12,31,6l34,6xe">
                <v:path o:connectlocs="0,151721;0,0;141206,0;141206,127022;116494,151721;105904,151721;105904,141135;116494,141135;130615,130550;130615,7056;10590,7056;10590,151721;0,151721;17650,21170;28241,21170;42361,74096;60012,21170;67072,21170;49422,84681;67072,123493;67072,134079;42361,95266;21180,134079;21180,123493;38831,84681;17650,21170;120025,21170;98844,84681;120025,123493;120025,134079;95314,95266;70603,134079;70603,123493;88253,84681;70603,21170;81193,21170;95314,74096;109434,21170;120025,2117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5326380</wp:posOffset>
                </wp:positionH>
                <wp:positionV relativeFrom="paragraph">
                  <wp:posOffset>8869045</wp:posOffset>
                </wp:positionV>
                <wp:extent cx="159385" cy="163830"/>
                <wp:effectExtent l="0" t="0" r="0" b="8255"/>
                <wp:wrapNone/>
                <wp:docPr id="111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9232" cy="163738"/>
                        </a:xfrm>
                        <a:custGeom>
                          <a:avLst/>
                          <a:gdLst>
                            <a:gd name="T0" fmla="*/ 45 w 45"/>
                            <a:gd name="T1" fmla="*/ 42 h 46"/>
                            <a:gd name="T2" fmla="*/ 27 w 45"/>
                            <a:gd name="T3" fmla="*/ 20 h 46"/>
                            <a:gd name="T4" fmla="*/ 24 w 45"/>
                            <a:gd name="T5" fmla="*/ 20 h 46"/>
                            <a:gd name="T6" fmla="*/ 24 w 45"/>
                            <a:gd name="T7" fmla="*/ 46 h 46"/>
                            <a:gd name="T8" fmla="*/ 21 w 45"/>
                            <a:gd name="T9" fmla="*/ 46 h 46"/>
                            <a:gd name="T10" fmla="*/ 21 w 45"/>
                            <a:gd name="T11" fmla="*/ 20 h 46"/>
                            <a:gd name="T12" fmla="*/ 17 w 45"/>
                            <a:gd name="T13" fmla="*/ 20 h 46"/>
                            <a:gd name="T14" fmla="*/ 0 w 45"/>
                            <a:gd name="T15" fmla="*/ 42 h 46"/>
                            <a:gd name="T16" fmla="*/ 0 w 45"/>
                            <a:gd name="T17" fmla="*/ 40 h 46"/>
                            <a:gd name="T18" fmla="*/ 14 w 45"/>
                            <a:gd name="T19" fmla="*/ 20 h 46"/>
                            <a:gd name="T20" fmla="*/ 0 w 45"/>
                            <a:gd name="T21" fmla="*/ 20 h 46"/>
                            <a:gd name="T22" fmla="*/ 0 w 45"/>
                            <a:gd name="T23" fmla="*/ 18 h 46"/>
                            <a:gd name="T24" fmla="*/ 21 w 45"/>
                            <a:gd name="T25" fmla="*/ 18 h 46"/>
                            <a:gd name="T26" fmla="*/ 21 w 45"/>
                            <a:gd name="T27" fmla="*/ 0 h 46"/>
                            <a:gd name="T28" fmla="*/ 24 w 45"/>
                            <a:gd name="T29" fmla="*/ 0 h 46"/>
                            <a:gd name="T30" fmla="*/ 24 w 45"/>
                            <a:gd name="T31" fmla="*/ 18 h 46"/>
                            <a:gd name="T32" fmla="*/ 45 w 45"/>
                            <a:gd name="T33" fmla="*/ 18 h 46"/>
                            <a:gd name="T34" fmla="*/ 45 w 45"/>
                            <a:gd name="T35" fmla="*/ 20 h 46"/>
                            <a:gd name="T36" fmla="*/ 31 w 45"/>
                            <a:gd name="T37" fmla="*/ 20 h 46"/>
                            <a:gd name="T38" fmla="*/ 45 w 45"/>
                            <a:gd name="T39" fmla="*/ 40 h 46"/>
                            <a:gd name="T40" fmla="*/ 45 w 45"/>
                            <a:gd name="T41" fmla="*/ 42 h 46"/>
                            <a:gd name="T42" fmla="*/ 5 w 45"/>
                            <a:gd name="T43" fmla="*/ 3 h 46"/>
                            <a:gd name="T44" fmla="*/ 8 w 45"/>
                            <a:gd name="T45" fmla="*/ 3 h 46"/>
                            <a:gd name="T46" fmla="*/ 12 w 45"/>
                            <a:gd name="T47" fmla="*/ 14 h 46"/>
                            <a:gd name="T48" fmla="*/ 9 w 45"/>
                            <a:gd name="T49" fmla="*/ 14 h 46"/>
                            <a:gd name="T50" fmla="*/ 5 w 45"/>
                            <a:gd name="T51" fmla="*/ 3 h 46"/>
                            <a:gd name="T52" fmla="*/ 40 w 45"/>
                            <a:gd name="T53" fmla="*/ 3 h 46"/>
                            <a:gd name="T54" fmla="*/ 36 w 45"/>
                            <a:gd name="T55" fmla="*/ 14 h 46"/>
                            <a:gd name="T56" fmla="*/ 33 w 45"/>
                            <a:gd name="T57" fmla="*/ 14 h 46"/>
                            <a:gd name="T58" fmla="*/ 36 w 45"/>
                            <a:gd name="T59" fmla="*/ 3 h 46"/>
                            <a:gd name="T60" fmla="*/ 40 w 45"/>
                            <a:gd name="T61" fmla="*/ 3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5" h="46">
                              <a:moveTo>
                                <a:pt x="45" y="42"/>
                              </a:moveTo>
                              <a:cubicBezTo>
                                <a:pt x="36" y="37"/>
                                <a:pt x="30" y="30"/>
                                <a:pt x="27" y="20"/>
                              </a:cubicBezTo>
                              <a:cubicBezTo>
                                <a:pt x="24" y="20"/>
                                <a:pt x="24" y="20"/>
                                <a:pt x="24" y="20"/>
                              </a:cubicBezTo>
                              <a:cubicBezTo>
                                <a:pt x="24" y="46"/>
                                <a:pt x="24" y="46"/>
                                <a:pt x="24" y="46"/>
                              </a:cubicBezTo>
                              <a:cubicBezTo>
                                <a:pt x="21" y="46"/>
                                <a:pt x="21" y="46"/>
                                <a:pt x="21" y="46"/>
                              </a:cubicBezTo>
                              <a:cubicBezTo>
                                <a:pt x="21" y="20"/>
                                <a:pt x="21" y="20"/>
                                <a:pt x="21" y="20"/>
                              </a:cubicBezTo>
                              <a:cubicBezTo>
                                <a:pt x="17" y="20"/>
                                <a:pt x="17" y="20"/>
                                <a:pt x="17" y="20"/>
                              </a:cubicBezTo>
                              <a:cubicBezTo>
                                <a:pt x="15" y="30"/>
                                <a:pt x="9" y="37"/>
                                <a:pt x="0" y="42"/>
                              </a:cubicBezTo>
                              <a:cubicBezTo>
                                <a:pt x="0" y="40"/>
                                <a:pt x="0" y="40"/>
                                <a:pt x="0" y="40"/>
                              </a:cubicBezTo>
                              <a:cubicBezTo>
                                <a:pt x="7" y="35"/>
                                <a:pt x="12" y="28"/>
                                <a:pt x="14" y="20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21" y="18"/>
                                <a:pt x="21" y="18"/>
                                <a:pt x="21" y="18"/>
                              </a:cubicBezTo>
                              <a:cubicBezTo>
                                <a:pt x="21" y="0"/>
                                <a:pt x="21" y="0"/>
                                <a:pt x="21" y="0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24" y="18"/>
                                <a:pt x="24" y="18"/>
                                <a:pt x="24" y="18"/>
                              </a:cubicBezTo>
                              <a:cubicBezTo>
                                <a:pt x="45" y="18"/>
                                <a:pt x="45" y="18"/>
                                <a:pt x="45" y="18"/>
                              </a:cubicBezTo>
                              <a:cubicBezTo>
                                <a:pt x="45" y="20"/>
                                <a:pt x="45" y="20"/>
                                <a:pt x="45" y="20"/>
                              </a:cubicBezTo>
                              <a:cubicBezTo>
                                <a:pt x="31" y="20"/>
                                <a:pt x="31" y="20"/>
                                <a:pt x="31" y="20"/>
                              </a:cubicBezTo>
                              <a:cubicBezTo>
                                <a:pt x="33" y="28"/>
                                <a:pt x="38" y="35"/>
                                <a:pt x="45" y="40"/>
                              </a:cubicBezTo>
                              <a:lnTo>
                                <a:pt x="45" y="42"/>
                              </a:lnTo>
                              <a:close/>
                              <a:moveTo>
                                <a:pt x="5" y="3"/>
                              </a:moveTo>
                              <a:cubicBezTo>
                                <a:pt x="8" y="3"/>
                                <a:pt x="8" y="3"/>
                                <a:pt x="8" y="3"/>
                              </a:cubicBezTo>
                              <a:cubicBezTo>
                                <a:pt x="9" y="7"/>
                                <a:pt x="10" y="10"/>
                                <a:pt x="12" y="14"/>
                              </a:cubicBezTo>
                              <a:cubicBezTo>
                                <a:pt x="9" y="14"/>
                                <a:pt x="9" y="14"/>
                                <a:pt x="9" y="14"/>
                              </a:cubicBezTo>
                              <a:cubicBezTo>
                                <a:pt x="7" y="11"/>
                                <a:pt x="6" y="8"/>
                                <a:pt x="5" y="3"/>
                              </a:cubicBezTo>
                              <a:close/>
                              <a:moveTo>
                                <a:pt x="40" y="3"/>
                              </a:moveTo>
                              <a:cubicBezTo>
                                <a:pt x="39" y="8"/>
                                <a:pt x="37" y="12"/>
                                <a:pt x="36" y="14"/>
                              </a:cubicBezTo>
                              <a:cubicBezTo>
                                <a:pt x="33" y="14"/>
                                <a:pt x="33" y="14"/>
                                <a:pt x="33" y="14"/>
                              </a:cubicBezTo>
                              <a:cubicBezTo>
                                <a:pt x="35" y="10"/>
                                <a:pt x="36" y="7"/>
                                <a:pt x="36" y="3"/>
                              </a:cubicBezTo>
                              <a:lnTo>
                                <a:pt x="40" y="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9" o:spid="_x0000_s1026" o:spt="100" style="position:absolute;left:0pt;margin-left:419.4pt;margin-top:698.35pt;height:12.9pt;width:12.55pt;z-index:251769856;mso-width-relative:page;mso-height-relative:page;" fillcolor="#2A3D52 [3204]" filled="t" stroked="f" coordsize="45,46" o:gfxdata="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" path="m45,42c36,37,30,30,27,20c24,20,24,20,24,20c24,46,24,46,24,46c21,46,21,46,21,46c21,20,21,20,21,20c17,20,17,20,17,20c15,30,9,37,0,42c0,40,0,40,0,40c7,35,12,28,14,20c0,20,0,20,0,20c0,18,0,18,0,18c21,18,21,18,21,18c21,0,21,0,21,0c24,0,24,0,24,0c24,18,24,18,24,18c45,18,45,18,45,18c45,20,45,20,45,20c31,20,31,20,31,20c33,28,38,35,45,40l45,42xm5,3c8,3,8,3,8,3c9,7,10,10,12,14c9,14,9,14,9,14c7,11,6,8,5,3xm40,3c39,8,37,12,36,14c33,14,33,14,33,14c35,10,36,7,36,3l40,3xe">
                <v:path o:connectlocs="159232,149499;95539,71190;84923,71190;84923,163738;74308,163738;74308,71190;60154,71190;0,149499;0,142380;49538,71190;0,71190;0,64071;74308,64071;74308,0;84923,0;84923,64071;159232,64071;159232,71190;109693,71190;159232,142380;159232,149499;17692,10678;28307,10678;42461,49833;31846,49833;17692,10678;141539,10678;127385,49833;116770,49833;127385,10678;141539,10678" o:connectangles="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5503545</wp:posOffset>
                </wp:positionH>
                <wp:positionV relativeFrom="paragraph">
                  <wp:posOffset>8869045</wp:posOffset>
                </wp:positionV>
                <wp:extent cx="160655" cy="159385"/>
                <wp:effectExtent l="0" t="0" r="0" b="0"/>
                <wp:wrapNone/>
                <wp:docPr id="112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0733" cy="159232"/>
                        </a:xfrm>
                        <a:custGeom>
                          <a:avLst/>
                          <a:gdLst>
                            <a:gd name="T0" fmla="*/ 12 w 45"/>
                            <a:gd name="T1" fmla="*/ 45 h 45"/>
                            <a:gd name="T2" fmla="*/ 12 w 45"/>
                            <a:gd name="T3" fmla="*/ 36 h 45"/>
                            <a:gd name="T4" fmla="*/ 0 w 45"/>
                            <a:gd name="T5" fmla="*/ 38 h 45"/>
                            <a:gd name="T6" fmla="*/ 0 w 45"/>
                            <a:gd name="T7" fmla="*/ 36 h 45"/>
                            <a:gd name="T8" fmla="*/ 3 w 45"/>
                            <a:gd name="T9" fmla="*/ 35 h 45"/>
                            <a:gd name="T10" fmla="*/ 3 w 45"/>
                            <a:gd name="T11" fmla="*/ 4 h 45"/>
                            <a:gd name="T12" fmla="*/ 0 w 45"/>
                            <a:gd name="T13" fmla="*/ 4 h 45"/>
                            <a:gd name="T14" fmla="*/ 0 w 45"/>
                            <a:gd name="T15" fmla="*/ 2 h 45"/>
                            <a:gd name="T16" fmla="*/ 17 w 45"/>
                            <a:gd name="T17" fmla="*/ 2 h 45"/>
                            <a:gd name="T18" fmla="*/ 17 w 45"/>
                            <a:gd name="T19" fmla="*/ 4 h 45"/>
                            <a:gd name="T20" fmla="*/ 15 w 45"/>
                            <a:gd name="T21" fmla="*/ 4 h 45"/>
                            <a:gd name="T22" fmla="*/ 15 w 45"/>
                            <a:gd name="T23" fmla="*/ 34 h 45"/>
                            <a:gd name="T24" fmla="*/ 18 w 45"/>
                            <a:gd name="T25" fmla="*/ 33 h 45"/>
                            <a:gd name="T26" fmla="*/ 18 w 45"/>
                            <a:gd name="T27" fmla="*/ 35 h 45"/>
                            <a:gd name="T28" fmla="*/ 16 w 45"/>
                            <a:gd name="T29" fmla="*/ 35 h 45"/>
                            <a:gd name="T30" fmla="*/ 15 w 45"/>
                            <a:gd name="T31" fmla="*/ 36 h 45"/>
                            <a:gd name="T32" fmla="*/ 15 w 45"/>
                            <a:gd name="T33" fmla="*/ 45 h 45"/>
                            <a:gd name="T34" fmla="*/ 12 w 45"/>
                            <a:gd name="T35" fmla="*/ 45 h 45"/>
                            <a:gd name="T36" fmla="*/ 6 w 45"/>
                            <a:gd name="T37" fmla="*/ 4 h 45"/>
                            <a:gd name="T38" fmla="*/ 6 w 45"/>
                            <a:gd name="T39" fmla="*/ 13 h 45"/>
                            <a:gd name="T40" fmla="*/ 12 w 45"/>
                            <a:gd name="T41" fmla="*/ 13 h 45"/>
                            <a:gd name="T42" fmla="*/ 12 w 45"/>
                            <a:gd name="T43" fmla="*/ 4 h 45"/>
                            <a:gd name="T44" fmla="*/ 6 w 45"/>
                            <a:gd name="T45" fmla="*/ 4 h 45"/>
                            <a:gd name="T46" fmla="*/ 6 w 45"/>
                            <a:gd name="T47" fmla="*/ 15 h 45"/>
                            <a:gd name="T48" fmla="*/ 6 w 45"/>
                            <a:gd name="T49" fmla="*/ 23 h 45"/>
                            <a:gd name="T50" fmla="*/ 12 w 45"/>
                            <a:gd name="T51" fmla="*/ 23 h 45"/>
                            <a:gd name="T52" fmla="*/ 12 w 45"/>
                            <a:gd name="T53" fmla="*/ 15 h 45"/>
                            <a:gd name="T54" fmla="*/ 6 w 45"/>
                            <a:gd name="T55" fmla="*/ 15 h 45"/>
                            <a:gd name="T56" fmla="*/ 6 w 45"/>
                            <a:gd name="T57" fmla="*/ 35 h 45"/>
                            <a:gd name="T58" fmla="*/ 9 w 45"/>
                            <a:gd name="T59" fmla="*/ 35 h 45"/>
                            <a:gd name="T60" fmla="*/ 12 w 45"/>
                            <a:gd name="T61" fmla="*/ 34 h 45"/>
                            <a:gd name="T62" fmla="*/ 12 w 45"/>
                            <a:gd name="T63" fmla="*/ 25 h 45"/>
                            <a:gd name="T64" fmla="*/ 6 w 45"/>
                            <a:gd name="T65" fmla="*/ 25 h 45"/>
                            <a:gd name="T66" fmla="*/ 6 w 45"/>
                            <a:gd name="T67" fmla="*/ 35 h 45"/>
                            <a:gd name="T68" fmla="*/ 30 w 45"/>
                            <a:gd name="T69" fmla="*/ 7 h 45"/>
                            <a:gd name="T70" fmla="*/ 30 w 45"/>
                            <a:gd name="T71" fmla="*/ 26 h 45"/>
                            <a:gd name="T72" fmla="*/ 19 w 45"/>
                            <a:gd name="T73" fmla="*/ 45 h 45"/>
                            <a:gd name="T74" fmla="*/ 19 w 45"/>
                            <a:gd name="T75" fmla="*/ 43 h 45"/>
                            <a:gd name="T76" fmla="*/ 28 w 45"/>
                            <a:gd name="T77" fmla="*/ 29 h 45"/>
                            <a:gd name="T78" fmla="*/ 20 w 45"/>
                            <a:gd name="T79" fmla="*/ 32 h 45"/>
                            <a:gd name="T80" fmla="*/ 20 w 45"/>
                            <a:gd name="T81" fmla="*/ 1 h 45"/>
                            <a:gd name="T82" fmla="*/ 25 w 45"/>
                            <a:gd name="T83" fmla="*/ 1 h 45"/>
                            <a:gd name="T84" fmla="*/ 32 w 45"/>
                            <a:gd name="T85" fmla="*/ 0 h 45"/>
                            <a:gd name="T86" fmla="*/ 32 w 45"/>
                            <a:gd name="T87" fmla="*/ 3 h 45"/>
                            <a:gd name="T88" fmla="*/ 26 w 45"/>
                            <a:gd name="T89" fmla="*/ 4 h 45"/>
                            <a:gd name="T90" fmla="*/ 22 w 45"/>
                            <a:gd name="T91" fmla="*/ 4 h 45"/>
                            <a:gd name="T92" fmla="*/ 22 w 45"/>
                            <a:gd name="T93" fmla="*/ 29 h 45"/>
                            <a:gd name="T94" fmla="*/ 28 w 45"/>
                            <a:gd name="T95" fmla="*/ 27 h 45"/>
                            <a:gd name="T96" fmla="*/ 28 w 45"/>
                            <a:gd name="T97" fmla="*/ 7 h 45"/>
                            <a:gd name="T98" fmla="*/ 30 w 45"/>
                            <a:gd name="T99" fmla="*/ 7 h 45"/>
                            <a:gd name="T100" fmla="*/ 43 w 45"/>
                            <a:gd name="T101" fmla="*/ 32 h 45"/>
                            <a:gd name="T102" fmla="*/ 43 w 45"/>
                            <a:gd name="T103" fmla="*/ 4 h 45"/>
                            <a:gd name="T104" fmla="*/ 37 w 45"/>
                            <a:gd name="T105" fmla="*/ 4 h 45"/>
                            <a:gd name="T106" fmla="*/ 37 w 45"/>
                            <a:gd name="T107" fmla="*/ 45 h 45"/>
                            <a:gd name="T108" fmla="*/ 34 w 45"/>
                            <a:gd name="T109" fmla="*/ 45 h 45"/>
                            <a:gd name="T110" fmla="*/ 34 w 45"/>
                            <a:gd name="T111" fmla="*/ 2 h 45"/>
                            <a:gd name="T112" fmla="*/ 45 w 45"/>
                            <a:gd name="T113" fmla="*/ 2 h 45"/>
                            <a:gd name="T114" fmla="*/ 45 w 45"/>
                            <a:gd name="T115" fmla="*/ 32 h 45"/>
                            <a:gd name="T116" fmla="*/ 41 w 45"/>
                            <a:gd name="T117" fmla="*/ 37 h 45"/>
                            <a:gd name="T118" fmla="*/ 39 w 45"/>
                            <a:gd name="T119" fmla="*/ 37 h 45"/>
                            <a:gd name="T120" fmla="*/ 39 w 45"/>
                            <a:gd name="T121" fmla="*/ 35 h 45"/>
                            <a:gd name="T122" fmla="*/ 40 w 45"/>
                            <a:gd name="T123" fmla="*/ 35 h 45"/>
                            <a:gd name="T124" fmla="*/ 43 w 45"/>
                            <a:gd name="T125" fmla="*/ 32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2" y="45"/>
                              </a:moveTo>
                              <a:cubicBezTo>
                                <a:pt x="12" y="36"/>
                                <a:pt x="12" y="36"/>
                                <a:pt x="12" y="36"/>
                              </a:cubicBezTo>
                              <a:cubicBezTo>
                                <a:pt x="10" y="37"/>
                                <a:pt x="6" y="38"/>
                                <a:pt x="0" y="3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3" y="35"/>
                                <a:pt x="3" y="35"/>
                                <a:pt x="3" y="35"/>
                              </a:cubicBezTo>
                              <a:cubicBezTo>
                                <a:pt x="3" y="4"/>
                                <a:pt x="3" y="4"/>
                                <a:pt x="3" y="4"/>
                              </a:cubicBez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17" y="2"/>
                                <a:pt x="17" y="2"/>
                                <a:pt x="17" y="2"/>
                              </a:cubicBezTo>
                              <a:cubicBezTo>
                                <a:pt x="17" y="4"/>
                                <a:pt x="17" y="4"/>
                                <a:pt x="17" y="4"/>
                              </a:cubicBezTo>
                              <a:cubicBezTo>
                                <a:pt x="15" y="4"/>
                                <a:pt x="15" y="4"/>
                                <a:pt x="15" y="4"/>
                              </a:cubicBezTo>
                              <a:cubicBezTo>
                                <a:pt x="15" y="34"/>
                                <a:pt x="15" y="34"/>
                                <a:pt x="15" y="34"/>
                              </a:cubicBezTo>
                              <a:cubicBezTo>
                                <a:pt x="16" y="33"/>
                                <a:pt x="17" y="33"/>
                                <a:pt x="18" y="33"/>
                              </a:cubicBezTo>
                              <a:cubicBezTo>
                                <a:pt x="18" y="35"/>
                                <a:pt x="18" y="35"/>
                                <a:pt x="18" y="35"/>
                              </a:cubicBezTo>
                              <a:cubicBezTo>
                                <a:pt x="17" y="35"/>
                                <a:pt x="17" y="35"/>
                                <a:pt x="16" y="35"/>
                              </a:cubicBezTo>
                              <a:cubicBezTo>
                                <a:pt x="16" y="35"/>
                                <a:pt x="15" y="35"/>
                                <a:pt x="15" y="36"/>
                              </a:cubicBezTo>
                              <a:cubicBezTo>
                                <a:pt x="15" y="45"/>
                                <a:pt x="15" y="45"/>
                                <a:pt x="15" y="45"/>
                              </a:cubicBezTo>
                              <a:lnTo>
                                <a:pt x="12" y="45"/>
                              </a:lnTo>
                              <a:close/>
                              <a:moveTo>
                                <a:pt x="6" y="4"/>
                              </a:moveTo>
                              <a:cubicBezTo>
                                <a:pt x="6" y="13"/>
                                <a:pt x="6" y="13"/>
                                <a:pt x="6" y="13"/>
                              </a:cubicBezTo>
                              <a:cubicBezTo>
                                <a:pt x="12" y="13"/>
                                <a:pt x="12" y="13"/>
                                <a:pt x="12" y="13"/>
                              </a:cubicBezTo>
                              <a:cubicBezTo>
                                <a:pt x="12" y="4"/>
                                <a:pt x="12" y="4"/>
                                <a:pt x="12" y="4"/>
                              </a:cubicBezTo>
                              <a:lnTo>
                                <a:pt x="6" y="4"/>
                              </a:lnTo>
                              <a:close/>
                              <a:moveTo>
                                <a:pt x="6" y="15"/>
                              </a:moveTo>
                              <a:cubicBezTo>
                                <a:pt x="6" y="23"/>
                                <a:pt x="6" y="23"/>
                                <a:pt x="6" y="23"/>
                              </a:cubicBezTo>
                              <a:cubicBezTo>
                                <a:pt x="12" y="23"/>
                                <a:pt x="12" y="23"/>
                                <a:pt x="12" y="23"/>
                              </a:cubicBezTo>
                              <a:cubicBezTo>
                                <a:pt x="12" y="15"/>
                                <a:pt x="12" y="15"/>
                                <a:pt x="12" y="15"/>
                              </a:cubicBezTo>
                              <a:lnTo>
                                <a:pt x="6" y="15"/>
                              </a:lnTo>
                              <a:close/>
                              <a:moveTo>
                                <a:pt x="6" y="35"/>
                              </a:moveTo>
                              <a:cubicBezTo>
                                <a:pt x="7" y="35"/>
                                <a:pt x="8" y="35"/>
                                <a:pt x="9" y="35"/>
                              </a:cubicBezTo>
                              <a:cubicBezTo>
                                <a:pt x="10" y="34"/>
                                <a:pt x="11" y="34"/>
                                <a:pt x="12" y="34"/>
                              </a:cubicBezTo>
                              <a:cubicBezTo>
                                <a:pt x="12" y="25"/>
                                <a:pt x="12" y="25"/>
                                <a:pt x="12" y="25"/>
                              </a:cubicBezTo>
                              <a:cubicBezTo>
                                <a:pt x="6" y="25"/>
                                <a:pt x="6" y="25"/>
                                <a:pt x="6" y="25"/>
                              </a:cubicBezTo>
                              <a:lnTo>
                                <a:pt x="6" y="35"/>
                              </a:lnTo>
                              <a:close/>
                              <a:moveTo>
                                <a:pt x="30" y="7"/>
                              </a:moveTo>
                              <a:cubicBezTo>
                                <a:pt x="30" y="26"/>
                                <a:pt x="30" y="26"/>
                                <a:pt x="30" y="26"/>
                              </a:cubicBezTo>
                              <a:cubicBezTo>
                                <a:pt x="31" y="35"/>
                                <a:pt x="27" y="42"/>
                                <a:pt x="19" y="45"/>
                              </a:cubicBezTo>
                              <a:cubicBezTo>
                                <a:pt x="19" y="43"/>
                                <a:pt x="19" y="43"/>
                                <a:pt x="19" y="43"/>
                              </a:cubicBezTo>
                              <a:cubicBezTo>
                                <a:pt x="25" y="40"/>
                                <a:pt x="28" y="35"/>
                                <a:pt x="28" y="29"/>
                              </a:cubicBezTo>
                              <a:cubicBezTo>
                                <a:pt x="25" y="30"/>
                                <a:pt x="23" y="31"/>
                                <a:pt x="20" y="32"/>
                              </a:cubicBezTo>
                              <a:cubicBezTo>
                                <a:pt x="20" y="1"/>
                                <a:pt x="20" y="1"/>
                                <a:pt x="20" y="1"/>
                              </a:cubicBezTo>
                              <a:cubicBezTo>
                                <a:pt x="25" y="1"/>
                                <a:pt x="25" y="1"/>
                                <a:pt x="25" y="1"/>
                              </a:cubicBezTo>
                              <a:cubicBezTo>
                                <a:pt x="28" y="1"/>
                                <a:pt x="30" y="1"/>
                                <a:pt x="32" y="0"/>
                              </a:cubicBezTo>
                              <a:cubicBezTo>
                                <a:pt x="32" y="3"/>
                                <a:pt x="32" y="3"/>
                                <a:pt x="32" y="3"/>
                              </a:cubicBezTo>
                              <a:cubicBezTo>
                                <a:pt x="30" y="3"/>
                                <a:pt x="28" y="4"/>
                                <a:pt x="26" y="4"/>
                              </a:cubicBezTo>
                              <a:cubicBezTo>
                                <a:pt x="22" y="4"/>
                                <a:pt x="22" y="4"/>
                                <a:pt x="22" y="4"/>
                              </a:cubicBezTo>
                              <a:cubicBezTo>
                                <a:pt x="22" y="29"/>
                                <a:pt x="22" y="29"/>
                                <a:pt x="22" y="29"/>
                              </a:cubicBezTo>
                              <a:cubicBezTo>
                                <a:pt x="24" y="28"/>
                                <a:pt x="25" y="28"/>
                                <a:pt x="28" y="27"/>
                              </a:cubicBezTo>
                              <a:cubicBezTo>
                                <a:pt x="28" y="7"/>
                                <a:pt x="28" y="7"/>
                                <a:pt x="28" y="7"/>
                              </a:cubicBezTo>
                              <a:lnTo>
                                <a:pt x="30" y="7"/>
                              </a:lnTo>
                              <a:close/>
                              <a:moveTo>
                                <a:pt x="43" y="32"/>
                              </a:moveTo>
                              <a:cubicBezTo>
                                <a:pt x="43" y="4"/>
                                <a:pt x="43" y="4"/>
                                <a:pt x="43" y="4"/>
                              </a:cubicBezTo>
                              <a:cubicBezTo>
                                <a:pt x="37" y="4"/>
                                <a:pt x="37" y="4"/>
                                <a:pt x="37" y="4"/>
                              </a:cubicBezTo>
                              <a:cubicBezTo>
                                <a:pt x="37" y="45"/>
                                <a:pt x="37" y="45"/>
                                <a:pt x="37" y="45"/>
                              </a:cubicBezTo>
                              <a:cubicBezTo>
                                <a:pt x="34" y="45"/>
                                <a:pt x="34" y="45"/>
                                <a:pt x="34" y="45"/>
                              </a:cubicBezTo>
                              <a:cubicBezTo>
                                <a:pt x="34" y="2"/>
                                <a:pt x="34" y="2"/>
                                <a:pt x="34" y="2"/>
                              </a:cubicBezTo>
                              <a:cubicBezTo>
                                <a:pt x="45" y="2"/>
                                <a:pt x="45" y="2"/>
                                <a:pt x="45" y="2"/>
                              </a:cubicBezTo>
                              <a:cubicBezTo>
                                <a:pt x="45" y="32"/>
                                <a:pt x="45" y="32"/>
                                <a:pt x="45" y="32"/>
                              </a:cubicBezTo>
                              <a:cubicBezTo>
                                <a:pt x="45" y="35"/>
                                <a:pt x="44" y="37"/>
                                <a:pt x="41" y="37"/>
                              </a:cubicBezTo>
                              <a:cubicBezTo>
                                <a:pt x="39" y="37"/>
                                <a:pt x="39" y="37"/>
                                <a:pt x="39" y="37"/>
                              </a:cubicBezTo>
                              <a:cubicBezTo>
                                <a:pt x="39" y="35"/>
                                <a:pt x="39" y="35"/>
                                <a:pt x="39" y="35"/>
                              </a:cubicBezTo>
                              <a:cubicBezTo>
                                <a:pt x="40" y="35"/>
                                <a:pt x="40" y="35"/>
                                <a:pt x="40" y="35"/>
                              </a:cubicBezTo>
                              <a:cubicBezTo>
                                <a:pt x="42" y="35"/>
                                <a:pt x="43" y="34"/>
                                <a:pt x="43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40" o:spid="_x0000_s1026" o:spt="100" style="position:absolute;left:0pt;margin-left:433.35pt;margin-top:698.35pt;height:12.55pt;width:12.65pt;z-index:251770880;mso-width-relative:page;mso-height-relative:page;" fillcolor="#2A3D52 [3204]" filled="t" stroked="f" coordsize="45,45" o:gfxdata="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" path="m12,45c12,36,12,36,12,36c10,37,6,38,0,38c0,36,0,36,0,36c3,35,3,35,3,35c3,4,3,4,3,4c0,4,0,4,0,4c0,2,0,2,0,2c17,2,17,2,17,2c17,4,17,4,17,4c15,4,15,4,15,4c15,34,15,34,15,34c16,33,17,33,18,33c18,35,18,35,18,35c17,35,17,35,16,35c16,35,15,35,15,36c15,45,15,45,15,45l12,45xm6,4c6,13,6,13,6,13c12,13,12,13,12,13c12,4,12,4,12,4l6,4xm6,15c6,23,6,23,6,23c12,23,12,23,12,23c12,15,12,15,12,15l6,15xm6,35c7,35,8,35,9,35c10,34,11,34,12,34c12,25,12,25,12,25c6,25,6,25,6,25l6,35xm30,7c30,26,30,26,30,26c31,35,27,42,19,45c19,43,19,43,19,43c25,40,28,35,28,29c25,30,23,31,20,32c20,1,20,1,20,1c25,1,25,1,25,1c28,1,30,1,32,0c32,3,32,3,32,3c30,3,28,4,26,4c22,4,22,4,22,4c22,29,22,29,22,29c24,28,25,28,28,27c28,7,28,7,28,7l30,7xm43,32c43,4,43,4,43,4c37,4,37,4,37,4c37,45,37,45,37,45c34,45,34,45,34,45c34,2,34,2,34,2c45,2,45,2,45,2c45,32,45,32,45,32c45,35,44,37,41,37c39,37,39,37,39,37c39,35,39,35,39,35c40,35,40,35,40,35c42,35,43,34,43,32xe">
                <v:path o:connectlocs="42862,159232;42862,127385;0,134462;0,127385;10715,123847;10715,14153;0,14153;0,7076;60721,7076;60721,14153;53577,14153;53577,120308;64293,116770;64293,123847;57149,123847;53577,127385;53577,159232;42862,159232;21431,14153;21431,46000;42862,46000;42862,14153;21431,14153;21431,53077;21431,81385;42862,81385;42862,53077;21431,53077;21431,123847;32146,123847;42862,120308;42862,88462;21431,88462;21431,123847;107155,24769;107155,92000;67865,159232;67865,152155;100011,102616;71436,113231;71436,3538;89296,3538;114299,0;114299,10615;92867,14153;78580,14153;78580,102616;100011,95539;100011,24769;107155,24769;153589,113231;153589,14153;132158,14153;132158,159232;121442,159232;121442,7076;160733,7076;160733,113231;146445,130924;139301,130924;139301,123847;142873,123847;153589,113231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tab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1BB92C6A-0660-4306-B766-28CBF2108B1C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ao UI">
    <w:panose1 w:val="020B0502040204020203"/>
    <w:charset w:val="00"/>
    <w:family w:val="swiss"/>
    <w:pitch w:val="default"/>
    <w:sig w:usb0="02000003" w:usb1="00000000" w:usb2="00000000" w:usb3="00000000" w:csb0="00000001" w:csb1="00000000"/>
    <w:embedRegular r:id="rId2" w:fontKey="{5D43095D-C05F-485A-8BD1-42F5E227A56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CAB1AE15-DBA2-49EB-BDC2-31B77D526C3B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CA35883A-69DA-4D59-8A73-11370B0A6CB7}"/>
  </w:font>
  <w:font w:name="Vrinda">
    <w:altName w:val="Segoe UI Symbol"/>
    <w:panose1 w:val="020B0502040204020203"/>
    <w:charset w:val="00"/>
    <w:family w:val="swiss"/>
    <w:pitch w:val="default"/>
    <w:sig w:usb0="00000000" w:usb1="00000000" w:usb2="00000000" w:usb3="00000000" w:csb0="0000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55952528-8422-42BA-9137-3DE50A699063}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947483BE-7F37-4A42-AEFB-F544EBF7F968}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embedSystem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BB2B0E"/>
    <w:rsid w:val="0007274B"/>
    <w:rsid w:val="000A3426"/>
    <w:rsid w:val="000D652D"/>
    <w:rsid w:val="00152576"/>
    <w:rsid w:val="00186DB1"/>
    <w:rsid w:val="00187B40"/>
    <w:rsid w:val="00235CF8"/>
    <w:rsid w:val="00265329"/>
    <w:rsid w:val="003733BA"/>
    <w:rsid w:val="003A1059"/>
    <w:rsid w:val="003C0580"/>
    <w:rsid w:val="00400D89"/>
    <w:rsid w:val="00412411"/>
    <w:rsid w:val="004216F1"/>
    <w:rsid w:val="00446539"/>
    <w:rsid w:val="004F0B19"/>
    <w:rsid w:val="00504016"/>
    <w:rsid w:val="00531D88"/>
    <w:rsid w:val="005739CC"/>
    <w:rsid w:val="005B5A7E"/>
    <w:rsid w:val="005D6756"/>
    <w:rsid w:val="00613BE5"/>
    <w:rsid w:val="00642D49"/>
    <w:rsid w:val="006437BB"/>
    <w:rsid w:val="006A0282"/>
    <w:rsid w:val="006B6441"/>
    <w:rsid w:val="00732C9C"/>
    <w:rsid w:val="008065E6"/>
    <w:rsid w:val="00825F08"/>
    <w:rsid w:val="00A10C00"/>
    <w:rsid w:val="00A26F4C"/>
    <w:rsid w:val="00B9005C"/>
    <w:rsid w:val="00BD2562"/>
    <w:rsid w:val="00C16B24"/>
    <w:rsid w:val="00C45A1D"/>
    <w:rsid w:val="00D200A2"/>
    <w:rsid w:val="00DD5FE2"/>
    <w:rsid w:val="00DF51B3"/>
    <w:rsid w:val="00E03232"/>
    <w:rsid w:val="00E2702B"/>
    <w:rsid w:val="00E96400"/>
    <w:rsid w:val="00EE0C2B"/>
    <w:rsid w:val="00F34B48"/>
    <w:rsid w:val="00F356A2"/>
    <w:rsid w:val="00F55588"/>
    <w:rsid w:val="00F70EBB"/>
    <w:rsid w:val="00FC02B0"/>
    <w:rsid w:val="2BBB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iyu\AppData\Roaming\kingsoft\office6\templates\download\d83da6b4a065c76f639761607fb54f65\&#31283;&#37325;&#21830;&#21153;&#33521;&#25991;&#31616;&#21382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达芬奇的左手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2A3D52"/>
      </a:accent1>
      <a:accent2>
        <a:srgbClr val="FEBA01"/>
      </a:accent2>
      <a:accent3>
        <a:srgbClr val="0070C0"/>
      </a:accent3>
      <a:accent4>
        <a:srgbClr val="C00000"/>
      </a:accent4>
      <a:accent5>
        <a:srgbClr val="38526E"/>
      </a:accent5>
      <a:accent6>
        <a:srgbClr val="BFBFBF"/>
      </a:accent6>
      <a:hlink>
        <a:srgbClr val="2A3D52"/>
      </a:hlink>
      <a:folHlink>
        <a:srgbClr val="C4AF99"/>
      </a:folHlink>
    </a:clrScheme>
    <a:fontScheme name="Lao UI">
      <a:majorFont>
        <a:latin typeface="Lao UI"/>
        <a:ea typeface="微软雅黑"/>
        <a:cs typeface=""/>
      </a:majorFont>
      <a:minorFont>
        <a:latin typeface="Lao UI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稳重商务英文简历模板.docx</Template>
  <Pages>2</Pages>
  <Words>0</Words>
  <Characters>0</Characters>
  <Lines>1</Lines>
  <Paragraphs>1</Paragraphs>
  <TotalTime>0</TotalTime>
  <ScaleCrop>false</ScaleCrop>
  <LinksUpToDate>false</LinksUpToDate>
  <CharactersWithSpaces>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2023-09-30T08:37:00Z</dcterms:created>
  <dc:creator>幻主PPT</dc:creator>
  <cp:lastModifiedBy>幻主PPT</cp:lastModifiedBy>
  <dcterms:modified xsi:type="dcterms:W3CDTF">2023-09-30T08:45:45Z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Key">
    <vt:lpwstr>1.0_v79Kw/KeUwTCLirYU2D9exdJ1gwDULnHFvBkEeRRM/UvOSMv9z+RrYQmOmL/hJmz1IkVjl7zn45BPejD1zvNAw==</vt:lpwstr>
  </property>
  <property fmtid="{D5CDD505-2E9C-101B-9397-08002B2CF9AE}" pid="3" name="ICV">
    <vt:lpwstr>44AA02C2E6F3468C93BE2E2ABE3A62C5_11</vt:lpwstr>
  </property>
  <property fmtid="{D5CDD505-2E9C-101B-9397-08002B2CF9AE}" pid="4" name="KSOProductBuildVer">
    <vt:lpwstr>2052-12.1.0.15374</vt:lpwstr>
  </property>
</Properties>
</file>